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AB8AB" w14:textId="77777777" w:rsidR="00CB3E31" w:rsidRPr="00092D5E" w:rsidRDefault="00CB3E31" w:rsidP="000C7716">
      <w:pPr>
        <w:jc w:val="right"/>
      </w:pPr>
    </w:p>
    <w:p w14:paraId="740705A6" w14:textId="645B3F11" w:rsidR="00AB3D2B" w:rsidRPr="00092D5E" w:rsidRDefault="000C7716" w:rsidP="00D8666E">
      <w:pPr>
        <w:jc w:val="right"/>
      </w:pPr>
      <w:r w:rsidRPr="00092D5E">
        <w:t>Jelgavā, 20</w:t>
      </w:r>
      <w:r w:rsidR="00BB2F2F" w:rsidRPr="00092D5E">
        <w:t>2</w:t>
      </w:r>
      <w:r w:rsidR="005C0D96">
        <w:t>4</w:t>
      </w:r>
      <w:r w:rsidRPr="00092D5E">
        <w:t>.</w:t>
      </w:r>
      <w:r w:rsidR="00906E5A" w:rsidRPr="00092D5E">
        <w:t xml:space="preserve"> </w:t>
      </w:r>
      <w:r w:rsidRPr="00092D5E">
        <w:t xml:space="preserve">gada </w:t>
      </w:r>
      <w:r w:rsidR="00BB2F2F" w:rsidRPr="00092D5E">
        <w:t xml:space="preserve"> </w:t>
      </w:r>
      <w:r w:rsidR="005C0D96">
        <w:t>__</w:t>
      </w:r>
      <w:r w:rsidR="00BB2F2F" w:rsidRPr="00092D5E">
        <w:t>.</w:t>
      </w:r>
      <w:r w:rsidR="0017539C" w:rsidRPr="00092D5E">
        <w:t xml:space="preserve"> </w:t>
      </w:r>
      <w:r w:rsidR="005C0D96">
        <w:t>_____</w:t>
      </w:r>
      <w:r w:rsidR="00BB2F2F" w:rsidRPr="00092D5E">
        <w:t xml:space="preserve"> </w:t>
      </w:r>
      <w:r w:rsidRPr="00092D5E">
        <w:t>(prot. Nr.</w:t>
      </w:r>
      <w:r w:rsidR="00BB2F2F" w:rsidRPr="00092D5E">
        <w:t>2</w:t>
      </w:r>
      <w:r w:rsidR="005C0D96">
        <w:t>4</w:t>
      </w:r>
      <w:r w:rsidR="00BB2F2F" w:rsidRPr="00092D5E">
        <w:t xml:space="preserve"> - </w:t>
      </w:r>
      <w:r w:rsidRPr="00092D5E">
        <w:t>__, __p.)</w:t>
      </w:r>
    </w:p>
    <w:p w14:paraId="18C42C15" w14:textId="77777777" w:rsidR="00AB3D2B" w:rsidRPr="00092D5E" w:rsidRDefault="00AB3D2B"/>
    <w:p w14:paraId="646DB145" w14:textId="77777777" w:rsidR="002A08CE" w:rsidRPr="00092D5E" w:rsidRDefault="002A08CE" w:rsidP="006E3193">
      <w:pPr>
        <w:jc w:val="center"/>
        <w:rPr>
          <w:b/>
        </w:rPr>
      </w:pPr>
    </w:p>
    <w:p w14:paraId="235FF7AF" w14:textId="34958942" w:rsidR="005C0D96" w:rsidRPr="005C0D96" w:rsidRDefault="00D86092" w:rsidP="005C0D96">
      <w:pPr>
        <w:jc w:val="center"/>
        <w:rPr>
          <w:b/>
        </w:rPr>
      </w:pPr>
      <w:r>
        <w:rPr>
          <w:b/>
        </w:rPr>
        <w:t xml:space="preserve">Jelgavas </w:t>
      </w:r>
      <w:proofErr w:type="spellStart"/>
      <w:r>
        <w:rPr>
          <w:b/>
        </w:rPr>
        <w:t>valsts</w:t>
      </w:r>
      <w:r w:rsidR="00510DFD">
        <w:rPr>
          <w:b/>
        </w:rPr>
        <w:t>p</w:t>
      </w:r>
      <w:r>
        <w:rPr>
          <w:b/>
        </w:rPr>
        <w:t>ilsētas</w:t>
      </w:r>
      <w:proofErr w:type="spellEnd"/>
      <w:r>
        <w:rPr>
          <w:b/>
        </w:rPr>
        <w:t xml:space="preserve"> simbolikas saistošie noteikumi</w:t>
      </w:r>
    </w:p>
    <w:p w14:paraId="2F3C43D3" w14:textId="77777777" w:rsidR="000C7716" w:rsidRPr="00092D5E" w:rsidRDefault="000C7716" w:rsidP="000C7716">
      <w:pPr>
        <w:jc w:val="center"/>
        <w:rPr>
          <w:b/>
          <w:i/>
        </w:rPr>
      </w:pPr>
    </w:p>
    <w:p w14:paraId="178E39E7" w14:textId="28F55D4D" w:rsidR="00BA7EF3" w:rsidRPr="00092D5E" w:rsidRDefault="00BA7EF3" w:rsidP="006E3193">
      <w:r w:rsidRPr="00092D5E">
        <w:t xml:space="preserve"> </w:t>
      </w:r>
    </w:p>
    <w:p w14:paraId="147B97B7" w14:textId="7B7B325D" w:rsidR="005C0D96" w:rsidRPr="005C0D96" w:rsidRDefault="00E1484E" w:rsidP="005C0D96">
      <w:pPr>
        <w:jc w:val="right"/>
        <w:rPr>
          <w:i/>
        </w:rPr>
      </w:pPr>
      <w:bookmarkStart w:id="0" w:name="_Hlk138001049"/>
      <w:r w:rsidRPr="00092D5E">
        <w:rPr>
          <w:i/>
        </w:rPr>
        <w:t xml:space="preserve">Izdoti saskaņā ar </w:t>
      </w:r>
      <w:r w:rsidR="005C0D96" w:rsidRPr="005C0D96">
        <w:rPr>
          <w:i/>
        </w:rPr>
        <w:t xml:space="preserve">Pašvaldību likuma </w:t>
      </w:r>
    </w:p>
    <w:p w14:paraId="5A71031B" w14:textId="597CAECE" w:rsidR="007416D4" w:rsidRDefault="005C0D96" w:rsidP="005C0D96">
      <w:pPr>
        <w:jc w:val="right"/>
        <w:rPr>
          <w:i/>
        </w:rPr>
      </w:pPr>
      <w:r w:rsidRPr="005C0D96">
        <w:rPr>
          <w:i/>
        </w:rPr>
        <w:t>10.panta pirmās daļas 7.punktu</w:t>
      </w:r>
      <w:r w:rsidR="00755C91">
        <w:rPr>
          <w:i/>
        </w:rPr>
        <w:t xml:space="preserve">, </w:t>
      </w:r>
      <w:r w:rsidR="007416D4">
        <w:rPr>
          <w:i/>
        </w:rPr>
        <w:t>44. panta otro daļu un</w:t>
      </w:r>
    </w:p>
    <w:p w14:paraId="3F0AA0D3" w14:textId="3C90FD8C" w:rsidR="00755C91" w:rsidRDefault="00755C91" w:rsidP="005C0D96">
      <w:pPr>
        <w:jc w:val="right"/>
        <w:rPr>
          <w:i/>
        </w:rPr>
      </w:pPr>
      <w:r>
        <w:rPr>
          <w:i/>
        </w:rPr>
        <w:t>Ģ</w:t>
      </w:r>
      <w:r w:rsidR="003A334C">
        <w:rPr>
          <w:i/>
        </w:rPr>
        <w:t>e</w:t>
      </w:r>
      <w:r>
        <w:rPr>
          <w:i/>
        </w:rPr>
        <w:t>rboņu likuma 8. panta 2.</w:t>
      </w:r>
      <w:r w:rsidRPr="00AC32C1">
        <w:rPr>
          <w:i/>
          <w:vertAlign w:val="superscript"/>
        </w:rPr>
        <w:t>1</w:t>
      </w:r>
      <w:r>
        <w:rPr>
          <w:i/>
          <w:vertAlign w:val="superscript"/>
        </w:rPr>
        <w:t xml:space="preserve"> </w:t>
      </w:r>
      <w:r>
        <w:rPr>
          <w:i/>
        </w:rPr>
        <w:t xml:space="preserve">daļu </w:t>
      </w:r>
    </w:p>
    <w:p w14:paraId="71C2CE99" w14:textId="77777777" w:rsidR="007416D4" w:rsidRPr="003A334C" w:rsidRDefault="007416D4" w:rsidP="005C0D96">
      <w:pPr>
        <w:jc w:val="right"/>
        <w:rPr>
          <w:i/>
        </w:rPr>
      </w:pPr>
    </w:p>
    <w:bookmarkEnd w:id="0"/>
    <w:p w14:paraId="4D76E62E" w14:textId="77777777" w:rsidR="002A08CE" w:rsidRPr="00092D5E" w:rsidRDefault="002A08CE" w:rsidP="00D8666E">
      <w:pPr>
        <w:jc w:val="right"/>
      </w:pPr>
    </w:p>
    <w:p w14:paraId="334562C7" w14:textId="2E56B804" w:rsidR="0017539C" w:rsidRPr="008355B9" w:rsidRDefault="0017539C" w:rsidP="00BB48E0">
      <w:pPr>
        <w:pStyle w:val="ListParagraph"/>
        <w:numPr>
          <w:ilvl w:val="0"/>
          <w:numId w:val="5"/>
        </w:numPr>
        <w:shd w:val="clear" w:color="auto" w:fill="FFFFFF"/>
        <w:jc w:val="center"/>
        <w:rPr>
          <w:b/>
          <w:bCs/>
          <w:lang w:eastAsia="en-GB"/>
        </w:rPr>
      </w:pPr>
      <w:r w:rsidRPr="008355B9">
        <w:rPr>
          <w:b/>
          <w:bCs/>
          <w:lang w:eastAsia="en-GB"/>
        </w:rPr>
        <w:t>Vispārīg</w:t>
      </w:r>
      <w:r w:rsidR="003A334C">
        <w:rPr>
          <w:b/>
          <w:bCs/>
          <w:lang w:eastAsia="en-GB"/>
        </w:rPr>
        <w:t>ais</w:t>
      </w:r>
      <w:r w:rsidRPr="008355B9">
        <w:rPr>
          <w:b/>
          <w:bCs/>
          <w:lang w:eastAsia="en-GB"/>
        </w:rPr>
        <w:t xml:space="preserve"> jautājum</w:t>
      </w:r>
      <w:r w:rsidR="003A334C">
        <w:rPr>
          <w:b/>
          <w:bCs/>
          <w:lang w:eastAsia="en-GB"/>
        </w:rPr>
        <w:t>s</w:t>
      </w:r>
    </w:p>
    <w:p w14:paraId="65D4B42A" w14:textId="77777777" w:rsidR="00BB48E0" w:rsidRPr="00092D5E" w:rsidRDefault="00BB48E0" w:rsidP="00BB48E0">
      <w:pPr>
        <w:pStyle w:val="ListParagraph"/>
        <w:shd w:val="clear" w:color="auto" w:fill="FFFFFF"/>
        <w:ind w:left="1080"/>
        <w:rPr>
          <w:b/>
          <w:bCs/>
          <w:lang w:eastAsia="en-GB"/>
        </w:rPr>
      </w:pPr>
    </w:p>
    <w:p w14:paraId="52A8D274" w14:textId="72ABCA7F" w:rsidR="0070687A" w:rsidRDefault="005C0D96" w:rsidP="00C33C3A">
      <w:pPr>
        <w:pStyle w:val="ListParagraph"/>
        <w:numPr>
          <w:ilvl w:val="0"/>
          <w:numId w:val="4"/>
        </w:numPr>
        <w:jc w:val="both"/>
      </w:pPr>
      <w:bookmarkStart w:id="1" w:name="p-1000626"/>
      <w:bookmarkEnd w:id="1"/>
      <w:r w:rsidRPr="002613EF">
        <w:t xml:space="preserve">Saistošie noteikumi nosaka Jelgavas </w:t>
      </w:r>
      <w:proofErr w:type="spellStart"/>
      <w:r>
        <w:t>valsts</w:t>
      </w:r>
      <w:r w:rsidRPr="002613EF">
        <w:t>pilsētas</w:t>
      </w:r>
      <w:proofErr w:type="spellEnd"/>
      <w:r w:rsidRPr="002613EF">
        <w:t xml:space="preserve"> simboliku</w:t>
      </w:r>
      <w:r w:rsidR="0070687A">
        <w:t xml:space="preserve"> un</w:t>
      </w:r>
      <w:r w:rsidRPr="002613EF">
        <w:t xml:space="preserve"> tās lietošanas kārtību</w:t>
      </w:r>
      <w:r w:rsidR="0070687A">
        <w:t>.</w:t>
      </w:r>
    </w:p>
    <w:p w14:paraId="34F73DC9" w14:textId="359D05A9" w:rsidR="00A234D7" w:rsidRPr="00092D5E" w:rsidRDefault="005C0D96" w:rsidP="00C33C3A">
      <w:pPr>
        <w:pStyle w:val="ListParagraph"/>
        <w:ind w:left="360"/>
        <w:jc w:val="both"/>
      </w:pPr>
      <w:r w:rsidRPr="002613EF">
        <w:t xml:space="preserve"> </w:t>
      </w:r>
    </w:p>
    <w:p w14:paraId="43551C40" w14:textId="09389EB0" w:rsidR="00A234D7" w:rsidRPr="00092D5E" w:rsidRDefault="005C0D96" w:rsidP="00A234D7">
      <w:pPr>
        <w:pStyle w:val="ListParagraph"/>
        <w:numPr>
          <w:ilvl w:val="0"/>
          <w:numId w:val="5"/>
        </w:numPr>
        <w:shd w:val="clear" w:color="auto" w:fill="FFFFFF"/>
        <w:jc w:val="center"/>
        <w:rPr>
          <w:b/>
          <w:bCs/>
          <w:lang w:eastAsia="en-GB"/>
        </w:rPr>
      </w:pPr>
      <w:bookmarkStart w:id="2" w:name="p9"/>
      <w:bookmarkStart w:id="3" w:name="p-1000635"/>
      <w:bookmarkEnd w:id="2"/>
      <w:bookmarkEnd w:id="3"/>
      <w:r>
        <w:rPr>
          <w:b/>
          <w:bCs/>
          <w:lang w:eastAsia="en-GB"/>
        </w:rPr>
        <w:t xml:space="preserve">Jelgavas </w:t>
      </w:r>
      <w:proofErr w:type="spellStart"/>
      <w:r>
        <w:rPr>
          <w:b/>
          <w:bCs/>
          <w:lang w:eastAsia="en-GB"/>
        </w:rPr>
        <w:t>valstspilsētas</w:t>
      </w:r>
      <w:proofErr w:type="spellEnd"/>
      <w:r>
        <w:rPr>
          <w:b/>
          <w:bCs/>
          <w:lang w:eastAsia="en-GB"/>
        </w:rPr>
        <w:t xml:space="preserve"> simbolika</w:t>
      </w:r>
      <w:r w:rsidR="003A334C">
        <w:rPr>
          <w:b/>
          <w:bCs/>
          <w:lang w:eastAsia="en-GB"/>
        </w:rPr>
        <w:t xml:space="preserve"> un tās apraksts</w:t>
      </w:r>
    </w:p>
    <w:p w14:paraId="001E3B19" w14:textId="77777777" w:rsidR="00A234D7" w:rsidRPr="00092D5E" w:rsidRDefault="00A234D7" w:rsidP="00A234D7">
      <w:pPr>
        <w:shd w:val="clear" w:color="auto" w:fill="FFFFFF"/>
        <w:ind w:left="360"/>
        <w:jc w:val="center"/>
        <w:rPr>
          <w:b/>
          <w:bCs/>
          <w:lang w:eastAsia="en-GB"/>
        </w:rPr>
      </w:pPr>
    </w:p>
    <w:p w14:paraId="7C101DE0" w14:textId="6ADA38A3" w:rsidR="005C0D96" w:rsidRPr="005C0D96" w:rsidRDefault="005C0D96" w:rsidP="00CD1A0F">
      <w:pPr>
        <w:pStyle w:val="ListParagraph"/>
        <w:numPr>
          <w:ilvl w:val="0"/>
          <w:numId w:val="4"/>
        </w:numPr>
        <w:shd w:val="clear" w:color="auto" w:fill="FFFFFF"/>
        <w:spacing w:line="293" w:lineRule="atLeast"/>
        <w:jc w:val="both"/>
        <w:rPr>
          <w:shd w:val="clear" w:color="auto" w:fill="FFFFFF"/>
        </w:rPr>
      </w:pPr>
      <w:r w:rsidRPr="002613EF">
        <w:t xml:space="preserve">Jelgavas </w:t>
      </w:r>
      <w:proofErr w:type="spellStart"/>
      <w:r>
        <w:t>valsts</w:t>
      </w:r>
      <w:r w:rsidRPr="002613EF">
        <w:t>pilsētas</w:t>
      </w:r>
      <w:proofErr w:type="spellEnd"/>
      <w:r w:rsidRPr="002613EF">
        <w:t xml:space="preserve"> simbolika ir Jelgavas </w:t>
      </w:r>
      <w:proofErr w:type="spellStart"/>
      <w:r>
        <w:t>valsts</w:t>
      </w:r>
      <w:r w:rsidRPr="002613EF">
        <w:t>pilsētas</w:t>
      </w:r>
      <w:proofErr w:type="spellEnd"/>
      <w:r w:rsidRPr="002613EF">
        <w:t xml:space="preserve"> lielais ģerbonis, Jelgavas </w:t>
      </w:r>
      <w:proofErr w:type="spellStart"/>
      <w:r>
        <w:t>valsts</w:t>
      </w:r>
      <w:r w:rsidRPr="002613EF">
        <w:t>pilsētas</w:t>
      </w:r>
      <w:proofErr w:type="spellEnd"/>
      <w:r w:rsidRPr="002613EF">
        <w:t xml:space="preserve"> ģerbonis, Jelgavas </w:t>
      </w:r>
      <w:proofErr w:type="spellStart"/>
      <w:r>
        <w:t>valsts</w:t>
      </w:r>
      <w:r w:rsidRPr="002613EF">
        <w:t>pilsētas</w:t>
      </w:r>
      <w:proofErr w:type="spellEnd"/>
      <w:r w:rsidRPr="002613EF">
        <w:t xml:space="preserve"> karogs, Jelgavas </w:t>
      </w:r>
      <w:proofErr w:type="spellStart"/>
      <w:r>
        <w:t>valsts</w:t>
      </w:r>
      <w:r w:rsidRPr="002613EF">
        <w:t>pilsētas</w:t>
      </w:r>
      <w:proofErr w:type="spellEnd"/>
      <w:r w:rsidRPr="002613EF">
        <w:t xml:space="preserve"> logotips, Jelgavas </w:t>
      </w:r>
      <w:proofErr w:type="spellStart"/>
      <w:r>
        <w:t>valsts</w:t>
      </w:r>
      <w:r w:rsidRPr="002613EF">
        <w:t>pilsētas</w:t>
      </w:r>
      <w:proofErr w:type="spellEnd"/>
      <w:r>
        <w:t xml:space="preserve"> pašvaldības</w:t>
      </w:r>
      <w:r w:rsidRPr="002613EF">
        <w:t xml:space="preserve"> </w:t>
      </w:r>
      <w:r>
        <w:t>tīmekļvietnes</w:t>
      </w:r>
      <w:r w:rsidRPr="002613EF">
        <w:t xml:space="preserve"> logotips, Jelgavas </w:t>
      </w:r>
      <w:proofErr w:type="spellStart"/>
      <w:r>
        <w:t>valsts</w:t>
      </w:r>
      <w:r w:rsidRPr="002613EF">
        <w:t>pilsētas</w:t>
      </w:r>
      <w:proofErr w:type="spellEnd"/>
      <w:r w:rsidRPr="002613EF">
        <w:t xml:space="preserve"> sauklis, Jelgavas </w:t>
      </w:r>
      <w:proofErr w:type="spellStart"/>
      <w:r>
        <w:t>valsts</w:t>
      </w:r>
      <w:r w:rsidRPr="002613EF">
        <w:t>pilsētas</w:t>
      </w:r>
      <w:proofErr w:type="spellEnd"/>
      <w:r w:rsidRPr="002613EF">
        <w:t xml:space="preserve"> saukļa logotips</w:t>
      </w:r>
      <w:r w:rsidR="006E4D14">
        <w:t xml:space="preserve">, </w:t>
      </w:r>
      <w:r w:rsidRPr="002613EF">
        <w:t xml:space="preserve"> </w:t>
      </w:r>
      <w:r w:rsidR="006E4D14" w:rsidRPr="002613EF">
        <w:t xml:space="preserve">Jelgavas </w:t>
      </w:r>
      <w:proofErr w:type="spellStart"/>
      <w:r w:rsidR="006E4D14">
        <w:t>valsts</w:t>
      </w:r>
      <w:r w:rsidR="006E4D14" w:rsidRPr="002613EF">
        <w:t>pilsētas</w:t>
      </w:r>
      <w:proofErr w:type="spellEnd"/>
      <w:r w:rsidR="006E4D14" w:rsidRPr="002613EF">
        <w:t xml:space="preserve"> </w:t>
      </w:r>
      <w:r w:rsidR="006E4D14">
        <w:t xml:space="preserve">tūrisma sauklis </w:t>
      </w:r>
      <w:r w:rsidRPr="002613EF">
        <w:t xml:space="preserve">un Jelgavas </w:t>
      </w:r>
      <w:proofErr w:type="spellStart"/>
      <w:r>
        <w:t>valsts</w:t>
      </w:r>
      <w:r w:rsidRPr="002613EF">
        <w:t>pilsētas</w:t>
      </w:r>
      <w:proofErr w:type="spellEnd"/>
      <w:r w:rsidRPr="002613EF">
        <w:t xml:space="preserve"> reklāmkarogs.</w:t>
      </w:r>
    </w:p>
    <w:p w14:paraId="11C14033" w14:textId="77777777" w:rsidR="005C0D96" w:rsidRDefault="005C0D96" w:rsidP="005C0D96">
      <w:pPr>
        <w:pStyle w:val="ListParagraph"/>
        <w:numPr>
          <w:ilvl w:val="0"/>
          <w:numId w:val="4"/>
        </w:numPr>
      </w:pPr>
      <w:bookmarkStart w:id="4" w:name="n3"/>
      <w:bookmarkStart w:id="5" w:name="n-1000637"/>
      <w:bookmarkEnd w:id="4"/>
      <w:bookmarkEnd w:id="5"/>
      <w:r w:rsidRPr="002613EF">
        <w:t xml:space="preserve">Jelgavas </w:t>
      </w:r>
      <w:proofErr w:type="spellStart"/>
      <w:r>
        <w:t>valsts</w:t>
      </w:r>
      <w:r w:rsidRPr="002613EF">
        <w:t>pilsētas</w:t>
      </w:r>
      <w:proofErr w:type="spellEnd"/>
      <w:r w:rsidRPr="002613EF">
        <w:t xml:space="preserve"> lielā ģerboņa apraksts:</w:t>
      </w:r>
    </w:p>
    <w:p w14:paraId="52481186" w14:textId="67E8A6CD" w:rsidR="005F7F9B" w:rsidRDefault="005F7F9B" w:rsidP="005F7F9B">
      <w:pPr>
        <w:pStyle w:val="ListParagraph"/>
        <w:numPr>
          <w:ilvl w:val="1"/>
          <w:numId w:val="4"/>
        </w:numPr>
      </w:pPr>
      <w:r>
        <w:t xml:space="preserve">Jelgavas </w:t>
      </w:r>
      <w:proofErr w:type="spellStart"/>
      <w:r>
        <w:t>valsts</w:t>
      </w:r>
      <w:r w:rsidRPr="002613EF">
        <w:t>pilsētas</w:t>
      </w:r>
      <w:proofErr w:type="spellEnd"/>
      <w:r w:rsidRPr="002613EF">
        <w:t xml:space="preserve"> lielais ģerbonis </w:t>
      </w:r>
      <w:r w:rsidRPr="004D2C1F">
        <w:t>(</w:t>
      </w:r>
      <w:hyperlink r:id="rId8" w:anchor="piel1" w:history="1">
        <w:r w:rsidRPr="004D2C1F">
          <w:t>1.pielikums</w:t>
        </w:r>
      </w:hyperlink>
      <w:r w:rsidRPr="004D2C1F">
        <w:t xml:space="preserve">) </w:t>
      </w:r>
      <w:r w:rsidRPr="002613EF">
        <w:t xml:space="preserve">ir purpura laukā aļņa galva dabiskā krāsā, uz kakla valsts mazais ģerbonis (bez zvaigznēm). Uz masīvas pelēkas pamatnes divi vairoga turētāji – sudraba lauvas ar </w:t>
      </w:r>
      <w:proofErr w:type="spellStart"/>
      <w:r w:rsidRPr="002613EF">
        <w:t>atpakaļpagrieztu</w:t>
      </w:r>
      <w:proofErr w:type="spellEnd"/>
      <w:r w:rsidRPr="002613EF">
        <w:t xml:space="preserve"> galvu, sarkanu mēli un zelta kroni</w:t>
      </w:r>
      <w:r>
        <w:t>;</w:t>
      </w:r>
    </w:p>
    <w:p w14:paraId="24DDB154" w14:textId="7F427240" w:rsidR="005F7F9B" w:rsidRPr="002613EF" w:rsidRDefault="004D2C1F" w:rsidP="005F7F9B">
      <w:pPr>
        <w:pStyle w:val="ListParagraph"/>
        <w:numPr>
          <w:ilvl w:val="1"/>
          <w:numId w:val="4"/>
        </w:numPr>
      </w:pPr>
      <w:r>
        <w:t xml:space="preserve">Jelgavas </w:t>
      </w:r>
      <w:proofErr w:type="spellStart"/>
      <w:r>
        <w:t>valsts</w:t>
      </w:r>
      <w:r w:rsidRPr="002613EF">
        <w:t>pilsētas</w:t>
      </w:r>
      <w:proofErr w:type="spellEnd"/>
      <w:r w:rsidRPr="002613EF">
        <w:t xml:space="preserve"> lielais ģerbonis var tikt attēlots kontūrzīmējumā un </w:t>
      </w:r>
      <w:proofErr w:type="spellStart"/>
      <w:r w:rsidRPr="002613EF">
        <w:t>kongrīvā</w:t>
      </w:r>
      <w:proofErr w:type="spellEnd"/>
      <w:r w:rsidR="00D570D3">
        <w:t>.</w:t>
      </w:r>
      <w:r w:rsidR="002D5060">
        <w:t xml:space="preserve"> </w:t>
      </w:r>
    </w:p>
    <w:p w14:paraId="54AC5846" w14:textId="77777777" w:rsidR="005C0D96" w:rsidRDefault="005C0D96" w:rsidP="00DA08E9">
      <w:pPr>
        <w:pStyle w:val="ListParagraph"/>
        <w:numPr>
          <w:ilvl w:val="0"/>
          <w:numId w:val="4"/>
        </w:numPr>
        <w:shd w:val="clear" w:color="auto" w:fill="FFFFFF"/>
        <w:spacing w:line="293" w:lineRule="atLeast"/>
        <w:jc w:val="both"/>
        <w:rPr>
          <w:lang w:eastAsia="en-GB"/>
        </w:rPr>
      </w:pPr>
      <w:bookmarkStart w:id="6" w:name="p11"/>
      <w:bookmarkStart w:id="7" w:name="p-1000638"/>
      <w:bookmarkStart w:id="8" w:name="p12"/>
      <w:bookmarkStart w:id="9" w:name="p-1000639"/>
      <w:bookmarkEnd w:id="6"/>
      <w:bookmarkEnd w:id="7"/>
      <w:bookmarkEnd w:id="8"/>
      <w:bookmarkEnd w:id="9"/>
      <w:r w:rsidRPr="002613EF">
        <w:t xml:space="preserve">Jelgavas </w:t>
      </w:r>
      <w:proofErr w:type="spellStart"/>
      <w:r>
        <w:t>valsts</w:t>
      </w:r>
      <w:r w:rsidRPr="002613EF">
        <w:t>pilsētas</w:t>
      </w:r>
      <w:proofErr w:type="spellEnd"/>
      <w:r w:rsidRPr="002613EF">
        <w:t xml:space="preserve"> ģerboņa apraksts:</w:t>
      </w:r>
    </w:p>
    <w:p w14:paraId="6B62BB43" w14:textId="4567EA77" w:rsidR="005C0D96" w:rsidRDefault="005F7F9B" w:rsidP="005C0D96">
      <w:pPr>
        <w:pStyle w:val="ListParagraph"/>
        <w:numPr>
          <w:ilvl w:val="1"/>
          <w:numId w:val="4"/>
        </w:numPr>
        <w:shd w:val="clear" w:color="auto" w:fill="FFFFFF"/>
        <w:spacing w:line="293" w:lineRule="atLeast"/>
        <w:jc w:val="both"/>
        <w:rPr>
          <w:lang w:eastAsia="en-GB"/>
        </w:rPr>
      </w:pPr>
      <w:r>
        <w:rPr>
          <w:lang w:eastAsia="en-GB"/>
        </w:rPr>
        <w:t xml:space="preserve">Jelgavas </w:t>
      </w:r>
      <w:proofErr w:type="spellStart"/>
      <w:r>
        <w:rPr>
          <w:lang w:eastAsia="en-GB"/>
        </w:rPr>
        <w:t>valstspilsētas</w:t>
      </w:r>
      <w:proofErr w:type="spellEnd"/>
      <w:r>
        <w:rPr>
          <w:lang w:eastAsia="en-GB"/>
        </w:rPr>
        <w:t xml:space="preserve"> ģerbonis (2.pielikums) </w:t>
      </w:r>
      <w:r w:rsidRPr="002613EF">
        <w:t>ir aļņa galvas siluets profilā ar skatu uz kreiso pusi, kas attēlots uz vairoga, kura augšējā mala ir horizontāla, bet apakšējā mala noapaļota. Aļņa galva ir dabiskā krāsā purpura laukā, uz kakla alnim ir valsts mazais ģerbonis bez zvaigznēm;</w:t>
      </w:r>
    </w:p>
    <w:p w14:paraId="3E9AC36D" w14:textId="4B480BAA" w:rsidR="005F7F9B" w:rsidRDefault="004D2C1F" w:rsidP="005C0D96">
      <w:pPr>
        <w:pStyle w:val="ListParagraph"/>
        <w:numPr>
          <w:ilvl w:val="1"/>
          <w:numId w:val="4"/>
        </w:numPr>
        <w:shd w:val="clear" w:color="auto" w:fill="FFFFFF"/>
        <w:spacing w:line="293" w:lineRule="atLeast"/>
        <w:jc w:val="both"/>
        <w:rPr>
          <w:lang w:eastAsia="en-GB"/>
        </w:rPr>
      </w:pPr>
      <w:r>
        <w:rPr>
          <w:lang w:eastAsia="en-GB"/>
        </w:rPr>
        <w:t xml:space="preserve">Jelgavas </w:t>
      </w:r>
      <w:proofErr w:type="spellStart"/>
      <w:r>
        <w:t>valsts</w:t>
      </w:r>
      <w:r w:rsidRPr="002613EF">
        <w:t>pilsētas</w:t>
      </w:r>
      <w:proofErr w:type="spellEnd"/>
      <w:r w:rsidRPr="002613EF">
        <w:t xml:space="preserve"> ģerbonis var tikt attēlots kontūrzīmējumā un </w:t>
      </w:r>
      <w:proofErr w:type="spellStart"/>
      <w:r w:rsidRPr="002613EF">
        <w:t>kongrīvā</w:t>
      </w:r>
      <w:proofErr w:type="spellEnd"/>
      <w:r>
        <w:t>.</w:t>
      </w:r>
    </w:p>
    <w:p w14:paraId="489FA8EE" w14:textId="356D3184" w:rsidR="005C0D96" w:rsidRDefault="004D2C1F" w:rsidP="00DA08E9">
      <w:pPr>
        <w:pStyle w:val="ListParagraph"/>
        <w:numPr>
          <w:ilvl w:val="0"/>
          <w:numId w:val="4"/>
        </w:numPr>
        <w:shd w:val="clear" w:color="auto" w:fill="FFFFFF"/>
        <w:spacing w:line="293" w:lineRule="atLeast"/>
        <w:jc w:val="both"/>
        <w:rPr>
          <w:lang w:eastAsia="en-GB"/>
        </w:rPr>
      </w:pPr>
      <w:r>
        <w:rPr>
          <w:lang w:eastAsia="en-GB"/>
        </w:rPr>
        <w:t xml:space="preserve">Jelgavas </w:t>
      </w:r>
      <w:proofErr w:type="spellStart"/>
      <w:r>
        <w:t>valsts</w:t>
      </w:r>
      <w:r w:rsidRPr="002613EF">
        <w:t>pilsētas</w:t>
      </w:r>
      <w:proofErr w:type="spellEnd"/>
      <w:r w:rsidRPr="002613EF">
        <w:t xml:space="preserve"> karoga apraksts</w:t>
      </w:r>
      <w:r>
        <w:t>:</w:t>
      </w:r>
    </w:p>
    <w:p w14:paraId="08FB8D6D" w14:textId="6C285447" w:rsidR="004D2C1F" w:rsidRDefault="004D2C1F" w:rsidP="004D2C1F">
      <w:pPr>
        <w:pStyle w:val="ListParagraph"/>
        <w:numPr>
          <w:ilvl w:val="1"/>
          <w:numId w:val="4"/>
        </w:numPr>
        <w:shd w:val="clear" w:color="auto" w:fill="FFFFFF"/>
        <w:spacing w:line="293" w:lineRule="atLeast"/>
        <w:jc w:val="both"/>
        <w:rPr>
          <w:lang w:eastAsia="en-GB"/>
        </w:rPr>
      </w:pPr>
      <w:r>
        <w:rPr>
          <w:lang w:eastAsia="en-GB"/>
        </w:rPr>
        <w:t xml:space="preserve">Jelgavas </w:t>
      </w:r>
      <w:proofErr w:type="spellStart"/>
      <w:r>
        <w:t>valsts</w:t>
      </w:r>
      <w:r w:rsidRPr="002613EF">
        <w:t>pilsētas</w:t>
      </w:r>
      <w:proofErr w:type="spellEnd"/>
      <w:r w:rsidRPr="002613EF">
        <w:t xml:space="preserve"> karogs </w:t>
      </w:r>
      <w:r w:rsidRPr="00FC299B">
        <w:t>(</w:t>
      </w:r>
      <w:hyperlink r:id="rId9" w:anchor="piel3" w:history="1">
        <w:r w:rsidRPr="00FC299B">
          <w:t>3.pielikums</w:t>
        </w:r>
      </w:hyperlink>
      <w:r w:rsidRPr="00FC299B">
        <w:t>)</w:t>
      </w:r>
      <w:r w:rsidRPr="002613EF">
        <w:t xml:space="preserve"> ir </w:t>
      </w:r>
      <w:r w:rsidR="00C94C01">
        <w:t>dalīts divās vienāda platuma daļās</w:t>
      </w:r>
      <w:r w:rsidRPr="002613EF">
        <w:t xml:space="preserve">: augšējā josla ir tumši zilā krāsā un apakšējā josla purpura krāsā. Karoga centrā atrodas Jelgavas </w:t>
      </w:r>
      <w:proofErr w:type="spellStart"/>
      <w:r>
        <w:t>valsts</w:t>
      </w:r>
      <w:r w:rsidRPr="002613EF">
        <w:t>pilsētas</w:t>
      </w:r>
      <w:proofErr w:type="spellEnd"/>
      <w:r w:rsidRPr="002613EF">
        <w:t xml:space="preserve"> ģerbonis;</w:t>
      </w:r>
    </w:p>
    <w:p w14:paraId="43A07E4C" w14:textId="6AD7F67A" w:rsidR="004D2C1F" w:rsidRDefault="004D2C1F" w:rsidP="004D2C1F">
      <w:pPr>
        <w:pStyle w:val="ListParagraph"/>
        <w:numPr>
          <w:ilvl w:val="1"/>
          <w:numId w:val="4"/>
        </w:numPr>
        <w:shd w:val="clear" w:color="auto" w:fill="FFFFFF"/>
        <w:spacing w:line="293" w:lineRule="atLeast"/>
        <w:jc w:val="both"/>
        <w:rPr>
          <w:lang w:eastAsia="en-GB"/>
        </w:rPr>
      </w:pPr>
      <w:r>
        <w:rPr>
          <w:lang w:eastAsia="en-GB"/>
        </w:rPr>
        <w:t xml:space="preserve">karogs ir </w:t>
      </w:r>
      <w:r w:rsidRPr="002613EF">
        <w:t xml:space="preserve">abpusējs, tā platuma un garuma attiecības ir 1:2. Karoga joslu attiecības ir 1:1. Jelgavas </w:t>
      </w:r>
      <w:proofErr w:type="spellStart"/>
      <w:r>
        <w:t>valsts</w:t>
      </w:r>
      <w:r w:rsidRPr="002613EF">
        <w:t>pilsētas</w:t>
      </w:r>
      <w:proofErr w:type="spellEnd"/>
      <w:r w:rsidRPr="002613EF">
        <w:t xml:space="preserve"> ģerbo</w:t>
      </w:r>
      <w:r w:rsidR="002D5060">
        <w:t>ņa</w:t>
      </w:r>
      <w:r w:rsidRPr="002613EF">
        <w:t xml:space="preserve"> attiecība pret karoga platumu ir 1:2:1.</w:t>
      </w:r>
    </w:p>
    <w:p w14:paraId="30208A34" w14:textId="15E55C40" w:rsidR="005C0D96" w:rsidRDefault="00C01BE7" w:rsidP="00DA08E9">
      <w:pPr>
        <w:pStyle w:val="ListParagraph"/>
        <w:numPr>
          <w:ilvl w:val="0"/>
          <w:numId w:val="4"/>
        </w:numPr>
        <w:shd w:val="clear" w:color="auto" w:fill="FFFFFF"/>
        <w:spacing w:line="293" w:lineRule="atLeast"/>
        <w:jc w:val="both"/>
        <w:rPr>
          <w:lang w:eastAsia="en-GB"/>
        </w:rPr>
      </w:pPr>
      <w:r>
        <w:rPr>
          <w:lang w:eastAsia="en-GB"/>
        </w:rPr>
        <w:t xml:space="preserve">Jelgavas </w:t>
      </w:r>
      <w:proofErr w:type="spellStart"/>
      <w:r>
        <w:t>valsts</w:t>
      </w:r>
      <w:r w:rsidRPr="002613EF">
        <w:t>pilsētas</w:t>
      </w:r>
      <w:proofErr w:type="spellEnd"/>
      <w:r w:rsidRPr="002613EF">
        <w:t xml:space="preserve"> logotipa apraksts:</w:t>
      </w:r>
    </w:p>
    <w:p w14:paraId="1B10C3EA" w14:textId="751D79E0" w:rsidR="00C01BE7" w:rsidRDefault="00FC299B" w:rsidP="00C01BE7">
      <w:pPr>
        <w:pStyle w:val="ListParagraph"/>
        <w:numPr>
          <w:ilvl w:val="1"/>
          <w:numId w:val="4"/>
        </w:numPr>
        <w:shd w:val="clear" w:color="auto" w:fill="FFFFFF"/>
        <w:spacing w:line="293" w:lineRule="atLeast"/>
        <w:jc w:val="both"/>
        <w:rPr>
          <w:lang w:eastAsia="en-GB"/>
        </w:rPr>
      </w:pPr>
      <w:r>
        <w:rPr>
          <w:lang w:eastAsia="en-GB"/>
        </w:rPr>
        <w:t xml:space="preserve">Jelgavas </w:t>
      </w:r>
      <w:proofErr w:type="spellStart"/>
      <w:r>
        <w:t>valsts</w:t>
      </w:r>
      <w:r w:rsidRPr="002613EF">
        <w:t>pilsētas</w:t>
      </w:r>
      <w:proofErr w:type="spellEnd"/>
      <w:r w:rsidRPr="002613EF">
        <w:t xml:space="preserve"> logotips </w:t>
      </w:r>
      <w:r w:rsidRPr="006356CC">
        <w:t>(</w:t>
      </w:r>
      <w:hyperlink r:id="rId10" w:anchor="piel4" w:history="1">
        <w:r w:rsidRPr="006356CC">
          <w:t>4.pielikums</w:t>
        </w:r>
      </w:hyperlink>
      <w:r w:rsidRPr="006356CC">
        <w:t xml:space="preserve">) </w:t>
      </w:r>
      <w:r w:rsidRPr="002613EF">
        <w:t xml:space="preserve">ir stilizēts Jelgavas </w:t>
      </w:r>
      <w:proofErr w:type="spellStart"/>
      <w:r>
        <w:t>valsts</w:t>
      </w:r>
      <w:r w:rsidRPr="002613EF">
        <w:t>pilsētas</w:t>
      </w:r>
      <w:proofErr w:type="spellEnd"/>
      <w:r w:rsidRPr="002613EF">
        <w:t xml:space="preserve"> ģerbonī attēlotās aļņa galvas kontūrzīmējums un uzraksts </w:t>
      </w:r>
      <w:r w:rsidR="00186D99">
        <w:t>“</w:t>
      </w:r>
      <w:r w:rsidRPr="002613EF">
        <w:t>Jelgava</w:t>
      </w:r>
      <w:r w:rsidR="00186D99">
        <w:t>”</w:t>
      </w:r>
      <w:r w:rsidRPr="002613EF">
        <w:t>;</w:t>
      </w:r>
    </w:p>
    <w:p w14:paraId="1503A6A0" w14:textId="3C0267EE" w:rsidR="00FC299B" w:rsidRDefault="00272FD5" w:rsidP="00C01BE7">
      <w:pPr>
        <w:pStyle w:val="ListParagraph"/>
        <w:numPr>
          <w:ilvl w:val="1"/>
          <w:numId w:val="4"/>
        </w:numPr>
        <w:shd w:val="clear" w:color="auto" w:fill="FFFFFF"/>
        <w:spacing w:line="293" w:lineRule="atLeast"/>
        <w:jc w:val="both"/>
        <w:rPr>
          <w:lang w:eastAsia="en-GB"/>
        </w:rPr>
      </w:pPr>
      <w:r>
        <w:rPr>
          <w:lang w:eastAsia="en-GB"/>
        </w:rPr>
        <w:lastRenderedPageBreak/>
        <w:t>l</w:t>
      </w:r>
      <w:r w:rsidR="00FC299B">
        <w:rPr>
          <w:lang w:eastAsia="en-GB"/>
        </w:rPr>
        <w:t xml:space="preserve">ogotipā </w:t>
      </w:r>
      <w:r w:rsidR="00FC299B" w:rsidRPr="002613EF">
        <w:t xml:space="preserve">stilizētās aļņa galvas kontūrzīmējums attēlojams sarkanā krāsā un uzraksts </w:t>
      </w:r>
      <w:r w:rsidR="00186D99">
        <w:t>“</w:t>
      </w:r>
      <w:r w:rsidR="00FC299B" w:rsidRPr="002613EF">
        <w:t>Jelgava</w:t>
      </w:r>
      <w:r w:rsidR="00186D99">
        <w:t>”</w:t>
      </w:r>
      <w:r w:rsidR="00FC299B" w:rsidRPr="002613EF">
        <w:t xml:space="preserve"> – zilā krāsā. Stilizētās aļņa galvas kontūrzīmējums un uzraksts </w:t>
      </w:r>
      <w:r w:rsidR="00186D99">
        <w:t>“</w:t>
      </w:r>
      <w:r w:rsidR="00FC299B" w:rsidRPr="002613EF">
        <w:t>Jelgava</w:t>
      </w:r>
      <w:r w:rsidR="00186D99">
        <w:t>”</w:t>
      </w:r>
      <w:r w:rsidR="00FC299B" w:rsidRPr="002613EF">
        <w:t xml:space="preserve"> var tikt attēlots zelta vai sudraba krāsā.</w:t>
      </w:r>
    </w:p>
    <w:p w14:paraId="30FBB1DF" w14:textId="09E87377" w:rsidR="00DA08E9" w:rsidRDefault="00FC299B" w:rsidP="00DA08E9">
      <w:pPr>
        <w:pStyle w:val="ListParagraph"/>
        <w:numPr>
          <w:ilvl w:val="0"/>
          <w:numId w:val="4"/>
        </w:numPr>
        <w:shd w:val="clear" w:color="auto" w:fill="FFFFFF"/>
        <w:spacing w:line="293" w:lineRule="atLeast"/>
        <w:jc w:val="both"/>
        <w:rPr>
          <w:lang w:eastAsia="en-GB"/>
        </w:rPr>
      </w:pPr>
      <w:r>
        <w:rPr>
          <w:shd w:val="clear" w:color="auto" w:fill="FFFFFF"/>
        </w:rPr>
        <w:t xml:space="preserve">Jelgavas </w:t>
      </w:r>
      <w:bookmarkStart w:id="10" w:name="p13"/>
      <w:bookmarkStart w:id="11" w:name="p-1000640"/>
      <w:bookmarkEnd w:id="10"/>
      <w:bookmarkEnd w:id="11"/>
      <w:proofErr w:type="spellStart"/>
      <w:r>
        <w:t>valsts</w:t>
      </w:r>
      <w:r w:rsidRPr="002613EF">
        <w:t>pilsētas</w:t>
      </w:r>
      <w:proofErr w:type="spellEnd"/>
      <w:r>
        <w:t xml:space="preserve"> pašvaldības</w:t>
      </w:r>
      <w:r w:rsidRPr="002613EF">
        <w:t xml:space="preserve"> </w:t>
      </w:r>
      <w:r>
        <w:t>tīmekļvietnes</w:t>
      </w:r>
      <w:r w:rsidRPr="002613EF">
        <w:t xml:space="preserve"> logotip</w:t>
      </w:r>
      <w:r>
        <w:t>a apraksts:</w:t>
      </w:r>
    </w:p>
    <w:p w14:paraId="4A17B0DA" w14:textId="1ECA65BC" w:rsidR="00FC299B" w:rsidRDefault="00FC299B" w:rsidP="00FC299B">
      <w:pPr>
        <w:pStyle w:val="ListParagraph"/>
        <w:numPr>
          <w:ilvl w:val="1"/>
          <w:numId w:val="4"/>
        </w:numPr>
        <w:shd w:val="clear" w:color="auto" w:fill="FFFFFF"/>
        <w:spacing w:line="293" w:lineRule="atLeast"/>
        <w:jc w:val="both"/>
        <w:rPr>
          <w:lang w:eastAsia="en-GB"/>
        </w:rPr>
      </w:pPr>
      <w:r>
        <w:rPr>
          <w:shd w:val="clear" w:color="auto" w:fill="FFFFFF"/>
        </w:rPr>
        <w:t xml:space="preserve">Jelgavas </w:t>
      </w:r>
      <w:proofErr w:type="spellStart"/>
      <w:r>
        <w:t>valsts</w:t>
      </w:r>
      <w:r w:rsidRPr="002613EF">
        <w:t>pilsētas</w:t>
      </w:r>
      <w:proofErr w:type="spellEnd"/>
      <w:r>
        <w:t xml:space="preserve"> pašvaldības</w:t>
      </w:r>
      <w:r w:rsidRPr="002613EF">
        <w:t xml:space="preserve"> </w:t>
      </w:r>
      <w:r>
        <w:t xml:space="preserve">tīmekļvietnes logotips (5.pielikums) </w:t>
      </w:r>
      <w:r w:rsidRPr="002613EF">
        <w:t xml:space="preserve">ir stilizēts Jelgavas </w:t>
      </w:r>
      <w:proofErr w:type="spellStart"/>
      <w:r>
        <w:t>valsts</w:t>
      </w:r>
      <w:r w:rsidRPr="002613EF">
        <w:t>pilsētas</w:t>
      </w:r>
      <w:proofErr w:type="spellEnd"/>
      <w:r w:rsidRPr="002613EF">
        <w:t xml:space="preserve"> ģerbonī attēlotās aļņa galvas kontūrzīmējums un uzraksts </w:t>
      </w:r>
      <w:r w:rsidR="00186D99">
        <w:t>“</w:t>
      </w:r>
      <w:r w:rsidRPr="002613EF">
        <w:t>Jelgava.lv</w:t>
      </w:r>
      <w:r w:rsidR="00186D99">
        <w:t>”</w:t>
      </w:r>
      <w:r>
        <w:t>;</w:t>
      </w:r>
    </w:p>
    <w:p w14:paraId="763B7C86" w14:textId="3936457A" w:rsidR="00FC299B" w:rsidRPr="003A042C" w:rsidRDefault="00272FD5" w:rsidP="006C2CD1">
      <w:pPr>
        <w:pStyle w:val="ListParagraph"/>
        <w:numPr>
          <w:ilvl w:val="1"/>
          <w:numId w:val="4"/>
        </w:numPr>
        <w:shd w:val="clear" w:color="auto" w:fill="FFFFFF"/>
        <w:spacing w:line="293" w:lineRule="atLeast"/>
        <w:jc w:val="both"/>
        <w:rPr>
          <w:lang w:eastAsia="en-GB"/>
        </w:rPr>
      </w:pPr>
      <w:r>
        <w:rPr>
          <w:lang w:eastAsia="en-GB"/>
        </w:rPr>
        <w:t>l</w:t>
      </w:r>
      <w:r w:rsidR="00FC299B">
        <w:rPr>
          <w:lang w:eastAsia="en-GB"/>
        </w:rPr>
        <w:t xml:space="preserve">ogotipā </w:t>
      </w:r>
      <w:r w:rsidR="00FC299B" w:rsidRPr="002613EF">
        <w:t xml:space="preserve">stilizētās aļņa galvas kontūrzīmējums un uzraksta daļa </w:t>
      </w:r>
      <w:r w:rsidR="00186D99">
        <w:t>“</w:t>
      </w:r>
      <w:r w:rsidR="00FC299B" w:rsidRPr="002613EF">
        <w:t>Jelgava</w:t>
      </w:r>
      <w:r w:rsidR="00186D99">
        <w:t>”</w:t>
      </w:r>
      <w:r w:rsidR="00FC299B" w:rsidRPr="002613EF">
        <w:t xml:space="preserve"> attēlojami zilā krāsā un uzraksta daļa </w:t>
      </w:r>
      <w:r w:rsidR="00186D99">
        <w:t>“</w:t>
      </w:r>
      <w:r w:rsidR="00FC299B" w:rsidRPr="002613EF">
        <w:t>.lv</w:t>
      </w:r>
      <w:r w:rsidR="00186D99">
        <w:t>”</w:t>
      </w:r>
      <w:r w:rsidR="00FC299B" w:rsidRPr="002613EF">
        <w:t xml:space="preserve"> – sarkanā krāsā.</w:t>
      </w:r>
      <w:r w:rsidR="006C2CD1">
        <w:t xml:space="preserve"> </w:t>
      </w:r>
      <w:r w:rsidR="003A042C" w:rsidRPr="003A042C">
        <w:t>L</w:t>
      </w:r>
      <w:r w:rsidR="006C2CD1" w:rsidRPr="003A042C">
        <w:t xml:space="preserve">ogotips var tikt attēlots arī </w:t>
      </w:r>
      <w:r w:rsidR="003A042C">
        <w:t xml:space="preserve">vienā krāsā – </w:t>
      </w:r>
      <w:r w:rsidR="006C2CD1" w:rsidRPr="003A042C">
        <w:t>sarkanā, zilā, baltā, zelta vai sudraba</w:t>
      </w:r>
      <w:r w:rsidR="00186D99">
        <w:t>,</w:t>
      </w:r>
      <w:r w:rsidR="003A042C">
        <w:t xml:space="preserve"> saskaņā ar krāsu kodiem 5.pielikumā.</w:t>
      </w:r>
    </w:p>
    <w:p w14:paraId="7FD022EA" w14:textId="63354986" w:rsidR="00FF720C" w:rsidRPr="00FC299B" w:rsidRDefault="00BB48E0" w:rsidP="00FF720C">
      <w:pPr>
        <w:pStyle w:val="ListParagraph"/>
        <w:numPr>
          <w:ilvl w:val="0"/>
          <w:numId w:val="4"/>
        </w:numPr>
        <w:shd w:val="clear" w:color="auto" w:fill="FFFFFF"/>
        <w:spacing w:line="293" w:lineRule="atLeast"/>
        <w:jc w:val="both"/>
        <w:rPr>
          <w:lang w:eastAsia="en-GB"/>
        </w:rPr>
      </w:pPr>
      <w:r w:rsidRPr="00092D5E">
        <w:rPr>
          <w:lang w:eastAsia="en-GB"/>
        </w:rPr>
        <w:t xml:space="preserve"> </w:t>
      </w:r>
      <w:r w:rsidR="00FC299B">
        <w:rPr>
          <w:shd w:val="clear" w:color="auto" w:fill="FFFFFF"/>
        </w:rPr>
        <w:t xml:space="preserve">Jelgavas </w:t>
      </w:r>
      <w:proofErr w:type="spellStart"/>
      <w:r w:rsidR="00FC299B">
        <w:t>valsts</w:t>
      </w:r>
      <w:r w:rsidR="00FC299B" w:rsidRPr="002613EF">
        <w:t>pilsētas</w:t>
      </w:r>
      <w:proofErr w:type="spellEnd"/>
      <w:r w:rsidR="00FF720C" w:rsidRPr="00092D5E">
        <w:rPr>
          <w:shd w:val="clear" w:color="auto" w:fill="FFFFFF"/>
        </w:rPr>
        <w:t xml:space="preserve"> </w:t>
      </w:r>
      <w:bookmarkStart w:id="12" w:name="_Hlk139833118"/>
      <w:r w:rsidR="00FC299B">
        <w:rPr>
          <w:shd w:val="clear" w:color="auto" w:fill="FFFFFF"/>
        </w:rPr>
        <w:t>saukļa apraksts:</w:t>
      </w:r>
    </w:p>
    <w:p w14:paraId="3ED096C8" w14:textId="3F9ED7DA" w:rsidR="00FC299B" w:rsidRDefault="00FC299B" w:rsidP="00FC299B">
      <w:pPr>
        <w:pStyle w:val="ListParagraph"/>
        <w:numPr>
          <w:ilvl w:val="1"/>
          <w:numId w:val="4"/>
        </w:numPr>
        <w:shd w:val="clear" w:color="auto" w:fill="FFFFFF"/>
        <w:spacing w:line="293" w:lineRule="atLeast"/>
        <w:jc w:val="both"/>
        <w:rPr>
          <w:lang w:eastAsia="en-GB"/>
        </w:rPr>
      </w:pPr>
      <w:r>
        <w:rPr>
          <w:shd w:val="clear" w:color="auto" w:fill="FFFFFF"/>
        </w:rPr>
        <w:t xml:space="preserve">Jelgavas </w:t>
      </w:r>
      <w:proofErr w:type="spellStart"/>
      <w:r>
        <w:t>valsts</w:t>
      </w:r>
      <w:r w:rsidRPr="002613EF">
        <w:t>pilsētas</w:t>
      </w:r>
      <w:proofErr w:type="spellEnd"/>
      <w:r w:rsidRPr="00092D5E">
        <w:rPr>
          <w:shd w:val="clear" w:color="auto" w:fill="FFFFFF"/>
        </w:rPr>
        <w:t xml:space="preserve"> </w:t>
      </w:r>
      <w:r>
        <w:rPr>
          <w:shd w:val="clear" w:color="auto" w:fill="FFFFFF"/>
        </w:rPr>
        <w:t xml:space="preserve">sauklis </w:t>
      </w:r>
      <w:r w:rsidRPr="002613EF">
        <w:t xml:space="preserve">ir </w:t>
      </w:r>
      <w:r w:rsidR="00186D99">
        <w:t>“</w:t>
      </w:r>
      <w:r w:rsidRPr="002613EF">
        <w:t>Jelgava pilsēta izaugsmei!</w:t>
      </w:r>
      <w:r w:rsidR="00186D99">
        <w:t>”</w:t>
      </w:r>
      <w:r>
        <w:t>;</w:t>
      </w:r>
    </w:p>
    <w:p w14:paraId="696802A7" w14:textId="5EC15FB0" w:rsidR="00FC299B" w:rsidRPr="00092D5E" w:rsidRDefault="00FC299B" w:rsidP="00FC299B">
      <w:pPr>
        <w:pStyle w:val="ListParagraph"/>
        <w:numPr>
          <w:ilvl w:val="1"/>
          <w:numId w:val="4"/>
        </w:numPr>
        <w:shd w:val="clear" w:color="auto" w:fill="FFFFFF"/>
        <w:spacing w:line="293" w:lineRule="atLeast"/>
        <w:jc w:val="both"/>
        <w:rPr>
          <w:lang w:eastAsia="en-GB"/>
        </w:rPr>
      </w:pPr>
      <w:r>
        <w:rPr>
          <w:shd w:val="clear" w:color="auto" w:fill="FFFFFF"/>
        </w:rPr>
        <w:t xml:space="preserve">Jelgavas </w:t>
      </w:r>
      <w:proofErr w:type="spellStart"/>
      <w:r>
        <w:t>valsts</w:t>
      </w:r>
      <w:r w:rsidRPr="002613EF">
        <w:t>pilsētas</w:t>
      </w:r>
      <w:proofErr w:type="spellEnd"/>
      <w:r w:rsidRPr="00092D5E">
        <w:rPr>
          <w:shd w:val="clear" w:color="auto" w:fill="FFFFFF"/>
        </w:rPr>
        <w:t xml:space="preserve"> </w:t>
      </w:r>
      <w:r>
        <w:rPr>
          <w:shd w:val="clear" w:color="auto" w:fill="FFFFFF"/>
        </w:rPr>
        <w:t xml:space="preserve">sauklis </w:t>
      </w:r>
      <w:r w:rsidRPr="002613EF">
        <w:t xml:space="preserve">angļu valodā ir </w:t>
      </w:r>
      <w:r w:rsidR="00186D99">
        <w:t>“</w:t>
      </w:r>
      <w:r w:rsidRPr="002613EF">
        <w:t xml:space="preserve">Jelgava </w:t>
      </w:r>
      <w:proofErr w:type="spellStart"/>
      <w:r w:rsidRPr="002613EF">
        <w:t>city</w:t>
      </w:r>
      <w:proofErr w:type="spellEnd"/>
      <w:r w:rsidRPr="002613EF">
        <w:t xml:space="preserve"> </w:t>
      </w:r>
      <w:proofErr w:type="spellStart"/>
      <w:r w:rsidRPr="002613EF">
        <w:t>for</w:t>
      </w:r>
      <w:proofErr w:type="spellEnd"/>
      <w:r w:rsidRPr="002613EF">
        <w:t xml:space="preserve"> </w:t>
      </w:r>
      <w:proofErr w:type="spellStart"/>
      <w:r w:rsidRPr="002613EF">
        <w:t>development</w:t>
      </w:r>
      <w:proofErr w:type="spellEnd"/>
      <w:r w:rsidRPr="002613EF">
        <w:t>!</w:t>
      </w:r>
      <w:r w:rsidR="00186D99">
        <w:t>”</w:t>
      </w:r>
      <w:r>
        <w:t>.</w:t>
      </w:r>
    </w:p>
    <w:p w14:paraId="1F523DEE" w14:textId="331E5E75" w:rsidR="00956EC6" w:rsidRDefault="00956EC6" w:rsidP="00ED3F07">
      <w:pPr>
        <w:pStyle w:val="ListParagraph"/>
        <w:numPr>
          <w:ilvl w:val="0"/>
          <w:numId w:val="4"/>
        </w:numPr>
        <w:shd w:val="clear" w:color="auto" w:fill="FFFFFF"/>
        <w:spacing w:line="293" w:lineRule="atLeast"/>
        <w:jc w:val="both"/>
        <w:rPr>
          <w:lang w:eastAsia="en-GB"/>
        </w:rPr>
      </w:pPr>
      <w:r>
        <w:rPr>
          <w:shd w:val="clear" w:color="auto" w:fill="FFFFFF"/>
        </w:rPr>
        <w:t xml:space="preserve">Jelgavas </w:t>
      </w:r>
      <w:proofErr w:type="spellStart"/>
      <w:r>
        <w:t>valsts</w:t>
      </w:r>
      <w:r w:rsidRPr="002613EF">
        <w:t>pilsētas</w:t>
      </w:r>
      <w:proofErr w:type="spellEnd"/>
      <w:r w:rsidRPr="00092D5E">
        <w:rPr>
          <w:shd w:val="clear" w:color="auto" w:fill="FFFFFF"/>
        </w:rPr>
        <w:t xml:space="preserve"> </w:t>
      </w:r>
      <w:r>
        <w:rPr>
          <w:shd w:val="clear" w:color="auto" w:fill="FFFFFF"/>
        </w:rPr>
        <w:t xml:space="preserve">saukļa </w:t>
      </w:r>
      <w:r w:rsidRPr="002613EF">
        <w:t>logotipa apraksts</w:t>
      </w:r>
      <w:r>
        <w:t>:</w:t>
      </w:r>
    </w:p>
    <w:p w14:paraId="10DC1DF3" w14:textId="55AD9FAF" w:rsidR="002155D5" w:rsidRDefault="00956EC6" w:rsidP="002155D5">
      <w:pPr>
        <w:pStyle w:val="ListParagraph"/>
        <w:numPr>
          <w:ilvl w:val="1"/>
          <w:numId w:val="4"/>
        </w:numPr>
        <w:shd w:val="clear" w:color="auto" w:fill="FFFFFF"/>
        <w:spacing w:line="293" w:lineRule="atLeast"/>
        <w:jc w:val="both"/>
        <w:rPr>
          <w:lang w:eastAsia="en-GB"/>
        </w:rPr>
      </w:pPr>
      <w:r>
        <w:rPr>
          <w:shd w:val="clear" w:color="auto" w:fill="FFFFFF"/>
        </w:rPr>
        <w:t xml:space="preserve">Jelgavas </w:t>
      </w:r>
      <w:proofErr w:type="spellStart"/>
      <w:r>
        <w:t>valsts</w:t>
      </w:r>
      <w:r w:rsidRPr="002613EF">
        <w:t>pilsētas</w:t>
      </w:r>
      <w:proofErr w:type="spellEnd"/>
      <w:r w:rsidRPr="00092D5E">
        <w:rPr>
          <w:shd w:val="clear" w:color="auto" w:fill="FFFFFF"/>
        </w:rPr>
        <w:t xml:space="preserve"> </w:t>
      </w:r>
      <w:r>
        <w:rPr>
          <w:shd w:val="clear" w:color="auto" w:fill="FFFFFF"/>
        </w:rPr>
        <w:t xml:space="preserve">saukļa </w:t>
      </w:r>
      <w:r w:rsidRPr="002613EF">
        <w:t xml:space="preserve">logotips </w:t>
      </w:r>
      <w:r w:rsidRPr="006356CC">
        <w:t>(</w:t>
      </w:r>
      <w:hyperlink r:id="rId11" w:anchor="piel6" w:history="1">
        <w:r w:rsidRPr="006356CC">
          <w:t>6.pielikums</w:t>
        </w:r>
      </w:hyperlink>
      <w:r w:rsidRPr="006356CC">
        <w:t>)</w:t>
      </w:r>
      <w:r w:rsidRPr="002613EF">
        <w:t xml:space="preserve"> ir stilizēts Jelgavas </w:t>
      </w:r>
      <w:proofErr w:type="spellStart"/>
      <w:r>
        <w:t>valsts</w:t>
      </w:r>
      <w:r w:rsidRPr="002613EF">
        <w:t>pilsētas</w:t>
      </w:r>
      <w:proofErr w:type="spellEnd"/>
      <w:r w:rsidRPr="002613EF">
        <w:t xml:space="preserve"> ģerbonī attēlotās aļņa galvas kontūrzīmējums un Jelgavas </w:t>
      </w:r>
      <w:proofErr w:type="spellStart"/>
      <w:r>
        <w:t>valsts</w:t>
      </w:r>
      <w:r w:rsidRPr="002613EF">
        <w:t>pilsētas</w:t>
      </w:r>
      <w:proofErr w:type="spellEnd"/>
      <w:r w:rsidRPr="002613EF">
        <w:t xml:space="preserve"> sauklis</w:t>
      </w:r>
      <w:r>
        <w:t>;</w:t>
      </w:r>
    </w:p>
    <w:p w14:paraId="20370C2C" w14:textId="72142FDC" w:rsidR="00956EC6" w:rsidRDefault="00956EC6" w:rsidP="002155D5">
      <w:pPr>
        <w:pStyle w:val="ListParagraph"/>
        <w:numPr>
          <w:ilvl w:val="1"/>
          <w:numId w:val="4"/>
        </w:numPr>
        <w:shd w:val="clear" w:color="auto" w:fill="FFFFFF"/>
        <w:spacing w:line="293" w:lineRule="atLeast"/>
        <w:jc w:val="both"/>
        <w:rPr>
          <w:lang w:eastAsia="en-GB"/>
        </w:rPr>
      </w:pPr>
      <w:r>
        <w:rPr>
          <w:lang w:eastAsia="en-GB"/>
        </w:rPr>
        <w:t xml:space="preserve">Logotipā </w:t>
      </w:r>
      <w:r w:rsidRPr="002613EF">
        <w:t xml:space="preserve">stilizētās aļņa galvas kontūrzīmējums attēlojams sarkanā krāsā un Jelgavas </w:t>
      </w:r>
      <w:proofErr w:type="spellStart"/>
      <w:r>
        <w:t>valsts</w:t>
      </w:r>
      <w:r w:rsidRPr="002613EF">
        <w:t>pilsētas</w:t>
      </w:r>
      <w:proofErr w:type="spellEnd"/>
      <w:r w:rsidRPr="002613EF">
        <w:t xml:space="preserve"> sauklis – zilā krāsā. Stilizētās aļņa galvas kontūrzīmējums un Jelgavas </w:t>
      </w:r>
      <w:proofErr w:type="spellStart"/>
      <w:r>
        <w:t>valsts</w:t>
      </w:r>
      <w:r w:rsidRPr="002613EF">
        <w:t>pilsētas</w:t>
      </w:r>
      <w:proofErr w:type="spellEnd"/>
      <w:r w:rsidRPr="002613EF">
        <w:t xml:space="preserve"> sauklis </w:t>
      </w:r>
      <w:r w:rsidRPr="003A042C">
        <w:t>var tikt attēlots</w:t>
      </w:r>
      <w:r w:rsidR="006C2CD1" w:rsidRPr="003A042C">
        <w:t xml:space="preserve"> arī </w:t>
      </w:r>
      <w:r w:rsidR="003A042C" w:rsidRPr="003A042C">
        <w:t>vienā krāsā</w:t>
      </w:r>
      <w:r w:rsidR="006C2CD1" w:rsidRPr="003A042C">
        <w:t xml:space="preserve"> – sarkanā, zilā, baltā,</w:t>
      </w:r>
      <w:r w:rsidRPr="003A042C">
        <w:t xml:space="preserve"> zelta vai sudraba</w:t>
      </w:r>
      <w:r w:rsidR="00186D99">
        <w:t>,</w:t>
      </w:r>
      <w:r w:rsidR="003A042C">
        <w:t xml:space="preserve"> saskaņā ar krāsu kodiem 6.pielikumā.</w:t>
      </w:r>
    </w:p>
    <w:p w14:paraId="34A8C8B0" w14:textId="6FBF456B" w:rsidR="00BE6CBA" w:rsidRPr="00BE6CBA" w:rsidRDefault="00BE6CBA" w:rsidP="00BE6CBA">
      <w:pPr>
        <w:pStyle w:val="ListParagraph"/>
        <w:numPr>
          <w:ilvl w:val="0"/>
          <w:numId w:val="4"/>
        </w:numPr>
        <w:shd w:val="clear" w:color="auto" w:fill="FFFFFF"/>
        <w:spacing w:line="293" w:lineRule="atLeast"/>
        <w:jc w:val="both"/>
        <w:rPr>
          <w:lang w:eastAsia="en-GB"/>
        </w:rPr>
      </w:pPr>
      <w:r>
        <w:rPr>
          <w:shd w:val="clear" w:color="auto" w:fill="FFFFFF"/>
        </w:rPr>
        <w:t xml:space="preserve">Jelgavas </w:t>
      </w:r>
      <w:proofErr w:type="spellStart"/>
      <w:r>
        <w:t>valsts</w:t>
      </w:r>
      <w:r w:rsidRPr="002613EF">
        <w:t>pilsētas</w:t>
      </w:r>
      <w:proofErr w:type="spellEnd"/>
      <w:r w:rsidRPr="00092D5E">
        <w:rPr>
          <w:shd w:val="clear" w:color="auto" w:fill="FFFFFF"/>
        </w:rPr>
        <w:t xml:space="preserve"> </w:t>
      </w:r>
      <w:r>
        <w:rPr>
          <w:shd w:val="clear" w:color="auto" w:fill="FFFFFF"/>
        </w:rPr>
        <w:t>tūrisma saukļa apraksts:</w:t>
      </w:r>
    </w:p>
    <w:p w14:paraId="6917A018" w14:textId="5888A56A" w:rsidR="00BE6CBA" w:rsidRDefault="00113019" w:rsidP="00BE6CBA">
      <w:pPr>
        <w:pStyle w:val="ListParagraph"/>
        <w:numPr>
          <w:ilvl w:val="1"/>
          <w:numId w:val="4"/>
        </w:numPr>
        <w:shd w:val="clear" w:color="auto" w:fill="FFFFFF"/>
        <w:spacing w:line="293" w:lineRule="atLeast"/>
        <w:jc w:val="both"/>
        <w:rPr>
          <w:lang w:eastAsia="en-GB"/>
        </w:rPr>
      </w:pPr>
      <w:r>
        <w:rPr>
          <w:shd w:val="clear" w:color="auto" w:fill="FFFFFF"/>
        </w:rPr>
        <w:t xml:space="preserve">Jelgavas </w:t>
      </w:r>
      <w:proofErr w:type="spellStart"/>
      <w:r>
        <w:t>valsts</w:t>
      </w:r>
      <w:r w:rsidRPr="002613EF">
        <w:t>pilsētas</w:t>
      </w:r>
      <w:proofErr w:type="spellEnd"/>
      <w:r w:rsidRPr="00092D5E">
        <w:rPr>
          <w:shd w:val="clear" w:color="auto" w:fill="FFFFFF"/>
        </w:rPr>
        <w:t xml:space="preserve"> </w:t>
      </w:r>
      <w:r>
        <w:rPr>
          <w:shd w:val="clear" w:color="auto" w:fill="FFFFFF"/>
        </w:rPr>
        <w:t xml:space="preserve">tūrisma sauklis ir </w:t>
      </w:r>
      <w:r w:rsidR="00186D99">
        <w:t>“</w:t>
      </w:r>
      <w:r>
        <w:t>Atbraukt, iepazīt, iemīlēt!</w:t>
      </w:r>
      <w:r w:rsidR="00186D99">
        <w:t>”</w:t>
      </w:r>
      <w:r>
        <w:t>;</w:t>
      </w:r>
    </w:p>
    <w:p w14:paraId="57A7EB83" w14:textId="069D15C3" w:rsidR="00113019" w:rsidRPr="002155D5" w:rsidRDefault="00113019" w:rsidP="00BE6CBA">
      <w:pPr>
        <w:pStyle w:val="ListParagraph"/>
        <w:numPr>
          <w:ilvl w:val="1"/>
          <w:numId w:val="4"/>
        </w:numPr>
        <w:shd w:val="clear" w:color="auto" w:fill="FFFFFF"/>
        <w:spacing w:line="293" w:lineRule="atLeast"/>
        <w:jc w:val="both"/>
        <w:rPr>
          <w:lang w:eastAsia="en-GB"/>
        </w:rPr>
      </w:pPr>
      <w:r>
        <w:rPr>
          <w:shd w:val="clear" w:color="auto" w:fill="FFFFFF"/>
        </w:rPr>
        <w:t xml:space="preserve">Jelgavas </w:t>
      </w:r>
      <w:proofErr w:type="spellStart"/>
      <w:r>
        <w:t>valsts</w:t>
      </w:r>
      <w:r w:rsidRPr="002613EF">
        <w:t>pilsētas</w:t>
      </w:r>
      <w:proofErr w:type="spellEnd"/>
      <w:r w:rsidRPr="00092D5E">
        <w:rPr>
          <w:shd w:val="clear" w:color="auto" w:fill="FFFFFF"/>
        </w:rPr>
        <w:t xml:space="preserve"> </w:t>
      </w:r>
      <w:r>
        <w:rPr>
          <w:shd w:val="clear" w:color="auto" w:fill="FFFFFF"/>
        </w:rPr>
        <w:t xml:space="preserve">tūrisma sauklis </w:t>
      </w:r>
      <w:r w:rsidRPr="002613EF">
        <w:t>angļu valodā ir</w:t>
      </w:r>
      <w:r>
        <w:t xml:space="preserve"> “</w:t>
      </w:r>
      <w:proofErr w:type="spellStart"/>
      <w:r>
        <w:t>See</w:t>
      </w:r>
      <w:proofErr w:type="spellEnd"/>
      <w:r>
        <w:t xml:space="preserve"> it, </w:t>
      </w:r>
      <w:proofErr w:type="spellStart"/>
      <w:r>
        <w:t>live</w:t>
      </w:r>
      <w:proofErr w:type="spellEnd"/>
      <w:r>
        <w:t xml:space="preserve"> it, </w:t>
      </w:r>
      <w:proofErr w:type="spellStart"/>
      <w:r>
        <w:t>love</w:t>
      </w:r>
      <w:proofErr w:type="spellEnd"/>
      <w:r>
        <w:t xml:space="preserve"> it!” </w:t>
      </w:r>
    </w:p>
    <w:p w14:paraId="7FE5A069" w14:textId="260B05D8" w:rsidR="00956EC6" w:rsidRDefault="006356CC" w:rsidP="00ED3F07">
      <w:pPr>
        <w:pStyle w:val="ListParagraph"/>
        <w:numPr>
          <w:ilvl w:val="0"/>
          <w:numId w:val="4"/>
        </w:numPr>
        <w:shd w:val="clear" w:color="auto" w:fill="FFFFFF"/>
        <w:spacing w:line="293" w:lineRule="atLeast"/>
        <w:jc w:val="both"/>
        <w:rPr>
          <w:lang w:eastAsia="en-GB"/>
        </w:rPr>
      </w:pPr>
      <w:r>
        <w:rPr>
          <w:lang w:eastAsia="en-GB"/>
        </w:rPr>
        <w:t xml:space="preserve">Jelgavas </w:t>
      </w:r>
      <w:proofErr w:type="spellStart"/>
      <w:r>
        <w:t>valsts</w:t>
      </w:r>
      <w:r w:rsidRPr="002613EF">
        <w:t>pilsētas</w:t>
      </w:r>
      <w:proofErr w:type="spellEnd"/>
      <w:r w:rsidRPr="002613EF">
        <w:t xml:space="preserve"> reklāmkaroga apraksts</w:t>
      </w:r>
      <w:r>
        <w:t>:</w:t>
      </w:r>
    </w:p>
    <w:p w14:paraId="35D11A36" w14:textId="02B2CA0E" w:rsidR="002155D5" w:rsidRDefault="006356CC" w:rsidP="002155D5">
      <w:pPr>
        <w:pStyle w:val="ListParagraph"/>
        <w:numPr>
          <w:ilvl w:val="1"/>
          <w:numId w:val="4"/>
        </w:numPr>
        <w:shd w:val="clear" w:color="auto" w:fill="FFFFFF"/>
        <w:spacing w:line="293" w:lineRule="atLeast"/>
        <w:jc w:val="both"/>
        <w:rPr>
          <w:lang w:eastAsia="en-GB"/>
        </w:rPr>
      </w:pPr>
      <w:r>
        <w:rPr>
          <w:lang w:eastAsia="en-GB"/>
        </w:rPr>
        <w:t xml:space="preserve">Jelgavas </w:t>
      </w:r>
      <w:proofErr w:type="spellStart"/>
      <w:r>
        <w:t>valsts</w:t>
      </w:r>
      <w:r w:rsidRPr="002613EF">
        <w:t>pilsētas</w:t>
      </w:r>
      <w:proofErr w:type="spellEnd"/>
      <w:r w:rsidRPr="002613EF">
        <w:t xml:space="preserve"> reklāmkaroga </w:t>
      </w:r>
      <w:r w:rsidRPr="006356CC">
        <w:t>(</w:t>
      </w:r>
      <w:hyperlink r:id="rId12" w:anchor="piel7" w:history="1">
        <w:r w:rsidRPr="006356CC">
          <w:t>7.pielikums</w:t>
        </w:r>
      </w:hyperlink>
      <w:r w:rsidRPr="006356CC">
        <w:t xml:space="preserve">) </w:t>
      </w:r>
      <w:r w:rsidRPr="002613EF">
        <w:t xml:space="preserve">elementi ir uzraksts </w:t>
      </w:r>
      <w:r w:rsidR="00186D99">
        <w:t>“</w:t>
      </w:r>
      <w:r w:rsidRPr="002613EF">
        <w:t>Jelgava pilsēta izaugsmei</w:t>
      </w:r>
      <w:r w:rsidR="00186D99">
        <w:t>”</w:t>
      </w:r>
      <w:r w:rsidRPr="002613EF">
        <w:t xml:space="preserve"> vai uzraksts </w:t>
      </w:r>
      <w:r w:rsidR="00186D99">
        <w:t>“</w:t>
      </w:r>
      <w:r w:rsidRPr="002613EF">
        <w:t>Jelgava</w:t>
      </w:r>
      <w:r w:rsidR="00186D99">
        <w:t>”</w:t>
      </w:r>
      <w:r w:rsidRPr="002613EF">
        <w:t xml:space="preserve"> ar vai bez stilizētās Jelgavas </w:t>
      </w:r>
      <w:proofErr w:type="spellStart"/>
      <w:r>
        <w:t>valsts</w:t>
      </w:r>
      <w:r w:rsidRPr="002613EF">
        <w:t>pilsētas</w:t>
      </w:r>
      <w:proofErr w:type="spellEnd"/>
      <w:r w:rsidRPr="002613EF">
        <w:t xml:space="preserve"> ģerbonī attēlotās aļņa galvas kontūrzīmējuma un stilizēts Jelgavas </w:t>
      </w:r>
      <w:proofErr w:type="spellStart"/>
      <w:r>
        <w:t>valsts</w:t>
      </w:r>
      <w:r w:rsidRPr="002613EF">
        <w:t>pilsētas</w:t>
      </w:r>
      <w:proofErr w:type="spellEnd"/>
      <w:r w:rsidRPr="002613EF">
        <w:t xml:space="preserve"> panorāmas siluets, </w:t>
      </w:r>
      <w:r w:rsidR="00574781">
        <w:t>kas</w:t>
      </w:r>
      <w:r w:rsidRPr="002613EF">
        <w:t xml:space="preserve"> atrodas reklāmkaroga apakšējā trešdaļā</w:t>
      </w:r>
      <w:r>
        <w:t>;</w:t>
      </w:r>
    </w:p>
    <w:p w14:paraId="772784E9" w14:textId="7844E6D8" w:rsidR="00F0053E" w:rsidRPr="002155D5" w:rsidRDefault="00272FD5" w:rsidP="002155D5">
      <w:pPr>
        <w:pStyle w:val="ListParagraph"/>
        <w:numPr>
          <w:ilvl w:val="1"/>
          <w:numId w:val="4"/>
        </w:numPr>
        <w:shd w:val="clear" w:color="auto" w:fill="FFFFFF"/>
        <w:spacing w:line="293" w:lineRule="atLeast"/>
        <w:jc w:val="both"/>
        <w:rPr>
          <w:lang w:eastAsia="en-GB"/>
        </w:rPr>
      </w:pPr>
      <w:r>
        <w:rPr>
          <w:lang w:eastAsia="en-GB"/>
        </w:rPr>
        <w:t>r</w:t>
      </w:r>
      <w:r w:rsidR="00921B05">
        <w:rPr>
          <w:lang w:eastAsia="en-GB"/>
        </w:rPr>
        <w:t xml:space="preserve">eklāmkarogā </w:t>
      </w:r>
      <w:r w:rsidR="00921B05" w:rsidRPr="002613EF">
        <w:t xml:space="preserve">stilizētās aļņa galvas kontūrzīmējums un uzraksts </w:t>
      </w:r>
      <w:r w:rsidR="00186D99">
        <w:t>“</w:t>
      </w:r>
      <w:r w:rsidR="00921B05" w:rsidRPr="002613EF">
        <w:t>Jelgava pilsēta izaugsmei</w:t>
      </w:r>
      <w:r w:rsidR="00186D99">
        <w:t>”</w:t>
      </w:r>
      <w:r w:rsidR="00921B05" w:rsidRPr="002613EF">
        <w:t xml:space="preserve"> vai uzraksts </w:t>
      </w:r>
      <w:r w:rsidR="00186D99">
        <w:t>“</w:t>
      </w:r>
      <w:r w:rsidR="00921B05" w:rsidRPr="002613EF">
        <w:t>Jelgava</w:t>
      </w:r>
      <w:r w:rsidR="00186D99">
        <w:t>”</w:t>
      </w:r>
      <w:r w:rsidR="00921B05" w:rsidRPr="002613EF">
        <w:t xml:space="preserve"> attēlojami zilā vai purpura krāsā</w:t>
      </w:r>
      <w:r w:rsidR="003A042C">
        <w:t>.</w:t>
      </w:r>
      <w:r w:rsidR="00F0053E">
        <w:t xml:space="preserve"> </w:t>
      </w:r>
      <w:r w:rsidR="003A042C">
        <w:t>A</w:t>
      </w:r>
      <w:r w:rsidR="003A042C" w:rsidRPr="002613EF">
        <w:t>ļņa galvas kontūrzīmējums un uzrakst</w:t>
      </w:r>
      <w:r w:rsidR="003A042C">
        <w:t>i</w:t>
      </w:r>
      <w:r w:rsidR="003A042C" w:rsidRPr="002613EF">
        <w:t xml:space="preserve"> </w:t>
      </w:r>
      <w:r w:rsidR="00F0053E" w:rsidRPr="003A042C">
        <w:t xml:space="preserve">var tikt attēloti arī </w:t>
      </w:r>
      <w:r w:rsidR="003A042C" w:rsidRPr="003A042C">
        <w:t>vienā krāsā</w:t>
      </w:r>
      <w:r w:rsidR="00F0053E" w:rsidRPr="003A042C">
        <w:t xml:space="preserve"> – sarkanā, zilā, baltā, zelta vai sudraba</w:t>
      </w:r>
      <w:r w:rsidR="00186D99">
        <w:t>,</w:t>
      </w:r>
      <w:r w:rsidR="00F0053E" w:rsidRPr="003A042C">
        <w:t xml:space="preserve"> </w:t>
      </w:r>
      <w:r w:rsidR="003A042C">
        <w:t>saskaņā ar krāsu kodiem 7.pielikumā</w:t>
      </w:r>
      <w:r w:rsidR="00E36E74">
        <w:t>;</w:t>
      </w:r>
    </w:p>
    <w:p w14:paraId="2F2B8933" w14:textId="1DD82483" w:rsidR="006C2CD1" w:rsidRDefault="00E36E74" w:rsidP="00F0053E">
      <w:pPr>
        <w:pStyle w:val="ListParagraph"/>
        <w:numPr>
          <w:ilvl w:val="1"/>
          <w:numId w:val="4"/>
        </w:numPr>
        <w:shd w:val="clear" w:color="auto" w:fill="FFFFFF"/>
        <w:spacing w:line="293" w:lineRule="atLeast"/>
        <w:jc w:val="both"/>
        <w:rPr>
          <w:lang w:eastAsia="en-GB"/>
        </w:rPr>
      </w:pPr>
      <w:r>
        <w:t>r</w:t>
      </w:r>
      <w:r w:rsidR="00921B05" w:rsidRPr="002613EF">
        <w:t xml:space="preserve">eklāmkarogā stilizētās aļņa galvas kontūrzīmējums var tikt attēlots purpura krāsā un uzraksts </w:t>
      </w:r>
      <w:r w:rsidR="00186D99">
        <w:t>“</w:t>
      </w:r>
      <w:r w:rsidR="00921B05" w:rsidRPr="002613EF">
        <w:t>Jelgava pilsēta izaugsmei</w:t>
      </w:r>
      <w:r w:rsidR="00186D99">
        <w:t>”</w:t>
      </w:r>
      <w:r w:rsidR="00921B05" w:rsidRPr="002613EF">
        <w:t xml:space="preserve"> vai uzraksts </w:t>
      </w:r>
      <w:r w:rsidR="00186D99">
        <w:t>“</w:t>
      </w:r>
      <w:r w:rsidR="00921B05" w:rsidRPr="002613EF">
        <w:t>Jelgava</w:t>
      </w:r>
      <w:r w:rsidR="00186D99">
        <w:t>”</w:t>
      </w:r>
      <w:r w:rsidR="00921B05" w:rsidRPr="002613EF">
        <w:t xml:space="preserve"> – zilā krāsā, vai stilizētās aļņa galvas kontūrzīmējums – zilā krāsā, bet uzraksts </w:t>
      </w:r>
      <w:r w:rsidR="00186D99">
        <w:t>“</w:t>
      </w:r>
      <w:r w:rsidR="00921B05" w:rsidRPr="002613EF">
        <w:t>Jelgava pilsēta izaugsmei</w:t>
      </w:r>
      <w:r w:rsidR="00186D99">
        <w:t>”</w:t>
      </w:r>
      <w:r w:rsidR="00921B05" w:rsidRPr="002613EF">
        <w:t xml:space="preserve"> vai uzraksts </w:t>
      </w:r>
      <w:r w:rsidR="00186D99">
        <w:t>“</w:t>
      </w:r>
      <w:r w:rsidR="00921B05" w:rsidRPr="002613EF">
        <w:t>Jelgava</w:t>
      </w:r>
      <w:r w:rsidR="00186D99">
        <w:t>”</w:t>
      </w:r>
      <w:r w:rsidR="00921B05" w:rsidRPr="002613EF">
        <w:t xml:space="preserve"> – purpura krāsā</w:t>
      </w:r>
      <w:r w:rsidR="00C1445D">
        <w:t>.</w:t>
      </w:r>
      <w:r w:rsidR="00F0053E">
        <w:t xml:space="preserve"> </w:t>
      </w:r>
      <w:r w:rsidR="00C1445D" w:rsidRPr="00C1445D">
        <w:t>T</w:t>
      </w:r>
      <w:r w:rsidR="00F0053E" w:rsidRPr="00C1445D">
        <w:t xml:space="preserve">ie var tikt attēloti arī </w:t>
      </w:r>
      <w:r w:rsidR="00C1445D" w:rsidRPr="00C1445D">
        <w:t>vienā krāsā</w:t>
      </w:r>
      <w:r w:rsidR="00F0053E" w:rsidRPr="00C1445D">
        <w:t xml:space="preserve"> – sarkanā, zilā, baltā, zelta vai sudraba</w:t>
      </w:r>
      <w:r w:rsidR="00186D99">
        <w:t>,</w:t>
      </w:r>
      <w:r w:rsidR="00F0053E" w:rsidRPr="00C1445D">
        <w:t xml:space="preserve"> </w:t>
      </w:r>
      <w:r w:rsidR="00C1445D">
        <w:t>saskaņā ar krāsu kodiem 7.pielikumā</w:t>
      </w:r>
      <w:r>
        <w:t>;</w:t>
      </w:r>
    </w:p>
    <w:p w14:paraId="7D00F8D0" w14:textId="4CBAFFEB" w:rsidR="00921B05" w:rsidRDefault="00E36E74" w:rsidP="006356CC">
      <w:pPr>
        <w:pStyle w:val="ListParagraph"/>
        <w:numPr>
          <w:ilvl w:val="1"/>
          <w:numId w:val="4"/>
        </w:numPr>
        <w:shd w:val="clear" w:color="auto" w:fill="FFFFFF"/>
        <w:spacing w:line="293" w:lineRule="atLeast"/>
        <w:jc w:val="both"/>
        <w:rPr>
          <w:lang w:eastAsia="en-GB"/>
        </w:rPr>
      </w:pPr>
      <w:r>
        <w:rPr>
          <w:lang w:eastAsia="en-GB"/>
        </w:rPr>
        <w:t>s</w:t>
      </w:r>
      <w:r w:rsidR="00921B05">
        <w:rPr>
          <w:lang w:eastAsia="en-GB"/>
        </w:rPr>
        <w:t xml:space="preserve">tilizētais </w:t>
      </w:r>
      <w:r w:rsidR="00921B05" w:rsidRPr="002613EF">
        <w:t xml:space="preserve">Jelgavas </w:t>
      </w:r>
      <w:proofErr w:type="spellStart"/>
      <w:r w:rsidR="00921B05">
        <w:t>valsts</w:t>
      </w:r>
      <w:r w:rsidR="00921B05" w:rsidRPr="002613EF">
        <w:t>pilsētas</w:t>
      </w:r>
      <w:proofErr w:type="spellEnd"/>
      <w:r w:rsidR="00921B05" w:rsidRPr="002613EF">
        <w:t xml:space="preserve"> panorāmas siluets attēlojams zilā un purpura krāsā, zilās un purpura krāsas pārejā vai melnbaltā kontūrzīmējumā</w:t>
      </w:r>
      <w:r w:rsidR="005F4238" w:rsidRPr="005F4238">
        <w:t>.</w:t>
      </w:r>
      <w:r w:rsidR="00F0053E" w:rsidRPr="005F4238">
        <w:t xml:space="preserve"> </w:t>
      </w:r>
      <w:r w:rsidR="005F4238" w:rsidRPr="005F4238">
        <w:t>T</w:t>
      </w:r>
      <w:r w:rsidR="00F0053E" w:rsidRPr="005F4238">
        <w:t xml:space="preserve">as var tikt attēlots </w:t>
      </w:r>
      <w:r w:rsidR="005F4238" w:rsidRPr="005F4238">
        <w:t>vienā krāsā</w:t>
      </w:r>
      <w:r w:rsidR="00F0053E" w:rsidRPr="005F4238">
        <w:t xml:space="preserve"> – sarkanā, zilā, baltā, zelta vai sudraba</w:t>
      </w:r>
      <w:r w:rsidR="00186D99">
        <w:t>,</w:t>
      </w:r>
      <w:r w:rsidR="00F0053E" w:rsidRPr="005F4238">
        <w:t xml:space="preserve"> </w:t>
      </w:r>
      <w:r w:rsidR="005F4238">
        <w:t>saskaņā ar krāsu kodiem 7.pielikumā</w:t>
      </w:r>
      <w:r>
        <w:t>;</w:t>
      </w:r>
    </w:p>
    <w:p w14:paraId="28AC2BD8" w14:textId="3CF8B7BB" w:rsidR="00921B05" w:rsidRDefault="00921B05" w:rsidP="006356CC">
      <w:pPr>
        <w:pStyle w:val="ListParagraph"/>
        <w:numPr>
          <w:ilvl w:val="1"/>
          <w:numId w:val="4"/>
        </w:numPr>
        <w:shd w:val="clear" w:color="auto" w:fill="FFFFFF"/>
        <w:spacing w:line="293" w:lineRule="atLeast"/>
        <w:jc w:val="both"/>
        <w:rPr>
          <w:lang w:eastAsia="en-GB"/>
        </w:rPr>
      </w:pPr>
      <w:r>
        <w:rPr>
          <w:lang w:eastAsia="en-GB"/>
        </w:rPr>
        <w:t xml:space="preserve">Jelgavas </w:t>
      </w:r>
      <w:proofErr w:type="spellStart"/>
      <w:r>
        <w:t>valsts</w:t>
      </w:r>
      <w:r w:rsidRPr="002613EF">
        <w:t>pilsētas</w:t>
      </w:r>
      <w:proofErr w:type="spellEnd"/>
      <w:r w:rsidRPr="002613EF">
        <w:t xml:space="preserve"> </w:t>
      </w:r>
      <w:r w:rsidRPr="002509CE">
        <w:t>vēsturei</w:t>
      </w:r>
      <w:r w:rsidRPr="002613EF">
        <w:t xml:space="preserve"> nozīmīgās gadadienās reklāmkaroga stilizētā</w:t>
      </w:r>
      <w:r w:rsidR="00E36E74">
        <w:t>s</w:t>
      </w:r>
      <w:r w:rsidRPr="002613EF">
        <w:t xml:space="preserve"> aļņa galvas kontūrzīmējums un uzraksts </w:t>
      </w:r>
      <w:r w:rsidR="00186D99">
        <w:t>“</w:t>
      </w:r>
      <w:r w:rsidRPr="002613EF">
        <w:t>Jelgava</w:t>
      </w:r>
      <w:r w:rsidR="00186D99">
        <w:t>”</w:t>
      </w:r>
      <w:r w:rsidRPr="002613EF">
        <w:t xml:space="preserve"> var tikt papildināts ar </w:t>
      </w:r>
      <w:proofErr w:type="spellStart"/>
      <w:r w:rsidRPr="002613EF">
        <w:t>gadskaitli</w:t>
      </w:r>
      <w:proofErr w:type="spellEnd"/>
      <w:r w:rsidRPr="002613EF">
        <w:t>.</w:t>
      </w:r>
    </w:p>
    <w:p w14:paraId="7D24C17E" w14:textId="77777777" w:rsidR="00921B05" w:rsidRPr="00921B05" w:rsidRDefault="00921B05" w:rsidP="00921B05">
      <w:pPr>
        <w:shd w:val="clear" w:color="auto" w:fill="FFFFFF"/>
        <w:spacing w:line="293" w:lineRule="atLeast"/>
        <w:jc w:val="both"/>
        <w:rPr>
          <w:b/>
          <w:lang w:eastAsia="en-GB"/>
        </w:rPr>
      </w:pPr>
    </w:p>
    <w:p w14:paraId="7020B46F" w14:textId="5252C5C4" w:rsidR="00921B05" w:rsidRDefault="00921B05" w:rsidP="00167549">
      <w:pPr>
        <w:pStyle w:val="ListParagraph"/>
        <w:numPr>
          <w:ilvl w:val="0"/>
          <w:numId w:val="5"/>
        </w:numPr>
        <w:shd w:val="clear" w:color="auto" w:fill="FFFFFF"/>
        <w:spacing w:line="293" w:lineRule="atLeast"/>
        <w:jc w:val="center"/>
        <w:rPr>
          <w:b/>
          <w:lang w:eastAsia="en-GB"/>
        </w:rPr>
      </w:pPr>
      <w:r w:rsidRPr="00921B05">
        <w:rPr>
          <w:b/>
          <w:lang w:eastAsia="en-GB"/>
        </w:rPr>
        <w:t xml:space="preserve">Jelgavas </w:t>
      </w:r>
      <w:proofErr w:type="spellStart"/>
      <w:r w:rsidRPr="00921B05">
        <w:rPr>
          <w:b/>
          <w:lang w:eastAsia="en-GB"/>
        </w:rPr>
        <w:t>valstspilsētas</w:t>
      </w:r>
      <w:proofErr w:type="spellEnd"/>
      <w:r w:rsidRPr="00921B05">
        <w:rPr>
          <w:b/>
          <w:lang w:eastAsia="en-GB"/>
        </w:rPr>
        <w:t xml:space="preserve"> simbolikas lietošana</w:t>
      </w:r>
    </w:p>
    <w:p w14:paraId="33398BD6" w14:textId="77777777" w:rsidR="00167549" w:rsidRPr="00167549" w:rsidRDefault="00167549" w:rsidP="00167549">
      <w:pPr>
        <w:shd w:val="clear" w:color="auto" w:fill="FFFFFF"/>
        <w:spacing w:line="293" w:lineRule="atLeast"/>
        <w:jc w:val="both"/>
        <w:rPr>
          <w:b/>
          <w:lang w:eastAsia="en-GB"/>
        </w:rPr>
      </w:pPr>
    </w:p>
    <w:p w14:paraId="2747D348" w14:textId="63EEEF9F" w:rsidR="00956EC6" w:rsidRDefault="006461E5" w:rsidP="00ED3F07">
      <w:pPr>
        <w:pStyle w:val="ListParagraph"/>
        <w:numPr>
          <w:ilvl w:val="0"/>
          <w:numId w:val="4"/>
        </w:numPr>
        <w:shd w:val="clear" w:color="auto" w:fill="FFFFFF"/>
        <w:spacing w:line="293" w:lineRule="atLeast"/>
        <w:jc w:val="both"/>
        <w:rPr>
          <w:lang w:eastAsia="en-GB"/>
        </w:rPr>
      </w:pPr>
      <w:r>
        <w:rPr>
          <w:lang w:eastAsia="en-GB"/>
        </w:rPr>
        <w:t xml:space="preserve">Jelgavas </w:t>
      </w:r>
      <w:proofErr w:type="spellStart"/>
      <w:r>
        <w:rPr>
          <w:lang w:eastAsia="en-GB"/>
        </w:rPr>
        <w:t>valstspilsētas</w:t>
      </w:r>
      <w:proofErr w:type="spellEnd"/>
      <w:r>
        <w:rPr>
          <w:lang w:eastAsia="en-GB"/>
        </w:rPr>
        <w:t xml:space="preserve"> karog</w:t>
      </w:r>
      <w:r w:rsidR="002D5060">
        <w:rPr>
          <w:lang w:eastAsia="en-GB"/>
        </w:rPr>
        <w:t>u</w:t>
      </w:r>
      <w:r>
        <w:rPr>
          <w:lang w:eastAsia="en-GB"/>
        </w:rPr>
        <w:t xml:space="preserve"> </w:t>
      </w:r>
      <w:r w:rsidR="0070687A">
        <w:rPr>
          <w:lang w:eastAsia="en-GB"/>
        </w:rPr>
        <w:t>lieto</w:t>
      </w:r>
      <w:r>
        <w:rPr>
          <w:lang w:eastAsia="en-GB"/>
        </w:rPr>
        <w:t>:</w:t>
      </w:r>
    </w:p>
    <w:p w14:paraId="62EEEE35" w14:textId="2D948E8D" w:rsidR="006461E5" w:rsidRDefault="00E27F66" w:rsidP="006461E5">
      <w:pPr>
        <w:pStyle w:val="ListParagraph"/>
        <w:numPr>
          <w:ilvl w:val="1"/>
          <w:numId w:val="4"/>
        </w:numPr>
        <w:shd w:val="clear" w:color="auto" w:fill="FFFFFF"/>
        <w:spacing w:line="293" w:lineRule="atLeast"/>
        <w:jc w:val="both"/>
        <w:rPr>
          <w:lang w:eastAsia="en-GB"/>
        </w:rPr>
      </w:pPr>
      <w:r w:rsidRPr="002613EF">
        <w:t>pastāvīgi</w:t>
      </w:r>
      <w:r>
        <w:t xml:space="preserve"> </w:t>
      </w:r>
      <w:r w:rsidR="006461E5" w:rsidRPr="002613EF">
        <w:t xml:space="preserve">pie Jelgavas </w:t>
      </w:r>
      <w:proofErr w:type="spellStart"/>
      <w:r w:rsidR="006461E5">
        <w:t>valsts</w:t>
      </w:r>
      <w:r w:rsidR="006461E5" w:rsidRPr="002613EF">
        <w:t>pilsētas</w:t>
      </w:r>
      <w:proofErr w:type="spellEnd"/>
      <w:r w:rsidR="006461E5">
        <w:t xml:space="preserve"> pašvaldības </w:t>
      </w:r>
      <w:r w:rsidR="006461E5" w:rsidRPr="002613EF">
        <w:t xml:space="preserve">domes ēkas un Jelgavas </w:t>
      </w:r>
      <w:proofErr w:type="spellStart"/>
      <w:r w:rsidR="006461E5">
        <w:t>valsts</w:t>
      </w:r>
      <w:r w:rsidR="006461E5" w:rsidRPr="002613EF">
        <w:t>pilsētas</w:t>
      </w:r>
      <w:proofErr w:type="spellEnd"/>
      <w:r w:rsidR="006461E5" w:rsidRPr="002613EF">
        <w:t xml:space="preserve"> pašvaldības iestāžu un kapitālsabiedrību ēkām</w:t>
      </w:r>
      <w:r w:rsidR="006461E5">
        <w:t>;</w:t>
      </w:r>
    </w:p>
    <w:p w14:paraId="73F7FFC7" w14:textId="460A9D78" w:rsidR="006461E5" w:rsidRDefault="006461E5" w:rsidP="006461E5">
      <w:pPr>
        <w:pStyle w:val="ListParagraph"/>
        <w:numPr>
          <w:ilvl w:val="1"/>
          <w:numId w:val="4"/>
        </w:numPr>
        <w:shd w:val="clear" w:color="auto" w:fill="FFFFFF"/>
        <w:spacing w:line="293" w:lineRule="atLeast"/>
        <w:jc w:val="both"/>
        <w:rPr>
          <w:lang w:eastAsia="en-GB"/>
        </w:rPr>
      </w:pPr>
      <w:r>
        <w:rPr>
          <w:lang w:eastAsia="en-GB"/>
        </w:rPr>
        <w:t xml:space="preserve">saskaņā </w:t>
      </w:r>
      <w:r w:rsidRPr="002613EF">
        <w:t xml:space="preserve">ar Jelgavas </w:t>
      </w:r>
      <w:proofErr w:type="spellStart"/>
      <w:r>
        <w:t>valsts</w:t>
      </w:r>
      <w:r w:rsidRPr="002613EF">
        <w:t>pilsētas</w:t>
      </w:r>
      <w:proofErr w:type="spellEnd"/>
      <w:r>
        <w:t xml:space="preserve"> pašvaldības</w:t>
      </w:r>
      <w:r w:rsidRPr="002613EF">
        <w:t xml:space="preserve"> domes priekšsēdētāja rīkojumu</w:t>
      </w:r>
      <w:r>
        <w:t>;</w:t>
      </w:r>
    </w:p>
    <w:p w14:paraId="64BDB9C3" w14:textId="77777777" w:rsidR="00AC32C1" w:rsidRDefault="006461E5" w:rsidP="006461E5">
      <w:pPr>
        <w:pStyle w:val="ListParagraph"/>
        <w:numPr>
          <w:ilvl w:val="1"/>
          <w:numId w:val="4"/>
        </w:numPr>
        <w:shd w:val="clear" w:color="auto" w:fill="FFFFFF"/>
        <w:spacing w:line="293" w:lineRule="atLeast"/>
        <w:jc w:val="both"/>
        <w:rPr>
          <w:lang w:eastAsia="en-GB"/>
        </w:rPr>
      </w:pPr>
      <w:r>
        <w:rPr>
          <w:lang w:eastAsia="en-GB"/>
        </w:rPr>
        <w:t xml:space="preserve">pēc brīvas </w:t>
      </w:r>
      <w:r w:rsidRPr="002613EF">
        <w:t>gribas</w:t>
      </w:r>
      <w:r w:rsidR="00AC32C1">
        <w:t>:</w:t>
      </w:r>
    </w:p>
    <w:p w14:paraId="24BB283D" w14:textId="7A603BD3" w:rsidR="006461E5" w:rsidRDefault="00AC32C1" w:rsidP="004F3249">
      <w:pPr>
        <w:shd w:val="clear" w:color="auto" w:fill="FFFFFF"/>
        <w:spacing w:line="293" w:lineRule="atLeast"/>
        <w:ind w:left="360"/>
        <w:jc w:val="both"/>
        <w:rPr>
          <w:lang w:eastAsia="en-GB"/>
        </w:rPr>
      </w:pPr>
      <w:r>
        <w:lastRenderedPageBreak/>
        <w:t xml:space="preserve">12.3.1. </w:t>
      </w:r>
      <w:r w:rsidR="006461E5" w:rsidRPr="002613EF">
        <w:t>pie ēkām, kur iekārtoti vēlēšanu iecirkņi – vēlēšanu un tautas nobalsošanas dienās kopā ar Latvijas valsts karogu</w:t>
      </w:r>
      <w:r w:rsidR="006461E5">
        <w:t>;</w:t>
      </w:r>
    </w:p>
    <w:p w14:paraId="4BFE0B18" w14:textId="3F9580A6" w:rsidR="006461E5" w:rsidRDefault="006461E5" w:rsidP="004F3249">
      <w:pPr>
        <w:pStyle w:val="ListParagraph"/>
        <w:numPr>
          <w:ilvl w:val="2"/>
          <w:numId w:val="18"/>
        </w:numPr>
        <w:shd w:val="clear" w:color="auto" w:fill="FFFFFF"/>
        <w:spacing w:line="293" w:lineRule="atLeast"/>
        <w:jc w:val="both"/>
        <w:rPr>
          <w:lang w:eastAsia="en-GB"/>
        </w:rPr>
      </w:pPr>
      <w:r w:rsidRPr="002613EF">
        <w:t>pie ēkām, kur atrodas valsts iestādes</w:t>
      </w:r>
      <w:r>
        <w:t>;</w:t>
      </w:r>
    </w:p>
    <w:p w14:paraId="5BFF9D70" w14:textId="22CD736D" w:rsidR="004F3249" w:rsidRDefault="004F3249" w:rsidP="004F3249">
      <w:pPr>
        <w:pStyle w:val="ListParagraph"/>
        <w:numPr>
          <w:ilvl w:val="2"/>
          <w:numId w:val="18"/>
        </w:numPr>
        <w:shd w:val="clear" w:color="auto" w:fill="FFFFFF"/>
        <w:spacing w:line="293" w:lineRule="atLeast"/>
        <w:jc w:val="both"/>
        <w:rPr>
          <w:lang w:eastAsia="en-GB"/>
        </w:rPr>
      </w:pPr>
      <w:r>
        <w:t>svētkos, kā arī citos gadījumos ikdienā.</w:t>
      </w:r>
    </w:p>
    <w:p w14:paraId="467A3512" w14:textId="606B8EB0" w:rsidR="006461E5" w:rsidRDefault="006461E5" w:rsidP="004F3249">
      <w:pPr>
        <w:pStyle w:val="ListParagraph"/>
        <w:numPr>
          <w:ilvl w:val="0"/>
          <w:numId w:val="18"/>
        </w:numPr>
        <w:shd w:val="clear" w:color="auto" w:fill="FFFFFF"/>
        <w:spacing w:line="293" w:lineRule="atLeast"/>
        <w:jc w:val="both"/>
        <w:rPr>
          <w:lang w:eastAsia="en-GB"/>
        </w:rPr>
      </w:pPr>
      <w:r w:rsidRPr="002613EF">
        <w:t xml:space="preserve">Jelgavas </w:t>
      </w:r>
      <w:proofErr w:type="spellStart"/>
      <w:r>
        <w:t>valsts</w:t>
      </w:r>
      <w:r w:rsidRPr="002613EF">
        <w:t>pilsētas</w:t>
      </w:r>
      <w:proofErr w:type="spellEnd"/>
      <w:r w:rsidR="00196ACF">
        <w:t xml:space="preserve"> </w:t>
      </w:r>
      <w:r w:rsidR="00196ACF" w:rsidRPr="002613EF">
        <w:t xml:space="preserve">karogu aizliegts </w:t>
      </w:r>
      <w:r w:rsidR="0070687A">
        <w:t>lieto</w:t>
      </w:r>
      <w:r w:rsidR="00196ACF">
        <w:t>:</w:t>
      </w:r>
    </w:p>
    <w:p w14:paraId="7AC1835B" w14:textId="30440BAB" w:rsidR="00CD3980" w:rsidRDefault="00E319B0" w:rsidP="00183EE7">
      <w:pPr>
        <w:pStyle w:val="ListParagraph"/>
        <w:numPr>
          <w:ilvl w:val="2"/>
          <w:numId w:val="19"/>
        </w:numPr>
        <w:shd w:val="clear" w:color="auto" w:fill="FFFFFF"/>
        <w:spacing w:line="293" w:lineRule="atLeast"/>
        <w:jc w:val="both"/>
        <w:rPr>
          <w:lang w:eastAsia="en-GB"/>
        </w:rPr>
      </w:pPr>
      <w:r>
        <w:rPr>
          <w:lang w:eastAsia="en-GB"/>
        </w:rPr>
        <w:t>p</w:t>
      </w:r>
      <w:r w:rsidR="00196ACF">
        <w:rPr>
          <w:lang w:eastAsia="en-GB"/>
        </w:rPr>
        <w:t xml:space="preserve">ie vidi </w:t>
      </w:r>
      <w:r w:rsidR="00196ACF" w:rsidRPr="002613EF">
        <w:t>degradējošām, cilvēku drošību apdraudošām vai sagruvušām ēkām</w:t>
      </w:r>
      <w:r w:rsidR="00CD3980">
        <w:t>;</w:t>
      </w:r>
    </w:p>
    <w:p w14:paraId="4E779963" w14:textId="138356CC" w:rsidR="00CD3980" w:rsidRDefault="00196ACF" w:rsidP="00183EE7">
      <w:pPr>
        <w:pStyle w:val="ListParagraph"/>
        <w:numPr>
          <w:ilvl w:val="2"/>
          <w:numId w:val="19"/>
        </w:numPr>
        <w:shd w:val="clear" w:color="auto" w:fill="FFFFFF"/>
        <w:spacing w:line="293" w:lineRule="atLeast"/>
        <w:jc w:val="both"/>
        <w:rPr>
          <w:lang w:eastAsia="en-GB"/>
        </w:rPr>
      </w:pPr>
      <w:r w:rsidRPr="002613EF">
        <w:t>pie ēkām, kurām tiek veikti fasādes atjaunošanas būvdarbi</w:t>
      </w:r>
      <w:r w:rsidR="00CD3980">
        <w:t>;</w:t>
      </w:r>
    </w:p>
    <w:p w14:paraId="42D8FA60" w14:textId="30A58C5A" w:rsidR="00196ACF" w:rsidRDefault="00196ACF" w:rsidP="00183EE7">
      <w:pPr>
        <w:pStyle w:val="ListParagraph"/>
        <w:numPr>
          <w:ilvl w:val="2"/>
          <w:numId w:val="19"/>
        </w:numPr>
        <w:shd w:val="clear" w:color="auto" w:fill="FFFFFF"/>
        <w:spacing w:line="293" w:lineRule="atLeast"/>
        <w:jc w:val="both"/>
        <w:rPr>
          <w:lang w:eastAsia="en-GB"/>
        </w:rPr>
      </w:pPr>
      <w:r w:rsidRPr="002613EF">
        <w:t>citās nepiemērotās vietās (piemēram, kokos, pie saimniecības ēkām, nesakoptās vietās u.c.);</w:t>
      </w:r>
    </w:p>
    <w:p w14:paraId="39B79571" w14:textId="5A0ED452" w:rsidR="003A6B5D" w:rsidRDefault="003A6B5D" w:rsidP="00183EE7">
      <w:pPr>
        <w:pStyle w:val="ListParagraph"/>
        <w:numPr>
          <w:ilvl w:val="2"/>
          <w:numId w:val="19"/>
        </w:numPr>
        <w:shd w:val="clear" w:color="auto" w:fill="FFFFFF"/>
        <w:spacing w:line="293" w:lineRule="atLeast"/>
        <w:jc w:val="both"/>
        <w:rPr>
          <w:lang w:eastAsia="en-GB"/>
        </w:rPr>
      </w:pPr>
      <w:r>
        <w:rPr>
          <w:lang w:eastAsia="en-GB"/>
        </w:rPr>
        <w:t xml:space="preserve">ja karogs ir bojāts, izbalējis, netīrs </w:t>
      </w:r>
      <w:r>
        <w:t>vai citādi vizuāli nepiemērots</w:t>
      </w:r>
      <w:r w:rsidR="00F377B0">
        <w:t xml:space="preserve">, </w:t>
      </w:r>
      <w:r w:rsidR="00237032" w:rsidRPr="002509CE">
        <w:t>kā arī karoga kāt</w:t>
      </w:r>
      <w:r w:rsidR="00C7119B" w:rsidRPr="002509CE">
        <w:t>s</w:t>
      </w:r>
      <w:r w:rsidR="00237032" w:rsidRPr="002509CE">
        <w:t xml:space="preserve"> vai masta garuma un diametra izmēri neatbilst prasībām kādas noteiktas Ministru kabineta noteikumos</w:t>
      </w:r>
      <w:r w:rsidR="00F377B0" w:rsidRPr="002509CE">
        <w:t>;</w:t>
      </w:r>
    </w:p>
    <w:p w14:paraId="6AA78E85" w14:textId="0FE982EE" w:rsidR="00196ACF" w:rsidRDefault="003A6B5D" w:rsidP="00183EE7">
      <w:pPr>
        <w:pStyle w:val="ListParagraph"/>
        <w:numPr>
          <w:ilvl w:val="2"/>
          <w:numId w:val="19"/>
        </w:numPr>
        <w:shd w:val="clear" w:color="auto" w:fill="FFFFFF"/>
        <w:spacing w:line="293" w:lineRule="atLeast"/>
        <w:jc w:val="both"/>
        <w:rPr>
          <w:lang w:eastAsia="en-GB"/>
        </w:rPr>
      </w:pPr>
      <w:r>
        <w:t xml:space="preserve">ja tas </w:t>
      </w:r>
      <w:r w:rsidR="00196ACF" w:rsidRPr="002613EF">
        <w:t xml:space="preserve">neatbilst šo noteikumu 5.punktā noteiktajam Jelgavas </w:t>
      </w:r>
      <w:proofErr w:type="spellStart"/>
      <w:r w:rsidR="00196ACF">
        <w:t>valsts</w:t>
      </w:r>
      <w:r w:rsidR="00196ACF" w:rsidRPr="002613EF">
        <w:t>pilsētas</w:t>
      </w:r>
      <w:proofErr w:type="spellEnd"/>
      <w:r w:rsidR="00196ACF" w:rsidRPr="002613EF">
        <w:t xml:space="preserve"> karoga </w:t>
      </w:r>
      <w:r>
        <w:t>aprakstam</w:t>
      </w:r>
      <w:r w:rsidR="00196ACF">
        <w:t>.</w:t>
      </w:r>
    </w:p>
    <w:p w14:paraId="5A5E3FBC" w14:textId="67DB2648" w:rsidR="006461E5" w:rsidRDefault="00196ACF" w:rsidP="004F3249">
      <w:pPr>
        <w:pStyle w:val="ListParagraph"/>
        <w:numPr>
          <w:ilvl w:val="0"/>
          <w:numId w:val="19"/>
        </w:numPr>
        <w:shd w:val="clear" w:color="auto" w:fill="FFFFFF"/>
        <w:spacing w:line="293" w:lineRule="atLeast"/>
        <w:jc w:val="both"/>
        <w:rPr>
          <w:lang w:eastAsia="en-GB"/>
        </w:rPr>
      </w:pPr>
      <w:r>
        <w:rPr>
          <w:lang w:eastAsia="en-GB"/>
        </w:rPr>
        <w:t xml:space="preserve">Lietojot </w:t>
      </w:r>
      <w:r w:rsidRPr="002613EF">
        <w:t xml:space="preserve">Jelgavas </w:t>
      </w:r>
      <w:proofErr w:type="spellStart"/>
      <w:r>
        <w:t>valsts</w:t>
      </w:r>
      <w:r w:rsidRPr="002613EF">
        <w:t>pilsētas</w:t>
      </w:r>
      <w:proofErr w:type="spellEnd"/>
      <w:r w:rsidRPr="002613EF">
        <w:t xml:space="preserve"> karogu kopā ar Latvijas valsts karogu, Jelgavas </w:t>
      </w:r>
      <w:proofErr w:type="spellStart"/>
      <w:r>
        <w:t>valsts</w:t>
      </w:r>
      <w:r w:rsidRPr="002613EF">
        <w:t>pilsētas</w:t>
      </w:r>
      <w:proofErr w:type="spellEnd"/>
      <w:r w:rsidRPr="002613EF">
        <w:t xml:space="preserve"> karogs novietojams Latvijas valsts karogam labajā pusē, skatoties uz ēkas fasādi.</w:t>
      </w:r>
    </w:p>
    <w:p w14:paraId="6CBFF1FA" w14:textId="37DFCC8D" w:rsidR="006461E5" w:rsidRPr="006743C0" w:rsidRDefault="00196ACF" w:rsidP="004F3249">
      <w:pPr>
        <w:pStyle w:val="ListParagraph"/>
        <w:numPr>
          <w:ilvl w:val="0"/>
          <w:numId w:val="19"/>
        </w:numPr>
        <w:shd w:val="clear" w:color="auto" w:fill="FFFFFF"/>
        <w:spacing w:line="293" w:lineRule="atLeast"/>
        <w:jc w:val="both"/>
        <w:rPr>
          <w:lang w:eastAsia="en-GB"/>
        </w:rPr>
      </w:pPr>
      <w:r w:rsidRPr="002613EF">
        <w:t xml:space="preserve">Jelgavas </w:t>
      </w:r>
      <w:proofErr w:type="spellStart"/>
      <w:r>
        <w:t>valsts</w:t>
      </w:r>
      <w:r w:rsidRPr="002613EF">
        <w:t>pilsētas</w:t>
      </w:r>
      <w:proofErr w:type="spellEnd"/>
      <w:r>
        <w:t xml:space="preserve"> </w:t>
      </w:r>
      <w:r w:rsidRPr="002613EF">
        <w:t xml:space="preserve">lielā ģerboņa attēlu atļauts lietot ar Jelgavas </w:t>
      </w:r>
      <w:proofErr w:type="spellStart"/>
      <w:r>
        <w:t>valsts</w:t>
      </w:r>
      <w:r w:rsidRPr="002613EF">
        <w:t>pilsētas</w:t>
      </w:r>
      <w:proofErr w:type="spellEnd"/>
      <w:r>
        <w:t xml:space="preserve"> pašvaldības </w:t>
      </w:r>
      <w:r w:rsidRPr="002613EF">
        <w:t xml:space="preserve">domes priekšsēdētāja amata pienākumu pildīšanu saistītos reprezentatīvos </w:t>
      </w:r>
      <w:r w:rsidRPr="006743C0">
        <w:t>nolūkos</w:t>
      </w:r>
      <w:r w:rsidR="00237032" w:rsidRPr="006743C0">
        <w:t>.</w:t>
      </w:r>
      <w:r w:rsidRPr="006743C0">
        <w:t xml:space="preserve"> </w:t>
      </w:r>
    </w:p>
    <w:bookmarkEnd w:id="12"/>
    <w:p w14:paraId="60990BD9" w14:textId="664313E1" w:rsidR="00196ACF" w:rsidRPr="006743C0" w:rsidRDefault="00196ACF" w:rsidP="004F3249">
      <w:pPr>
        <w:pStyle w:val="ListParagraph"/>
        <w:numPr>
          <w:ilvl w:val="0"/>
          <w:numId w:val="19"/>
        </w:numPr>
        <w:shd w:val="clear" w:color="auto" w:fill="FFFFFF"/>
        <w:spacing w:line="293" w:lineRule="atLeast"/>
        <w:jc w:val="both"/>
        <w:rPr>
          <w:lang w:eastAsia="en-GB"/>
        </w:rPr>
      </w:pPr>
      <w:r w:rsidRPr="006743C0">
        <w:t xml:space="preserve">Jelgavas </w:t>
      </w:r>
      <w:proofErr w:type="spellStart"/>
      <w:r w:rsidRPr="006743C0">
        <w:t>valstspilsētas</w:t>
      </w:r>
      <w:proofErr w:type="spellEnd"/>
      <w:r w:rsidRPr="006743C0">
        <w:t xml:space="preserve"> ģerboņa attēla lietošana:</w:t>
      </w:r>
    </w:p>
    <w:p w14:paraId="1D105D6F" w14:textId="33580D29" w:rsidR="00237032" w:rsidRPr="006743C0" w:rsidRDefault="00E61F92">
      <w:pPr>
        <w:pStyle w:val="ListParagraph"/>
        <w:numPr>
          <w:ilvl w:val="1"/>
          <w:numId w:val="19"/>
        </w:numPr>
        <w:shd w:val="clear" w:color="auto" w:fill="FFFFFF"/>
        <w:spacing w:line="293" w:lineRule="atLeast"/>
        <w:jc w:val="both"/>
        <w:rPr>
          <w:lang w:eastAsia="en-GB"/>
        </w:rPr>
      </w:pPr>
      <w:r w:rsidRPr="006743C0">
        <w:t xml:space="preserve">Jelgavas </w:t>
      </w:r>
      <w:proofErr w:type="spellStart"/>
      <w:r w:rsidRPr="006743C0">
        <w:t>valstspilsētas</w:t>
      </w:r>
      <w:proofErr w:type="spellEnd"/>
      <w:r w:rsidRPr="006743C0">
        <w:t xml:space="preserve"> ģerboņa attēlu atļauts lietot Jelgavas </w:t>
      </w:r>
      <w:proofErr w:type="spellStart"/>
      <w:r w:rsidRPr="006743C0">
        <w:t>valstspilsētas</w:t>
      </w:r>
      <w:proofErr w:type="spellEnd"/>
      <w:r w:rsidRPr="006743C0">
        <w:t xml:space="preserve"> pašvaldības iestāžu (turpmāk – Iestādes) un Jelgavas </w:t>
      </w:r>
      <w:proofErr w:type="spellStart"/>
      <w:r w:rsidRPr="006743C0">
        <w:t>valstspilsētas</w:t>
      </w:r>
      <w:proofErr w:type="spellEnd"/>
      <w:r w:rsidRPr="006743C0">
        <w:t xml:space="preserve"> pašvaldības kapitālsabiedrību (turpmāk – kapitālsabiedrības) zīmogos, uz veidlapām, kā arī atļauts izvietot pie Iestāžu un kapitālsabiedrību</w:t>
      </w:r>
      <w:bookmarkStart w:id="13" w:name="_GoBack"/>
      <w:bookmarkEnd w:id="13"/>
      <w:r w:rsidRPr="006743C0">
        <w:t xml:space="preserve"> ēkām un uz tām piederošajiem vai lietošanā esošajiem transportlīdzekļiem;</w:t>
      </w:r>
    </w:p>
    <w:p w14:paraId="3307BCC9" w14:textId="42A9015E" w:rsidR="00E61F92" w:rsidRPr="006743C0" w:rsidRDefault="00E61F92" w:rsidP="00183EE7">
      <w:pPr>
        <w:pStyle w:val="ListParagraph"/>
        <w:numPr>
          <w:ilvl w:val="1"/>
          <w:numId w:val="19"/>
        </w:numPr>
        <w:shd w:val="clear" w:color="auto" w:fill="FFFFFF"/>
        <w:spacing w:line="293" w:lineRule="atLeast"/>
        <w:jc w:val="both"/>
        <w:rPr>
          <w:lang w:eastAsia="en-GB"/>
        </w:rPr>
      </w:pPr>
      <w:r w:rsidRPr="006743C0">
        <w:t xml:space="preserve">Iestādēm un kapitālsabiedrībām Jelgavas </w:t>
      </w:r>
      <w:proofErr w:type="spellStart"/>
      <w:r w:rsidRPr="006743C0">
        <w:t>valstspilsētas</w:t>
      </w:r>
      <w:proofErr w:type="spellEnd"/>
      <w:r w:rsidRPr="006743C0">
        <w:t xml:space="preserve"> ģerboņa attēlu atļauts lietot iespieddarbos (grāmatas, bukleti u.c.), saskaņojot to ar Jelgavas </w:t>
      </w:r>
      <w:proofErr w:type="spellStart"/>
      <w:r w:rsidRPr="006743C0">
        <w:t>valst</w:t>
      </w:r>
      <w:r w:rsidR="00E319B0" w:rsidRPr="006743C0">
        <w:t>s</w:t>
      </w:r>
      <w:r w:rsidRPr="006743C0">
        <w:t>pilsētas</w:t>
      </w:r>
      <w:proofErr w:type="spellEnd"/>
      <w:r w:rsidRPr="006743C0">
        <w:t xml:space="preserve"> pašvaldības iestādes ”Centrālā pārvalde” Sabiedrisko attiecību departament</w:t>
      </w:r>
      <w:r w:rsidR="001650D8" w:rsidRPr="006743C0">
        <w:t>u</w:t>
      </w:r>
      <w:r w:rsidRPr="006743C0">
        <w:t xml:space="preserve"> (turpmāk – Sabiedrisko attiecību departament</w:t>
      </w:r>
      <w:r w:rsidR="001650D8" w:rsidRPr="006743C0">
        <w:t>s</w:t>
      </w:r>
      <w:r w:rsidRPr="006743C0">
        <w:t>);</w:t>
      </w:r>
      <w:r w:rsidR="00C33C3A" w:rsidRPr="006743C0">
        <w:t xml:space="preserve"> </w:t>
      </w:r>
    </w:p>
    <w:p w14:paraId="6CEE4B7F" w14:textId="49EA762C" w:rsidR="00E61F92" w:rsidRPr="006743C0" w:rsidRDefault="000D3916" w:rsidP="002509CE">
      <w:pPr>
        <w:pStyle w:val="ListParagraph"/>
        <w:numPr>
          <w:ilvl w:val="1"/>
          <w:numId w:val="19"/>
        </w:numPr>
        <w:shd w:val="clear" w:color="auto" w:fill="FFFFFF"/>
        <w:spacing w:line="293" w:lineRule="atLeast"/>
        <w:jc w:val="both"/>
        <w:rPr>
          <w:lang w:eastAsia="en-GB"/>
        </w:rPr>
      </w:pPr>
      <w:r w:rsidRPr="006743C0">
        <w:rPr>
          <w:lang w:eastAsia="en-GB"/>
        </w:rPr>
        <w:t>i</w:t>
      </w:r>
      <w:r w:rsidR="00E61F92" w:rsidRPr="006743C0">
        <w:rPr>
          <w:lang w:eastAsia="en-GB"/>
        </w:rPr>
        <w:t xml:space="preserve">nstitūcijām </w:t>
      </w:r>
      <w:r w:rsidR="00E61F92" w:rsidRPr="006743C0">
        <w:t xml:space="preserve">un personām, kuras nav norādītas šo noteikumu </w:t>
      </w:r>
      <w:r w:rsidR="006E4D14" w:rsidRPr="006743C0">
        <w:t>16</w:t>
      </w:r>
      <w:r w:rsidR="00E61F92" w:rsidRPr="006743C0">
        <w:t xml:space="preserve">.1.apakšpunktā, Jelgavas </w:t>
      </w:r>
      <w:proofErr w:type="spellStart"/>
      <w:r w:rsidR="009557DB" w:rsidRPr="006743C0">
        <w:t>valsts</w:t>
      </w:r>
      <w:r w:rsidR="00E61F92" w:rsidRPr="006743C0">
        <w:t>pilsētas</w:t>
      </w:r>
      <w:proofErr w:type="spellEnd"/>
      <w:r w:rsidR="00E61F92" w:rsidRPr="006743C0">
        <w:t xml:space="preserve"> ģerboņa attēlu atļauts lietot, ja ir </w:t>
      </w:r>
      <w:r w:rsidR="00E36E74" w:rsidRPr="006743C0">
        <w:t>saņemt</w:t>
      </w:r>
      <w:r w:rsidR="00FE4061" w:rsidRPr="006743C0">
        <w:t>s</w:t>
      </w:r>
      <w:r w:rsidR="00E36E74" w:rsidRPr="006743C0">
        <w:t xml:space="preserve"> Sabiedrisko attiecību</w:t>
      </w:r>
      <w:r w:rsidR="006A5A03" w:rsidRPr="006743C0">
        <w:t xml:space="preserve"> </w:t>
      </w:r>
      <w:r w:rsidR="00A93CD7" w:rsidRPr="006743C0">
        <w:t>departamenta</w:t>
      </w:r>
      <w:r w:rsidR="00E36E74" w:rsidRPr="006743C0">
        <w:t xml:space="preserve"> </w:t>
      </w:r>
      <w:r w:rsidR="00400C03" w:rsidRPr="006743C0">
        <w:t>saskaņojums</w:t>
      </w:r>
      <w:r w:rsidR="00E32C84" w:rsidRPr="006743C0">
        <w:t>.</w:t>
      </w:r>
      <w:r w:rsidR="00400C03" w:rsidRPr="006743C0">
        <w:t xml:space="preserve"> </w:t>
      </w:r>
    </w:p>
    <w:p w14:paraId="03860C73" w14:textId="7C4F8BBF" w:rsidR="00F377B0" w:rsidRPr="006743C0" w:rsidRDefault="002C6A56" w:rsidP="004F3249">
      <w:pPr>
        <w:pStyle w:val="ListParagraph"/>
        <w:numPr>
          <w:ilvl w:val="1"/>
          <w:numId w:val="19"/>
        </w:numPr>
        <w:shd w:val="clear" w:color="auto" w:fill="FFFFFF"/>
        <w:spacing w:line="293" w:lineRule="atLeast"/>
        <w:jc w:val="both"/>
        <w:rPr>
          <w:lang w:eastAsia="en-GB"/>
        </w:rPr>
      </w:pPr>
      <w:r w:rsidRPr="006743C0">
        <w:t xml:space="preserve">Jelgavas </w:t>
      </w:r>
      <w:proofErr w:type="spellStart"/>
      <w:r w:rsidRPr="006743C0">
        <w:t>valstspilsētas</w:t>
      </w:r>
      <w:proofErr w:type="spellEnd"/>
      <w:r w:rsidRPr="006743C0">
        <w:t xml:space="preserve"> ģerboņa attēlu nav atļauts lietot kopā ar Jelgavas </w:t>
      </w:r>
      <w:proofErr w:type="spellStart"/>
      <w:r w:rsidRPr="006743C0">
        <w:t>valstspilsētas</w:t>
      </w:r>
      <w:proofErr w:type="spellEnd"/>
      <w:r w:rsidRPr="006743C0">
        <w:t xml:space="preserve"> logotipu </w:t>
      </w:r>
      <w:r w:rsidR="006A5A03" w:rsidRPr="006743C0">
        <w:t xml:space="preserve">vai </w:t>
      </w:r>
      <w:r w:rsidRPr="006743C0">
        <w:t>citu institūciju logotipiem</w:t>
      </w:r>
      <w:r w:rsidR="00F377B0" w:rsidRPr="006743C0">
        <w:t>.</w:t>
      </w:r>
    </w:p>
    <w:p w14:paraId="439BC19A" w14:textId="14CCB4F9" w:rsidR="00196ACF" w:rsidRPr="006743C0" w:rsidRDefault="007562BC" w:rsidP="004F3249">
      <w:pPr>
        <w:pStyle w:val="ListParagraph"/>
        <w:numPr>
          <w:ilvl w:val="0"/>
          <w:numId w:val="19"/>
        </w:numPr>
        <w:shd w:val="clear" w:color="auto" w:fill="FFFFFF"/>
        <w:spacing w:line="293" w:lineRule="atLeast"/>
        <w:jc w:val="both"/>
        <w:rPr>
          <w:lang w:eastAsia="en-GB"/>
        </w:rPr>
      </w:pPr>
      <w:r w:rsidRPr="006743C0">
        <w:rPr>
          <w:lang w:eastAsia="en-GB"/>
        </w:rPr>
        <w:t xml:space="preserve">Jelgavas </w:t>
      </w:r>
      <w:proofErr w:type="spellStart"/>
      <w:r w:rsidRPr="006743C0">
        <w:rPr>
          <w:lang w:eastAsia="en-GB"/>
        </w:rPr>
        <w:t>valstspilsētas</w:t>
      </w:r>
      <w:proofErr w:type="spellEnd"/>
      <w:r w:rsidRPr="006743C0">
        <w:rPr>
          <w:lang w:eastAsia="en-GB"/>
        </w:rPr>
        <w:t xml:space="preserve"> logotips jālieto kopā ar:</w:t>
      </w:r>
      <w:r w:rsidR="00BE20DE" w:rsidRPr="006743C0">
        <w:rPr>
          <w:lang w:eastAsia="en-GB"/>
        </w:rPr>
        <w:t xml:space="preserve">  </w:t>
      </w:r>
    </w:p>
    <w:p w14:paraId="48A728F2" w14:textId="4D51FDF6" w:rsidR="007562BC" w:rsidRPr="006743C0" w:rsidRDefault="007562BC" w:rsidP="004F3249">
      <w:pPr>
        <w:pStyle w:val="ListParagraph"/>
        <w:numPr>
          <w:ilvl w:val="1"/>
          <w:numId w:val="19"/>
        </w:numPr>
        <w:shd w:val="clear" w:color="auto" w:fill="FFFFFF"/>
        <w:spacing w:line="293" w:lineRule="atLeast"/>
        <w:jc w:val="both"/>
        <w:rPr>
          <w:lang w:eastAsia="en-GB"/>
        </w:rPr>
      </w:pPr>
      <w:r w:rsidRPr="006743C0">
        <w:rPr>
          <w:lang w:eastAsia="en-GB"/>
        </w:rPr>
        <w:t>Iestādes logotipu;</w:t>
      </w:r>
    </w:p>
    <w:p w14:paraId="07546FCF" w14:textId="0F423D49" w:rsidR="007562BC" w:rsidRDefault="00E319B0" w:rsidP="004F3249">
      <w:pPr>
        <w:pStyle w:val="ListParagraph"/>
        <w:numPr>
          <w:ilvl w:val="1"/>
          <w:numId w:val="19"/>
        </w:numPr>
        <w:shd w:val="clear" w:color="auto" w:fill="FFFFFF"/>
        <w:spacing w:line="293" w:lineRule="atLeast"/>
        <w:jc w:val="both"/>
        <w:rPr>
          <w:lang w:eastAsia="en-GB"/>
        </w:rPr>
      </w:pPr>
      <w:r w:rsidRPr="006743C0">
        <w:rPr>
          <w:lang w:eastAsia="en-GB"/>
        </w:rPr>
        <w:t>k</w:t>
      </w:r>
      <w:r w:rsidR="007562BC" w:rsidRPr="006743C0">
        <w:rPr>
          <w:lang w:eastAsia="en-GB"/>
        </w:rPr>
        <w:t>apitālsabiedrības</w:t>
      </w:r>
      <w:r>
        <w:rPr>
          <w:lang w:eastAsia="en-GB"/>
        </w:rPr>
        <w:t>,</w:t>
      </w:r>
      <w:r w:rsidR="007562BC">
        <w:rPr>
          <w:lang w:eastAsia="en-GB"/>
        </w:rPr>
        <w:t xml:space="preserve"> </w:t>
      </w:r>
      <w:r w:rsidR="007562BC" w:rsidRPr="002613EF">
        <w:t>kurās pašvaldībai pieder kapitāla daļas, logotipu</w:t>
      </w:r>
      <w:r w:rsidR="007562BC">
        <w:t>;</w:t>
      </w:r>
    </w:p>
    <w:p w14:paraId="4B2C9526" w14:textId="78A58F3C" w:rsidR="007562BC" w:rsidRDefault="00F377B0" w:rsidP="004F3249">
      <w:pPr>
        <w:pStyle w:val="ListParagraph"/>
        <w:numPr>
          <w:ilvl w:val="1"/>
          <w:numId w:val="19"/>
        </w:numPr>
        <w:shd w:val="clear" w:color="auto" w:fill="FFFFFF"/>
        <w:spacing w:line="293" w:lineRule="atLeast"/>
        <w:jc w:val="both"/>
        <w:rPr>
          <w:lang w:eastAsia="en-GB"/>
        </w:rPr>
      </w:pPr>
      <w:r w:rsidRPr="00C33C3A">
        <w:rPr>
          <w:lang w:eastAsia="en-GB"/>
        </w:rPr>
        <w:t>kultūra</w:t>
      </w:r>
      <w:r w:rsidR="002C6A56" w:rsidRPr="00C33C3A">
        <w:rPr>
          <w:lang w:eastAsia="en-GB"/>
        </w:rPr>
        <w:t xml:space="preserve">s kolektīvu un </w:t>
      </w:r>
      <w:r w:rsidRPr="00C33C3A">
        <w:rPr>
          <w:lang w:eastAsia="en-GB"/>
        </w:rPr>
        <w:t>sporta</w:t>
      </w:r>
      <w:r w:rsidR="00982970" w:rsidRPr="00C33C3A">
        <w:rPr>
          <w:lang w:eastAsia="en-GB"/>
        </w:rPr>
        <w:t xml:space="preserve"> klubu</w:t>
      </w:r>
      <w:r w:rsidR="007562BC" w:rsidRPr="00C33C3A">
        <w:t>,</w:t>
      </w:r>
      <w:r w:rsidR="007562BC" w:rsidRPr="002613EF">
        <w:t xml:space="preserve"> kur</w:t>
      </w:r>
      <w:r w:rsidR="00982970">
        <w:t>u</w:t>
      </w:r>
      <w:r w:rsidR="007562BC" w:rsidRPr="002613EF">
        <w:t xml:space="preserve"> darbību finansē </w:t>
      </w:r>
      <w:r w:rsidR="00AB68D6">
        <w:t xml:space="preserve">Jelgavas </w:t>
      </w:r>
      <w:proofErr w:type="spellStart"/>
      <w:r w:rsidR="00AB68D6">
        <w:t>valstspilsētas</w:t>
      </w:r>
      <w:proofErr w:type="spellEnd"/>
      <w:r w:rsidR="00AB68D6">
        <w:t xml:space="preserve"> </w:t>
      </w:r>
      <w:r w:rsidR="007562BC" w:rsidRPr="002613EF">
        <w:t>pašvaldība, logotipu</w:t>
      </w:r>
      <w:r w:rsidR="007562BC">
        <w:t>;</w:t>
      </w:r>
    </w:p>
    <w:p w14:paraId="3BBDE5CD" w14:textId="1DCEE1F5" w:rsidR="007562BC" w:rsidRDefault="00E319B0" w:rsidP="004F3249">
      <w:pPr>
        <w:pStyle w:val="ListParagraph"/>
        <w:numPr>
          <w:ilvl w:val="1"/>
          <w:numId w:val="19"/>
        </w:numPr>
        <w:shd w:val="clear" w:color="auto" w:fill="FFFFFF"/>
        <w:spacing w:line="293" w:lineRule="atLeast"/>
        <w:jc w:val="both"/>
        <w:rPr>
          <w:lang w:eastAsia="en-GB"/>
        </w:rPr>
      </w:pPr>
      <w:r>
        <w:t>b</w:t>
      </w:r>
      <w:r w:rsidR="007562BC" w:rsidRPr="002613EF">
        <w:t>iedrības</w:t>
      </w:r>
      <w:r w:rsidR="007562BC">
        <w:t xml:space="preserve"> un nodibinājuma logotipu pasākumos, kurus līdzfinansē</w:t>
      </w:r>
      <w:r w:rsidR="006A5A03">
        <w:t xml:space="preserve"> Jelgavas </w:t>
      </w:r>
      <w:proofErr w:type="spellStart"/>
      <w:r w:rsidR="006A5A03">
        <w:t>valstspilsētas</w:t>
      </w:r>
      <w:proofErr w:type="spellEnd"/>
      <w:r w:rsidR="007562BC">
        <w:t xml:space="preserve"> pašvaldība. </w:t>
      </w:r>
    </w:p>
    <w:p w14:paraId="46EF7A9D" w14:textId="77777777" w:rsidR="002155D5" w:rsidRDefault="007562BC" w:rsidP="004F3249">
      <w:pPr>
        <w:pStyle w:val="ListParagraph"/>
        <w:numPr>
          <w:ilvl w:val="0"/>
          <w:numId w:val="19"/>
        </w:numPr>
        <w:shd w:val="clear" w:color="auto" w:fill="FFFFFF"/>
        <w:spacing w:line="293" w:lineRule="atLeast"/>
        <w:jc w:val="both"/>
        <w:rPr>
          <w:lang w:eastAsia="en-GB"/>
        </w:rPr>
      </w:pPr>
      <w:r w:rsidRPr="002613EF">
        <w:t>Lietojot</w:t>
      </w:r>
      <w:r>
        <w:t xml:space="preserve"> </w:t>
      </w:r>
      <w:r w:rsidRPr="002613EF">
        <w:t xml:space="preserve">Jelgavas </w:t>
      </w:r>
      <w:proofErr w:type="spellStart"/>
      <w:r>
        <w:t>valsts</w:t>
      </w:r>
      <w:r w:rsidRPr="002613EF">
        <w:t>pilsētas</w:t>
      </w:r>
      <w:proofErr w:type="spellEnd"/>
      <w:r w:rsidRPr="002613EF">
        <w:t xml:space="preserve"> reklāmkarogu, var izmantot tikai atsevišķus tā elementus</w:t>
      </w:r>
      <w:r w:rsidR="00BB48E0" w:rsidRPr="00092D5E">
        <w:rPr>
          <w:lang w:eastAsia="en-GB"/>
        </w:rPr>
        <w:t>.</w:t>
      </w:r>
      <w:bookmarkStart w:id="14" w:name="p16"/>
      <w:bookmarkStart w:id="15" w:name="p-1000643"/>
      <w:bookmarkEnd w:id="14"/>
      <w:bookmarkEnd w:id="15"/>
    </w:p>
    <w:p w14:paraId="13D4A6A3" w14:textId="5915385A" w:rsidR="00ED3F07" w:rsidRPr="002155D5" w:rsidRDefault="007562BC" w:rsidP="004F3249">
      <w:pPr>
        <w:pStyle w:val="ListParagraph"/>
        <w:numPr>
          <w:ilvl w:val="0"/>
          <w:numId w:val="19"/>
        </w:numPr>
        <w:shd w:val="clear" w:color="auto" w:fill="FFFFFF"/>
        <w:spacing w:line="293" w:lineRule="atLeast"/>
        <w:jc w:val="both"/>
        <w:rPr>
          <w:lang w:eastAsia="en-GB"/>
        </w:rPr>
      </w:pPr>
      <w:r>
        <w:rPr>
          <w:lang w:eastAsia="en-GB"/>
        </w:rPr>
        <w:t xml:space="preserve">Jelgavas </w:t>
      </w:r>
      <w:proofErr w:type="spellStart"/>
      <w:r>
        <w:rPr>
          <w:lang w:eastAsia="en-GB"/>
        </w:rPr>
        <w:t>valstspilsētas</w:t>
      </w:r>
      <w:proofErr w:type="spellEnd"/>
      <w:r>
        <w:rPr>
          <w:lang w:eastAsia="en-GB"/>
        </w:rPr>
        <w:t xml:space="preserve"> simboliku, </w:t>
      </w:r>
      <w:r w:rsidRPr="002613EF">
        <w:t xml:space="preserve">izņemot Jelgavas </w:t>
      </w:r>
      <w:proofErr w:type="spellStart"/>
      <w:r>
        <w:t>valsts</w:t>
      </w:r>
      <w:r w:rsidRPr="002613EF">
        <w:t>pilsētas</w:t>
      </w:r>
      <w:proofErr w:type="spellEnd"/>
      <w:r w:rsidRPr="002613EF">
        <w:t xml:space="preserve"> lielo ģerboni, </w:t>
      </w:r>
      <w:r w:rsidR="006A252A" w:rsidRPr="00F377B0">
        <w:t xml:space="preserve">Jelgavas </w:t>
      </w:r>
      <w:proofErr w:type="spellStart"/>
      <w:r w:rsidR="006A252A" w:rsidRPr="00F377B0">
        <w:t>valstspilsētas</w:t>
      </w:r>
      <w:proofErr w:type="spellEnd"/>
      <w:r w:rsidR="006A252A" w:rsidRPr="00F377B0">
        <w:t xml:space="preserve"> </w:t>
      </w:r>
      <w:r w:rsidR="00E361ED" w:rsidRPr="00F377B0">
        <w:t>karogu</w:t>
      </w:r>
      <w:r w:rsidR="006A252A" w:rsidRPr="00F377B0">
        <w:t>,</w:t>
      </w:r>
      <w:r w:rsidR="006A252A">
        <w:t xml:space="preserve"> </w:t>
      </w:r>
      <w:r w:rsidR="008A17E1">
        <w:t xml:space="preserve">šo noteikumu </w:t>
      </w:r>
      <w:r w:rsidR="006A252A">
        <w:t xml:space="preserve">16.1. </w:t>
      </w:r>
      <w:r w:rsidR="00982970">
        <w:t> </w:t>
      </w:r>
      <w:r w:rsidR="006A252A">
        <w:t xml:space="preserve">punktā noteiktos gadījumus, </w:t>
      </w:r>
      <w:r w:rsidRPr="002613EF">
        <w:t xml:space="preserve">nekomerciāliem mērķiem atļauts lietot, ja ir saņemts Sabiedrisko attiecību </w:t>
      </w:r>
      <w:r>
        <w:t>departamenta</w:t>
      </w:r>
      <w:r w:rsidRPr="002613EF">
        <w:t xml:space="preserve"> rakstisks saskaņojums</w:t>
      </w:r>
      <w:r w:rsidR="00BB48E0" w:rsidRPr="00092D5E">
        <w:rPr>
          <w:lang w:eastAsia="en-GB"/>
        </w:rPr>
        <w:t>.</w:t>
      </w:r>
      <w:bookmarkStart w:id="16" w:name="p17"/>
      <w:bookmarkStart w:id="17" w:name="p-1000644"/>
      <w:bookmarkEnd w:id="16"/>
      <w:bookmarkEnd w:id="17"/>
      <w:r w:rsidR="006A52FB">
        <w:rPr>
          <w:lang w:eastAsia="en-GB"/>
        </w:rPr>
        <w:t xml:space="preserve"> </w:t>
      </w:r>
    </w:p>
    <w:p w14:paraId="3F45FBC2" w14:textId="32B8456D" w:rsidR="00ED3F07" w:rsidRDefault="007562BC" w:rsidP="004F3249">
      <w:pPr>
        <w:pStyle w:val="ListParagraph"/>
        <w:numPr>
          <w:ilvl w:val="0"/>
          <w:numId w:val="19"/>
        </w:numPr>
        <w:shd w:val="clear" w:color="auto" w:fill="FFFFFF"/>
        <w:spacing w:line="293" w:lineRule="atLeast"/>
        <w:jc w:val="both"/>
        <w:rPr>
          <w:lang w:eastAsia="en-GB"/>
        </w:rPr>
      </w:pPr>
      <w:r w:rsidRPr="002613EF">
        <w:t xml:space="preserve">Jelgavas </w:t>
      </w:r>
      <w:proofErr w:type="spellStart"/>
      <w:r w:rsidR="00E319B0">
        <w:t>valsts</w:t>
      </w:r>
      <w:r w:rsidRPr="002613EF">
        <w:t>pilsētas</w:t>
      </w:r>
      <w:proofErr w:type="spellEnd"/>
      <w:r w:rsidRPr="002613EF">
        <w:t xml:space="preserve"> simboliku</w:t>
      </w:r>
      <w:r w:rsidR="00DD67AD">
        <w:t>,</w:t>
      </w:r>
      <w:r>
        <w:t xml:space="preserve"> </w:t>
      </w:r>
      <w:r w:rsidRPr="002613EF">
        <w:t xml:space="preserve">izņemot Jelgavas </w:t>
      </w:r>
      <w:proofErr w:type="spellStart"/>
      <w:r w:rsidR="00E319B0">
        <w:t>valsts</w:t>
      </w:r>
      <w:r w:rsidRPr="002613EF">
        <w:t>pilsētas</w:t>
      </w:r>
      <w:proofErr w:type="spellEnd"/>
      <w:r w:rsidRPr="002613EF">
        <w:t xml:space="preserve"> lielo ģerboni</w:t>
      </w:r>
      <w:r w:rsidR="006A252A">
        <w:t xml:space="preserve"> un </w:t>
      </w:r>
      <w:r w:rsidR="008A17E1" w:rsidRPr="00F377B0">
        <w:t xml:space="preserve">Jelgavas </w:t>
      </w:r>
      <w:proofErr w:type="spellStart"/>
      <w:r w:rsidR="008A17E1" w:rsidRPr="00F377B0">
        <w:t>valstspilsētas</w:t>
      </w:r>
      <w:proofErr w:type="spellEnd"/>
      <w:r w:rsidR="008A17E1" w:rsidRPr="00F377B0">
        <w:t xml:space="preserve"> karogu</w:t>
      </w:r>
      <w:r w:rsidR="00F377B0">
        <w:t>,</w:t>
      </w:r>
      <w:r w:rsidRPr="002613EF">
        <w:t xml:space="preserve"> komerciāliem mērķiem atļauts lietot, ja ir pieņemts attiecīgs </w:t>
      </w:r>
      <w:r w:rsidR="00E36E74" w:rsidRPr="00E36E74">
        <w:lastRenderedPageBreak/>
        <w:t xml:space="preserve">Jelgavas </w:t>
      </w:r>
      <w:proofErr w:type="spellStart"/>
      <w:r w:rsidR="00E36E74" w:rsidRPr="00E36E74">
        <w:t>valstspilsētas</w:t>
      </w:r>
      <w:proofErr w:type="spellEnd"/>
      <w:r w:rsidR="00E36E74" w:rsidRPr="00E36E74">
        <w:t xml:space="preserve"> pašvaldības Estētikas komisijas (turpmāk – Estētikas komisija)</w:t>
      </w:r>
      <w:r w:rsidR="00E36E74">
        <w:t xml:space="preserve"> lēmums </w:t>
      </w:r>
      <w:r w:rsidRPr="002613EF">
        <w:t xml:space="preserve">un ir nomaksāta Jelgavas </w:t>
      </w:r>
      <w:proofErr w:type="spellStart"/>
      <w:r>
        <w:t>valstsp</w:t>
      </w:r>
      <w:r w:rsidRPr="002613EF">
        <w:t>ilsētas</w:t>
      </w:r>
      <w:proofErr w:type="spellEnd"/>
      <w:r w:rsidRPr="002613EF">
        <w:t xml:space="preserve"> pašvaldības nodeva</w:t>
      </w:r>
      <w:r w:rsidR="00A1727C">
        <w:t>.</w:t>
      </w:r>
      <w:r w:rsidRPr="002613EF">
        <w:t xml:space="preserve"> </w:t>
      </w:r>
      <w:bookmarkStart w:id="18" w:name="p18"/>
      <w:bookmarkStart w:id="19" w:name="p-1110823"/>
      <w:bookmarkEnd w:id="18"/>
      <w:bookmarkEnd w:id="19"/>
    </w:p>
    <w:p w14:paraId="0C72CA48" w14:textId="4F4E874F" w:rsidR="000344BB" w:rsidRPr="00092D5E" w:rsidRDefault="000344BB" w:rsidP="004F3249">
      <w:pPr>
        <w:pStyle w:val="ListParagraph"/>
        <w:numPr>
          <w:ilvl w:val="0"/>
          <w:numId w:val="19"/>
        </w:numPr>
        <w:shd w:val="clear" w:color="auto" w:fill="FFFFFF"/>
        <w:spacing w:line="293" w:lineRule="atLeast"/>
        <w:jc w:val="both"/>
        <w:rPr>
          <w:lang w:eastAsia="en-GB"/>
        </w:rPr>
      </w:pPr>
      <w:r>
        <w:rPr>
          <w:lang w:eastAsia="en-GB"/>
        </w:rPr>
        <w:t>Izsniegtā atļauja ir derīga 1 (vienu) gadu no tās izsniegšanas dienas.</w:t>
      </w:r>
    </w:p>
    <w:p w14:paraId="7C0850F7" w14:textId="1FC4D683" w:rsidR="00BB48E0" w:rsidRDefault="007562BC" w:rsidP="004F3249">
      <w:pPr>
        <w:pStyle w:val="ListParagraph"/>
        <w:numPr>
          <w:ilvl w:val="0"/>
          <w:numId w:val="19"/>
        </w:numPr>
        <w:shd w:val="clear" w:color="auto" w:fill="FFFFFF"/>
        <w:spacing w:line="293" w:lineRule="atLeast"/>
        <w:jc w:val="both"/>
        <w:rPr>
          <w:lang w:eastAsia="en-GB"/>
        </w:rPr>
      </w:pPr>
      <w:r>
        <w:rPr>
          <w:lang w:eastAsia="en-GB"/>
        </w:rPr>
        <w:t xml:space="preserve">Tirdzniecības vietā, </w:t>
      </w:r>
      <w:r w:rsidRPr="002613EF">
        <w:t xml:space="preserve">kurā tiek realizēti izstrādājumi ar Jelgavas </w:t>
      </w:r>
      <w:proofErr w:type="spellStart"/>
      <w:r>
        <w:t>valst</w:t>
      </w:r>
      <w:r w:rsidRPr="002613EF">
        <w:t>pilsētas</w:t>
      </w:r>
      <w:proofErr w:type="spellEnd"/>
      <w:r w:rsidRPr="002613EF">
        <w:t xml:space="preserve"> simboliku, </w:t>
      </w:r>
      <w:r w:rsidR="006A5A03">
        <w:t>pēc kontrolējošās amatpersonas pieprasījuma</w:t>
      </w:r>
      <w:r w:rsidR="006A5A03" w:rsidRPr="002613EF">
        <w:t xml:space="preserve"> </w:t>
      </w:r>
      <w:r w:rsidRPr="002613EF">
        <w:t>jā</w:t>
      </w:r>
      <w:r w:rsidR="006A5A03">
        <w:t>uzrāda</w:t>
      </w:r>
      <w:r w:rsidRPr="002613EF">
        <w:t xml:space="preserve"> Estētikas komisijas lēmum</w:t>
      </w:r>
      <w:r w:rsidR="006A5A03">
        <w:t>s</w:t>
      </w:r>
      <w:r w:rsidRPr="002613EF">
        <w:t xml:space="preserve"> par atļauju lietot Jelgavas </w:t>
      </w:r>
      <w:proofErr w:type="spellStart"/>
      <w:r>
        <w:t>valst</w:t>
      </w:r>
      <w:r w:rsidRPr="002613EF">
        <w:t>pilsētas</w:t>
      </w:r>
      <w:proofErr w:type="spellEnd"/>
      <w:r w:rsidRPr="002613EF">
        <w:t xml:space="preserve"> simboliku</w:t>
      </w:r>
      <w:r w:rsidR="00243CF9">
        <w:t xml:space="preserve"> un maksājuma dokuments par nodevas nomaksu</w:t>
      </w:r>
      <w:r w:rsidR="00A1727C">
        <w:t>.</w:t>
      </w:r>
    </w:p>
    <w:p w14:paraId="202F769D" w14:textId="3A173376" w:rsidR="006A52FB" w:rsidRDefault="007562BC" w:rsidP="004F3249">
      <w:pPr>
        <w:pStyle w:val="ListParagraph"/>
        <w:numPr>
          <w:ilvl w:val="0"/>
          <w:numId w:val="19"/>
        </w:numPr>
        <w:shd w:val="clear" w:color="auto" w:fill="FFFFFF"/>
        <w:spacing w:line="293" w:lineRule="atLeast"/>
        <w:jc w:val="both"/>
        <w:rPr>
          <w:lang w:eastAsia="en-GB"/>
        </w:rPr>
      </w:pPr>
      <w:r w:rsidRPr="002613EF">
        <w:t xml:space="preserve">Jelgavas </w:t>
      </w:r>
      <w:proofErr w:type="spellStart"/>
      <w:r>
        <w:t>valst</w:t>
      </w:r>
      <w:r w:rsidRPr="002613EF">
        <w:t>pilsētas</w:t>
      </w:r>
      <w:proofErr w:type="spellEnd"/>
      <w:r w:rsidRPr="002613EF">
        <w:t xml:space="preserve"> simbolik</w:t>
      </w:r>
      <w:r>
        <w:t>a lietojama, garantējot tai pienācīgo cieņu.</w:t>
      </w:r>
    </w:p>
    <w:p w14:paraId="47F41CED" w14:textId="77777777" w:rsidR="002155D5" w:rsidRDefault="002155D5" w:rsidP="002155D5">
      <w:pPr>
        <w:shd w:val="clear" w:color="auto" w:fill="FFFFFF"/>
        <w:spacing w:line="293" w:lineRule="atLeast"/>
        <w:jc w:val="both"/>
        <w:rPr>
          <w:lang w:eastAsia="en-GB"/>
        </w:rPr>
      </w:pPr>
    </w:p>
    <w:p w14:paraId="1C1FE3B3" w14:textId="5B2B9424" w:rsidR="00BB48E0" w:rsidRPr="007562BC" w:rsidRDefault="007562BC" w:rsidP="007562BC">
      <w:pPr>
        <w:pStyle w:val="ListParagraph"/>
        <w:numPr>
          <w:ilvl w:val="0"/>
          <w:numId w:val="5"/>
        </w:numPr>
        <w:shd w:val="clear" w:color="auto" w:fill="FFFFFF"/>
        <w:jc w:val="center"/>
        <w:rPr>
          <w:b/>
          <w:bCs/>
          <w:lang w:eastAsia="en-GB"/>
        </w:rPr>
      </w:pPr>
      <w:bookmarkStart w:id="20" w:name="n4"/>
      <w:bookmarkStart w:id="21" w:name="n-1064931"/>
      <w:bookmarkEnd w:id="20"/>
      <w:bookmarkEnd w:id="21"/>
      <w:r>
        <w:rPr>
          <w:b/>
          <w:bCs/>
          <w:lang w:eastAsia="en-GB"/>
        </w:rPr>
        <w:t>Saskaņojuma vai lēmuma par atļauju lietot simboliku</w:t>
      </w:r>
      <w:r w:rsidR="00BB48E0" w:rsidRPr="007562BC">
        <w:rPr>
          <w:b/>
          <w:bCs/>
          <w:lang w:eastAsia="en-GB"/>
        </w:rPr>
        <w:t xml:space="preserve"> </w:t>
      </w:r>
      <w:r>
        <w:rPr>
          <w:b/>
          <w:bCs/>
          <w:lang w:eastAsia="en-GB"/>
        </w:rPr>
        <w:t>saņemšana</w:t>
      </w:r>
    </w:p>
    <w:p w14:paraId="76B23D09" w14:textId="77777777" w:rsidR="00DA08E9" w:rsidRPr="00092D5E" w:rsidRDefault="00DA08E9" w:rsidP="0041591D">
      <w:pPr>
        <w:shd w:val="clear" w:color="auto" w:fill="FFFFFF"/>
        <w:spacing w:line="293" w:lineRule="atLeast"/>
        <w:jc w:val="both"/>
        <w:rPr>
          <w:i/>
          <w:iCs/>
          <w:lang w:eastAsia="en-GB"/>
        </w:rPr>
      </w:pPr>
      <w:bookmarkStart w:id="22" w:name="p19"/>
      <w:bookmarkStart w:id="23" w:name="p-1064932"/>
      <w:bookmarkEnd w:id="22"/>
      <w:bookmarkEnd w:id="23"/>
    </w:p>
    <w:p w14:paraId="24C1600F" w14:textId="5FA5BFE8" w:rsidR="00DD67AD" w:rsidRDefault="00DD67AD" w:rsidP="004F3249">
      <w:pPr>
        <w:pStyle w:val="ListParagraph"/>
        <w:numPr>
          <w:ilvl w:val="0"/>
          <w:numId w:val="19"/>
        </w:numPr>
        <w:shd w:val="clear" w:color="auto" w:fill="FFFFFF"/>
        <w:spacing w:line="293" w:lineRule="atLeast"/>
        <w:jc w:val="both"/>
        <w:rPr>
          <w:lang w:eastAsia="en-GB"/>
        </w:rPr>
      </w:pPr>
      <w:r w:rsidRPr="002613EF">
        <w:t xml:space="preserve">Lai saņemtu šo noteikumu </w:t>
      </w:r>
      <w:r w:rsidR="00167629">
        <w:t xml:space="preserve">16.2., 16.3. un </w:t>
      </w:r>
      <w:r w:rsidR="00E64E98">
        <w:t>19</w:t>
      </w:r>
      <w:r>
        <w:t>.</w:t>
      </w:r>
      <w:r w:rsidR="00A93CD7">
        <w:t> </w:t>
      </w:r>
      <w:r>
        <w:t xml:space="preserve">punktā </w:t>
      </w:r>
      <w:r w:rsidR="00167099">
        <w:t xml:space="preserve">noteikto saskaņojumu </w:t>
      </w:r>
      <w:r w:rsidR="00F9639A">
        <w:t xml:space="preserve">un 20.punktā </w:t>
      </w:r>
      <w:r>
        <w:t xml:space="preserve">noteikto </w:t>
      </w:r>
      <w:r w:rsidR="00167099">
        <w:t xml:space="preserve">Estētikas komisijas lēmumu, </w:t>
      </w:r>
      <w:r>
        <w:t xml:space="preserve">Jelgavas </w:t>
      </w:r>
      <w:proofErr w:type="spellStart"/>
      <w:r>
        <w:t>valstspilsētas</w:t>
      </w:r>
      <w:proofErr w:type="spellEnd"/>
      <w:r>
        <w:t xml:space="preserve"> simbolikas lietošanai, </w:t>
      </w:r>
      <w:r w:rsidR="008A17E1">
        <w:t xml:space="preserve">Jelgavas </w:t>
      </w:r>
      <w:proofErr w:type="spellStart"/>
      <w:r w:rsidR="008A17E1">
        <w:t>valstspilsētas</w:t>
      </w:r>
      <w:proofErr w:type="spellEnd"/>
      <w:r w:rsidR="008A17E1">
        <w:t xml:space="preserve"> pašvaldībā </w:t>
      </w:r>
      <w:r w:rsidRPr="002613EF">
        <w:t>jāiesniedz</w:t>
      </w:r>
      <w:r>
        <w:t>:</w:t>
      </w:r>
    </w:p>
    <w:p w14:paraId="0FCC4AD7" w14:textId="135D5A23" w:rsidR="00EA5AB5" w:rsidRDefault="00E319B0" w:rsidP="00167099">
      <w:pPr>
        <w:pStyle w:val="ListParagraph"/>
        <w:numPr>
          <w:ilvl w:val="1"/>
          <w:numId w:val="19"/>
        </w:numPr>
        <w:shd w:val="clear" w:color="auto" w:fill="FFFFFF"/>
        <w:spacing w:line="293" w:lineRule="atLeast"/>
        <w:jc w:val="both"/>
        <w:rPr>
          <w:lang w:eastAsia="en-GB"/>
        </w:rPr>
      </w:pPr>
      <w:r>
        <w:rPr>
          <w:lang w:eastAsia="en-GB"/>
        </w:rPr>
        <w:t>i</w:t>
      </w:r>
      <w:r w:rsidR="00DD67AD">
        <w:rPr>
          <w:lang w:eastAsia="en-GB"/>
        </w:rPr>
        <w:t>esniegum</w:t>
      </w:r>
      <w:r w:rsidR="00E36E74">
        <w:rPr>
          <w:lang w:eastAsia="en-GB"/>
        </w:rPr>
        <w:t>s</w:t>
      </w:r>
      <w:r w:rsidR="00DD67AD">
        <w:rPr>
          <w:lang w:eastAsia="en-GB"/>
        </w:rPr>
        <w:t xml:space="preserve"> </w:t>
      </w:r>
      <w:r w:rsidR="00DD67AD" w:rsidRPr="002613EF">
        <w:t>par atļauju lietot simboliku, norādot simbolikas lietošanas mērķi un izstrādājuma veidu</w:t>
      </w:r>
      <w:r w:rsidR="00EA5AB5">
        <w:t>;</w:t>
      </w:r>
    </w:p>
    <w:p w14:paraId="3E709CD3" w14:textId="263789F3" w:rsidR="00DD67AD" w:rsidRDefault="00DD67AD" w:rsidP="00167099">
      <w:pPr>
        <w:pStyle w:val="ListParagraph"/>
        <w:numPr>
          <w:ilvl w:val="1"/>
          <w:numId w:val="19"/>
        </w:numPr>
        <w:shd w:val="clear" w:color="auto" w:fill="FFFFFF"/>
        <w:spacing w:line="293" w:lineRule="atLeast"/>
        <w:jc w:val="both"/>
        <w:rPr>
          <w:lang w:eastAsia="en-GB"/>
        </w:rPr>
      </w:pPr>
      <w:r w:rsidRPr="002613EF">
        <w:t xml:space="preserve">izstrādājuma </w:t>
      </w:r>
      <w:r w:rsidR="008A17E1" w:rsidRPr="002613EF">
        <w:t>skic</w:t>
      </w:r>
      <w:r w:rsidR="008A17E1">
        <w:t>i</w:t>
      </w:r>
      <w:r w:rsidR="008A17E1" w:rsidRPr="002613EF">
        <w:t xml:space="preserve"> </w:t>
      </w:r>
      <w:r w:rsidRPr="002613EF">
        <w:t xml:space="preserve">vai </w:t>
      </w:r>
      <w:r w:rsidR="008A17E1" w:rsidRPr="002613EF">
        <w:t>etalon</w:t>
      </w:r>
      <w:r w:rsidR="008A17E1">
        <w:t>u</w:t>
      </w:r>
      <w:r>
        <w:t>.</w:t>
      </w:r>
    </w:p>
    <w:p w14:paraId="62424D28" w14:textId="5F77B29B" w:rsidR="00432BEF" w:rsidRDefault="00432BEF" w:rsidP="00167099">
      <w:pPr>
        <w:pStyle w:val="ListParagraph"/>
        <w:numPr>
          <w:ilvl w:val="0"/>
          <w:numId w:val="19"/>
        </w:numPr>
        <w:shd w:val="clear" w:color="auto" w:fill="FFFFFF"/>
        <w:spacing w:line="293" w:lineRule="atLeast"/>
        <w:jc w:val="both"/>
        <w:rPr>
          <w:lang w:eastAsia="en-GB"/>
        </w:rPr>
      </w:pPr>
      <w:r w:rsidRPr="002613EF">
        <w:t>Lai saņemtu šo noteikumu</w:t>
      </w:r>
      <w:r w:rsidR="00F54484">
        <w:t xml:space="preserve"> 16.2</w:t>
      </w:r>
      <w:r w:rsidR="004758A0">
        <w:t>.</w:t>
      </w:r>
      <w:r w:rsidR="00167629">
        <w:t>, 16.3.</w:t>
      </w:r>
      <w:r w:rsidR="00F54484">
        <w:t xml:space="preserve"> un</w:t>
      </w:r>
      <w:r w:rsidRPr="002613EF">
        <w:t xml:space="preserve"> </w:t>
      </w:r>
      <w:r>
        <w:t>19.</w:t>
      </w:r>
      <w:r w:rsidR="008A17E1">
        <w:t> </w:t>
      </w:r>
      <w:r>
        <w:t xml:space="preserve">punktā noteikto saskaņojumu, </w:t>
      </w:r>
      <w:r w:rsidRPr="002613EF">
        <w:t xml:space="preserve">dokumentus </w:t>
      </w:r>
      <w:r>
        <w:t xml:space="preserve">iesniedz </w:t>
      </w:r>
      <w:r w:rsidRPr="002613EF">
        <w:t xml:space="preserve">elektroniski uz elektroniskā pasta adresi </w:t>
      </w:r>
      <w:hyperlink r:id="rId13" w:history="1">
        <w:r w:rsidR="00C93EFD" w:rsidRPr="008079CE">
          <w:rPr>
            <w:rStyle w:val="Hyperlink"/>
            <w:color w:val="auto"/>
            <w:u w:val="none"/>
          </w:rPr>
          <w:t>marketings@jelgava.lv</w:t>
        </w:r>
      </w:hyperlink>
      <w:r w:rsidR="00C93EFD">
        <w:rPr>
          <w:rStyle w:val="Hyperlink"/>
          <w:color w:val="auto"/>
          <w:u w:val="none"/>
        </w:rPr>
        <w:t>.</w:t>
      </w:r>
    </w:p>
    <w:p w14:paraId="1DB461D5" w14:textId="33C682A8" w:rsidR="00C93EFD" w:rsidRDefault="00C93EFD" w:rsidP="00C93EFD">
      <w:pPr>
        <w:pStyle w:val="ListParagraph"/>
        <w:numPr>
          <w:ilvl w:val="0"/>
          <w:numId w:val="19"/>
        </w:numPr>
        <w:shd w:val="clear" w:color="auto" w:fill="FFFFFF"/>
        <w:spacing w:line="293" w:lineRule="atLeast"/>
        <w:jc w:val="both"/>
        <w:rPr>
          <w:lang w:eastAsia="en-GB"/>
        </w:rPr>
      </w:pPr>
      <w:r w:rsidRPr="002613EF">
        <w:t xml:space="preserve">Lai saņemtu šo noteikumu </w:t>
      </w:r>
      <w:r>
        <w:t>20.</w:t>
      </w:r>
      <w:r w:rsidR="008A17E1">
        <w:t> </w:t>
      </w:r>
      <w:r>
        <w:t xml:space="preserve">punktā noteikto Estētikas komisijas lēmumu, dokumentus var </w:t>
      </w:r>
      <w:r w:rsidRPr="002613EF">
        <w:t>iesnie</w:t>
      </w:r>
      <w:r>
        <w:t>gt klātienē</w:t>
      </w:r>
      <w:r w:rsidRPr="002613EF">
        <w:t xml:space="preserve"> Jelgavas </w:t>
      </w:r>
      <w:proofErr w:type="spellStart"/>
      <w:r>
        <w:t>valsts</w:t>
      </w:r>
      <w:r w:rsidRPr="002613EF">
        <w:t>pilsētas</w:t>
      </w:r>
      <w:proofErr w:type="spellEnd"/>
      <w:r w:rsidRPr="002613EF">
        <w:t xml:space="preserve"> pašvaldības </w:t>
      </w:r>
      <w:r>
        <w:t xml:space="preserve">iestādes “Centrālā pārvalde” </w:t>
      </w:r>
      <w:r w:rsidRPr="002613EF">
        <w:t>Klientu apkalpošanas centrā (Lielajā ielā 11, Jelgavā</w:t>
      </w:r>
      <w:r>
        <w:t>)</w:t>
      </w:r>
      <w:r w:rsidR="0083099D">
        <w:t>,</w:t>
      </w:r>
      <w:r w:rsidRPr="002613EF">
        <w:t xml:space="preserve"> </w:t>
      </w:r>
      <w:r w:rsidRPr="007E6A40">
        <w:t>vai nosūtot pa pastu uz adresi Lielā iela 11, Jelgava,</w:t>
      </w:r>
      <w:r w:rsidR="008A17E1">
        <w:t xml:space="preserve"> </w:t>
      </w:r>
      <w:r>
        <w:t xml:space="preserve">LV-3001, </w:t>
      </w:r>
      <w:r w:rsidRPr="007E6A40">
        <w:t>vai nosūtot normatīvajos aktos noteiktajā kārtībā parakstītus ar drošu elektronisko parakstu uz elektronisko pasta adresi pasts@jelgava.lv</w:t>
      </w:r>
      <w:r>
        <w:t>.</w:t>
      </w:r>
    </w:p>
    <w:p w14:paraId="121941CB" w14:textId="618F30C2" w:rsidR="00DD67AD" w:rsidRPr="00092D5E" w:rsidRDefault="009A6F3E" w:rsidP="00421007">
      <w:pPr>
        <w:pStyle w:val="ListParagraph"/>
        <w:numPr>
          <w:ilvl w:val="0"/>
          <w:numId w:val="19"/>
        </w:numPr>
        <w:shd w:val="clear" w:color="auto" w:fill="FFFFFF"/>
        <w:spacing w:line="293" w:lineRule="atLeast"/>
        <w:jc w:val="both"/>
        <w:rPr>
          <w:lang w:eastAsia="en-GB"/>
        </w:rPr>
      </w:pPr>
      <w:r>
        <w:t xml:space="preserve">Iesniegums </w:t>
      </w:r>
      <w:r w:rsidR="008A17E1">
        <w:t xml:space="preserve">šo noteikumu </w:t>
      </w:r>
      <w:r>
        <w:t>16.2.</w:t>
      </w:r>
      <w:r w:rsidR="006B04B4">
        <w:t>, 16.3.</w:t>
      </w:r>
      <w:r>
        <w:t xml:space="preserve"> un 19. punktā noteiktajos gadījumos tiek izskatīts 5</w:t>
      </w:r>
      <w:r w:rsidR="008A17E1">
        <w:t xml:space="preserve"> (piecu)</w:t>
      </w:r>
      <w:r>
        <w:t xml:space="preserve"> darba dienu laikā no iesnieguma saņemšanas dienas. </w:t>
      </w:r>
      <w:r w:rsidR="001A0BE5">
        <w:t>L</w:t>
      </w:r>
      <w:r w:rsidR="00DD67AD" w:rsidRPr="002613EF">
        <w:t>ēmum</w:t>
      </w:r>
      <w:r w:rsidR="001A0BE5">
        <w:t xml:space="preserve">s </w:t>
      </w:r>
      <w:r w:rsidR="008A17E1">
        <w:t xml:space="preserve">šo noteikumu </w:t>
      </w:r>
      <w:r>
        <w:t xml:space="preserve"> 20.</w:t>
      </w:r>
      <w:r w:rsidR="008A17E1">
        <w:t> </w:t>
      </w:r>
      <w:r>
        <w:t>punkt</w:t>
      </w:r>
      <w:r w:rsidR="008A17E1">
        <w:t>ā</w:t>
      </w:r>
      <w:r>
        <w:t xml:space="preserve"> noteiktajos gadījumos tiek </w:t>
      </w:r>
      <w:r w:rsidR="00421007">
        <w:t>pieņemts</w:t>
      </w:r>
      <w:r w:rsidR="006B587F">
        <w:t xml:space="preserve"> </w:t>
      </w:r>
      <w:r w:rsidR="004A625C">
        <w:t>2</w:t>
      </w:r>
      <w:r w:rsidR="00421007" w:rsidRPr="002613EF">
        <w:t xml:space="preserve"> </w:t>
      </w:r>
      <w:r w:rsidR="006B587F">
        <w:t>(</w:t>
      </w:r>
      <w:r w:rsidR="004A625C">
        <w:t>divu</w:t>
      </w:r>
      <w:r w:rsidR="006B587F">
        <w:t>)</w:t>
      </w:r>
      <w:r w:rsidR="00DD67AD" w:rsidRPr="00C24633">
        <w:t xml:space="preserve"> </w:t>
      </w:r>
      <w:r w:rsidR="004A625C">
        <w:t>nedēļu</w:t>
      </w:r>
      <w:r w:rsidR="00DD67AD" w:rsidRPr="002613EF">
        <w:t xml:space="preserve"> laikā no iesnieguma saņemšanas dienas</w:t>
      </w:r>
      <w:r w:rsidR="00DD67AD">
        <w:t>.</w:t>
      </w:r>
      <w:r w:rsidR="005E460F" w:rsidRPr="00092D5E">
        <w:rPr>
          <w:lang w:eastAsia="en-GB"/>
        </w:rPr>
        <w:t xml:space="preserve"> </w:t>
      </w:r>
    </w:p>
    <w:p w14:paraId="0D6B1397" w14:textId="24A2CC4F" w:rsidR="00FF58DB" w:rsidRDefault="00DD67AD" w:rsidP="00421007">
      <w:pPr>
        <w:pStyle w:val="ListParagraph"/>
        <w:numPr>
          <w:ilvl w:val="0"/>
          <w:numId w:val="19"/>
        </w:numPr>
        <w:shd w:val="clear" w:color="auto" w:fill="FFFFFF"/>
        <w:spacing w:line="293" w:lineRule="atLeast"/>
        <w:jc w:val="both"/>
        <w:rPr>
          <w:lang w:eastAsia="en-GB"/>
        </w:rPr>
      </w:pPr>
      <w:r w:rsidRPr="00C33C3A">
        <w:t xml:space="preserve">Estētikas komisija </w:t>
      </w:r>
      <w:r w:rsidR="004A625C" w:rsidRPr="00C33C3A">
        <w:t xml:space="preserve">un Sabiedrisko attiecību departaments </w:t>
      </w:r>
      <w:r w:rsidRPr="00C33C3A">
        <w:t>ir tiesīg</w:t>
      </w:r>
      <w:r w:rsidR="004A625C" w:rsidRPr="00C33C3A">
        <w:t>i</w:t>
      </w:r>
      <w:r w:rsidRPr="00C33C3A">
        <w:t xml:space="preserve"> </w:t>
      </w:r>
      <w:r w:rsidR="00AC7225" w:rsidRPr="00C33C3A">
        <w:t xml:space="preserve">pieņemt lēmumu par atteikumu </w:t>
      </w:r>
      <w:r w:rsidR="0046165F" w:rsidRPr="00C33C3A">
        <w:t>izsniegt atļauju</w:t>
      </w:r>
      <w:r w:rsidR="00AC7225" w:rsidRPr="00C33C3A">
        <w:t xml:space="preserve"> lietot </w:t>
      </w:r>
      <w:r w:rsidRPr="00C33C3A">
        <w:t xml:space="preserve">Jelgavas </w:t>
      </w:r>
      <w:proofErr w:type="spellStart"/>
      <w:r w:rsidRPr="00C33C3A">
        <w:t>valstspilsētas</w:t>
      </w:r>
      <w:proofErr w:type="spellEnd"/>
      <w:r w:rsidRPr="00C33C3A">
        <w:t xml:space="preserve"> simbolik</w:t>
      </w:r>
      <w:r w:rsidR="00AC7225" w:rsidRPr="00C33C3A">
        <w:t>u</w:t>
      </w:r>
      <w:r w:rsidRPr="00C33C3A">
        <w:t>,</w:t>
      </w:r>
      <w:r w:rsidRPr="002613EF">
        <w:t xml:space="preserve"> ja</w:t>
      </w:r>
      <w:bookmarkStart w:id="24" w:name="p21"/>
      <w:bookmarkStart w:id="25" w:name="p-1064935"/>
      <w:bookmarkEnd w:id="24"/>
      <w:bookmarkEnd w:id="25"/>
      <w:r>
        <w:t>:</w:t>
      </w:r>
    </w:p>
    <w:p w14:paraId="594660B4" w14:textId="6183E1BC" w:rsidR="00DD67AD" w:rsidRDefault="00E319B0" w:rsidP="00421007">
      <w:pPr>
        <w:pStyle w:val="ListParagraph"/>
        <w:numPr>
          <w:ilvl w:val="1"/>
          <w:numId w:val="19"/>
        </w:numPr>
        <w:shd w:val="clear" w:color="auto" w:fill="FFFFFF"/>
        <w:spacing w:line="293" w:lineRule="atLeast"/>
        <w:jc w:val="both"/>
        <w:rPr>
          <w:lang w:eastAsia="en-GB"/>
        </w:rPr>
      </w:pPr>
      <w:r>
        <w:rPr>
          <w:lang w:eastAsia="en-GB"/>
        </w:rPr>
        <w:t>n</w:t>
      </w:r>
      <w:r w:rsidR="00DD67AD">
        <w:rPr>
          <w:lang w:eastAsia="en-GB"/>
        </w:rPr>
        <w:t xml:space="preserve">av ievērotas </w:t>
      </w:r>
      <w:r w:rsidR="00DD67AD" w:rsidRPr="002613EF">
        <w:t xml:space="preserve">šajos noteikumos </w:t>
      </w:r>
      <w:r w:rsidR="009824C0">
        <w:t>noteiktās</w:t>
      </w:r>
      <w:r w:rsidR="009824C0" w:rsidRPr="002613EF">
        <w:t xml:space="preserve"> </w:t>
      </w:r>
      <w:r w:rsidR="00DD67AD" w:rsidRPr="002613EF">
        <w:t>prasības</w:t>
      </w:r>
      <w:r w:rsidR="00DD67AD">
        <w:t>;</w:t>
      </w:r>
    </w:p>
    <w:p w14:paraId="684DED6C" w14:textId="2CAEEC7F" w:rsidR="00D86092" w:rsidRDefault="00E319B0" w:rsidP="00421007">
      <w:pPr>
        <w:pStyle w:val="ListParagraph"/>
        <w:numPr>
          <w:ilvl w:val="1"/>
          <w:numId w:val="19"/>
        </w:numPr>
        <w:shd w:val="clear" w:color="auto" w:fill="FFFFFF"/>
        <w:spacing w:line="293" w:lineRule="atLeast"/>
        <w:jc w:val="both"/>
        <w:rPr>
          <w:lang w:eastAsia="en-GB"/>
        </w:rPr>
      </w:pPr>
      <w:r>
        <w:rPr>
          <w:lang w:eastAsia="en-GB"/>
        </w:rPr>
        <w:t>p</w:t>
      </w:r>
      <w:r w:rsidR="00DD67AD">
        <w:rPr>
          <w:lang w:eastAsia="en-GB"/>
        </w:rPr>
        <w:t>ersona, kura</w:t>
      </w:r>
      <w:r w:rsidR="00DD67AD" w:rsidRPr="002613EF">
        <w:t xml:space="preserve"> iesniegusi iesniegumu, pēdējā gada laikā ir saukta pie administratīvās atbildības par šo noteikumu neievērošanu</w:t>
      </w:r>
      <w:r w:rsidR="00D86092">
        <w:t>.</w:t>
      </w:r>
    </w:p>
    <w:p w14:paraId="24404D6F" w14:textId="77777777" w:rsidR="00DD67AD" w:rsidRDefault="00DD67AD" w:rsidP="00DD67AD">
      <w:pPr>
        <w:shd w:val="clear" w:color="auto" w:fill="FFFFFF"/>
        <w:spacing w:line="293" w:lineRule="atLeast"/>
        <w:jc w:val="both"/>
        <w:rPr>
          <w:lang w:eastAsia="en-GB"/>
        </w:rPr>
      </w:pPr>
    </w:p>
    <w:p w14:paraId="2731D738" w14:textId="38CBE1A0" w:rsidR="00DD67AD" w:rsidRPr="00DD67AD" w:rsidRDefault="00DD67AD" w:rsidP="00DD67AD">
      <w:pPr>
        <w:pStyle w:val="ListParagraph"/>
        <w:numPr>
          <w:ilvl w:val="0"/>
          <w:numId w:val="5"/>
        </w:numPr>
        <w:shd w:val="clear" w:color="auto" w:fill="FFFFFF"/>
        <w:spacing w:line="293" w:lineRule="atLeast"/>
        <w:jc w:val="center"/>
        <w:rPr>
          <w:b/>
          <w:lang w:eastAsia="en-GB"/>
        </w:rPr>
      </w:pPr>
      <w:r w:rsidRPr="00DD67AD">
        <w:rPr>
          <w:b/>
          <w:lang w:eastAsia="en-GB"/>
        </w:rPr>
        <w:t>Noteikumu izpildes kontrole un administratīvā atbildība par noteikumu neievērošanu</w:t>
      </w:r>
    </w:p>
    <w:p w14:paraId="4B95BBEB" w14:textId="77777777" w:rsidR="00DD67AD" w:rsidRPr="00092D5E" w:rsidRDefault="00DD67AD" w:rsidP="00DD67AD">
      <w:pPr>
        <w:shd w:val="clear" w:color="auto" w:fill="FFFFFF"/>
        <w:spacing w:line="293" w:lineRule="atLeast"/>
        <w:jc w:val="both"/>
        <w:rPr>
          <w:lang w:eastAsia="en-GB"/>
        </w:rPr>
      </w:pPr>
    </w:p>
    <w:p w14:paraId="5A33994B" w14:textId="0E992D70" w:rsidR="00FF58DB" w:rsidRPr="00092D5E" w:rsidRDefault="00D8058D" w:rsidP="00421007">
      <w:pPr>
        <w:pStyle w:val="ListParagraph"/>
        <w:numPr>
          <w:ilvl w:val="0"/>
          <w:numId w:val="19"/>
        </w:numPr>
        <w:shd w:val="clear" w:color="auto" w:fill="FFFFFF"/>
        <w:spacing w:line="293" w:lineRule="atLeast"/>
        <w:jc w:val="both"/>
        <w:rPr>
          <w:lang w:eastAsia="en-GB"/>
        </w:rPr>
      </w:pPr>
      <w:bookmarkStart w:id="26" w:name="p22"/>
      <w:bookmarkStart w:id="27" w:name="p-1064937"/>
      <w:bookmarkEnd w:id="26"/>
      <w:bookmarkEnd w:id="27"/>
      <w:r>
        <w:rPr>
          <w:lang w:eastAsia="en-GB"/>
        </w:rPr>
        <w:t xml:space="preserve">Kontroli </w:t>
      </w:r>
      <w:r w:rsidRPr="002613EF">
        <w:t xml:space="preserve">par noteikumu izpildi veic Jelgavas </w:t>
      </w:r>
      <w:proofErr w:type="spellStart"/>
      <w:r w:rsidR="003E053B">
        <w:t>valsts</w:t>
      </w:r>
      <w:r w:rsidRPr="002613EF">
        <w:t>pilsētas</w:t>
      </w:r>
      <w:proofErr w:type="spellEnd"/>
      <w:r w:rsidRPr="002613EF">
        <w:t xml:space="preserve"> pašvaldības iestāde "Jelgavas pašvaldības policija". Administratīvā pārkāpuma lietu izskata Jelgavas </w:t>
      </w:r>
      <w:proofErr w:type="spellStart"/>
      <w:r w:rsidR="003E053B">
        <w:t>valsts</w:t>
      </w:r>
      <w:r w:rsidRPr="002613EF">
        <w:t>pilsētas</w:t>
      </w:r>
      <w:proofErr w:type="spellEnd"/>
      <w:r w:rsidRPr="002613EF">
        <w:t xml:space="preserve"> </w:t>
      </w:r>
      <w:r w:rsidR="003E053B">
        <w:t>pašvaldības</w:t>
      </w:r>
      <w:r w:rsidRPr="002613EF">
        <w:t xml:space="preserve"> Administratīvā komisija</w:t>
      </w:r>
      <w:r>
        <w:t>.</w:t>
      </w:r>
    </w:p>
    <w:p w14:paraId="6AB13213" w14:textId="0D743390" w:rsidR="00FF58DB" w:rsidRPr="00092D5E" w:rsidRDefault="00FF58DB" w:rsidP="00FF58DB">
      <w:pPr>
        <w:pStyle w:val="ListParagraph"/>
        <w:shd w:val="clear" w:color="auto" w:fill="FFFFFF"/>
        <w:ind w:left="360"/>
        <w:rPr>
          <w:b/>
          <w:bCs/>
          <w:lang w:eastAsia="en-GB"/>
        </w:rPr>
      </w:pPr>
      <w:bookmarkStart w:id="28" w:name="n5"/>
      <w:bookmarkStart w:id="29" w:name="n-1000651"/>
      <w:bookmarkEnd w:id="28"/>
      <w:bookmarkEnd w:id="29"/>
    </w:p>
    <w:p w14:paraId="1C69E35A" w14:textId="5EAAEEAF" w:rsidR="00FF58DB" w:rsidRPr="00092D5E" w:rsidRDefault="00D8058D" w:rsidP="007562BC">
      <w:pPr>
        <w:pStyle w:val="ListParagraph"/>
        <w:numPr>
          <w:ilvl w:val="0"/>
          <w:numId w:val="5"/>
        </w:numPr>
        <w:shd w:val="clear" w:color="auto" w:fill="FFFFFF"/>
        <w:jc w:val="center"/>
        <w:rPr>
          <w:b/>
          <w:bCs/>
          <w:lang w:eastAsia="en-GB"/>
        </w:rPr>
      </w:pPr>
      <w:r>
        <w:rPr>
          <w:b/>
          <w:bCs/>
          <w:lang w:eastAsia="en-GB"/>
        </w:rPr>
        <w:t>Noslēguma jautājum</w:t>
      </w:r>
      <w:r w:rsidR="00490181">
        <w:rPr>
          <w:b/>
          <w:bCs/>
          <w:lang w:eastAsia="en-GB"/>
        </w:rPr>
        <w:t>s</w:t>
      </w:r>
    </w:p>
    <w:p w14:paraId="725140F8" w14:textId="77777777" w:rsidR="00FF58DB" w:rsidRPr="00092D5E" w:rsidRDefault="00FF58DB" w:rsidP="00FF58DB">
      <w:pPr>
        <w:shd w:val="clear" w:color="auto" w:fill="FFFFFF"/>
        <w:jc w:val="center"/>
        <w:rPr>
          <w:b/>
          <w:bCs/>
          <w:lang w:eastAsia="en-GB"/>
        </w:rPr>
      </w:pPr>
    </w:p>
    <w:p w14:paraId="5520CAE9" w14:textId="42BBE43D" w:rsidR="00FF58DB" w:rsidRPr="00092D5E" w:rsidRDefault="00490181" w:rsidP="00421007">
      <w:pPr>
        <w:pStyle w:val="ListParagraph"/>
        <w:numPr>
          <w:ilvl w:val="0"/>
          <w:numId w:val="19"/>
        </w:numPr>
        <w:shd w:val="clear" w:color="auto" w:fill="FFFFFF"/>
        <w:spacing w:line="293" w:lineRule="atLeast"/>
        <w:jc w:val="both"/>
        <w:rPr>
          <w:lang w:eastAsia="en-GB"/>
        </w:rPr>
      </w:pPr>
      <w:bookmarkStart w:id="30" w:name="p23"/>
      <w:bookmarkStart w:id="31" w:name="p-1000652"/>
      <w:bookmarkStart w:id="32" w:name="p24"/>
      <w:bookmarkStart w:id="33" w:name="p-1000653"/>
      <w:bookmarkEnd w:id="30"/>
      <w:bookmarkEnd w:id="31"/>
      <w:bookmarkEnd w:id="32"/>
      <w:bookmarkEnd w:id="33"/>
      <w:r>
        <w:rPr>
          <w:shd w:val="clear" w:color="auto" w:fill="FFFFFF"/>
        </w:rPr>
        <w:t>Atzīt par spēku zaudējušiem</w:t>
      </w:r>
      <w:r w:rsidR="004C0795">
        <w:rPr>
          <w:shd w:val="clear" w:color="auto" w:fill="FFFFFF"/>
        </w:rPr>
        <w:t xml:space="preserve"> </w:t>
      </w:r>
      <w:r w:rsidR="00D8058D" w:rsidRPr="002613EF">
        <w:t>Jelgavas pilsētas pašvaldības 201</w:t>
      </w:r>
      <w:r w:rsidR="00167549">
        <w:t>7</w:t>
      </w:r>
      <w:r w:rsidR="00D8058D" w:rsidRPr="002613EF">
        <w:t>.gada 2</w:t>
      </w:r>
      <w:r w:rsidR="00167549">
        <w:t>3</w:t>
      </w:r>
      <w:r w:rsidR="00D8058D" w:rsidRPr="002613EF">
        <w:t>.</w:t>
      </w:r>
      <w:r w:rsidR="00167549">
        <w:t>marta</w:t>
      </w:r>
      <w:r w:rsidR="00D8058D" w:rsidRPr="002613EF">
        <w:t xml:space="preserve"> saistošos noteikumus Nr.1</w:t>
      </w:r>
      <w:r w:rsidR="00167549">
        <w:t>7</w:t>
      </w:r>
      <w:r w:rsidR="00D8058D" w:rsidRPr="002613EF">
        <w:t>-</w:t>
      </w:r>
      <w:r w:rsidR="00167549">
        <w:t>8</w:t>
      </w:r>
      <w:r w:rsidR="00D8058D" w:rsidRPr="002613EF">
        <w:t xml:space="preserve"> </w:t>
      </w:r>
      <w:r w:rsidR="007416D4">
        <w:t>“</w:t>
      </w:r>
      <w:r w:rsidR="00D8058D" w:rsidRPr="002613EF">
        <w:t>Jelgavas pilsētas simbolika</w:t>
      </w:r>
      <w:r w:rsidR="007416D4">
        <w:t>” (Latvijas Vēstnesis Nr.76, 2017)</w:t>
      </w:r>
      <w:r w:rsidR="00D8058D">
        <w:t>.</w:t>
      </w:r>
    </w:p>
    <w:p w14:paraId="2E4D9A13" w14:textId="77777777" w:rsidR="00787B85" w:rsidRPr="00092D5E" w:rsidRDefault="00787B85" w:rsidP="00787B85">
      <w:pPr>
        <w:pStyle w:val="ListParagraph"/>
        <w:shd w:val="clear" w:color="auto" w:fill="FFFFFF"/>
        <w:spacing w:line="293" w:lineRule="atLeast"/>
        <w:ind w:left="360"/>
        <w:jc w:val="both"/>
        <w:rPr>
          <w:lang w:eastAsia="en-GB"/>
        </w:rPr>
      </w:pPr>
      <w:bookmarkStart w:id="34" w:name="_Hlk144843018"/>
    </w:p>
    <w:p w14:paraId="5F062904" w14:textId="77777777" w:rsidR="00BB48E0" w:rsidRPr="00092D5E" w:rsidRDefault="00BB48E0" w:rsidP="006459FD">
      <w:pPr>
        <w:shd w:val="clear" w:color="auto" w:fill="FFFFFF"/>
        <w:spacing w:line="293" w:lineRule="atLeast"/>
        <w:jc w:val="both"/>
      </w:pPr>
      <w:bookmarkStart w:id="35" w:name="n6"/>
      <w:bookmarkStart w:id="36" w:name="n-1000654"/>
      <w:bookmarkStart w:id="37" w:name="p1"/>
      <w:bookmarkStart w:id="38" w:name="p-473027"/>
      <w:bookmarkEnd w:id="34"/>
      <w:bookmarkEnd w:id="35"/>
      <w:bookmarkEnd w:id="36"/>
      <w:bookmarkEnd w:id="37"/>
      <w:bookmarkEnd w:id="38"/>
    </w:p>
    <w:p w14:paraId="53BA4377" w14:textId="107B57F7" w:rsidR="00BA7EF3" w:rsidRPr="00092D5E" w:rsidRDefault="00BA7EF3" w:rsidP="0026555B">
      <w:pPr>
        <w:shd w:val="clear" w:color="auto" w:fill="FFFFFF"/>
        <w:spacing w:line="293" w:lineRule="atLeast"/>
        <w:ind w:left="360"/>
        <w:contextualSpacing/>
        <w:jc w:val="both"/>
        <w:rPr>
          <w:lang w:eastAsia="en-GB"/>
        </w:rPr>
      </w:pPr>
      <w:bookmarkStart w:id="39" w:name="n2"/>
      <w:bookmarkStart w:id="40" w:name="n-473033"/>
      <w:bookmarkStart w:id="41" w:name="n7"/>
      <w:bookmarkStart w:id="42" w:name="n-473099"/>
      <w:bookmarkEnd w:id="39"/>
      <w:bookmarkEnd w:id="40"/>
      <w:bookmarkEnd w:id="41"/>
      <w:bookmarkEnd w:id="42"/>
    </w:p>
    <w:p w14:paraId="2BBB02C6" w14:textId="77777777" w:rsidR="00BA7EF3" w:rsidRPr="00092D5E" w:rsidRDefault="00BA7EF3" w:rsidP="00BA7EF3">
      <w:pPr>
        <w:shd w:val="clear" w:color="auto" w:fill="FFFFFF"/>
        <w:spacing w:line="293" w:lineRule="atLeast"/>
        <w:ind w:firstLine="300"/>
        <w:jc w:val="both"/>
        <w:rPr>
          <w:lang w:eastAsia="en-GB"/>
        </w:rPr>
      </w:pPr>
    </w:p>
    <w:p w14:paraId="5B01FFC9" w14:textId="49C61A2B" w:rsidR="00A91F11" w:rsidRDefault="00BA7EF3" w:rsidP="00C35CE1">
      <w:pPr>
        <w:rPr>
          <w:lang w:eastAsia="en-GB"/>
        </w:rPr>
      </w:pPr>
      <w:r w:rsidRPr="00092D5E">
        <w:rPr>
          <w:lang w:eastAsia="en-GB"/>
        </w:rPr>
        <w:t xml:space="preserve">Jelgavas </w:t>
      </w:r>
      <w:proofErr w:type="spellStart"/>
      <w:r w:rsidRPr="00092D5E">
        <w:rPr>
          <w:lang w:eastAsia="en-GB"/>
        </w:rPr>
        <w:t>valstspilsētas</w:t>
      </w:r>
      <w:proofErr w:type="spellEnd"/>
      <w:r w:rsidRPr="00092D5E">
        <w:rPr>
          <w:lang w:eastAsia="en-GB"/>
        </w:rPr>
        <w:t xml:space="preserve"> pašvaldības domes priekšsēdētājs</w:t>
      </w:r>
      <w:r w:rsidR="00B33D87" w:rsidRPr="00092D5E">
        <w:rPr>
          <w:lang w:eastAsia="en-GB"/>
        </w:rPr>
        <w:t xml:space="preserve">                                      </w:t>
      </w:r>
      <w:proofErr w:type="spellStart"/>
      <w:r w:rsidR="00B33D87" w:rsidRPr="00914028">
        <w:rPr>
          <w:lang w:eastAsia="en-GB"/>
        </w:rPr>
        <w:t>A.Rāviņš</w:t>
      </w:r>
      <w:proofErr w:type="spellEnd"/>
    </w:p>
    <w:p w14:paraId="4FE6B9A3" w14:textId="77777777" w:rsidR="00A91F11" w:rsidRDefault="00A91F11">
      <w:pPr>
        <w:rPr>
          <w:lang w:eastAsia="en-GB"/>
        </w:rPr>
      </w:pPr>
      <w:r>
        <w:rPr>
          <w:lang w:eastAsia="en-GB"/>
        </w:rPr>
        <w:br w:type="page"/>
      </w:r>
    </w:p>
    <w:p w14:paraId="06CDE8D8" w14:textId="32C1E607" w:rsidR="00A91F11" w:rsidRPr="00A91F11" w:rsidRDefault="00A91F11" w:rsidP="00A91F11">
      <w:pPr>
        <w:jc w:val="right"/>
        <w:rPr>
          <w:i/>
        </w:rPr>
      </w:pPr>
      <w:r w:rsidRPr="00A91F11">
        <w:rPr>
          <w:i/>
        </w:rPr>
        <w:lastRenderedPageBreak/>
        <w:t>1.pielikums</w:t>
      </w:r>
      <w:r w:rsidRPr="00A91F11">
        <w:rPr>
          <w:i/>
        </w:rPr>
        <w:br/>
        <w:t xml:space="preserve">Jelgavas </w:t>
      </w:r>
      <w:proofErr w:type="spellStart"/>
      <w:r w:rsidRPr="00A91F11">
        <w:rPr>
          <w:i/>
        </w:rPr>
        <w:t>valstspilsētas</w:t>
      </w:r>
      <w:proofErr w:type="spellEnd"/>
      <w:r w:rsidRPr="00A91F11">
        <w:rPr>
          <w:i/>
        </w:rPr>
        <w:t xml:space="preserve"> pašvaldības</w:t>
      </w:r>
      <w:r w:rsidRPr="00A91F11">
        <w:rPr>
          <w:i/>
        </w:rPr>
        <w:br/>
        <w:t>2024.gada __._____</w:t>
      </w:r>
      <w:r w:rsidRPr="00A91F11">
        <w:rPr>
          <w:i/>
        </w:rPr>
        <w:br/>
        <w:t>saistošajiem noteikumiem Nr.24-</w:t>
      </w:r>
      <w:bookmarkStart w:id="43" w:name="piel-620650"/>
      <w:bookmarkEnd w:id="43"/>
      <w:r w:rsidRPr="00A91F11">
        <w:rPr>
          <w:i/>
        </w:rPr>
        <w:t>__</w:t>
      </w:r>
    </w:p>
    <w:p w14:paraId="246A5E24" w14:textId="53A2701C" w:rsidR="00A91F11" w:rsidRPr="00A91F11" w:rsidRDefault="00A91F11" w:rsidP="00A91F11">
      <w:pPr>
        <w:spacing w:before="100" w:beforeAutospacing="1" w:after="100" w:afterAutospacing="1"/>
        <w:jc w:val="center"/>
        <w:outlineLvl w:val="3"/>
        <w:rPr>
          <w:b/>
          <w:bCs/>
        </w:rPr>
      </w:pPr>
      <w:r w:rsidRPr="00A91F11">
        <w:rPr>
          <w:b/>
          <w:bCs/>
        </w:rPr>
        <w:t xml:space="preserve">Jelgavas </w:t>
      </w:r>
      <w:proofErr w:type="spellStart"/>
      <w:r>
        <w:rPr>
          <w:b/>
          <w:bCs/>
        </w:rPr>
        <w:t>valsts</w:t>
      </w:r>
      <w:r w:rsidRPr="00A91F11">
        <w:rPr>
          <w:b/>
          <w:bCs/>
        </w:rPr>
        <w:t>pilsētas</w:t>
      </w:r>
      <w:proofErr w:type="spellEnd"/>
      <w:r w:rsidRPr="00A91F11">
        <w:rPr>
          <w:b/>
          <w:bCs/>
        </w:rPr>
        <w:t xml:space="preserve"> lielais ģerbonis</w:t>
      </w:r>
    </w:p>
    <w:p w14:paraId="1FAA6359" w14:textId="7DD17783" w:rsidR="00A91F11" w:rsidRPr="00A91F11" w:rsidRDefault="00A91F11" w:rsidP="00A91F11">
      <w:pPr>
        <w:spacing w:before="100" w:beforeAutospacing="1" w:after="100" w:afterAutospacing="1"/>
        <w:jc w:val="center"/>
      </w:pPr>
      <w:r w:rsidRPr="00A91F11">
        <w:rPr>
          <w:noProof/>
        </w:rPr>
        <w:drawing>
          <wp:inline distT="0" distB="0" distL="0" distR="0" wp14:anchorId="38294445" wp14:editId="21419C96">
            <wp:extent cx="3605953" cy="2254103"/>
            <wp:effectExtent l="0" t="0" r="0" b="0"/>
            <wp:docPr id="13" name="Picture 13" descr="https://likumi.lv/wwwraksti/2017/076/BILDES/P_JELGAVA_178/JELG.17.8LAB.-PIEL_1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17/076/BILDES/P_JELGAVA_178/JELG.17.8LAB.-PIEL_1_PAGE_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828" cy="226902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980"/>
        <w:gridCol w:w="1984"/>
        <w:gridCol w:w="1701"/>
        <w:gridCol w:w="1583"/>
        <w:gridCol w:w="1813"/>
      </w:tblGrid>
      <w:tr w:rsidR="00A32D03" w:rsidRPr="00C174EE" w14:paraId="5D225889" w14:textId="77777777" w:rsidTr="002B7015">
        <w:tc>
          <w:tcPr>
            <w:tcW w:w="1980" w:type="dxa"/>
          </w:tcPr>
          <w:p w14:paraId="1AFF9DEF" w14:textId="77777777" w:rsidR="00A32D03" w:rsidRPr="00C174EE" w:rsidRDefault="00A32D03" w:rsidP="002B7015">
            <w:pPr>
              <w:rPr>
                <w:b/>
              </w:rPr>
            </w:pPr>
            <w:r w:rsidRPr="00C174EE">
              <w:rPr>
                <w:b/>
              </w:rPr>
              <w:t>Krāsu tonis</w:t>
            </w:r>
          </w:p>
        </w:tc>
        <w:tc>
          <w:tcPr>
            <w:tcW w:w="1984" w:type="dxa"/>
          </w:tcPr>
          <w:p w14:paraId="5B5A90BF" w14:textId="77777777" w:rsidR="00A32D03" w:rsidRPr="00C174EE" w:rsidRDefault="00A32D03" w:rsidP="002B7015">
            <w:pPr>
              <w:jc w:val="center"/>
              <w:rPr>
                <w:b/>
              </w:rPr>
            </w:pPr>
            <w:r w:rsidRPr="00C174EE">
              <w:rPr>
                <w:b/>
              </w:rPr>
              <w:t>PANTONE</w:t>
            </w:r>
          </w:p>
        </w:tc>
        <w:tc>
          <w:tcPr>
            <w:tcW w:w="1701" w:type="dxa"/>
          </w:tcPr>
          <w:p w14:paraId="3C6FCEB2" w14:textId="77777777" w:rsidR="00A32D03" w:rsidRPr="00C174EE" w:rsidRDefault="00A32D03" w:rsidP="002B7015">
            <w:pPr>
              <w:jc w:val="center"/>
              <w:rPr>
                <w:b/>
              </w:rPr>
            </w:pPr>
            <w:r w:rsidRPr="00C174EE">
              <w:rPr>
                <w:b/>
              </w:rPr>
              <w:t>CMYK</w:t>
            </w:r>
          </w:p>
        </w:tc>
        <w:tc>
          <w:tcPr>
            <w:tcW w:w="1583" w:type="dxa"/>
          </w:tcPr>
          <w:p w14:paraId="28595E4E" w14:textId="77777777" w:rsidR="00A32D03" w:rsidRPr="00C174EE" w:rsidRDefault="00A32D03" w:rsidP="002B7015">
            <w:pPr>
              <w:jc w:val="center"/>
              <w:rPr>
                <w:b/>
              </w:rPr>
            </w:pPr>
            <w:r w:rsidRPr="00C174EE">
              <w:rPr>
                <w:b/>
              </w:rPr>
              <w:t>RGB</w:t>
            </w:r>
          </w:p>
        </w:tc>
        <w:tc>
          <w:tcPr>
            <w:tcW w:w="1813" w:type="dxa"/>
          </w:tcPr>
          <w:p w14:paraId="07838F6F" w14:textId="77777777" w:rsidR="00A32D03" w:rsidRPr="00C174EE" w:rsidRDefault="00A32D03" w:rsidP="002B7015">
            <w:pPr>
              <w:jc w:val="center"/>
              <w:rPr>
                <w:b/>
              </w:rPr>
            </w:pPr>
            <w:r w:rsidRPr="00C174EE">
              <w:rPr>
                <w:b/>
              </w:rPr>
              <w:t>HEX</w:t>
            </w:r>
          </w:p>
        </w:tc>
      </w:tr>
      <w:tr w:rsidR="00A32D03" w14:paraId="44D954B3" w14:textId="77777777" w:rsidTr="002B7015">
        <w:tc>
          <w:tcPr>
            <w:tcW w:w="1980" w:type="dxa"/>
          </w:tcPr>
          <w:p w14:paraId="09AB56FD" w14:textId="77777777" w:rsidR="00A32D03" w:rsidRDefault="00A32D03" w:rsidP="002B7015"/>
        </w:tc>
        <w:tc>
          <w:tcPr>
            <w:tcW w:w="1984" w:type="dxa"/>
          </w:tcPr>
          <w:p w14:paraId="0D34EBE0" w14:textId="77777777" w:rsidR="00A32D03" w:rsidRPr="00C174EE" w:rsidRDefault="00A32D03" w:rsidP="002B7015">
            <w:pPr>
              <w:jc w:val="center"/>
              <w:rPr>
                <w:i/>
              </w:rPr>
            </w:pPr>
            <w:r w:rsidRPr="00C174EE">
              <w:rPr>
                <w:i/>
              </w:rPr>
              <w:t>Poligrāfija</w:t>
            </w:r>
          </w:p>
        </w:tc>
        <w:tc>
          <w:tcPr>
            <w:tcW w:w="1701" w:type="dxa"/>
          </w:tcPr>
          <w:p w14:paraId="42499A2F" w14:textId="77777777" w:rsidR="00A32D03" w:rsidRPr="00C174EE" w:rsidRDefault="00A32D03" w:rsidP="002B7015">
            <w:pPr>
              <w:jc w:val="center"/>
              <w:rPr>
                <w:i/>
              </w:rPr>
            </w:pPr>
            <w:r w:rsidRPr="00C174EE">
              <w:rPr>
                <w:i/>
              </w:rPr>
              <w:t>Poligrāfija</w:t>
            </w:r>
          </w:p>
        </w:tc>
        <w:tc>
          <w:tcPr>
            <w:tcW w:w="1583" w:type="dxa"/>
          </w:tcPr>
          <w:p w14:paraId="1CACE48D" w14:textId="77777777" w:rsidR="00A32D03" w:rsidRPr="00C174EE" w:rsidRDefault="00A32D03" w:rsidP="002B7015">
            <w:pPr>
              <w:jc w:val="center"/>
              <w:rPr>
                <w:i/>
              </w:rPr>
            </w:pPr>
            <w:r w:rsidRPr="00C174EE">
              <w:rPr>
                <w:i/>
              </w:rPr>
              <w:t>Digitālā vide</w:t>
            </w:r>
          </w:p>
        </w:tc>
        <w:tc>
          <w:tcPr>
            <w:tcW w:w="1813" w:type="dxa"/>
          </w:tcPr>
          <w:p w14:paraId="2FC8C925" w14:textId="77777777" w:rsidR="00A32D03" w:rsidRPr="00C174EE" w:rsidRDefault="00A32D03" w:rsidP="002B7015">
            <w:pPr>
              <w:jc w:val="center"/>
              <w:rPr>
                <w:i/>
              </w:rPr>
            </w:pPr>
            <w:r w:rsidRPr="00C174EE">
              <w:rPr>
                <w:i/>
              </w:rPr>
              <w:t>Digitālā vide</w:t>
            </w:r>
          </w:p>
        </w:tc>
      </w:tr>
      <w:tr w:rsidR="00A32D03" w14:paraId="2B78BCCB" w14:textId="77777777" w:rsidTr="002B7015">
        <w:tc>
          <w:tcPr>
            <w:tcW w:w="1980" w:type="dxa"/>
          </w:tcPr>
          <w:p w14:paraId="60934313" w14:textId="77777777" w:rsidR="00A32D03" w:rsidRDefault="00A32D03" w:rsidP="002B7015">
            <w:r>
              <w:t>ZELTS</w:t>
            </w:r>
          </w:p>
        </w:tc>
        <w:tc>
          <w:tcPr>
            <w:tcW w:w="1984" w:type="dxa"/>
          </w:tcPr>
          <w:p w14:paraId="0C8106E6" w14:textId="77777777" w:rsidR="00A32D03" w:rsidRDefault="00A32D03" w:rsidP="002B7015">
            <w:pPr>
              <w:jc w:val="center"/>
            </w:pPr>
            <w:r>
              <w:t>873 C</w:t>
            </w:r>
          </w:p>
        </w:tc>
        <w:tc>
          <w:tcPr>
            <w:tcW w:w="1701" w:type="dxa"/>
          </w:tcPr>
          <w:p w14:paraId="4CF2549C" w14:textId="77777777" w:rsidR="00A32D03" w:rsidRDefault="00A32D03" w:rsidP="002B7015">
            <w:pPr>
              <w:jc w:val="center"/>
            </w:pPr>
          </w:p>
        </w:tc>
        <w:tc>
          <w:tcPr>
            <w:tcW w:w="1583" w:type="dxa"/>
          </w:tcPr>
          <w:p w14:paraId="07A4C136" w14:textId="77777777" w:rsidR="00A32D03" w:rsidRDefault="00A32D03" w:rsidP="002B7015">
            <w:pPr>
              <w:jc w:val="center"/>
            </w:pPr>
          </w:p>
        </w:tc>
        <w:tc>
          <w:tcPr>
            <w:tcW w:w="1813" w:type="dxa"/>
          </w:tcPr>
          <w:p w14:paraId="5694F49B" w14:textId="77777777" w:rsidR="00A32D03" w:rsidRDefault="00A32D03" w:rsidP="002B7015">
            <w:pPr>
              <w:jc w:val="center"/>
            </w:pPr>
          </w:p>
        </w:tc>
      </w:tr>
      <w:tr w:rsidR="00A32D03" w14:paraId="1F8D4177" w14:textId="77777777" w:rsidTr="002B7015">
        <w:tc>
          <w:tcPr>
            <w:tcW w:w="1980" w:type="dxa"/>
          </w:tcPr>
          <w:p w14:paraId="51EF9375" w14:textId="77777777" w:rsidR="00A32D03" w:rsidRDefault="00A32D03" w:rsidP="002B7015">
            <w:r>
              <w:t>Aizvieto zeltu</w:t>
            </w:r>
          </w:p>
        </w:tc>
        <w:tc>
          <w:tcPr>
            <w:tcW w:w="1984" w:type="dxa"/>
          </w:tcPr>
          <w:p w14:paraId="6EF8D5EE" w14:textId="77777777" w:rsidR="00A32D03" w:rsidRDefault="00A32D03" w:rsidP="002B7015">
            <w:pPr>
              <w:jc w:val="center"/>
            </w:pPr>
            <w:r>
              <w:t>131 C</w:t>
            </w:r>
          </w:p>
        </w:tc>
        <w:tc>
          <w:tcPr>
            <w:tcW w:w="1701" w:type="dxa"/>
          </w:tcPr>
          <w:p w14:paraId="5B33F0EA" w14:textId="77777777" w:rsidR="00A32D03" w:rsidRDefault="00A32D03" w:rsidP="002B7015">
            <w:pPr>
              <w:jc w:val="center"/>
            </w:pPr>
            <w:r>
              <w:t>0, 32, 100, 9</w:t>
            </w:r>
          </w:p>
        </w:tc>
        <w:tc>
          <w:tcPr>
            <w:tcW w:w="1583" w:type="dxa"/>
          </w:tcPr>
          <w:p w14:paraId="72AE18BF" w14:textId="77777777" w:rsidR="00A32D03" w:rsidRDefault="00A32D03" w:rsidP="002B7015">
            <w:pPr>
              <w:jc w:val="center"/>
            </w:pPr>
            <w:r>
              <w:t>211, 142, 0</w:t>
            </w:r>
          </w:p>
        </w:tc>
        <w:tc>
          <w:tcPr>
            <w:tcW w:w="1813" w:type="dxa"/>
          </w:tcPr>
          <w:p w14:paraId="1BF84C21" w14:textId="77777777" w:rsidR="00A32D03" w:rsidRDefault="00A32D03" w:rsidP="002B7015">
            <w:pPr>
              <w:jc w:val="center"/>
            </w:pPr>
            <w:r>
              <w:t>#CC8A00</w:t>
            </w:r>
          </w:p>
        </w:tc>
      </w:tr>
      <w:tr w:rsidR="00A32D03" w14:paraId="5CA21CDD" w14:textId="77777777" w:rsidTr="002B7015">
        <w:tc>
          <w:tcPr>
            <w:tcW w:w="1980" w:type="dxa"/>
          </w:tcPr>
          <w:p w14:paraId="091543E8" w14:textId="77777777" w:rsidR="00A32D03" w:rsidRDefault="00A32D03" w:rsidP="002B7015">
            <w:r>
              <w:t>SUDRABS</w:t>
            </w:r>
          </w:p>
        </w:tc>
        <w:tc>
          <w:tcPr>
            <w:tcW w:w="1984" w:type="dxa"/>
          </w:tcPr>
          <w:p w14:paraId="0FDACE50" w14:textId="77777777" w:rsidR="00A32D03" w:rsidRDefault="00A32D03" w:rsidP="002B7015">
            <w:pPr>
              <w:jc w:val="center"/>
            </w:pPr>
            <w:r>
              <w:t>877 C</w:t>
            </w:r>
          </w:p>
        </w:tc>
        <w:tc>
          <w:tcPr>
            <w:tcW w:w="1701" w:type="dxa"/>
          </w:tcPr>
          <w:p w14:paraId="58297AEC" w14:textId="77777777" w:rsidR="00A32D03" w:rsidRDefault="00A32D03" w:rsidP="002B7015">
            <w:pPr>
              <w:jc w:val="center"/>
            </w:pPr>
          </w:p>
        </w:tc>
        <w:tc>
          <w:tcPr>
            <w:tcW w:w="1583" w:type="dxa"/>
          </w:tcPr>
          <w:p w14:paraId="4A5DA1DA" w14:textId="77777777" w:rsidR="00A32D03" w:rsidRDefault="00A32D03" w:rsidP="002B7015">
            <w:pPr>
              <w:jc w:val="center"/>
            </w:pPr>
          </w:p>
        </w:tc>
        <w:tc>
          <w:tcPr>
            <w:tcW w:w="1813" w:type="dxa"/>
          </w:tcPr>
          <w:p w14:paraId="0516F42D" w14:textId="77777777" w:rsidR="00A32D03" w:rsidRDefault="00A32D03" w:rsidP="002B7015">
            <w:pPr>
              <w:jc w:val="center"/>
            </w:pPr>
          </w:p>
        </w:tc>
      </w:tr>
      <w:tr w:rsidR="00A32D03" w14:paraId="15A0285F" w14:textId="77777777" w:rsidTr="002B7015">
        <w:tc>
          <w:tcPr>
            <w:tcW w:w="1980" w:type="dxa"/>
          </w:tcPr>
          <w:p w14:paraId="523A452B" w14:textId="77777777" w:rsidR="00A32D03" w:rsidRDefault="00A32D03" w:rsidP="002B7015">
            <w:r>
              <w:t>Aizvieto sudrabu</w:t>
            </w:r>
          </w:p>
        </w:tc>
        <w:tc>
          <w:tcPr>
            <w:tcW w:w="1984" w:type="dxa"/>
          </w:tcPr>
          <w:p w14:paraId="207C5844" w14:textId="77777777" w:rsidR="00A32D03" w:rsidRDefault="00A32D03" w:rsidP="002B7015">
            <w:pPr>
              <w:jc w:val="center"/>
            </w:pPr>
            <w:r>
              <w:t>COOL GRAY 4C</w:t>
            </w:r>
          </w:p>
        </w:tc>
        <w:tc>
          <w:tcPr>
            <w:tcW w:w="1701" w:type="dxa"/>
          </w:tcPr>
          <w:p w14:paraId="5D52F3C8" w14:textId="77777777" w:rsidR="00A32D03" w:rsidRDefault="00A32D03" w:rsidP="002B7015">
            <w:pPr>
              <w:jc w:val="center"/>
            </w:pPr>
            <w:r>
              <w:t>0, 0, 0, 27</w:t>
            </w:r>
          </w:p>
        </w:tc>
        <w:tc>
          <w:tcPr>
            <w:tcW w:w="1583" w:type="dxa"/>
          </w:tcPr>
          <w:p w14:paraId="525F19A5" w14:textId="77777777" w:rsidR="00A32D03" w:rsidRDefault="00A32D03" w:rsidP="002B7015">
            <w:pPr>
              <w:jc w:val="center"/>
            </w:pPr>
            <w:r>
              <w:t>195, 196, 198</w:t>
            </w:r>
          </w:p>
        </w:tc>
        <w:tc>
          <w:tcPr>
            <w:tcW w:w="1813" w:type="dxa"/>
          </w:tcPr>
          <w:p w14:paraId="2567AE8D" w14:textId="77777777" w:rsidR="00A32D03" w:rsidRDefault="00A32D03" w:rsidP="002B7015">
            <w:pPr>
              <w:jc w:val="center"/>
            </w:pPr>
            <w:r>
              <w:t>#BBBCBC</w:t>
            </w:r>
          </w:p>
        </w:tc>
      </w:tr>
      <w:tr w:rsidR="00A32D03" w14:paraId="683DC0E4" w14:textId="77777777" w:rsidTr="002B7015">
        <w:tc>
          <w:tcPr>
            <w:tcW w:w="1980" w:type="dxa"/>
          </w:tcPr>
          <w:p w14:paraId="3C39937D" w14:textId="77777777" w:rsidR="00A32D03" w:rsidRDefault="00A32D03" w:rsidP="002B7015">
            <w:r>
              <w:t>SARKANS</w:t>
            </w:r>
          </w:p>
        </w:tc>
        <w:tc>
          <w:tcPr>
            <w:tcW w:w="1984" w:type="dxa"/>
          </w:tcPr>
          <w:p w14:paraId="07DBE720" w14:textId="77777777" w:rsidR="00A32D03" w:rsidRDefault="00A32D03" w:rsidP="002B7015">
            <w:pPr>
              <w:jc w:val="center"/>
            </w:pPr>
            <w:r>
              <w:t>186 C</w:t>
            </w:r>
          </w:p>
        </w:tc>
        <w:tc>
          <w:tcPr>
            <w:tcW w:w="1701" w:type="dxa"/>
          </w:tcPr>
          <w:p w14:paraId="1A3E5965" w14:textId="77777777" w:rsidR="00A32D03" w:rsidRDefault="00A32D03" w:rsidP="002B7015">
            <w:pPr>
              <w:jc w:val="center"/>
            </w:pPr>
            <w:r>
              <w:t>0, 100, 81, 4</w:t>
            </w:r>
          </w:p>
        </w:tc>
        <w:tc>
          <w:tcPr>
            <w:tcW w:w="1583" w:type="dxa"/>
          </w:tcPr>
          <w:p w14:paraId="64F835F4" w14:textId="77777777" w:rsidR="00A32D03" w:rsidRDefault="00A32D03" w:rsidP="002B7015">
            <w:pPr>
              <w:jc w:val="center"/>
            </w:pPr>
            <w:r>
              <w:t>204, 32, 48</w:t>
            </w:r>
          </w:p>
        </w:tc>
        <w:tc>
          <w:tcPr>
            <w:tcW w:w="1813" w:type="dxa"/>
          </w:tcPr>
          <w:p w14:paraId="213ACFAC" w14:textId="77777777" w:rsidR="00A32D03" w:rsidRDefault="00A32D03" w:rsidP="002B7015">
            <w:pPr>
              <w:jc w:val="center"/>
            </w:pPr>
            <w:r>
              <w:t>#C8102E</w:t>
            </w:r>
          </w:p>
        </w:tc>
      </w:tr>
      <w:tr w:rsidR="00A32D03" w14:paraId="3DBE755B" w14:textId="77777777" w:rsidTr="002B7015">
        <w:tc>
          <w:tcPr>
            <w:tcW w:w="1980" w:type="dxa"/>
          </w:tcPr>
          <w:p w14:paraId="241DC8A4" w14:textId="77777777" w:rsidR="00A32D03" w:rsidRDefault="00A32D03" w:rsidP="002B7015">
            <w:r>
              <w:t>ZILS</w:t>
            </w:r>
          </w:p>
        </w:tc>
        <w:tc>
          <w:tcPr>
            <w:tcW w:w="1984" w:type="dxa"/>
          </w:tcPr>
          <w:p w14:paraId="25A6FEF1" w14:textId="77777777" w:rsidR="00A32D03" w:rsidRDefault="00A32D03" w:rsidP="002B7015">
            <w:pPr>
              <w:jc w:val="center"/>
            </w:pPr>
            <w:r>
              <w:t>286 C</w:t>
            </w:r>
          </w:p>
        </w:tc>
        <w:tc>
          <w:tcPr>
            <w:tcW w:w="1701" w:type="dxa"/>
          </w:tcPr>
          <w:p w14:paraId="128F2258" w14:textId="77777777" w:rsidR="00A32D03" w:rsidRDefault="00A32D03" w:rsidP="002B7015">
            <w:pPr>
              <w:jc w:val="center"/>
            </w:pPr>
            <w:r>
              <w:t>100, 66, 0, 2</w:t>
            </w:r>
          </w:p>
        </w:tc>
        <w:tc>
          <w:tcPr>
            <w:tcW w:w="1583" w:type="dxa"/>
          </w:tcPr>
          <w:p w14:paraId="182545B0" w14:textId="77777777" w:rsidR="00A32D03" w:rsidRDefault="00A32D03" w:rsidP="002B7015">
            <w:pPr>
              <w:jc w:val="center"/>
            </w:pPr>
            <w:r>
              <w:t>19, 73, 145</w:t>
            </w:r>
          </w:p>
        </w:tc>
        <w:tc>
          <w:tcPr>
            <w:tcW w:w="1813" w:type="dxa"/>
          </w:tcPr>
          <w:p w14:paraId="68EF41DC" w14:textId="77777777" w:rsidR="00A32D03" w:rsidRDefault="00A32D03" w:rsidP="002B7015">
            <w:pPr>
              <w:jc w:val="center"/>
            </w:pPr>
            <w:r>
              <w:t>#0033A0</w:t>
            </w:r>
          </w:p>
        </w:tc>
      </w:tr>
      <w:tr w:rsidR="00A32D03" w14:paraId="2BDB5708" w14:textId="77777777" w:rsidTr="002B7015">
        <w:tc>
          <w:tcPr>
            <w:tcW w:w="1980" w:type="dxa"/>
          </w:tcPr>
          <w:p w14:paraId="4EA8F521" w14:textId="77777777" w:rsidR="00A32D03" w:rsidRDefault="00A32D03" w:rsidP="002B7015">
            <w:r>
              <w:t>PURPURS</w:t>
            </w:r>
          </w:p>
        </w:tc>
        <w:tc>
          <w:tcPr>
            <w:tcW w:w="1984" w:type="dxa"/>
          </w:tcPr>
          <w:p w14:paraId="42D0E15C" w14:textId="77777777" w:rsidR="00A32D03" w:rsidRDefault="00A32D03" w:rsidP="002B7015">
            <w:pPr>
              <w:jc w:val="center"/>
            </w:pPr>
            <w:r>
              <w:t>208 C</w:t>
            </w:r>
          </w:p>
        </w:tc>
        <w:tc>
          <w:tcPr>
            <w:tcW w:w="1701" w:type="dxa"/>
          </w:tcPr>
          <w:p w14:paraId="62624F40" w14:textId="77777777" w:rsidR="00A32D03" w:rsidRDefault="00A32D03" w:rsidP="002B7015">
            <w:pPr>
              <w:jc w:val="center"/>
            </w:pPr>
            <w:r>
              <w:t>0, 100, 36, 37</w:t>
            </w:r>
          </w:p>
        </w:tc>
        <w:tc>
          <w:tcPr>
            <w:tcW w:w="1583" w:type="dxa"/>
          </w:tcPr>
          <w:p w14:paraId="7087395E" w14:textId="77777777" w:rsidR="00A32D03" w:rsidRDefault="00A32D03" w:rsidP="002B7015">
            <w:pPr>
              <w:jc w:val="center"/>
            </w:pPr>
            <w:r>
              <w:t>162, 0, 70</w:t>
            </w:r>
          </w:p>
        </w:tc>
        <w:tc>
          <w:tcPr>
            <w:tcW w:w="1813" w:type="dxa"/>
          </w:tcPr>
          <w:p w14:paraId="0EB0B34D" w14:textId="77777777" w:rsidR="00A32D03" w:rsidRDefault="00A32D03" w:rsidP="002B7015">
            <w:pPr>
              <w:jc w:val="center"/>
            </w:pPr>
            <w:r>
              <w:t>#A20046</w:t>
            </w:r>
          </w:p>
        </w:tc>
      </w:tr>
      <w:tr w:rsidR="00A32D03" w14:paraId="0BB62DA8" w14:textId="77777777" w:rsidTr="002B7015">
        <w:tc>
          <w:tcPr>
            <w:tcW w:w="1980" w:type="dxa"/>
          </w:tcPr>
          <w:p w14:paraId="18A6A161" w14:textId="77777777" w:rsidR="00A32D03" w:rsidRDefault="00A32D03" w:rsidP="002B7015">
            <w:r>
              <w:t>BRŪNS</w:t>
            </w:r>
          </w:p>
        </w:tc>
        <w:tc>
          <w:tcPr>
            <w:tcW w:w="1984" w:type="dxa"/>
          </w:tcPr>
          <w:p w14:paraId="4B89C70D" w14:textId="77777777" w:rsidR="00A32D03" w:rsidRDefault="00A32D03" w:rsidP="002B7015">
            <w:pPr>
              <w:jc w:val="center"/>
            </w:pPr>
            <w:r>
              <w:t>479 C</w:t>
            </w:r>
          </w:p>
        </w:tc>
        <w:tc>
          <w:tcPr>
            <w:tcW w:w="1701" w:type="dxa"/>
          </w:tcPr>
          <w:p w14:paraId="7FA61C21" w14:textId="77777777" w:rsidR="00A32D03" w:rsidRDefault="00A32D03" w:rsidP="002B7015">
            <w:pPr>
              <w:jc w:val="center"/>
            </w:pPr>
            <w:r>
              <w:t>14, 48, 53, 26</w:t>
            </w:r>
          </w:p>
        </w:tc>
        <w:tc>
          <w:tcPr>
            <w:tcW w:w="1583" w:type="dxa"/>
          </w:tcPr>
          <w:p w14:paraId="22921919" w14:textId="77777777" w:rsidR="00A32D03" w:rsidRDefault="00A32D03" w:rsidP="002B7015">
            <w:pPr>
              <w:jc w:val="center"/>
            </w:pPr>
            <w:r>
              <w:t>170, 128, 102</w:t>
            </w:r>
          </w:p>
        </w:tc>
        <w:tc>
          <w:tcPr>
            <w:tcW w:w="1813" w:type="dxa"/>
          </w:tcPr>
          <w:p w14:paraId="59D99857" w14:textId="77777777" w:rsidR="00A32D03" w:rsidRDefault="00A32D03" w:rsidP="002B7015">
            <w:pPr>
              <w:jc w:val="center"/>
            </w:pPr>
            <w:r>
              <w:t>#AA8066</w:t>
            </w:r>
          </w:p>
        </w:tc>
      </w:tr>
      <w:tr w:rsidR="00A32D03" w14:paraId="6E3A8744" w14:textId="77777777" w:rsidTr="002B7015">
        <w:tc>
          <w:tcPr>
            <w:tcW w:w="1980" w:type="dxa"/>
          </w:tcPr>
          <w:p w14:paraId="4E3D5821" w14:textId="0794AAF2" w:rsidR="00A32D03" w:rsidRDefault="00A32D03" w:rsidP="00A32D03">
            <w:r>
              <w:t>PELĒKS</w:t>
            </w:r>
          </w:p>
        </w:tc>
        <w:tc>
          <w:tcPr>
            <w:tcW w:w="1984" w:type="dxa"/>
          </w:tcPr>
          <w:p w14:paraId="226AC255" w14:textId="4CC7F79E" w:rsidR="00A32D03" w:rsidRDefault="00A32D03" w:rsidP="002B7015">
            <w:pPr>
              <w:jc w:val="center"/>
            </w:pPr>
            <w:r>
              <w:t>401 C</w:t>
            </w:r>
          </w:p>
        </w:tc>
        <w:tc>
          <w:tcPr>
            <w:tcW w:w="1701" w:type="dxa"/>
          </w:tcPr>
          <w:p w14:paraId="74ADF045" w14:textId="2E7356EB" w:rsidR="00A32D03" w:rsidRDefault="00A32D03" w:rsidP="002B7015">
            <w:pPr>
              <w:jc w:val="center"/>
            </w:pPr>
            <w:r>
              <w:t>10, 11, 17, 27</w:t>
            </w:r>
          </w:p>
        </w:tc>
        <w:tc>
          <w:tcPr>
            <w:tcW w:w="1583" w:type="dxa"/>
          </w:tcPr>
          <w:p w14:paraId="4FE78C83" w14:textId="19DA4C24" w:rsidR="00A32D03" w:rsidRDefault="00A32D03" w:rsidP="002B7015">
            <w:pPr>
              <w:jc w:val="center"/>
            </w:pPr>
            <w:r>
              <w:t>175, 169, 160</w:t>
            </w:r>
          </w:p>
        </w:tc>
        <w:tc>
          <w:tcPr>
            <w:tcW w:w="1813" w:type="dxa"/>
          </w:tcPr>
          <w:p w14:paraId="01066AC4" w14:textId="12F63AD6" w:rsidR="00A32D03" w:rsidRDefault="00A32D03" w:rsidP="002B7015">
            <w:pPr>
              <w:jc w:val="center"/>
            </w:pPr>
            <w:r>
              <w:t>#AFA9A0</w:t>
            </w:r>
          </w:p>
        </w:tc>
      </w:tr>
      <w:tr w:rsidR="00A32D03" w14:paraId="35DA7BA7" w14:textId="77777777" w:rsidTr="002B7015">
        <w:tc>
          <w:tcPr>
            <w:tcW w:w="1980" w:type="dxa"/>
          </w:tcPr>
          <w:p w14:paraId="670236A8" w14:textId="77777777" w:rsidR="00A32D03" w:rsidRDefault="00A32D03" w:rsidP="002B7015">
            <w:r>
              <w:t>MELNS</w:t>
            </w:r>
          </w:p>
        </w:tc>
        <w:tc>
          <w:tcPr>
            <w:tcW w:w="1984" w:type="dxa"/>
          </w:tcPr>
          <w:p w14:paraId="5AF7C6D0" w14:textId="77777777" w:rsidR="00A32D03" w:rsidRDefault="00A32D03" w:rsidP="002B7015">
            <w:pPr>
              <w:jc w:val="center"/>
            </w:pPr>
            <w:r>
              <w:t>BLACK C</w:t>
            </w:r>
          </w:p>
        </w:tc>
        <w:tc>
          <w:tcPr>
            <w:tcW w:w="1701" w:type="dxa"/>
          </w:tcPr>
          <w:p w14:paraId="6E92F619" w14:textId="77777777" w:rsidR="00A32D03" w:rsidRDefault="00A32D03" w:rsidP="002B7015">
            <w:pPr>
              <w:jc w:val="center"/>
            </w:pPr>
            <w:r>
              <w:t>0, 0, 0, 100</w:t>
            </w:r>
          </w:p>
        </w:tc>
        <w:tc>
          <w:tcPr>
            <w:tcW w:w="1583" w:type="dxa"/>
          </w:tcPr>
          <w:p w14:paraId="16F80370" w14:textId="77777777" w:rsidR="00A32D03" w:rsidRDefault="00A32D03" w:rsidP="002B7015">
            <w:pPr>
              <w:jc w:val="center"/>
            </w:pPr>
            <w:r>
              <w:t>0, 0, 0</w:t>
            </w:r>
          </w:p>
        </w:tc>
        <w:tc>
          <w:tcPr>
            <w:tcW w:w="1813" w:type="dxa"/>
          </w:tcPr>
          <w:p w14:paraId="43A897F5" w14:textId="77777777" w:rsidR="00A32D03" w:rsidRDefault="00A32D03" w:rsidP="002B7015">
            <w:pPr>
              <w:jc w:val="center"/>
            </w:pPr>
            <w:r>
              <w:t>#4C4845</w:t>
            </w:r>
          </w:p>
        </w:tc>
      </w:tr>
    </w:tbl>
    <w:p w14:paraId="45D00C2D" w14:textId="788CF17B" w:rsidR="00A91F11" w:rsidRPr="00A91F11" w:rsidRDefault="00A91F11" w:rsidP="00A91F11">
      <w:pPr>
        <w:spacing w:before="100" w:beforeAutospacing="1" w:after="100" w:afterAutospacing="1"/>
        <w:jc w:val="center"/>
        <w:outlineLvl w:val="3"/>
        <w:rPr>
          <w:b/>
          <w:bCs/>
        </w:rPr>
      </w:pPr>
      <w:r w:rsidRPr="00A91F11">
        <w:rPr>
          <w:b/>
          <w:bCs/>
        </w:rPr>
        <w:t xml:space="preserve">Jelgavas </w:t>
      </w:r>
      <w:proofErr w:type="spellStart"/>
      <w:r>
        <w:rPr>
          <w:b/>
          <w:bCs/>
        </w:rPr>
        <w:t>valsts</w:t>
      </w:r>
      <w:r w:rsidRPr="00A91F11">
        <w:rPr>
          <w:b/>
          <w:bCs/>
        </w:rPr>
        <w:t>pilsētas</w:t>
      </w:r>
      <w:proofErr w:type="spellEnd"/>
      <w:r w:rsidRPr="00A91F11">
        <w:rPr>
          <w:b/>
          <w:bCs/>
        </w:rPr>
        <w:t xml:space="preserve"> lielais ģerbonis kontūrzīmējumā</w:t>
      </w:r>
    </w:p>
    <w:p w14:paraId="596FF8E8" w14:textId="4052D0FF" w:rsidR="00A91F11" w:rsidRPr="00A91F11" w:rsidRDefault="00A91F11" w:rsidP="00A91F11">
      <w:pPr>
        <w:spacing w:before="100" w:beforeAutospacing="1" w:after="100" w:afterAutospacing="1"/>
        <w:jc w:val="center"/>
      </w:pPr>
      <w:r w:rsidRPr="00A91F11">
        <w:rPr>
          <w:noProof/>
        </w:rPr>
        <w:drawing>
          <wp:inline distT="0" distB="0" distL="0" distR="0" wp14:anchorId="222CEDD3" wp14:editId="29158148">
            <wp:extent cx="3801685" cy="2400991"/>
            <wp:effectExtent l="0" t="0" r="8890" b="0"/>
            <wp:docPr id="12" name="Picture 12" descr="https://likumi.lv/wwwraksti/2017/076/BILDES/P_JELGAVA_178/JELG.17.8LAB.-PIEL_1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kumi.lv/wwwraksti/2017/076/BILDES/P_JELGAVA_178/JELG.17.8LAB.-PIEL_1_PAGE_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073" cy="2411972"/>
                    </a:xfrm>
                    <a:prstGeom prst="rect">
                      <a:avLst/>
                    </a:prstGeom>
                    <a:noFill/>
                    <a:ln>
                      <a:noFill/>
                    </a:ln>
                  </pic:spPr>
                </pic:pic>
              </a:graphicData>
            </a:graphic>
          </wp:inline>
        </w:drawing>
      </w:r>
    </w:p>
    <w:p w14:paraId="6505DBCE" w14:textId="77777777" w:rsidR="00A91F11" w:rsidRDefault="00A91F11" w:rsidP="00A91F11">
      <w:bookmarkStart w:id="44" w:name="piel2"/>
      <w:bookmarkEnd w:id="44"/>
    </w:p>
    <w:p w14:paraId="2CCE534A" w14:textId="77777777" w:rsidR="00A91F11" w:rsidRDefault="00A91F11" w:rsidP="00A91F11"/>
    <w:p w14:paraId="0CFF596A" w14:textId="52EA56F6" w:rsidR="00A91F11" w:rsidRDefault="00A91F11" w:rsidP="00A91F11">
      <w:pPr>
        <w:spacing w:before="100" w:beforeAutospacing="1" w:after="100" w:afterAutospacing="1"/>
        <w:jc w:val="right"/>
        <w:outlineLvl w:val="3"/>
        <w:rPr>
          <w:i/>
        </w:rPr>
      </w:pPr>
      <w:r>
        <w:rPr>
          <w:i/>
        </w:rPr>
        <w:lastRenderedPageBreak/>
        <w:t>2</w:t>
      </w:r>
      <w:r w:rsidRPr="00A91F11">
        <w:rPr>
          <w:i/>
        </w:rPr>
        <w:t>.pielikums</w:t>
      </w:r>
      <w:r w:rsidRPr="00A91F11">
        <w:rPr>
          <w:i/>
        </w:rPr>
        <w:br/>
        <w:t xml:space="preserve">Jelgavas </w:t>
      </w:r>
      <w:proofErr w:type="spellStart"/>
      <w:r w:rsidRPr="00A91F11">
        <w:rPr>
          <w:i/>
        </w:rPr>
        <w:t>valstspilsētas</w:t>
      </w:r>
      <w:proofErr w:type="spellEnd"/>
      <w:r w:rsidRPr="00A91F11">
        <w:rPr>
          <w:i/>
        </w:rPr>
        <w:t xml:space="preserve"> pašvaldības</w:t>
      </w:r>
      <w:r w:rsidRPr="00A91F11">
        <w:rPr>
          <w:i/>
        </w:rPr>
        <w:br/>
        <w:t>2024.gada __._____</w:t>
      </w:r>
      <w:r w:rsidRPr="00A91F11">
        <w:rPr>
          <w:i/>
        </w:rPr>
        <w:br/>
        <w:t>saistošajiem noteikumiem Nr.24-__</w:t>
      </w:r>
    </w:p>
    <w:p w14:paraId="7926C5AC" w14:textId="0316EC85" w:rsidR="00A91F11" w:rsidRPr="00A91F11" w:rsidRDefault="00A91F11" w:rsidP="00A91F11">
      <w:pPr>
        <w:spacing w:before="100" w:beforeAutospacing="1" w:after="100" w:afterAutospacing="1"/>
        <w:jc w:val="center"/>
        <w:outlineLvl w:val="3"/>
        <w:rPr>
          <w:b/>
          <w:bCs/>
        </w:rPr>
      </w:pPr>
      <w:r w:rsidRPr="00A91F11">
        <w:rPr>
          <w:b/>
          <w:bCs/>
        </w:rPr>
        <w:t xml:space="preserve">Jelgavas </w:t>
      </w:r>
      <w:proofErr w:type="spellStart"/>
      <w:r>
        <w:rPr>
          <w:b/>
          <w:bCs/>
        </w:rPr>
        <w:t>valsts</w:t>
      </w:r>
      <w:r w:rsidRPr="00A91F11">
        <w:rPr>
          <w:b/>
          <w:bCs/>
        </w:rPr>
        <w:t>pilsētas</w:t>
      </w:r>
      <w:proofErr w:type="spellEnd"/>
      <w:r w:rsidRPr="00A91F11">
        <w:rPr>
          <w:b/>
          <w:bCs/>
        </w:rPr>
        <w:t xml:space="preserve"> ģerbonis</w:t>
      </w:r>
    </w:p>
    <w:p w14:paraId="5F7A3D4F" w14:textId="6949EDB3" w:rsidR="00A91F11" w:rsidRPr="00A91F11" w:rsidRDefault="00FB7E13" w:rsidP="00A91F11">
      <w:pPr>
        <w:spacing w:before="100" w:beforeAutospacing="1" w:after="100" w:afterAutospacing="1"/>
        <w:jc w:val="center"/>
      </w:pPr>
      <w:r>
        <w:rPr>
          <w:noProof/>
        </w:rPr>
        <w:drawing>
          <wp:inline distT="0" distB="0" distL="0" distR="0" wp14:anchorId="72346350" wp14:editId="77BF6D63">
            <wp:extent cx="2095500" cy="2496592"/>
            <wp:effectExtent l="0" t="0" r="0" b="0"/>
            <wp:docPr id="2" name="Picture 2" descr="C:\Users\karlis.tkacovs\AppData\Local\Microsoft\Windows\INetCache\Content.Word\Asset 1@300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is.tkacovs\AppData\Local\Microsoft\Windows\INetCache\Content.Word\Asset 1@300x-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660" cy="2501549"/>
                    </a:xfrm>
                    <a:prstGeom prst="rect">
                      <a:avLst/>
                    </a:prstGeom>
                    <a:noFill/>
                    <a:ln>
                      <a:noFill/>
                    </a:ln>
                  </pic:spPr>
                </pic:pic>
              </a:graphicData>
            </a:graphic>
          </wp:inline>
        </w:drawing>
      </w:r>
    </w:p>
    <w:p w14:paraId="6CBD57EF" w14:textId="77777777" w:rsidR="00C174EE" w:rsidRDefault="00C174EE" w:rsidP="00A91F11"/>
    <w:tbl>
      <w:tblPr>
        <w:tblStyle w:val="TableGrid"/>
        <w:tblW w:w="0" w:type="auto"/>
        <w:tblLook w:val="04A0" w:firstRow="1" w:lastRow="0" w:firstColumn="1" w:lastColumn="0" w:noHBand="0" w:noVBand="1"/>
      </w:tblPr>
      <w:tblGrid>
        <w:gridCol w:w="1980"/>
        <w:gridCol w:w="1984"/>
        <w:gridCol w:w="1701"/>
        <w:gridCol w:w="1583"/>
        <w:gridCol w:w="1813"/>
      </w:tblGrid>
      <w:tr w:rsidR="00C174EE" w:rsidRPr="00C174EE" w14:paraId="026F36FC" w14:textId="77777777" w:rsidTr="00A27CBD">
        <w:tc>
          <w:tcPr>
            <w:tcW w:w="1980" w:type="dxa"/>
          </w:tcPr>
          <w:p w14:paraId="7E74D215" w14:textId="43A21A94" w:rsidR="00C174EE" w:rsidRPr="00C174EE" w:rsidRDefault="00C174EE" w:rsidP="00A91F11">
            <w:pPr>
              <w:rPr>
                <w:b/>
              </w:rPr>
            </w:pPr>
            <w:r w:rsidRPr="00C174EE">
              <w:rPr>
                <w:b/>
              </w:rPr>
              <w:t>Krāsu tonis</w:t>
            </w:r>
          </w:p>
        </w:tc>
        <w:tc>
          <w:tcPr>
            <w:tcW w:w="1984" w:type="dxa"/>
          </w:tcPr>
          <w:p w14:paraId="62AC7D17" w14:textId="3CE27230" w:rsidR="00C174EE" w:rsidRPr="00C174EE" w:rsidRDefault="00C174EE" w:rsidP="00C174EE">
            <w:pPr>
              <w:jc w:val="center"/>
              <w:rPr>
                <w:b/>
              </w:rPr>
            </w:pPr>
            <w:r w:rsidRPr="00C174EE">
              <w:rPr>
                <w:b/>
              </w:rPr>
              <w:t>PANTONE</w:t>
            </w:r>
          </w:p>
        </w:tc>
        <w:tc>
          <w:tcPr>
            <w:tcW w:w="1701" w:type="dxa"/>
          </w:tcPr>
          <w:p w14:paraId="0E47D92A" w14:textId="68C8BDAE" w:rsidR="00C174EE" w:rsidRPr="00C174EE" w:rsidRDefault="00C174EE" w:rsidP="00C174EE">
            <w:pPr>
              <w:jc w:val="center"/>
              <w:rPr>
                <w:b/>
              </w:rPr>
            </w:pPr>
            <w:r w:rsidRPr="00C174EE">
              <w:rPr>
                <w:b/>
              </w:rPr>
              <w:t>CMYK</w:t>
            </w:r>
          </w:p>
        </w:tc>
        <w:tc>
          <w:tcPr>
            <w:tcW w:w="1583" w:type="dxa"/>
          </w:tcPr>
          <w:p w14:paraId="7562D2C2" w14:textId="2785F2FC" w:rsidR="00C174EE" w:rsidRPr="00C174EE" w:rsidRDefault="00C174EE" w:rsidP="00C174EE">
            <w:pPr>
              <w:jc w:val="center"/>
              <w:rPr>
                <w:b/>
              </w:rPr>
            </w:pPr>
            <w:r w:rsidRPr="00C174EE">
              <w:rPr>
                <w:b/>
              </w:rPr>
              <w:t>RGB</w:t>
            </w:r>
          </w:p>
        </w:tc>
        <w:tc>
          <w:tcPr>
            <w:tcW w:w="1813" w:type="dxa"/>
          </w:tcPr>
          <w:p w14:paraId="6B3C46A6" w14:textId="58C76CEF" w:rsidR="00C174EE" w:rsidRPr="00C174EE" w:rsidRDefault="00C174EE" w:rsidP="00C174EE">
            <w:pPr>
              <w:jc w:val="center"/>
              <w:rPr>
                <w:b/>
              </w:rPr>
            </w:pPr>
            <w:r w:rsidRPr="00C174EE">
              <w:rPr>
                <w:b/>
              </w:rPr>
              <w:t>HEX</w:t>
            </w:r>
          </w:p>
        </w:tc>
      </w:tr>
      <w:tr w:rsidR="00C174EE" w14:paraId="02C863CE" w14:textId="77777777" w:rsidTr="00A27CBD">
        <w:tc>
          <w:tcPr>
            <w:tcW w:w="1980" w:type="dxa"/>
          </w:tcPr>
          <w:p w14:paraId="7F9D0B94" w14:textId="77777777" w:rsidR="00C174EE" w:rsidRDefault="00C174EE" w:rsidP="00A91F11"/>
        </w:tc>
        <w:tc>
          <w:tcPr>
            <w:tcW w:w="1984" w:type="dxa"/>
          </w:tcPr>
          <w:p w14:paraId="46D22926" w14:textId="745D2410" w:rsidR="00C174EE" w:rsidRPr="00C174EE" w:rsidRDefault="00C174EE" w:rsidP="00C174EE">
            <w:pPr>
              <w:jc w:val="center"/>
              <w:rPr>
                <w:i/>
              </w:rPr>
            </w:pPr>
            <w:r w:rsidRPr="00C174EE">
              <w:rPr>
                <w:i/>
              </w:rPr>
              <w:t>Poligrāfija</w:t>
            </w:r>
          </w:p>
        </w:tc>
        <w:tc>
          <w:tcPr>
            <w:tcW w:w="1701" w:type="dxa"/>
          </w:tcPr>
          <w:p w14:paraId="07817571" w14:textId="18DEC7FA" w:rsidR="00C174EE" w:rsidRPr="00C174EE" w:rsidRDefault="00C174EE" w:rsidP="00C174EE">
            <w:pPr>
              <w:jc w:val="center"/>
              <w:rPr>
                <w:i/>
              </w:rPr>
            </w:pPr>
            <w:r w:rsidRPr="00C174EE">
              <w:rPr>
                <w:i/>
              </w:rPr>
              <w:t>Poligrāfija</w:t>
            </w:r>
          </w:p>
        </w:tc>
        <w:tc>
          <w:tcPr>
            <w:tcW w:w="1583" w:type="dxa"/>
          </w:tcPr>
          <w:p w14:paraId="0C833357" w14:textId="35D5C761" w:rsidR="00C174EE" w:rsidRPr="00C174EE" w:rsidRDefault="00C174EE" w:rsidP="00C174EE">
            <w:pPr>
              <w:jc w:val="center"/>
              <w:rPr>
                <w:i/>
              </w:rPr>
            </w:pPr>
            <w:r w:rsidRPr="00C174EE">
              <w:rPr>
                <w:i/>
              </w:rPr>
              <w:t>Digitālā vide</w:t>
            </w:r>
          </w:p>
        </w:tc>
        <w:tc>
          <w:tcPr>
            <w:tcW w:w="1813" w:type="dxa"/>
          </w:tcPr>
          <w:p w14:paraId="2055486E" w14:textId="56BA10E4" w:rsidR="00C174EE" w:rsidRPr="00C174EE" w:rsidRDefault="00C174EE" w:rsidP="00C174EE">
            <w:pPr>
              <w:jc w:val="center"/>
              <w:rPr>
                <w:i/>
              </w:rPr>
            </w:pPr>
            <w:r w:rsidRPr="00C174EE">
              <w:rPr>
                <w:i/>
              </w:rPr>
              <w:t>Digitālā vide</w:t>
            </w:r>
          </w:p>
        </w:tc>
      </w:tr>
      <w:tr w:rsidR="00C174EE" w14:paraId="2E829A12" w14:textId="77777777" w:rsidTr="00A27CBD">
        <w:tc>
          <w:tcPr>
            <w:tcW w:w="1980" w:type="dxa"/>
          </w:tcPr>
          <w:p w14:paraId="5CA98005" w14:textId="496BCF3A" w:rsidR="00C174EE" w:rsidRDefault="00A27CBD" w:rsidP="00A91F11">
            <w:r>
              <w:t>ZELTS</w:t>
            </w:r>
          </w:p>
        </w:tc>
        <w:tc>
          <w:tcPr>
            <w:tcW w:w="1984" w:type="dxa"/>
          </w:tcPr>
          <w:p w14:paraId="6DA123C5" w14:textId="3AED87C0" w:rsidR="00C174EE" w:rsidRDefault="00A27CBD" w:rsidP="00C174EE">
            <w:pPr>
              <w:jc w:val="center"/>
            </w:pPr>
            <w:r>
              <w:t>873 C</w:t>
            </w:r>
          </w:p>
        </w:tc>
        <w:tc>
          <w:tcPr>
            <w:tcW w:w="1701" w:type="dxa"/>
          </w:tcPr>
          <w:p w14:paraId="59E6393F" w14:textId="1166EF20" w:rsidR="00C174EE" w:rsidRDefault="00C174EE" w:rsidP="00C174EE">
            <w:pPr>
              <w:jc w:val="center"/>
            </w:pPr>
          </w:p>
        </w:tc>
        <w:tc>
          <w:tcPr>
            <w:tcW w:w="1583" w:type="dxa"/>
          </w:tcPr>
          <w:p w14:paraId="702F0950" w14:textId="0128B2FB" w:rsidR="00C174EE" w:rsidRDefault="00C174EE" w:rsidP="00C174EE">
            <w:pPr>
              <w:jc w:val="center"/>
            </w:pPr>
          </w:p>
        </w:tc>
        <w:tc>
          <w:tcPr>
            <w:tcW w:w="1813" w:type="dxa"/>
          </w:tcPr>
          <w:p w14:paraId="578543B0" w14:textId="457DAB7D" w:rsidR="00C174EE" w:rsidRDefault="00C174EE" w:rsidP="00C174EE">
            <w:pPr>
              <w:jc w:val="center"/>
            </w:pPr>
          </w:p>
        </w:tc>
      </w:tr>
      <w:tr w:rsidR="00C174EE" w14:paraId="35A4FA5F" w14:textId="77777777" w:rsidTr="00A27CBD">
        <w:tc>
          <w:tcPr>
            <w:tcW w:w="1980" w:type="dxa"/>
          </w:tcPr>
          <w:p w14:paraId="635D63ED" w14:textId="017978E9" w:rsidR="00C174EE" w:rsidRDefault="00A27CBD" w:rsidP="00C174EE">
            <w:r>
              <w:t>Aizvieto zeltu</w:t>
            </w:r>
          </w:p>
        </w:tc>
        <w:tc>
          <w:tcPr>
            <w:tcW w:w="1984" w:type="dxa"/>
          </w:tcPr>
          <w:p w14:paraId="10CF6E91" w14:textId="6857E110" w:rsidR="00C174EE" w:rsidRDefault="00A27CBD" w:rsidP="00C174EE">
            <w:pPr>
              <w:jc w:val="center"/>
            </w:pPr>
            <w:r>
              <w:t>131 C</w:t>
            </w:r>
          </w:p>
        </w:tc>
        <w:tc>
          <w:tcPr>
            <w:tcW w:w="1701" w:type="dxa"/>
          </w:tcPr>
          <w:p w14:paraId="00D160A2" w14:textId="0E620280" w:rsidR="00C174EE" w:rsidRDefault="00A27CBD" w:rsidP="00C174EE">
            <w:pPr>
              <w:jc w:val="center"/>
            </w:pPr>
            <w:r>
              <w:t>0, 32, 100, 9</w:t>
            </w:r>
          </w:p>
        </w:tc>
        <w:tc>
          <w:tcPr>
            <w:tcW w:w="1583" w:type="dxa"/>
          </w:tcPr>
          <w:p w14:paraId="7B74E3EA" w14:textId="61069A40" w:rsidR="00C174EE" w:rsidRDefault="00A27CBD" w:rsidP="00C174EE">
            <w:pPr>
              <w:jc w:val="center"/>
            </w:pPr>
            <w:r>
              <w:t>211, 142, 0</w:t>
            </w:r>
          </w:p>
        </w:tc>
        <w:tc>
          <w:tcPr>
            <w:tcW w:w="1813" w:type="dxa"/>
          </w:tcPr>
          <w:p w14:paraId="4E5889A2" w14:textId="07C1F09B" w:rsidR="00C174EE" w:rsidRDefault="00A27CBD" w:rsidP="00C174EE">
            <w:pPr>
              <w:jc w:val="center"/>
            </w:pPr>
            <w:r>
              <w:t>#CC8A00</w:t>
            </w:r>
          </w:p>
        </w:tc>
      </w:tr>
      <w:tr w:rsidR="00C174EE" w14:paraId="76E17128" w14:textId="77777777" w:rsidTr="00A27CBD">
        <w:tc>
          <w:tcPr>
            <w:tcW w:w="1980" w:type="dxa"/>
          </w:tcPr>
          <w:p w14:paraId="1525E548" w14:textId="2D68591D" w:rsidR="00C174EE" w:rsidRDefault="00A27CBD" w:rsidP="00C174EE">
            <w:r>
              <w:t>SUDRABS</w:t>
            </w:r>
          </w:p>
        </w:tc>
        <w:tc>
          <w:tcPr>
            <w:tcW w:w="1984" w:type="dxa"/>
          </w:tcPr>
          <w:p w14:paraId="69D9BBAB" w14:textId="14A8A837" w:rsidR="00C174EE" w:rsidRDefault="00A27CBD" w:rsidP="00C174EE">
            <w:pPr>
              <w:jc w:val="center"/>
            </w:pPr>
            <w:r>
              <w:t>877 C</w:t>
            </w:r>
          </w:p>
        </w:tc>
        <w:tc>
          <w:tcPr>
            <w:tcW w:w="1701" w:type="dxa"/>
          </w:tcPr>
          <w:p w14:paraId="61017805" w14:textId="3F3A3ABA" w:rsidR="00C174EE" w:rsidRDefault="00C174EE" w:rsidP="00C174EE">
            <w:pPr>
              <w:jc w:val="center"/>
            </w:pPr>
          </w:p>
        </w:tc>
        <w:tc>
          <w:tcPr>
            <w:tcW w:w="1583" w:type="dxa"/>
          </w:tcPr>
          <w:p w14:paraId="10663D0C" w14:textId="42187480" w:rsidR="00C174EE" w:rsidRDefault="00C174EE" w:rsidP="00C174EE">
            <w:pPr>
              <w:jc w:val="center"/>
            </w:pPr>
          </w:p>
        </w:tc>
        <w:tc>
          <w:tcPr>
            <w:tcW w:w="1813" w:type="dxa"/>
          </w:tcPr>
          <w:p w14:paraId="3D40B80C" w14:textId="747831B9" w:rsidR="00C174EE" w:rsidRDefault="00C174EE" w:rsidP="00C174EE">
            <w:pPr>
              <w:jc w:val="center"/>
            </w:pPr>
          </w:p>
        </w:tc>
      </w:tr>
      <w:tr w:rsidR="00A27CBD" w14:paraId="035FB2BF" w14:textId="77777777" w:rsidTr="00A27CBD">
        <w:tc>
          <w:tcPr>
            <w:tcW w:w="1980" w:type="dxa"/>
          </w:tcPr>
          <w:p w14:paraId="0749544B" w14:textId="2304E2E4" w:rsidR="00A27CBD" w:rsidRDefault="00A27CBD" w:rsidP="00A27CBD">
            <w:r>
              <w:t>Aizvieto sudrabu</w:t>
            </w:r>
          </w:p>
        </w:tc>
        <w:tc>
          <w:tcPr>
            <w:tcW w:w="1984" w:type="dxa"/>
          </w:tcPr>
          <w:p w14:paraId="23336823" w14:textId="1A911C4D" w:rsidR="00A27CBD" w:rsidRDefault="00A27CBD" w:rsidP="00A27CBD">
            <w:pPr>
              <w:jc w:val="center"/>
            </w:pPr>
            <w:r>
              <w:t>COOL GRAY 4C</w:t>
            </w:r>
          </w:p>
        </w:tc>
        <w:tc>
          <w:tcPr>
            <w:tcW w:w="1701" w:type="dxa"/>
          </w:tcPr>
          <w:p w14:paraId="062EC49C" w14:textId="52B54096" w:rsidR="00A27CBD" w:rsidRDefault="00A27CBD" w:rsidP="00A27CBD">
            <w:pPr>
              <w:jc w:val="center"/>
            </w:pPr>
            <w:r>
              <w:t>0, 0, 0, 27</w:t>
            </w:r>
          </w:p>
        </w:tc>
        <w:tc>
          <w:tcPr>
            <w:tcW w:w="1583" w:type="dxa"/>
          </w:tcPr>
          <w:p w14:paraId="4B39497F" w14:textId="0E7B936F" w:rsidR="00A27CBD" w:rsidRDefault="00A27CBD" w:rsidP="00A27CBD">
            <w:pPr>
              <w:jc w:val="center"/>
            </w:pPr>
            <w:r>
              <w:t>195, 196, 198</w:t>
            </w:r>
          </w:p>
        </w:tc>
        <w:tc>
          <w:tcPr>
            <w:tcW w:w="1813" w:type="dxa"/>
          </w:tcPr>
          <w:p w14:paraId="6FC56925" w14:textId="059992B2" w:rsidR="00A27CBD" w:rsidRDefault="00A27CBD" w:rsidP="00A27CBD">
            <w:pPr>
              <w:jc w:val="center"/>
            </w:pPr>
            <w:r>
              <w:t>#BBBCBC</w:t>
            </w:r>
          </w:p>
        </w:tc>
      </w:tr>
      <w:tr w:rsidR="00A27CBD" w14:paraId="43F0CB12" w14:textId="77777777" w:rsidTr="00A27CBD">
        <w:tc>
          <w:tcPr>
            <w:tcW w:w="1980" w:type="dxa"/>
          </w:tcPr>
          <w:p w14:paraId="40159FAA" w14:textId="6F9D784C" w:rsidR="00A27CBD" w:rsidRDefault="00A27CBD" w:rsidP="00A27CBD">
            <w:r>
              <w:t>SARKANS</w:t>
            </w:r>
          </w:p>
        </w:tc>
        <w:tc>
          <w:tcPr>
            <w:tcW w:w="1984" w:type="dxa"/>
          </w:tcPr>
          <w:p w14:paraId="189B1FD1" w14:textId="0B531D99" w:rsidR="00A27CBD" w:rsidRDefault="00A27CBD" w:rsidP="00A27CBD">
            <w:pPr>
              <w:jc w:val="center"/>
            </w:pPr>
            <w:r>
              <w:t>186 C</w:t>
            </w:r>
          </w:p>
        </w:tc>
        <w:tc>
          <w:tcPr>
            <w:tcW w:w="1701" w:type="dxa"/>
          </w:tcPr>
          <w:p w14:paraId="12204D5A" w14:textId="0EA32E1B" w:rsidR="00A27CBD" w:rsidRDefault="00A27CBD" w:rsidP="00A27CBD">
            <w:pPr>
              <w:jc w:val="center"/>
            </w:pPr>
            <w:r>
              <w:t>0, 100, 81, 4</w:t>
            </w:r>
          </w:p>
        </w:tc>
        <w:tc>
          <w:tcPr>
            <w:tcW w:w="1583" w:type="dxa"/>
          </w:tcPr>
          <w:p w14:paraId="7C44208D" w14:textId="252C8C24" w:rsidR="00A27CBD" w:rsidRDefault="00A27CBD" w:rsidP="00A27CBD">
            <w:pPr>
              <w:jc w:val="center"/>
            </w:pPr>
            <w:r>
              <w:t>204, 32, 48</w:t>
            </w:r>
          </w:p>
        </w:tc>
        <w:tc>
          <w:tcPr>
            <w:tcW w:w="1813" w:type="dxa"/>
          </w:tcPr>
          <w:p w14:paraId="5CA1BD87" w14:textId="2B1BBB7C" w:rsidR="00A27CBD" w:rsidRDefault="00A27CBD" w:rsidP="00A27CBD">
            <w:pPr>
              <w:jc w:val="center"/>
            </w:pPr>
            <w:r>
              <w:t>#C8102E</w:t>
            </w:r>
          </w:p>
        </w:tc>
      </w:tr>
      <w:tr w:rsidR="00A27CBD" w14:paraId="7D3E3CBE" w14:textId="77777777" w:rsidTr="00A27CBD">
        <w:tc>
          <w:tcPr>
            <w:tcW w:w="1980" w:type="dxa"/>
          </w:tcPr>
          <w:p w14:paraId="454B4E80" w14:textId="48F762E7" w:rsidR="00A27CBD" w:rsidRDefault="00A27CBD" w:rsidP="00A27CBD">
            <w:r>
              <w:t>ZILS</w:t>
            </w:r>
          </w:p>
        </w:tc>
        <w:tc>
          <w:tcPr>
            <w:tcW w:w="1984" w:type="dxa"/>
          </w:tcPr>
          <w:p w14:paraId="750F6168" w14:textId="559A0671" w:rsidR="00A27CBD" w:rsidRDefault="00A27CBD" w:rsidP="00A27CBD">
            <w:pPr>
              <w:jc w:val="center"/>
            </w:pPr>
            <w:r>
              <w:t>286 C</w:t>
            </w:r>
          </w:p>
        </w:tc>
        <w:tc>
          <w:tcPr>
            <w:tcW w:w="1701" w:type="dxa"/>
          </w:tcPr>
          <w:p w14:paraId="6A18DBF9" w14:textId="10F604AE" w:rsidR="00A27CBD" w:rsidRDefault="00A27CBD" w:rsidP="00A27CBD">
            <w:pPr>
              <w:jc w:val="center"/>
            </w:pPr>
            <w:r>
              <w:t>100, 66, 0, 2</w:t>
            </w:r>
          </w:p>
        </w:tc>
        <w:tc>
          <w:tcPr>
            <w:tcW w:w="1583" w:type="dxa"/>
          </w:tcPr>
          <w:p w14:paraId="56BBCFC6" w14:textId="491E42B4" w:rsidR="00A27CBD" w:rsidRDefault="00A27CBD" w:rsidP="00A27CBD">
            <w:pPr>
              <w:jc w:val="center"/>
            </w:pPr>
            <w:r>
              <w:t>19, 73, 145</w:t>
            </w:r>
          </w:p>
        </w:tc>
        <w:tc>
          <w:tcPr>
            <w:tcW w:w="1813" w:type="dxa"/>
          </w:tcPr>
          <w:p w14:paraId="7E1EC37B" w14:textId="28F1D5C6" w:rsidR="00A27CBD" w:rsidRDefault="00A27CBD" w:rsidP="00A27CBD">
            <w:pPr>
              <w:jc w:val="center"/>
            </w:pPr>
            <w:r>
              <w:t>#0033A0</w:t>
            </w:r>
          </w:p>
        </w:tc>
      </w:tr>
      <w:tr w:rsidR="00A27CBD" w14:paraId="4A9AA433" w14:textId="77777777" w:rsidTr="00A27CBD">
        <w:tc>
          <w:tcPr>
            <w:tcW w:w="1980" w:type="dxa"/>
          </w:tcPr>
          <w:p w14:paraId="1517747D" w14:textId="299A24A7" w:rsidR="00A27CBD" w:rsidRDefault="00A27CBD" w:rsidP="00A27CBD">
            <w:r>
              <w:t>PURPURS</w:t>
            </w:r>
          </w:p>
        </w:tc>
        <w:tc>
          <w:tcPr>
            <w:tcW w:w="1984" w:type="dxa"/>
          </w:tcPr>
          <w:p w14:paraId="3FDCA35F" w14:textId="197CD244" w:rsidR="00A27CBD" w:rsidRDefault="00A27CBD" w:rsidP="00A27CBD">
            <w:pPr>
              <w:jc w:val="center"/>
            </w:pPr>
            <w:r>
              <w:t>208 C</w:t>
            </w:r>
          </w:p>
        </w:tc>
        <w:tc>
          <w:tcPr>
            <w:tcW w:w="1701" w:type="dxa"/>
          </w:tcPr>
          <w:p w14:paraId="0E7443B0" w14:textId="649B4C00" w:rsidR="00A27CBD" w:rsidRDefault="00A27CBD" w:rsidP="00A27CBD">
            <w:pPr>
              <w:jc w:val="center"/>
            </w:pPr>
            <w:r>
              <w:t>0, 100, 36, 37</w:t>
            </w:r>
          </w:p>
        </w:tc>
        <w:tc>
          <w:tcPr>
            <w:tcW w:w="1583" w:type="dxa"/>
          </w:tcPr>
          <w:p w14:paraId="1D55780D" w14:textId="34BF78E9" w:rsidR="00A27CBD" w:rsidRDefault="00A27CBD" w:rsidP="00A27CBD">
            <w:pPr>
              <w:jc w:val="center"/>
            </w:pPr>
            <w:r>
              <w:t>162, 0, 70</w:t>
            </w:r>
          </w:p>
        </w:tc>
        <w:tc>
          <w:tcPr>
            <w:tcW w:w="1813" w:type="dxa"/>
          </w:tcPr>
          <w:p w14:paraId="72EB5EA4" w14:textId="308E657A" w:rsidR="00A27CBD" w:rsidRDefault="00A27CBD" w:rsidP="00A27CBD">
            <w:pPr>
              <w:jc w:val="center"/>
            </w:pPr>
            <w:r>
              <w:t>#A20046</w:t>
            </w:r>
          </w:p>
        </w:tc>
      </w:tr>
      <w:tr w:rsidR="00A27CBD" w14:paraId="00FDB27A" w14:textId="77777777" w:rsidTr="00A27CBD">
        <w:tc>
          <w:tcPr>
            <w:tcW w:w="1980" w:type="dxa"/>
          </w:tcPr>
          <w:p w14:paraId="49894409" w14:textId="6F5D9F62" w:rsidR="00A27CBD" w:rsidRDefault="00A27CBD" w:rsidP="00A27CBD">
            <w:r>
              <w:t>BRŪNS</w:t>
            </w:r>
          </w:p>
        </w:tc>
        <w:tc>
          <w:tcPr>
            <w:tcW w:w="1984" w:type="dxa"/>
          </w:tcPr>
          <w:p w14:paraId="3203E9BB" w14:textId="40A76438" w:rsidR="00A27CBD" w:rsidRDefault="00A27CBD" w:rsidP="00A27CBD">
            <w:pPr>
              <w:jc w:val="center"/>
            </w:pPr>
            <w:r>
              <w:t>479 C</w:t>
            </w:r>
          </w:p>
        </w:tc>
        <w:tc>
          <w:tcPr>
            <w:tcW w:w="1701" w:type="dxa"/>
          </w:tcPr>
          <w:p w14:paraId="5B2A8A51" w14:textId="70BC9015" w:rsidR="00A27CBD" w:rsidRDefault="00A27CBD" w:rsidP="00A27CBD">
            <w:pPr>
              <w:jc w:val="center"/>
            </w:pPr>
            <w:r>
              <w:t>14, 48, 53, 26</w:t>
            </w:r>
          </w:p>
        </w:tc>
        <w:tc>
          <w:tcPr>
            <w:tcW w:w="1583" w:type="dxa"/>
          </w:tcPr>
          <w:p w14:paraId="0A092809" w14:textId="0CF06A5F" w:rsidR="00A27CBD" w:rsidRDefault="00A27CBD" w:rsidP="00A27CBD">
            <w:pPr>
              <w:jc w:val="center"/>
            </w:pPr>
            <w:r>
              <w:t>170, 128, 102</w:t>
            </w:r>
          </w:p>
        </w:tc>
        <w:tc>
          <w:tcPr>
            <w:tcW w:w="1813" w:type="dxa"/>
          </w:tcPr>
          <w:p w14:paraId="1C51963F" w14:textId="716DD5AA" w:rsidR="00A27CBD" w:rsidRDefault="00A27CBD" w:rsidP="00A27CBD">
            <w:pPr>
              <w:jc w:val="center"/>
            </w:pPr>
            <w:r>
              <w:t>#AA8066</w:t>
            </w:r>
          </w:p>
        </w:tc>
      </w:tr>
      <w:tr w:rsidR="00A27CBD" w14:paraId="188DFBE1" w14:textId="77777777" w:rsidTr="00A27CBD">
        <w:tc>
          <w:tcPr>
            <w:tcW w:w="1980" w:type="dxa"/>
          </w:tcPr>
          <w:p w14:paraId="682D1B95" w14:textId="1A04A5C1" w:rsidR="00A27CBD" w:rsidRDefault="00A27CBD" w:rsidP="00A27CBD">
            <w:r>
              <w:t>MELNS</w:t>
            </w:r>
          </w:p>
        </w:tc>
        <w:tc>
          <w:tcPr>
            <w:tcW w:w="1984" w:type="dxa"/>
          </w:tcPr>
          <w:p w14:paraId="258814DF" w14:textId="594CDE0C" w:rsidR="00A27CBD" w:rsidRDefault="00A32D03" w:rsidP="00A27CBD">
            <w:pPr>
              <w:jc w:val="center"/>
            </w:pPr>
            <w:r>
              <w:t>BLACK C</w:t>
            </w:r>
          </w:p>
        </w:tc>
        <w:tc>
          <w:tcPr>
            <w:tcW w:w="1701" w:type="dxa"/>
          </w:tcPr>
          <w:p w14:paraId="70957E82" w14:textId="74EF4514" w:rsidR="00A27CBD" w:rsidRDefault="00A32D03" w:rsidP="00A27CBD">
            <w:pPr>
              <w:jc w:val="center"/>
            </w:pPr>
            <w:r>
              <w:t>0, 0, 0, 100</w:t>
            </w:r>
          </w:p>
        </w:tc>
        <w:tc>
          <w:tcPr>
            <w:tcW w:w="1583" w:type="dxa"/>
          </w:tcPr>
          <w:p w14:paraId="322336B7" w14:textId="1A39FE7D" w:rsidR="00A27CBD" w:rsidRDefault="00A32D03" w:rsidP="00A27CBD">
            <w:pPr>
              <w:jc w:val="center"/>
            </w:pPr>
            <w:r>
              <w:t>0, 0, 0</w:t>
            </w:r>
          </w:p>
        </w:tc>
        <w:tc>
          <w:tcPr>
            <w:tcW w:w="1813" w:type="dxa"/>
          </w:tcPr>
          <w:p w14:paraId="0BF6DD21" w14:textId="3DDE7050" w:rsidR="00A27CBD" w:rsidRDefault="00A32D03" w:rsidP="00A27CBD">
            <w:pPr>
              <w:jc w:val="center"/>
            </w:pPr>
            <w:r>
              <w:t>#4C4845</w:t>
            </w:r>
          </w:p>
        </w:tc>
      </w:tr>
    </w:tbl>
    <w:p w14:paraId="4455E3D6" w14:textId="77777777" w:rsidR="00C174EE" w:rsidRDefault="00C174EE" w:rsidP="00A91F11"/>
    <w:p w14:paraId="3A360F07" w14:textId="3E345425" w:rsidR="00A91F11" w:rsidRPr="00A91F11" w:rsidRDefault="00A91F11" w:rsidP="00A91F11">
      <w:pPr>
        <w:spacing w:before="100" w:beforeAutospacing="1" w:after="100" w:afterAutospacing="1"/>
        <w:jc w:val="center"/>
        <w:outlineLvl w:val="3"/>
        <w:rPr>
          <w:b/>
          <w:bCs/>
        </w:rPr>
      </w:pPr>
      <w:r w:rsidRPr="00A91F11">
        <w:rPr>
          <w:b/>
          <w:bCs/>
        </w:rPr>
        <w:t xml:space="preserve">Jelgavas </w:t>
      </w:r>
      <w:proofErr w:type="spellStart"/>
      <w:r>
        <w:rPr>
          <w:b/>
          <w:bCs/>
        </w:rPr>
        <w:t>valsts</w:t>
      </w:r>
      <w:r w:rsidRPr="00A91F11">
        <w:rPr>
          <w:b/>
          <w:bCs/>
        </w:rPr>
        <w:t>pilsētas</w:t>
      </w:r>
      <w:proofErr w:type="spellEnd"/>
      <w:r w:rsidRPr="00A91F11">
        <w:rPr>
          <w:b/>
          <w:bCs/>
        </w:rPr>
        <w:t xml:space="preserve"> ģerbonis kontūrzīmējumā</w:t>
      </w:r>
    </w:p>
    <w:tbl>
      <w:tblPr>
        <w:tblStyle w:val="TableGrid"/>
        <w:tblW w:w="0" w:type="auto"/>
        <w:tblLook w:val="04A0" w:firstRow="1" w:lastRow="0" w:firstColumn="1" w:lastColumn="0" w:noHBand="0" w:noVBand="1"/>
      </w:tblPr>
      <w:tblGrid>
        <w:gridCol w:w="9061"/>
      </w:tblGrid>
      <w:tr w:rsidR="00C174EE" w:rsidRPr="00A91F11" w14:paraId="6C43E9D0" w14:textId="77777777" w:rsidTr="00D52AB5">
        <w:tc>
          <w:tcPr>
            <w:tcW w:w="9061" w:type="dxa"/>
            <w:tcBorders>
              <w:top w:val="nil"/>
              <w:left w:val="nil"/>
              <w:bottom w:val="nil"/>
              <w:right w:val="nil"/>
            </w:tcBorders>
          </w:tcPr>
          <w:p w14:paraId="6C4D4B05" w14:textId="77777777" w:rsidR="00C174EE" w:rsidRPr="00A91F11" w:rsidRDefault="00C174EE" w:rsidP="002B7015">
            <w:pPr>
              <w:spacing w:before="100" w:beforeAutospacing="1" w:after="100" w:afterAutospacing="1"/>
              <w:jc w:val="center"/>
            </w:pPr>
            <w:r w:rsidRPr="00C174EE">
              <w:rPr>
                <w:noProof/>
              </w:rPr>
              <w:drawing>
                <wp:inline distT="0" distB="0" distL="0" distR="0" wp14:anchorId="046DB917" wp14:editId="10CDA39C">
                  <wp:extent cx="1957857" cy="2324646"/>
                  <wp:effectExtent l="0" t="0" r="4445" b="0"/>
                  <wp:docPr id="10" name="Picture 10" descr="https://likumi.lv/wwwraksti/2017/076/BILDES/P_JELGAVA_178/JELG.17.8LAB.-PIEL_1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kumi.lv/wwwraksti/2017/076/BILDES/P_JELGAVA_178/JELG.17.8LAB.-PIEL_1_PAGE_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694" cy="2344638"/>
                          </a:xfrm>
                          <a:prstGeom prst="rect">
                            <a:avLst/>
                          </a:prstGeom>
                          <a:noFill/>
                          <a:ln>
                            <a:noFill/>
                          </a:ln>
                        </pic:spPr>
                      </pic:pic>
                    </a:graphicData>
                  </a:graphic>
                </wp:inline>
              </w:drawing>
            </w:r>
          </w:p>
        </w:tc>
      </w:tr>
    </w:tbl>
    <w:p w14:paraId="46EB4561" w14:textId="352F228D" w:rsidR="00A91F11" w:rsidRPr="00A91F11" w:rsidRDefault="00A91F11" w:rsidP="00A91F11">
      <w:pPr>
        <w:spacing w:before="100" w:beforeAutospacing="1" w:after="100" w:afterAutospacing="1"/>
        <w:jc w:val="center"/>
      </w:pPr>
    </w:p>
    <w:p w14:paraId="5E6CCD5F" w14:textId="66ACF6D1" w:rsidR="00A91F11" w:rsidRDefault="00A91F11" w:rsidP="00A91F11">
      <w:pPr>
        <w:spacing w:before="100" w:beforeAutospacing="1" w:after="100" w:afterAutospacing="1"/>
        <w:jc w:val="right"/>
        <w:outlineLvl w:val="3"/>
        <w:rPr>
          <w:i/>
        </w:rPr>
      </w:pPr>
      <w:bookmarkStart w:id="45" w:name="piel3"/>
      <w:bookmarkStart w:id="46" w:name="620661"/>
      <w:bookmarkStart w:id="47" w:name="n-620661"/>
      <w:bookmarkEnd w:id="45"/>
      <w:bookmarkEnd w:id="46"/>
      <w:bookmarkEnd w:id="47"/>
      <w:r>
        <w:rPr>
          <w:i/>
        </w:rPr>
        <w:t>3</w:t>
      </w:r>
      <w:r w:rsidRPr="00A91F11">
        <w:rPr>
          <w:i/>
        </w:rPr>
        <w:t>.pielikums</w:t>
      </w:r>
      <w:r w:rsidRPr="00A91F11">
        <w:rPr>
          <w:i/>
        </w:rPr>
        <w:br/>
        <w:t xml:space="preserve">Jelgavas </w:t>
      </w:r>
      <w:proofErr w:type="spellStart"/>
      <w:r w:rsidRPr="00A91F11">
        <w:rPr>
          <w:i/>
        </w:rPr>
        <w:t>valstspilsētas</w:t>
      </w:r>
      <w:proofErr w:type="spellEnd"/>
      <w:r w:rsidRPr="00A91F11">
        <w:rPr>
          <w:i/>
        </w:rPr>
        <w:t xml:space="preserve"> pašvaldības</w:t>
      </w:r>
      <w:r w:rsidRPr="00A91F11">
        <w:rPr>
          <w:i/>
        </w:rPr>
        <w:br/>
        <w:t>2024.gada __._____</w:t>
      </w:r>
      <w:r w:rsidRPr="00A91F11">
        <w:rPr>
          <w:i/>
        </w:rPr>
        <w:br/>
        <w:t>saistošajiem noteikumiem Nr.24-__</w:t>
      </w:r>
    </w:p>
    <w:p w14:paraId="5E007039" w14:textId="1485A292" w:rsidR="00A91F11" w:rsidRPr="00A91F11" w:rsidRDefault="00A91F11" w:rsidP="00A91F11">
      <w:pPr>
        <w:jc w:val="center"/>
        <w:rPr>
          <w:b/>
        </w:rPr>
      </w:pPr>
      <w:r w:rsidRPr="00A91F11">
        <w:rPr>
          <w:b/>
        </w:rPr>
        <w:t xml:space="preserve">Jelgavas </w:t>
      </w:r>
      <w:proofErr w:type="spellStart"/>
      <w:r>
        <w:rPr>
          <w:b/>
        </w:rPr>
        <w:t>valsts</w:t>
      </w:r>
      <w:r w:rsidRPr="00A91F11">
        <w:rPr>
          <w:b/>
        </w:rPr>
        <w:t>pilsētas</w:t>
      </w:r>
      <w:proofErr w:type="spellEnd"/>
      <w:r w:rsidRPr="00A91F11">
        <w:rPr>
          <w:b/>
        </w:rPr>
        <w:t xml:space="preserve"> karogs</w:t>
      </w:r>
    </w:p>
    <w:p w14:paraId="51DE2DA5" w14:textId="77777777" w:rsidR="00A91F11" w:rsidRPr="00A91F11" w:rsidRDefault="00A91F11" w:rsidP="00A91F11">
      <w:pPr>
        <w:spacing w:before="100" w:beforeAutospacing="1" w:after="100" w:afterAutospacing="1"/>
        <w:jc w:val="center"/>
      </w:pPr>
      <w:r w:rsidRPr="00A91F11">
        <w:t>Platuma un garuma attiecība</w:t>
      </w:r>
    </w:p>
    <w:p w14:paraId="538A0535" w14:textId="2F1741A5" w:rsidR="00A91F11" w:rsidRPr="00FB7E13" w:rsidRDefault="006743C0" w:rsidP="00A91F11">
      <w:pPr>
        <w:spacing w:before="100" w:beforeAutospacing="1" w:after="100" w:afterAutospacing="1"/>
        <w:jc w:val="center"/>
      </w:pPr>
      <w:r>
        <w:rPr>
          <w:noProof/>
        </w:rPr>
        <w:pict w14:anchorId="5C601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87.5pt">
            <v:imagedata r:id="rId18" o:title="Asset 1@300x-8"/>
          </v:shape>
        </w:pict>
      </w:r>
    </w:p>
    <w:tbl>
      <w:tblPr>
        <w:tblStyle w:val="TableGrid"/>
        <w:tblW w:w="0" w:type="auto"/>
        <w:tblLook w:val="04A0" w:firstRow="1" w:lastRow="0" w:firstColumn="1" w:lastColumn="0" w:noHBand="0" w:noVBand="1"/>
      </w:tblPr>
      <w:tblGrid>
        <w:gridCol w:w="1812"/>
        <w:gridCol w:w="1812"/>
        <w:gridCol w:w="1812"/>
        <w:gridCol w:w="1812"/>
        <w:gridCol w:w="1813"/>
      </w:tblGrid>
      <w:tr w:rsidR="00D52AB5" w:rsidRPr="00C174EE" w14:paraId="19C9E232" w14:textId="77777777" w:rsidTr="002B7015">
        <w:tc>
          <w:tcPr>
            <w:tcW w:w="1812" w:type="dxa"/>
          </w:tcPr>
          <w:p w14:paraId="4A840163" w14:textId="77777777" w:rsidR="00D52AB5" w:rsidRPr="00C174EE" w:rsidRDefault="00D52AB5" w:rsidP="002B7015">
            <w:pPr>
              <w:rPr>
                <w:b/>
              </w:rPr>
            </w:pPr>
            <w:r w:rsidRPr="00C174EE">
              <w:rPr>
                <w:b/>
              </w:rPr>
              <w:t>Krāsu tonis</w:t>
            </w:r>
          </w:p>
        </w:tc>
        <w:tc>
          <w:tcPr>
            <w:tcW w:w="1812" w:type="dxa"/>
          </w:tcPr>
          <w:p w14:paraId="453613C6" w14:textId="77777777" w:rsidR="00D52AB5" w:rsidRPr="00C174EE" w:rsidRDefault="00D52AB5" w:rsidP="002B7015">
            <w:pPr>
              <w:jc w:val="center"/>
              <w:rPr>
                <w:b/>
              </w:rPr>
            </w:pPr>
            <w:r w:rsidRPr="00C174EE">
              <w:rPr>
                <w:b/>
              </w:rPr>
              <w:t>PANTONE</w:t>
            </w:r>
          </w:p>
        </w:tc>
        <w:tc>
          <w:tcPr>
            <w:tcW w:w="1812" w:type="dxa"/>
          </w:tcPr>
          <w:p w14:paraId="46A1607B" w14:textId="77777777" w:rsidR="00D52AB5" w:rsidRPr="00C174EE" w:rsidRDefault="00D52AB5" w:rsidP="002B7015">
            <w:pPr>
              <w:jc w:val="center"/>
              <w:rPr>
                <w:b/>
              </w:rPr>
            </w:pPr>
            <w:r w:rsidRPr="00C174EE">
              <w:rPr>
                <w:b/>
              </w:rPr>
              <w:t>CMYK</w:t>
            </w:r>
          </w:p>
        </w:tc>
        <w:tc>
          <w:tcPr>
            <w:tcW w:w="1812" w:type="dxa"/>
          </w:tcPr>
          <w:p w14:paraId="37FF2873" w14:textId="77777777" w:rsidR="00D52AB5" w:rsidRPr="00C174EE" w:rsidRDefault="00D52AB5" w:rsidP="002B7015">
            <w:pPr>
              <w:jc w:val="center"/>
              <w:rPr>
                <w:b/>
              </w:rPr>
            </w:pPr>
            <w:r w:rsidRPr="00C174EE">
              <w:rPr>
                <w:b/>
              </w:rPr>
              <w:t>RGB</w:t>
            </w:r>
          </w:p>
        </w:tc>
        <w:tc>
          <w:tcPr>
            <w:tcW w:w="1813" w:type="dxa"/>
          </w:tcPr>
          <w:p w14:paraId="52BF8E7B" w14:textId="77777777" w:rsidR="00D52AB5" w:rsidRPr="00C174EE" w:rsidRDefault="00D52AB5" w:rsidP="002B7015">
            <w:pPr>
              <w:jc w:val="center"/>
              <w:rPr>
                <w:b/>
              </w:rPr>
            </w:pPr>
            <w:r w:rsidRPr="00C174EE">
              <w:rPr>
                <w:b/>
              </w:rPr>
              <w:t>HEX</w:t>
            </w:r>
          </w:p>
        </w:tc>
      </w:tr>
      <w:tr w:rsidR="00D52AB5" w14:paraId="2E860B4F" w14:textId="77777777" w:rsidTr="002B7015">
        <w:tc>
          <w:tcPr>
            <w:tcW w:w="1812" w:type="dxa"/>
          </w:tcPr>
          <w:p w14:paraId="70F76603" w14:textId="77777777" w:rsidR="00D52AB5" w:rsidRDefault="00D52AB5" w:rsidP="002B7015"/>
        </w:tc>
        <w:tc>
          <w:tcPr>
            <w:tcW w:w="1812" w:type="dxa"/>
          </w:tcPr>
          <w:p w14:paraId="5E1176BA" w14:textId="77777777" w:rsidR="00D52AB5" w:rsidRPr="00C174EE" w:rsidRDefault="00D52AB5" w:rsidP="002B7015">
            <w:pPr>
              <w:jc w:val="center"/>
              <w:rPr>
                <w:i/>
              </w:rPr>
            </w:pPr>
            <w:r w:rsidRPr="00C174EE">
              <w:rPr>
                <w:i/>
              </w:rPr>
              <w:t>Poligrāfija</w:t>
            </w:r>
          </w:p>
        </w:tc>
        <w:tc>
          <w:tcPr>
            <w:tcW w:w="1812" w:type="dxa"/>
          </w:tcPr>
          <w:p w14:paraId="5F049E4D" w14:textId="77777777" w:rsidR="00D52AB5" w:rsidRPr="00C174EE" w:rsidRDefault="00D52AB5" w:rsidP="002B7015">
            <w:pPr>
              <w:jc w:val="center"/>
              <w:rPr>
                <w:i/>
              </w:rPr>
            </w:pPr>
            <w:r w:rsidRPr="00C174EE">
              <w:rPr>
                <w:i/>
              </w:rPr>
              <w:t>Poligrāfija</w:t>
            </w:r>
          </w:p>
        </w:tc>
        <w:tc>
          <w:tcPr>
            <w:tcW w:w="1812" w:type="dxa"/>
          </w:tcPr>
          <w:p w14:paraId="4F39DCEB" w14:textId="77777777" w:rsidR="00D52AB5" w:rsidRPr="00C174EE" w:rsidRDefault="00D52AB5" w:rsidP="002B7015">
            <w:pPr>
              <w:jc w:val="center"/>
              <w:rPr>
                <w:i/>
              </w:rPr>
            </w:pPr>
            <w:r w:rsidRPr="00C174EE">
              <w:rPr>
                <w:i/>
              </w:rPr>
              <w:t>Digitālā vide</w:t>
            </w:r>
          </w:p>
        </w:tc>
        <w:tc>
          <w:tcPr>
            <w:tcW w:w="1813" w:type="dxa"/>
          </w:tcPr>
          <w:p w14:paraId="79DD0141" w14:textId="77777777" w:rsidR="00D52AB5" w:rsidRPr="00C174EE" w:rsidRDefault="00D52AB5" w:rsidP="002B7015">
            <w:pPr>
              <w:jc w:val="center"/>
              <w:rPr>
                <w:i/>
              </w:rPr>
            </w:pPr>
            <w:r w:rsidRPr="00C174EE">
              <w:rPr>
                <w:i/>
              </w:rPr>
              <w:t>Digitālā vide</w:t>
            </w:r>
          </w:p>
        </w:tc>
      </w:tr>
      <w:tr w:rsidR="00D52AB5" w14:paraId="5A26AC50" w14:textId="77777777" w:rsidTr="002B7015">
        <w:tc>
          <w:tcPr>
            <w:tcW w:w="1812" w:type="dxa"/>
          </w:tcPr>
          <w:p w14:paraId="3D0A0C78" w14:textId="77777777" w:rsidR="00D52AB5" w:rsidRDefault="00D52AB5" w:rsidP="002B7015">
            <w:r>
              <w:t>ZILS</w:t>
            </w:r>
          </w:p>
        </w:tc>
        <w:tc>
          <w:tcPr>
            <w:tcW w:w="1812" w:type="dxa"/>
          </w:tcPr>
          <w:p w14:paraId="458D29B7" w14:textId="77777777" w:rsidR="00D52AB5" w:rsidRDefault="00D52AB5" w:rsidP="002B7015">
            <w:pPr>
              <w:jc w:val="center"/>
            </w:pPr>
            <w:r>
              <w:t>286 C</w:t>
            </w:r>
          </w:p>
        </w:tc>
        <w:tc>
          <w:tcPr>
            <w:tcW w:w="1812" w:type="dxa"/>
          </w:tcPr>
          <w:p w14:paraId="53862E51" w14:textId="77777777" w:rsidR="00D52AB5" w:rsidRDefault="00D52AB5" w:rsidP="002B7015">
            <w:pPr>
              <w:jc w:val="center"/>
            </w:pPr>
            <w:r>
              <w:t>100, 66, 0, 2</w:t>
            </w:r>
          </w:p>
        </w:tc>
        <w:tc>
          <w:tcPr>
            <w:tcW w:w="1812" w:type="dxa"/>
          </w:tcPr>
          <w:p w14:paraId="5DABB549" w14:textId="77777777" w:rsidR="00D52AB5" w:rsidRDefault="00D52AB5" w:rsidP="002B7015">
            <w:pPr>
              <w:jc w:val="center"/>
            </w:pPr>
            <w:r>
              <w:t>19, 73, 145</w:t>
            </w:r>
          </w:p>
        </w:tc>
        <w:tc>
          <w:tcPr>
            <w:tcW w:w="1813" w:type="dxa"/>
          </w:tcPr>
          <w:p w14:paraId="1F56A5E3" w14:textId="77777777" w:rsidR="00D52AB5" w:rsidRDefault="00D52AB5" w:rsidP="002B7015">
            <w:pPr>
              <w:jc w:val="center"/>
            </w:pPr>
            <w:r>
              <w:t>#0033A0</w:t>
            </w:r>
          </w:p>
        </w:tc>
      </w:tr>
      <w:tr w:rsidR="00D52AB5" w14:paraId="56B81EBB" w14:textId="77777777" w:rsidTr="002B7015">
        <w:tc>
          <w:tcPr>
            <w:tcW w:w="1812" w:type="dxa"/>
          </w:tcPr>
          <w:p w14:paraId="18AD5168" w14:textId="77777777" w:rsidR="00D52AB5" w:rsidRDefault="00D52AB5" w:rsidP="002B7015">
            <w:r>
              <w:t>PURPURS</w:t>
            </w:r>
          </w:p>
        </w:tc>
        <w:tc>
          <w:tcPr>
            <w:tcW w:w="1812" w:type="dxa"/>
          </w:tcPr>
          <w:p w14:paraId="4C18BC2D" w14:textId="77777777" w:rsidR="00D52AB5" w:rsidRDefault="00D52AB5" w:rsidP="002B7015">
            <w:pPr>
              <w:jc w:val="center"/>
            </w:pPr>
            <w:r>
              <w:t>208 C</w:t>
            </w:r>
          </w:p>
        </w:tc>
        <w:tc>
          <w:tcPr>
            <w:tcW w:w="1812" w:type="dxa"/>
          </w:tcPr>
          <w:p w14:paraId="6BF7E96E" w14:textId="77777777" w:rsidR="00D52AB5" w:rsidRDefault="00D52AB5" w:rsidP="002B7015">
            <w:pPr>
              <w:jc w:val="center"/>
            </w:pPr>
            <w:r>
              <w:t>0, 100, 36, 37</w:t>
            </w:r>
          </w:p>
        </w:tc>
        <w:tc>
          <w:tcPr>
            <w:tcW w:w="1812" w:type="dxa"/>
          </w:tcPr>
          <w:p w14:paraId="20C30E0F" w14:textId="77777777" w:rsidR="00D52AB5" w:rsidRDefault="00D52AB5" w:rsidP="002B7015">
            <w:pPr>
              <w:jc w:val="center"/>
            </w:pPr>
            <w:r>
              <w:t>162, 0, 70</w:t>
            </w:r>
          </w:p>
        </w:tc>
        <w:tc>
          <w:tcPr>
            <w:tcW w:w="1813" w:type="dxa"/>
          </w:tcPr>
          <w:p w14:paraId="75FF1AE8" w14:textId="7ED5B4C5" w:rsidR="00D52AB5" w:rsidRDefault="00841D12" w:rsidP="002B7015">
            <w:pPr>
              <w:jc w:val="center"/>
            </w:pPr>
            <w:r>
              <w:t>#A20046</w:t>
            </w:r>
          </w:p>
        </w:tc>
      </w:tr>
    </w:tbl>
    <w:p w14:paraId="2F50D18E" w14:textId="77777777" w:rsidR="00D52AB5" w:rsidRDefault="00D52AB5" w:rsidP="0036695F"/>
    <w:p w14:paraId="00B8220C" w14:textId="74F5040D" w:rsidR="00A91F11" w:rsidRDefault="00A91F11" w:rsidP="00A91F11">
      <w:pPr>
        <w:spacing w:before="100" w:beforeAutospacing="1" w:after="100" w:afterAutospacing="1"/>
        <w:jc w:val="right"/>
        <w:outlineLvl w:val="3"/>
        <w:rPr>
          <w:i/>
        </w:rPr>
      </w:pPr>
      <w:r>
        <w:rPr>
          <w:i/>
        </w:rPr>
        <w:t>4</w:t>
      </w:r>
      <w:r w:rsidRPr="00A91F11">
        <w:rPr>
          <w:i/>
        </w:rPr>
        <w:t>.pielikums</w:t>
      </w:r>
      <w:r w:rsidRPr="00A91F11">
        <w:rPr>
          <w:i/>
        </w:rPr>
        <w:br/>
        <w:t xml:space="preserve">Jelgavas </w:t>
      </w:r>
      <w:proofErr w:type="spellStart"/>
      <w:r w:rsidRPr="00A91F11">
        <w:rPr>
          <w:i/>
        </w:rPr>
        <w:t>valstspilsētas</w:t>
      </w:r>
      <w:proofErr w:type="spellEnd"/>
      <w:r w:rsidRPr="00A91F11">
        <w:rPr>
          <w:i/>
        </w:rPr>
        <w:t xml:space="preserve"> pašvaldības</w:t>
      </w:r>
      <w:r w:rsidRPr="00A91F11">
        <w:rPr>
          <w:i/>
        </w:rPr>
        <w:br/>
        <w:t>2024.gada __._____</w:t>
      </w:r>
      <w:r w:rsidRPr="00A91F11">
        <w:rPr>
          <w:i/>
        </w:rPr>
        <w:br/>
        <w:t>saistošajiem noteikumiem Nr.24-__</w:t>
      </w:r>
    </w:p>
    <w:p w14:paraId="74E13DAE" w14:textId="45F72A94" w:rsidR="00A91F11" w:rsidRPr="00A91F11" w:rsidRDefault="00A91F11" w:rsidP="00A91F11">
      <w:pPr>
        <w:jc w:val="center"/>
        <w:rPr>
          <w:b/>
        </w:rPr>
      </w:pPr>
      <w:r w:rsidRPr="00A91F11">
        <w:rPr>
          <w:b/>
        </w:rPr>
        <w:t xml:space="preserve">Jelgavas </w:t>
      </w:r>
      <w:proofErr w:type="spellStart"/>
      <w:r w:rsidR="00FC2E08">
        <w:rPr>
          <w:b/>
        </w:rPr>
        <w:t>valsts</w:t>
      </w:r>
      <w:r w:rsidRPr="00A91F11">
        <w:rPr>
          <w:b/>
        </w:rPr>
        <w:t>pilsētas</w:t>
      </w:r>
      <w:proofErr w:type="spellEnd"/>
      <w:r w:rsidRPr="00A91F11">
        <w:rPr>
          <w:b/>
        </w:rPr>
        <w:t xml:space="preserve"> logotips</w:t>
      </w:r>
    </w:p>
    <w:p w14:paraId="00083826" w14:textId="2D036997" w:rsidR="00A91F11" w:rsidRPr="00A91F11" w:rsidRDefault="00A91F11" w:rsidP="00A91F11">
      <w:pPr>
        <w:spacing w:before="100" w:beforeAutospacing="1" w:after="100" w:afterAutospacing="1"/>
        <w:jc w:val="center"/>
      </w:pPr>
      <w:r w:rsidRPr="00A91F11">
        <w:rPr>
          <w:noProof/>
        </w:rPr>
        <w:drawing>
          <wp:inline distT="0" distB="0" distL="0" distR="0" wp14:anchorId="7CD8A503" wp14:editId="3E7913BE">
            <wp:extent cx="2933395" cy="1440063"/>
            <wp:effectExtent l="0" t="0" r="635" b="8255"/>
            <wp:docPr id="8" name="Picture 8" descr="https://likumi.lv/wwwraksti/2017/076/BILDES/P_JELGAVA_178/JELG.17.8LAB.-PIEL_1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kumi.lv/wwwraksti/2017/076/BILDES/P_JELGAVA_178/JELG.17.8LAB.-PIEL_1_PAGE_0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143" cy="146006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12"/>
        <w:gridCol w:w="1812"/>
        <w:gridCol w:w="1812"/>
        <w:gridCol w:w="1812"/>
        <w:gridCol w:w="1813"/>
      </w:tblGrid>
      <w:tr w:rsidR="00D52AB5" w:rsidRPr="00C174EE" w14:paraId="17D46DCF" w14:textId="77777777" w:rsidTr="002B7015">
        <w:tc>
          <w:tcPr>
            <w:tcW w:w="1812" w:type="dxa"/>
          </w:tcPr>
          <w:p w14:paraId="3F524AB4" w14:textId="77777777" w:rsidR="00D52AB5" w:rsidRPr="00C174EE" w:rsidRDefault="00D52AB5" w:rsidP="002B7015">
            <w:pPr>
              <w:rPr>
                <w:b/>
              </w:rPr>
            </w:pPr>
            <w:bookmarkStart w:id="48" w:name="piel5"/>
            <w:bookmarkEnd w:id="48"/>
            <w:r w:rsidRPr="00C174EE">
              <w:rPr>
                <w:b/>
              </w:rPr>
              <w:t>Krāsu tonis</w:t>
            </w:r>
          </w:p>
        </w:tc>
        <w:tc>
          <w:tcPr>
            <w:tcW w:w="1812" w:type="dxa"/>
          </w:tcPr>
          <w:p w14:paraId="5308A665" w14:textId="77777777" w:rsidR="00D52AB5" w:rsidRPr="00C174EE" w:rsidRDefault="00D52AB5" w:rsidP="002B7015">
            <w:pPr>
              <w:jc w:val="center"/>
              <w:rPr>
                <w:b/>
              </w:rPr>
            </w:pPr>
            <w:r w:rsidRPr="00C174EE">
              <w:rPr>
                <w:b/>
              </w:rPr>
              <w:t>PANTONE</w:t>
            </w:r>
          </w:p>
        </w:tc>
        <w:tc>
          <w:tcPr>
            <w:tcW w:w="1812" w:type="dxa"/>
          </w:tcPr>
          <w:p w14:paraId="0DE443B7" w14:textId="77777777" w:rsidR="00D52AB5" w:rsidRPr="00C174EE" w:rsidRDefault="00D52AB5" w:rsidP="002B7015">
            <w:pPr>
              <w:jc w:val="center"/>
              <w:rPr>
                <w:b/>
              </w:rPr>
            </w:pPr>
            <w:r w:rsidRPr="00C174EE">
              <w:rPr>
                <w:b/>
              </w:rPr>
              <w:t>CMYK</w:t>
            </w:r>
          </w:p>
        </w:tc>
        <w:tc>
          <w:tcPr>
            <w:tcW w:w="1812" w:type="dxa"/>
          </w:tcPr>
          <w:p w14:paraId="090680DA" w14:textId="77777777" w:rsidR="00D52AB5" w:rsidRPr="00C174EE" w:rsidRDefault="00D52AB5" w:rsidP="002B7015">
            <w:pPr>
              <w:jc w:val="center"/>
              <w:rPr>
                <w:b/>
              </w:rPr>
            </w:pPr>
            <w:r w:rsidRPr="00C174EE">
              <w:rPr>
                <w:b/>
              </w:rPr>
              <w:t>RGB</w:t>
            </w:r>
          </w:p>
        </w:tc>
        <w:tc>
          <w:tcPr>
            <w:tcW w:w="1813" w:type="dxa"/>
          </w:tcPr>
          <w:p w14:paraId="5989D59A" w14:textId="77777777" w:rsidR="00D52AB5" w:rsidRPr="00C174EE" w:rsidRDefault="00D52AB5" w:rsidP="002B7015">
            <w:pPr>
              <w:jc w:val="center"/>
              <w:rPr>
                <w:b/>
              </w:rPr>
            </w:pPr>
            <w:r w:rsidRPr="00C174EE">
              <w:rPr>
                <w:b/>
              </w:rPr>
              <w:t>HEX</w:t>
            </w:r>
          </w:p>
        </w:tc>
      </w:tr>
      <w:tr w:rsidR="00D52AB5" w14:paraId="258DC9D2" w14:textId="77777777" w:rsidTr="002B7015">
        <w:tc>
          <w:tcPr>
            <w:tcW w:w="1812" w:type="dxa"/>
          </w:tcPr>
          <w:p w14:paraId="4B855126" w14:textId="77777777" w:rsidR="00D52AB5" w:rsidRDefault="00D52AB5" w:rsidP="002B7015"/>
        </w:tc>
        <w:tc>
          <w:tcPr>
            <w:tcW w:w="1812" w:type="dxa"/>
          </w:tcPr>
          <w:p w14:paraId="54870C6D" w14:textId="77777777" w:rsidR="00D52AB5" w:rsidRPr="00C174EE" w:rsidRDefault="00D52AB5" w:rsidP="002B7015">
            <w:pPr>
              <w:jc w:val="center"/>
              <w:rPr>
                <w:i/>
              </w:rPr>
            </w:pPr>
            <w:r w:rsidRPr="00C174EE">
              <w:rPr>
                <w:i/>
              </w:rPr>
              <w:t>Poligrāfija</w:t>
            </w:r>
          </w:p>
        </w:tc>
        <w:tc>
          <w:tcPr>
            <w:tcW w:w="1812" w:type="dxa"/>
          </w:tcPr>
          <w:p w14:paraId="5BF48178" w14:textId="77777777" w:rsidR="00D52AB5" w:rsidRPr="00C174EE" w:rsidRDefault="00D52AB5" w:rsidP="002B7015">
            <w:pPr>
              <w:jc w:val="center"/>
              <w:rPr>
                <w:i/>
              </w:rPr>
            </w:pPr>
            <w:r w:rsidRPr="00C174EE">
              <w:rPr>
                <w:i/>
              </w:rPr>
              <w:t>Poligrāfija</w:t>
            </w:r>
          </w:p>
        </w:tc>
        <w:tc>
          <w:tcPr>
            <w:tcW w:w="1812" w:type="dxa"/>
          </w:tcPr>
          <w:p w14:paraId="4E17CA8F" w14:textId="77777777" w:rsidR="00D52AB5" w:rsidRPr="00C174EE" w:rsidRDefault="00D52AB5" w:rsidP="002B7015">
            <w:pPr>
              <w:jc w:val="center"/>
              <w:rPr>
                <w:i/>
              </w:rPr>
            </w:pPr>
            <w:r w:rsidRPr="00C174EE">
              <w:rPr>
                <w:i/>
              </w:rPr>
              <w:t>Digitālā vide</w:t>
            </w:r>
          </w:p>
        </w:tc>
        <w:tc>
          <w:tcPr>
            <w:tcW w:w="1813" w:type="dxa"/>
          </w:tcPr>
          <w:p w14:paraId="01C2B45B" w14:textId="77777777" w:rsidR="00D52AB5" w:rsidRPr="00C174EE" w:rsidRDefault="00D52AB5" w:rsidP="002B7015">
            <w:pPr>
              <w:jc w:val="center"/>
              <w:rPr>
                <w:i/>
              </w:rPr>
            </w:pPr>
            <w:r w:rsidRPr="00C174EE">
              <w:rPr>
                <w:i/>
              </w:rPr>
              <w:t>Digitālā vide</w:t>
            </w:r>
          </w:p>
        </w:tc>
      </w:tr>
      <w:tr w:rsidR="00D52AB5" w14:paraId="1AD1F56B" w14:textId="77777777" w:rsidTr="002B7015">
        <w:tc>
          <w:tcPr>
            <w:tcW w:w="1812" w:type="dxa"/>
          </w:tcPr>
          <w:p w14:paraId="4B845110" w14:textId="77777777" w:rsidR="00D52AB5" w:rsidRDefault="00D52AB5" w:rsidP="002B7015">
            <w:r>
              <w:t>ZILS</w:t>
            </w:r>
          </w:p>
        </w:tc>
        <w:tc>
          <w:tcPr>
            <w:tcW w:w="1812" w:type="dxa"/>
          </w:tcPr>
          <w:p w14:paraId="2E26A024" w14:textId="77777777" w:rsidR="00D52AB5" w:rsidRDefault="00D52AB5" w:rsidP="002B7015">
            <w:pPr>
              <w:jc w:val="center"/>
            </w:pPr>
            <w:r>
              <w:t>286 C</w:t>
            </w:r>
          </w:p>
        </w:tc>
        <w:tc>
          <w:tcPr>
            <w:tcW w:w="1812" w:type="dxa"/>
          </w:tcPr>
          <w:p w14:paraId="1ADA49F1" w14:textId="77777777" w:rsidR="00D52AB5" w:rsidRDefault="00D52AB5" w:rsidP="002B7015">
            <w:pPr>
              <w:jc w:val="center"/>
            </w:pPr>
            <w:r>
              <w:t>100, 66, 0, 2</w:t>
            </w:r>
          </w:p>
        </w:tc>
        <w:tc>
          <w:tcPr>
            <w:tcW w:w="1812" w:type="dxa"/>
          </w:tcPr>
          <w:p w14:paraId="43535341" w14:textId="77777777" w:rsidR="00D52AB5" w:rsidRDefault="00D52AB5" w:rsidP="002B7015">
            <w:pPr>
              <w:jc w:val="center"/>
            </w:pPr>
            <w:r>
              <w:t>19, 73, 145</w:t>
            </w:r>
          </w:p>
        </w:tc>
        <w:tc>
          <w:tcPr>
            <w:tcW w:w="1813" w:type="dxa"/>
          </w:tcPr>
          <w:p w14:paraId="6EADC0FF" w14:textId="77777777" w:rsidR="00D52AB5" w:rsidRDefault="00D52AB5" w:rsidP="002B7015">
            <w:pPr>
              <w:jc w:val="center"/>
            </w:pPr>
            <w:r>
              <w:t>#0033A0</w:t>
            </w:r>
          </w:p>
        </w:tc>
      </w:tr>
      <w:tr w:rsidR="00D52AB5" w14:paraId="520B9062" w14:textId="77777777" w:rsidTr="002B7015">
        <w:tc>
          <w:tcPr>
            <w:tcW w:w="1812" w:type="dxa"/>
          </w:tcPr>
          <w:p w14:paraId="03C0CA3D" w14:textId="77777777" w:rsidR="00D52AB5" w:rsidRDefault="00D52AB5" w:rsidP="002B7015">
            <w:r>
              <w:t>PURPURS</w:t>
            </w:r>
          </w:p>
        </w:tc>
        <w:tc>
          <w:tcPr>
            <w:tcW w:w="1812" w:type="dxa"/>
          </w:tcPr>
          <w:p w14:paraId="161B3AC3" w14:textId="77777777" w:rsidR="00D52AB5" w:rsidRDefault="00D52AB5" w:rsidP="002B7015">
            <w:pPr>
              <w:jc w:val="center"/>
            </w:pPr>
            <w:r>
              <w:t>208 C</w:t>
            </w:r>
          </w:p>
        </w:tc>
        <w:tc>
          <w:tcPr>
            <w:tcW w:w="1812" w:type="dxa"/>
          </w:tcPr>
          <w:p w14:paraId="2DAA11F3" w14:textId="77777777" w:rsidR="00D52AB5" w:rsidRDefault="00D52AB5" w:rsidP="002B7015">
            <w:pPr>
              <w:jc w:val="center"/>
            </w:pPr>
            <w:r>
              <w:t>0, 100, 36, 37</w:t>
            </w:r>
          </w:p>
        </w:tc>
        <w:tc>
          <w:tcPr>
            <w:tcW w:w="1812" w:type="dxa"/>
          </w:tcPr>
          <w:p w14:paraId="707F5936" w14:textId="77777777" w:rsidR="00D52AB5" w:rsidRDefault="00D52AB5" w:rsidP="002B7015">
            <w:pPr>
              <w:jc w:val="center"/>
            </w:pPr>
            <w:r>
              <w:t>162, 0, 70</w:t>
            </w:r>
          </w:p>
        </w:tc>
        <w:tc>
          <w:tcPr>
            <w:tcW w:w="1813" w:type="dxa"/>
          </w:tcPr>
          <w:p w14:paraId="608E66D3" w14:textId="715978B0" w:rsidR="00D52AB5" w:rsidRDefault="00841D12" w:rsidP="002B7015">
            <w:pPr>
              <w:jc w:val="center"/>
            </w:pPr>
            <w:r>
              <w:t>#A20046</w:t>
            </w:r>
          </w:p>
        </w:tc>
      </w:tr>
      <w:tr w:rsidR="002E537B" w14:paraId="4DD03935" w14:textId="77777777" w:rsidTr="002B7015">
        <w:tc>
          <w:tcPr>
            <w:tcW w:w="9061" w:type="dxa"/>
            <w:gridSpan w:val="5"/>
          </w:tcPr>
          <w:p w14:paraId="47C0E2F9" w14:textId="3A060072" w:rsidR="002E537B" w:rsidRDefault="002E537B" w:rsidP="002E537B">
            <w:r w:rsidRPr="00A91F11">
              <w:t>Uzraksts "Jelgava" "</w:t>
            </w:r>
            <w:proofErr w:type="spellStart"/>
            <w:r w:rsidRPr="00A91F11">
              <w:t>Palace</w:t>
            </w:r>
            <w:proofErr w:type="spellEnd"/>
            <w:r w:rsidRPr="00A91F11">
              <w:t xml:space="preserve"> </w:t>
            </w:r>
            <w:proofErr w:type="spellStart"/>
            <w:r w:rsidRPr="00A91F11">
              <w:t>script</w:t>
            </w:r>
            <w:proofErr w:type="spellEnd"/>
            <w:r w:rsidRPr="00A91F11">
              <w:t xml:space="preserve"> MT" burtu šriftā.</w:t>
            </w:r>
          </w:p>
        </w:tc>
      </w:tr>
    </w:tbl>
    <w:p w14:paraId="2E249228" w14:textId="2E59B571" w:rsidR="002E537B" w:rsidRDefault="002E537B"/>
    <w:p w14:paraId="02D8C027" w14:textId="4C07E345" w:rsidR="00A91F11" w:rsidRDefault="00A91F11" w:rsidP="00A91F11">
      <w:pPr>
        <w:spacing w:before="100" w:beforeAutospacing="1" w:after="100" w:afterAutospacing="1"/>
        <w:jc w:val="right"/>
        <w:outlineLvl w:val="3"/>
        <w:rPr>
          <w:i/>
        </w:rPr>
      </w:pPr>
      <w:bookmarkStart w:id="49" w:name="620669"/>
      <w:bookmarkStart w:id="50" w:name="n-620669"/>
      <w:bookmarkEnd w:id="49"/>
      <w:bookmarkEnd w:id="50"/>
      <w:r>
        <w:rPr>
          <w:i/>
        </w:rPr>
        <w:t>5</w:t>
      </w:r>
      <w:r w:rsidRPr="00A91F11">
        <w:rPr>
          <w:i/>
        </w:rPr>
        <w:t>.pielikums</w:t>
      </w:r>
      <w:r w:rsidRPr="00A91F11">
        <w:rPr>
          <w:i/>
        </w:rPr>
        <w:br/>
        <w:t xml:space="preserve">Jelgavas </w:t>
      </w:r>
      <w:proofErr w:type="spellStart"/>
      <w:r w:rsidRPr="00A91F11">
        <w:rPr>
          <w:i/>
        </w:rPr>
        <w:t>valstspilsētas</w:t>
      </w:r>
      <w:proofErr w:type="spellEnd"/>
      <w:r w:rsidRPr="00A91F11">
        <w:rPr>
          <w:i/>
        </w:rPr>
        <w:t xml:space="preserve"> pašvaldības</w:t>
      </w:r>
      <w:r w:rsidRPr="00A91F11">
        <w:rPr>
          <w:i/>
        </w:rPr>
        <w:br/>
        <w:t>2024.gada __._____</w:t>
      </w:r>
      <w:r w:rsidRPr="00A91F11">
        <w:rPr>
          <w:i/>
        </w:rPr>
        <w:br/>
        <w:t>saistošajiem noteikumiem Nr.24-__</w:t>
      </w:r>
    </w:p>
    <w:p w14:paraId="64A0876A" w14:textId="77777777" w:rsidR="00A91F11" w:rsidRDefault="00A91F11" w:rsidP="00A91F11">
      <w:pPr>
        <w:jc w:val="center"/>
        <w:rPr>
          <w:b/>
        </w:rPr>
      </w:pPr>
    </w:p>
    <w:p w14:paraId="38701C13" w14:textId="2213974F" w:rsidR="00A91F11" w:rsidRPr="00A91F11" w:rsidRDefault="00A91F11" w:rsidP="00A91F11">
      <w:pPr>
        <w:jc w:val="center"/>
        <w:rPr>
          <w:b/>
        </w:rPr>
      </w:pPr>
      <w:r w:rsidRPr="00A91F11">
        <w:rPr>
          <w:b/>
        </w:rPr>
        <w:t xml:space="preserve">Jelgavas </w:t>
      </w:r>
      <w:proofErr w:type="spellStart"/>
      <w:r>
        <w:rPr>
          <w:b/>
        </w:rPr>
        <w:t>valsts</w:t>
      </w:r>
      <w:r w:rsidRPr="00A91F11">
        <w:rPr>
          <w:b/>
        </w:rPr>
        <w:t>pilsētas</w:t>
      </w:r>
      <w:proofErr w:type="spellEnd"/>
      <w:r w:rsidRPr="00A91F11">
        <w:rPr>
          <w:b/>
        </w:rPr>
        <w:t xml:space="preserve"> </w:t>
      </w:r>
      <w:r>
        <w:rPr>
          <w:b/>
        </w:rPr>
        <w:t>pašvaldības tīmekļvietnes</w:t>
      </w:r>
      <w:r w:rsidRPr="00A91F11">
        <w:rPr>
          <w:b/>
        </w:rPr>
        <w:t xml:space="preserve"> logotips</w:t>
      </w:r>
    </w:p>
    <w:p w14:paraId="3FF1CC4F" w14:textId="5EE9B2F9" w:rsidR="00A91F11" w:rsidRPr="00A91F11" w:rsidRDefault="00A91F11" w:rsidP="00A91F11">
      <w:pPr>
        <w:spacing w:before="100" w:beforeAutospacing="1" w:after="100" w:afterAutospacing="1"/>
        <w:jc w:val="center"/>
      </w:pPr>
      <w:r w:rsidRPr="00A91F11">
        <w:rPr>
          <w:noProof/>
        </w:rPr>
        <w:drawing>
          <wp:inline distT="0" distB="0" distL="0" distR="0" wp14:anchorId="1E3F59A8" wp14:editId="44F7209F">
            <wp:extent cx="2867559" cy="1223480"/>
            <wp:effectExtent l="0" t="0" r="0" b="0"/>
            <wp:docPr id="7" name="Picture 7" descr="https://likumi.lv/wwwraksti/2017/076/BILDES/P_JELGAVA_178/JELG.17.8LAB.-PIEL_1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kumi.lv/wwwraksti/2017/076/BILDES/P_JELGAVA_178/JELG.17.8LAB.-PIEL_1_PAGE_0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3142" cy="124292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12"/>
        <w:gridCol w:w="1812"/>
        <w:gridCol w:w="1812"/>
        <w:gridCol w:w="1812"/>
        <w:gridCol w:w="1813"/>
      </w:tblGrid>
      <w:tr w:rsidR="002E537B" w:rsidRPr="00C174EE" w14:paraId="49B14ADF" w14:textId="77777777" w:rsidTr="002B7015">
        <w:tc>
          <w:tcPr>
            <w:tcW w:w="1812" w:type="dxa"/>
          </w:tcPr>
          <w:p w14:paraId="3F078EF7" w14:textId="77777777" w:rsidR="002E537B" w:rsidRPr="00C174EE" w:rsidRDefault="002E537B" w:rsidP="002B7015">
            <w:pPr>
              <w:rPr>
                <w:b/>
              </w:rPr>
            </w:pPr>
            <w:bookmarkStart w:id="51" w:name="piel6"/>
            <w:bookmarkEnd w:id="51"/>
            <w:r w:rsidRPr="00C174EE">
              <w:rPr>
                <w:b/>
              </w:rPr>
              <w:t>Krāsu tonis</w:t>
            </w:r>
          </w:p>
        </w:tc>
        <w:tc>
          <w:tcPr>
            <w:tcW w:w="1812" w:type="dxa"/>
          </w:tcPr>
          <w:p w14:paraId="200478D1" w14:textId="77777777" w:rsidR="002E537B" w:rsidRPr="00C174EE" w:rsidRDefault="002E537B" w:rsidP="002B7015">
            <w:pPr>
              <w:jc w:val="center"/>
              <w:rPr>
                <w:b/>
              </w:rPr>
            </w:pPr>
            <w:r w:rsidRPr="00C174EE">
              <w:rPr>
                <w:b/>
              </w:rPr>
              <w:t>PANTONE</w:t>
            </w:r>
          </w:p>
        </w:tc>
        <w:tc>
          <w:tcPr>
            <w:tcW w:w="1812" w:type="dxa"/>
          </w:tcPr>
          <w:p w14:paraId="669BB0A8" w14:textId="77777777" w:rsidR="002E537B" w:rsidRPr="00C174EE" w:rsidRDefault="002E537B" w:rsidP="002B7015">
            <w:pPr>
              <w:jc w:val="center"/>
              <w:rPr>
                <w:b/>
              </w:rPr>
            </w:pPr>
            <w:r w:rsidRPr="00C174EE">
              <w:rPr>
                <w:b/>
              </w:rPr>
              <w:t>CMYK</w:t>
            </w:r>
          </w:p>
        </w:tc>
        <w:tc>
          <w:tcPr>
            <w:tcW w:w="1812" w:type="dxa"/>
          </w:tcPr>
          <w:p w14:paraId="7DD508DA" w14:textId="77777777" w:rsidR="002E537B" w:rsidRPr="00C174EE" w:rsidRDefault="002E537B" w:rsidP="002B7015">
            <w:pPr>
              <w:jc w:val="center"/>
              <w:rPr>
                <w:b/>
              </w:rPr>
            </w:pPr>
            <w:r w:rsidRPr="00C174EE">
              <w:rPr>
                <w:b/>
              </w:rPr>
              <w:t>RGB</w:t>
            </w:r>
          </w:p>
        </w:tc>
        <w:tc>
          <w:tcPr>
            <w:tcW w:w="1813" w:type="dxa"/>
          </w:tcPr>
          <w:p w14:paraId="70C17BA5" w14:textId="77777777" w:rsidR="002E537B" w:rsidRPr="00C174EE" w:rsidRDefault="002E537B" w:rsidP="002B7015">
            <w:pPr>
              <w:jc w:val="center"/>
              <w:rPr>
                <w:b/>
              </w:rPr>
            </w:pPr>
            <w:r w:rsidRPr="00C174EE">
              <w:rPr>
                <w:b/>
              </w:rPr>
              <w:t>HEX</w:t>
            </w:r>
          </w:p>
        </w:tc>
      </w:tr>
      <w:tr w:rsidR="002E537B" w14:paraId="2B746FC1" w14:textId="77777777" w:rsidTr="002B7015">
        <w:tc>
          <w:tcPr>
            <w:tcW w:w="1812" w:type="dxa"/>
          </w:tcPr>
          <w:p w14:paraId="31923670" w14:textId="77777777" w:rsidR="002E537B" w:rsidRDefault="002E537B" w:rsidP="002B7015"/>
        </w:tc>
        <w:tc>
          <w:tcPr>
            <w:tcW w:w="1812" w:type="dxa"/>
          </w:tcPr>
          <w:p w14:paraId="513F2FF7" w14:textId="77777777" w:rsidR="002E537B" w:rsidRPr="00C174EE" w:rsidRDefault="002E537B" w:rsidP="002B7015">
            <w:pPr>
              <w:jc w:val="center"/>
              <w:rPr>
                <w:i/>
              </w:rPr>
            </w:pPr>
            <w:r w:rsidRPr="00C174EE">
              <w:rPr>
                <w:i/>
              </w:rPr>
              <w:t>Poligrāfija</w:t>
            </w:r>
          </w:p>
        </w:tc>
        <w:tc>
          <w:tcPr>
            <w:tcW w:w="1812" w:type="dxa"/>
          </w:tcPr>
          <w:p w14:paraId="0020094D" w14:textId="77777777" w:rsidR="002E537B" w:rsidRPr="00C174EE" w:rsidRDefault="002E537B" w:rsidP="002B7015">
            <w:pPr>
              <w:jc w:val="center"/>
              <w:rPr>
                <w:i/>
              </w:rPr>
            </w:pPr>
            <w:r w:rsidRPr="00C174EE">
              <w:rPr>
                <w:i/>
              </w:rPr>
              <w:t>Poligrāfija</w:t>
            </w:r>
          </w:p>
        </w:tc>
        <w:tc>
          <w:tcPr>
            <w:tcW w:w="1812" w:type="dxa"/>
          </w:tcPr>
          <w:p w14:paraId="68117808" w14:textId="77777777" w:rsidR="002E537B" w:rsidRPr="00C174EE" w:rsidRDefault="002E537B" w:rsidP="002B7015">
            <w:pPr>
              <w:jc w:val="center"/>
              <w:rPr>
                <w:i/>
              </w:rPr>
            </w:pPr>
            <w:r w:rsidRPr="00C174EE">
              <w:rPr>
                <w:i/>
              </w:rPr>
              <w:t>Digitālā vide</w:t>
            </w:r>
          </w:p>
        </w:tc>
        <w:tc>
          <w:tcPr>
            <w:tcW w:w="1813" w:type="dxa"/>
          </w:tcPr>
          <w:p w14:paraId="0136B96E" w14:textId="77777777" w:rsidR="002E537B" w:rsidRPr="00C174EE" w:rsidRDefault="002E537B" w:rsidP="002B7015">
            <w:pPr>
              <w:jc w:val="center"/>
              <w:rPr>
                <w:i/>
              </w:rPr>
            </w:pPr>
            <w:r w:rsidRPr="00C174EE">
              <w:rPr>
                <w:i/>
              </w:rPr>
              <w:t>Digitālā vide</w:t>
            </w:r>
          </w:p>
        </w:tc>
      </w:tr>
      <w:tr w:rsidR="002E537B" w14:paraId="7CAA51AE" w14:textId="77777777" w:rsidTr="002B7015">
        <w:tc>
          <w:tcPr>
            <w:tcW w:w="1812" w:type="dxa"/>
          </w:tcPr>
          <w:p w14:paraId="2CEFFAD5" w14:textId="77777777" w:rsidR="002E537B" w:rsidRDefault="002E537B" w:rsidP="002B7015">
            <w:r>
              <w:t>ZILS</w:t>
            </w:r>
          </w:p>
        </w:tc>
        <w:tc>
          <w:tcPr>
            <w:tcW w:w="1812" w:type="dxa"/>
          </w:tcPr>
          <w:p w14:paraId="0D7699CE" w14:textId="77777777" w:rsidR="002E537B" w:rsidRDefault="002E537B" w:rsidP="002B7015">
            <w:pPr>
              <w:jc w:val="center"/>
            </w:pPr>
            <w:r>
              <w:t>286 C</w:t>
            </w:r>
          </w:p>
        </w:tc>
        <w:tc>
          <w:tcPr>
            <w:tcW w:w="1812" w:type="dxa"/>
          </w:tcPr>
          <w:p w14:paraId="19F73C8E" w14:textId="77777777" w:rsidR="002E537B" w:rsidRDefault="002E537B" w:rsidP="002B7015">
            <w:pPr>
              <w:jc w:val="center"/>
            </w:pPr>
            <w:r>
              <w:t>100, 66, 0, 2</w:t>
            </w:r>
          </w:p>
        </w:tc>
        <w:tc>
          <w:tcPr>
            <w:tcW w:w="1812" w:type="dxa"/>
          </w:tcPr>
          <w:p w14:paraId="3CDAE512" w14:textId="77777777" w:rsidR="002E537B" w:rsidRDefault="002E537B" w:rsidP="002B7015">
            <w:pPr>
              <w:jc w:val="center"/>
            </w:pPr>
            <w:r>
              <w:t>19, 73, 145</w:t>
            </w:r>
          </w:p>
        </w:tc>
        <w:tc>
          <w:tcPr>
            <w:tcW w:w="1813" w:type="dxa"/>
          </w:tcPr>
          <w:p w14:paraId="3492BEB1" w14:textId="77777777" w:rsidR="002E537B" w:rsidRDefault="002E537B" w:rsidP="002B7015">
            <w:pPr>
              <w:jc w:val="center"/>
            </w:pPr>
            <w:r>
              <w:t>#0033A0</w:t>
            </w:r>
          </w:p>
        </w:tc>
      </w:tr>
      <w:tr w:rsidR="002E537B" w14:paraId="51A82EF6" w14:textId="77777777" w:rsidTr="002B7015">
        <w:tc>
          <w:tcPr>
            <w:tcW w:w="1812" w:type="dxa"/>
          </w:tcPr>
          <w:p w14:paraId="2D0C880F" w14:textId="77777777" w:rsidR="002E537B" w:rsidRDefault="002E537B" w:rsidP="002B7015">
            <w:r>
              <w:t>PURPURS</w:t>
            </w:r>
          </w:p>
        </w:tc>
        <w:tc>
          <w:tcPr>
            <w:tcW w:w="1812" w:type="dxa"/>
          </w:tcPr>
          <w:p w14:paraId="54CC6710" w14:textId="77777777" w:rsidR="002E537B" w:rsidRDefault="002E537B" w:rsidP="002B7015">
            <w:pPr>
              <w:jc w:val="center"/>
            </w:pPr>
            <w:r>
              <w:t>208 C</w:t>
            </w:r>
          </w:p>
        </w:tc>
        <w:tc>
          <w:tcPr>
            <w:tcW w:w="1812" w:type="dxa"/>
          </w:tcPr>
          <w:p w14:paraId="409AB2D2" w14:textId="77777777" w:rsidR="002E537B" w:rsidRDefault="002E537B" w:rsidP="002B7015">
            <w:pPr>
              <w:jc w:val="center"/>
            </w:pPr>
            <w:r>
              <w:t>0, 100, 36, 37</w:t>
            </w:r>
          </w:p>
        </w:tc>
        <w:tc>
          <w:tcPr>
            <w:tcW w:w="1812" w:type="dxa"/>
          </w:tcPr>
          <w:p w14:paraId="09CAEC3F" w14:textId="77777777" w:rsidR="002E537B" w:rsidRDefault="002E537B" w:rsidP="002B7015">
            <w:pPr>
              <w:jc w:val="center"/>
            </w:pPr>
            <w:r>
              <w:t>162, 0, 70</w:t>
            </w:r>
          </w:p>
        </w:tc>
        <w:tc>
          <w:tcPr>
            <w:tcW w:w="1813" w:type="dxa"/>
          </w:tcPr>
          <w:p w14:paraId="48D5EB14" w14:textId="77777777" w:rsidR="002E537B" w:rsidRDefault="002E537B" w:rsidP="002B7015">
            <w:pPr>
              <w:jc w:val="center"/>
            </w:pPr>
            <w:r>
              <w:t>#A20046</w:t>
            </w:r>
          </w:p>
        </w:tc>
      </w:tr>
      <w:tr w:rsidR="002E537B" w14:paraId="79EB1269" w14:textId="77777777" w:rsidTr="002B7015">
        <w:tc>
          <w:tcPr>
            <w:tcW w:w="9061" w:type="dxa"/>
            <w:gridSpan w:val="5"/>
          </w:tcPr>
          <w:p w14:paraId="3C1E8542" w14:textId="77777777" w:rsidR="002E537B" w:rsidRDefault="002E537B" w:rsidP="002B7015">
            <w:r w:rsidRPr="00A91F11">
              <w:t>Uzraksts "Jelgava.lv" "</w:t>
            </w:r>
            <w:proofErr w:type="spellStart"/>
            <w:r w:rsidRPr="00A91F11">
              <w:t>Palace</w:t>
            </w:r>
            <w:proofErr w:type="spellEnd"/>
            <w:r w:rsidRPr="00A91F11">
              <w:t xml:space="preserve"> </w:t>
            </w:r>
            <w:proofErr w:type="spellStart"/>
            <w:r w:rsidRPr="00A91F11">
              <w:t>script</w:t>
            </w:r>
            <w:proofErr w:type="spellEnd"/>
            <w:r w:rsidRPr="00A91F11">
              <w:t xml:space="preserve"> MT" burtu šriftā.</w:t>
            </w:r>
          </w:p>
        </w:tc>
      </w:tr>
    </w:tbl>
    <w:p w14:paraId="7A44F058" w14:textId="77777777" w:rsidR="00D635B8" w:rsidRDefault="00D635B8" w:rsidP="00A91F11"/>
    <w:p w14:paraId="41C559E1" w14:textId="77777777" w:rsidR="00D635B8" w:rsidRDefault="00D635B8" w:rsidP="00A91F11"/>
    <w:p w14:paraId="1F89AC7A" w14:textId="4E2F2BD4" w:rsidR="00D635B8" w:rsidRDefault="00D635B8" w:rsidP="00D635B8">
      <w:pPr>
        <w:spacing w:before="100" w:beforeAutospacing="1" w:after="100" w:afterAutospacing="1"/>
        <w:jc w:val="right"/>
        <w:outlineLvl w:val="3"/>
        <w:rPr>
          <w:i/>
        </w:rPr>
      </w:pPr>
      <w:r>
        <w:rPr>
          <w:i/>
        </w:rPr>
        <w:t>6</w:t>
      </w:r>
      <w:r w:rsidRPr="00A91F11">
        <w:rPr>
          <w:i/>
        </w:rPr>
        <w:t>.pielikums</w:t>
      </w:r>
      <w:r w:rsidRPr="00A91F11">
        <w:rPr>
          <w:i/>
        </w:rPr>
        <w:br/>
        <w:t xml:space="preserve">Jelgavas </w:t>
      </w:r>
      <w:proofErr w:type="spellStart"/>
      <w:r w:rsidRPr="00A91F11">
        <w:rPr>
          <w:i/>
        </w:rPr>
        <w:t>valstspilsētas</w:t>
      </w:r>
      <w:proofErr w:type="spellEnd"/>
      <w:r w:rsidRPr="00A91F11">
        <w:rPr>
          <w:i/>
        </w:rPr>
        <w:t xml:space="preserve"> pašvaldības</w:t>
      </w:r>
      <w:r w:rsidRPr="00A91F11">
        <w:rPr>
          <w:i/>
        </w:rPr>
        <w:br/>
        <w:t>2024.gada __._____</w:t>
      </w:r>
      <w:r w:rsidRPr="00A91F11">
        <w:rPr>
          <w:i/>
        </w:rPr>
        <w:br/>
        <w:t>saistošajiem noteikumiem Nr.24-__</w:t>
      </w:r>
    </w:p>
    <w:p w14:paraId="4D9AA50B" w14:textId="262B3138" w:rsidR="00A91F11" w:rsidRPr="00A91F11" w:rsidRDefault="00A91F11" w:rsidP="00A91F11">
      <w:pPr>
        <w:spacing w:before="100" w:beforeAutospacing="1" w:after="100" w:afterAutospacing="1"/>
        <w:jc w:val="center"/>
        <w:outlineLvl w:val="3"/>
        <w:rPr>
          <w:b/>
          <w:bCs/>
        </w:rPr>
      </w:pPr>
      <w:r w:rsidRPr="00A91F11">
        <w:rPr>
          <w:b/>
          <w:bCs/>
        </w:rPr>
        <w:t xml:space="preserve">Jelgavas </w:t>
      </w:r>
      <w:proofErr w:type="spellStart"/>
      <w:r>
        <w:rPr>
          <w:b/>
          <w:bCs/>
        </w:rPr>
        <w:t>valsts</w:t>
      </w:r>
      <w:r w:rsidRPr="00A91F11">
        <w:rPr>
          <w:b/>
          <w:bCs/>
        </w:rPr>
        <w:t>pilsētas</w:t>
      </w:r>
      <w:proofErr w:type="spellEnd"/>
      <w:r w:rsidRPr="00A91F11">
        <w:rPr>
          <w:b/>
          <w:bCs/>
        </w:rPr>
        <w:t xml:space="preserve"> saukļa logotips latviešu valodā</w:t>
      </w:r>
    </w:p>
    <w:p w14:paraId="40BA67EB" w14:textId="4F1A2830" w:rsidR="00A91F11" w:rsidRPr="00A91F11" w:rsidRDefault="00A91F11" w:rsidP="00A91F11">
      <w:pPr>
        <w:spacing w:before="100" w:beforeAutospacing="1" w:after="100" w:afterAutospacing="1"/>
        <w:jc w:val="center"/>
      </w:pPr>
      <w:r w:rsidRPr="00A91F11">
        <w:rPr>
          <w:noProof/>
        </w:rPr>
        <w:drawing>
          <wp:inline distT="0" distB="0" distL="0" distR="0" wp14:anchorId="7F5F355B" wp14:editId="17A9D5B9">
            <wp:extent cx="2999232" cy="1224955"/>
            <wp:effectExtent l="0" t="0" r="0" b="0"/>
            <wp:docPr id="6" name="Picture 6" descr="https://likumi.lv/wwwraksti/2017/076/BILDES/P_JELGAVA_178/JELG.17.8LAB.-PIEL_1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kumi.lv/wwwraksti/2017/076/BILDES/P_JELGAVA_178/JELG.17.8LAB.-PIEL_1_PAGE_0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432" cy="123238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12"/>
        <w:gridCol w:w="1812"/>
        <w:gridCol w:w="1812"/>
        <w:gridCol w:w="1812"/>
        <w:gridCol w:w="1813"/>
      </w:tblGrid>
      <w:tr w:rsidR="002E537B" w:rsidRPr="00C174EE" w14:paraId="6F8EE0AD" w14:textId="77777777" w:rsidTr="002B7015">
        <w:tc>
          <w:tcPr>
            <w:tcW w:w="1812" w:type="dxa"/>
          </w:tcPr>
          <w:p w14:paraId="4A2E3364" w14:textId="77777777" w:rsidR="002E537B" w:rsidRPr="00C174EE" w:rsidRDefault="002E537B" w:rsidP="002B7015">
            <w:pPr>
              <w:rPr>
                <w:b/>
              </w:rPr>
            </w:pPr>
            <w:r w:rsidRPr="00C174EE">
              <w:rPr>
                <w:b/>
              </w:rPr>
              <w:t>Krāsu tonis</w:t>
            </w:r>
          </w:p>
        </w:tc>
        <w:tc>
          <w:tcPr>
            <w:tcW w:w="1812" w:type="dxa"/>
          </w:tcPr>
          <w:p w14:paraId="697656DF" w14:textId="77777777" w:rsidR="002E537B" w:rsidRPr="00C174EE" w:rsidRDefault="002E537B" w:rsidP="002B7015">
            <w:pPr>
              <w:jc w:val="center"/>
              <w:rPr>
                <w:b/>
              </w:rPr>
            </w:pPr>
            <w:r w:rsidRPr="00C174EE">
              <w:rPr>
                <w:b/>
              </w:rPr>
              <w:t>PANTONE</w:t>
            </w:r>
          </w:p>
        </w:tc>
        <w:tc>
          <w:tcPr>
            <w:tcW w:w="1812" w:type="dxa"/>
          </w:tcPr>
          <w:p w14:paraId="7BEF9727" w14:textId="77777777" w:rsidR="002E537B" w:rsidRPr="00C174EE" w:rsidRDefault="002E537B" w:rsidP="002B7015">
            <w:pPr>
              <w:jc w:val="center"/>
              <w:rPr>
                <w:b/>
              </w:rPr>
            </w:pPr>
            <w:r w:rsidRPr="00C174EE">
              <w:rPr>
                <w:b/>
              </w:rPr>
              <w:t>CMYK</w:t>
            </w:r>
          </w:p>
        </w:tc>
        <w:tc>
          <w:tcPr>
            <w:tcW w:w="1812" w:type="dxa"/>
          </w:tcPr>
          <w:p w14:paraId="3186B3D2" w14:textId="77777777" w:rsidR="002E537B" w:rsidRPr="00C174EE" w:rsidRDefault="002E537B" w:rsidP="002B7015">
            <w:pPr>
              <w:jc w:val="center"/>
              <w:rPr>
                <w:b/>
              </w:rPr>
            </w:pPr>
            <w:r w:rsidRPr="00C174EE">
              <w:rPr>
                <w:b/>
              </w:rPr>
              <w:t>RGB</w:t>
            </w:r>
          </w:p>
        </w:tc>
        <w:tc>
          <w:tcPr>
            <w:tcW w:w="1813" w:type="dxa"/>
          </w:tcPr>
          <w:p w14:paraId="17AD547C" w14:textId="77777777" w:rsidR="002E537B" w:rsidRPr="00C174EE" w:rsidRDefault="002E537B" w:rsidP="002B7015">
            <w:pPr>
              <w:jc w:val="center"/>
              <w:rPr>
                <w:b/>
              </w:rPr>
            </w:pPr>
            <w:r w:rsidRPr="00C174EE">
              <w:rPr>
                <w:b/>
              </w:rPr>
              <w:t>HEX</w:t>
            </w:r>
          </w:p>
        </w:tc>
      </w:tr>
      <w:tr w:rsidR="002E537B" w14:paraId="588B762E" w14:textId="77777777" w:rsidTr="002B7015">
        <w:tc>
          <w:tcPr>
            <w:tcW w:w="1812" w:type="dxa"/>
          </w:tcPr>
          <w:p w14:paraId="574E3F90" w14:textId="77777777" w:rsidR="002E537B" w:rsidRDefault="002E537B" w:rsidP="002B7015"/>
        </w:tc>
        <w:tc>
          <w:tcPr>
            <w:tcW w:w="1812" w:type="dxa"/>
          </w:tcPr>
          <w:p w14:paraId="6FE954BF" w14:textId="77777777" w:rsidR="002E537B" w:rsidRPr="00C174EE" w:rsidRDefault="002E537B" w:rsidP="002B7015">
            <w:pPr>
              <w:jc w:val="center"/>
              <w:rPr>
                <w:i/>
              </w:rPr>
            </w:pPr>
            <w:r w:rsidRPr="00C174EE">
              <w:rPr>
                <w:i/>
              </w:rPr>
              <w:t>Poligrāfija</w:t>
            </w:r>
          </w:p>
        </w:tc>
        <w:tc>
          <w:tcPr>
            <w:tcW w:w="1812" w:type="dxa"/>
          </w:tcPr>
          <w:p w14:paraId="656510A1" w14:textId="77777777" w:rsidR="002E537B" w:rsidRPr="00C174EE" w:rsidRDefault="002E537B" w:rsidP="002B7015">
            <w:pPr>
              <w:jc w:val="center"/>
              <w:rPr>
                <w:i/>
              </w:rPr>
            </w:pPr>
            <w:r w:rsidRPr="00C174EE">
              <w:rPr>
                <w:i/>
              </w:rPr>
              <w:t>Poligrāfija</w:t>
            </w:r>
          </w:p>
        </w:tc>
        <w:tc>
          <w:tcPr>
            <w:tcW w:w="1812" w:type="dxa"/>
          </w:tcPr>
          <w:p w14:paraId="713BEA65" w14:textId="77777777" w:rsidR="002E537B" w:rsidRPr="00C174EE" w:rsidRDefault="002E537B" w:rsidP="002B7015">
            <w:pPr>
              <w:jc w:val="center"/>
              <w:rPr>
                <w:i/>
              </w:rPr>
            </w:pPr>
            <w:r w:rsidRPr="00C174EE">
              <w:rPr>
                <w:i/>
              </w:rPr>
              <w:t>Digitālā vide</w:t>
            </w:r>
          </w:p>
        </w:tc>
        <w:tc>
          <w:tcPr>
            <w:tcW w:w="1813" w:type="dxa"/>
          </w:tcPr>
          <w:p w14:paraId="229C12D7" w14:textId="77777777" w:rsidR="002E537B" w:rsidRPr="00C174EE" w:rsidRDefault="002E537B" w:rsidP="002B7015">
            <w:pPr>
              <w:jc w:val="center"/>
              <w:rPr>
                <w:i/>
              </w:rPr>
            </w:pPr>
            <w:r w:rsidRPr="00C174EE">
              <w:rPr>
                <w:i/>
              </w:rPr>
              <w:t>Digitālā vide</w:t>
            </w:r>
          </w:p>
        </w:tc>
      </w:tr>
      <w:tr w:rsidR="002E537B" w14:paraId="4F55E53C" w14:textId="77777777" w:rsidTr="002B7015">
        <w:tc>
          <w:tcPr>
            <w:tcW w:w="1812" w:type="dxa"/>
          </w:tcPr>
          <w:p w14:paraId="7941A5C3" w14:textId="77777777" w:rsidR="002E537B" w:rsidRDefault="002E537B" w:rsidP="002B7015">
            <w:r>
              <w:t>ZILS</w:t>
            </w:r>
          </w:p>
        </w:tc>
        <w:tc>
          <w:tcPr>
            <w:tcW w:w="1812" w:type="dxa"/>
          </w:tcPr>
          <w:p w14:paraId="66812EFC" w14:textId="77777777" w:rsidR="002E537B" w:rsidRDefault="002E537B" w:rsidP="002B7015">
            <w:pPr>
              <w:jc w:val="center"/>
            </w:pPr>
            <w:r>
              <w:t>286 C</w:t>
            </w:r>
          </w:p>
        </w:tc>
        <w:tc>
          <w:tcPr>
            <w:tcW w:w="1812" w:type="dxa"/>
          </w:tcPr>
          <w:p w14:paraId="04F47136" w14:textId="77777777" w:rsidR="002E537B" w:rsidRDefault="002E537B" w:rsidP="002B7015">
            <w:pPr>
              <w:jc w:val="center"/>
            </w:pPr>
            <w:r>
              <w:t>100, 66, 0, 2</w:t>
            </w:r>
          </w:p>
        </w:tc>
        <w:tc>
          <w:tcPr>
            <w:tcW w:w="1812" w:type="dxa"/>
          </w:tcPr>
          <w:p w14:paraId="30A7DB2B" w14:textId="77777777" w:rsidR="002E537B" w:rsidRDefault="002E537B" w:rsidP="002B7015">
            <w:pPr>
              <w:jc w:val="center"/>
            </w:pPr>
            <w:r>
              <w:t>19, 73, 145</w:t>
            </w:r>
          </w:p>
        </w:tc>
        <w:tc>
          <w:tcPr>
            <w:tcW w:w="1813" w:type="dxa"/>
          </w:tcPr>
          <w:p w14:paraId="328FBD17" w14:textId="77777777" w:rsidR="002E537B" w:rsidRDefault="002E537B" w:rsidP="002B7015">
            <w:pPr>
              <w:jc w:val="center"/>
            </w:pPr>
            <w:r>
              <w:t>#0033A0</w:t>
            </w:r>
          </w:p>
        </w:tc>
      </w:tr>
      <w:tr w:rsidR="002E537B" w14:paraId="1526B93B" w14:textId="77777777" w:rsidTr="002B7015">
        <w:tc>
          <w:tcPr>
            <w:tcW w:w="1812" w:type="dxa"/>
          </w:tcPr>
          <w:p w14:paraId="2D480C62" w14:textId="77777777" w:rsidR="002E537B" w:rsidRDefault="002E537B" w:rsidP="002B7015">
            <w:r>
              <w:t>PURPURS</w:t>
            </w:r>
          </w:p>
        </w:tc>
        <w:tc>
          <w:tcPr>
            <w:tcW w:w="1812" w:type="dxa"/>
          </w:tcPr>
          <w:p w14:paraId="400FE06C" w14:textId="77777777" w:rsidR="002E537B" w:rsidRDefault="002E537B" w:rsidP="002B7015">
            <w:pPr>
              <w:jc w:val="center"/>
            </w:pPr>
            <w:r>
              <w:t>208 C</w:t>
            </w:r>
          </w:p>
        </w:tc>
        <w:tc>
          <w:tcPr>
            <w:tcW w:w="1812" w:type="dxa"/>
          </w:tcPr>
          <w:p w14:paraId="3C215A63" w14:textId="77777777" w:rsidR="002E537B" w:rsidRDefault="002E537B" w:rsidP="002B7015">
            <w:pPr>
              <w:jc w:val="center"/>
            </w:pPr>
            <w:r>
              <w:t>0, 100, 36, 37</w:t>
            </w:r>
          </w:p>
        </w:tc>
        <w:tc>
          <w:tcPr>
            <w:tcW w:w="1812" w:type="dxa"/>
          </w:tcPr>
          <w:p w14:paraId="669568EC" w14:textId="77777777" w:rsidR="002E537B" w:rsidRDefault="002E537B" w:rsidP="002B7015">
            <w:pPr>
              <w:jc w:val="center"/>
            </w:pPr>
            <w:r>
              <w:t>162, 0, 70</w:t>
            </w:r>
          </w:p>
        </w:tc>
        <w:tc>
          <w:tcPr>
            <w:tcW w:w="1813" w:type="dxa"/>
          </w:tcPr>
          <w:p w14:paraId="0CE7013A" w14:textId="77777777" w:rsidR="002E537B" w:rsidRDefault="002E537B" w:rsidP="002B7015">
            <w:pPr>
              <w:jc w:val="center"/>
            </w:pPr>
            <w:r>
              <w:t>#A20046</w:t>
            </w:r>
          </w:p>
        </w:tc>
      </w:tr>
      <w:tr w:rsidR="002E537B" w14:paraId="6112F5EE" w14:textId="77777777" w:rsidTr="002B7015">
        <w:tc>
          <w:tcPr>
            <w:tcW w:w="9061" w:type="dxa"/>
            <w:gridSpan w:val="5"/>
          </w:tcPr>
          <w:p w14:paraId="099CD7E4" w14:textId="7404C0A0" w:rsidR="002E537B" w:rsidRDefault="002E537B" w:rsidP="002E537B">
            <w:r w:rsidRPr="00A91F11">
              <w:t>Uzraksts "Jelgava</w:t>
            </w:r>
            <w:r>
              <w:t xml:space="preserve"> pilsēta izaugsmei!</w:t>
            </w:r>
            <w:r w:rsidRPr="00A91F11">
              <w:t>" "</w:t>
            </w:r>
            <w:proofErr w:type="spellStart"/>
            <w:r w:rsidRPr="00A91F11">
              <w:t>Palace</w:t>
            </w:r>
            <w:proofErr w:type="spellEnd"/>
            <w:r w:rsidRPr="00A91F11">
              <w:t xml:space="preserve"> </w:t>
            </w:r>
            <w:proofErr w:type="spellStart"/>
            <w:r w:rsidRPr="00A91F11">
              <w:t>script</w:t>
            </w:r>
            <w:proofErr w:type="spellEnd"/>
            <w:r w:rsidRPr="00A91F11">
              <w:t xml:space="preserve"> MT" burtu šriftā.</w:t>
            </w:r>
          </w:p>
        </w:tc>
      </w:tr>
    </w:tbl>
    <w:p w14:paraId="2E0E8B21" w14:textId="77777777" w:rsidR="00A91F11" w:rsidRDefault="00A91F11" w:rsidP="00A91F11">
      <w:pPr>
        <w:jc w:val="center"/>
        <w:rPr>
          <w:b/>
          <w:bCs/>
        </w:rPr>
      </w:pPr>
    </w:p>
    <w:p w14:paraId="0264C6E4" w14:textId="77777777" w:rsidR="00D635B8" w:rsidRDefault="00D635B8" w:rsidP="00A91F11">
      <w:pPr>
        <w:jc w:val="center"/>
        <w:rPr>
          <w:b/>
          <w:bCs/>
        </w:rPr>
      </w:pPr>
    </w:p>
    <w:p w14:paraId="6F2ED452" w14:textId="77777777" w:rsidR="00D635B8" w:rsidRDefault="00D635B8" w:rsidP="00A91F11">
      <w:pPr>
        <w:jc w:val="center"/>
        <w:rPr>
          <w:b/>
          <w:bCs/>
        </w:rPr>
      </w:pPr>
    </w:p>
    <w:p w14:paraId="67EBAB9D" w14:textId="77777777" w:rsidR="0036695F" w:rsidRDefault="0036695F">
      <w:pPr>
        <w:rPr>
          <w:b/>
          <w:bCs/>
        </w:rPr>
      </w:pPr>
      <w:r>
        <w:rPr>
          <w:b/>
          <w:bCs/>
        </w:rPr>
        <w:br w:type="page"/>
      </w:r>
    </w:p>
    <w:p w14:paraId="7EC6F6FA" w14:textId="7183CA10" w:rsidR="00A91F11" w:rsidRDefault="00A91F11" w:rsidP="00A91F11">
      <w:pPr>
        <w:jc w:val="center"/>
        <w:rPr>
          <w:b/>
          <w:bCs/>
        </w:rPr>
      </w:pPr>
      <w:r w:rsidRPr="00A91F11">
        <w:rPr>
          <w:b/>
          <w:bCs/>
        </w:rPr>
        <w:lastRenderedPageBreak/>
        <w:t xml:space="preserve">Jelgavas </w:t>
      </w:r>
      <w:proofErr w:type="spellStart"/>
      <w:r>
        <w:rPr>
          <w:b/>
          <w:bCs/>
        </w:rPr>
        <w:t>valsts</w:t>
      </w:r>
      <w:r w:rsidRPr="00A91F11">
        <w:rPr>
          <w:b/>
          <w:bCs/>
        </w:rPr>
        <w:t>pilsētas</w:t>
      </w:r>
      <w:proofErr w:type="spellEnd"/>
      <w:r w:rsidRPr="00A91F11">
        <w:rPr>
          <w:b/>
          <w:bCs/>
        </w:rPr>
        <w:t xml:space="preserve"> saukļa logotips angļu valodā</w:t>
      </w:r>
    </w:p>
    <w:p w14:paraId="57AB51A5" w14:textId="77777777" w:rsidR="00FC2E08" w:rsidRPr="00A91F11" w:rsidRDefault="00FC2E08" w:rsidP="00A91F11">
      <w:pPr>
        <w:jc w:val="center"/>
        <w:rPr>
          <w:b/>
          <w:bCs/>
        </w:rPr>
      </w:pPr>
    </w:p>
    <w:p w14:paraId="31FDE2F6" w14:textId="4B08DD7C" w:rsidR="00A91F11" w:rsidRPr="00A91F11" w:rsidRDefault="00A91F11" w:rsidP="00A91F11">
      <w:pPr>
        <w:jc w:val="center"/>
      </w:pPr>
      <w:r w:rsidRPr="00A91F11">
        <w:rPr>
          <w:noProof/>
        </w:rPr>
        <w:drawing>
          <wp:inline distT="0" distB="0" distL="0" distR="0" wp14:anchorId="3B87B62A" wp14:editId="35AE27CC">
            <wp:extent cx="3189427" cy="1160888"/>
            <wp:effectExtent l="0" t="0" r="0" b="1270"/>
            <wp:docPr id="4" name="Picture 4" descr="https://likumi.lv/wwwraksti/2017/076/BILDES/P_JELGAVA_178/JELG.17.8LAB.-PIEL_1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kumi.lv/wwwraksti/2017/076/BILDES/P_JELGAVA_178/JELG.17.8LAB.-PIEL_1_PAGE_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2595" cy="117296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12"/>
        <w:gridCol w:w="1812"/>
        <w:gridCol w:w="1812"/>
        <w:gridCol w:w="1812"/>
        <w:gridCol w:w="1813"/>
      </w:tblGrid>
      <w:tr w:rsidR="002E537B" w:rsidRPr="00C174EE" w14:paraId="58A7F2AA" w14:textId="77777777" w:rsidTr="002B7015">
        <w:tc>
          <w:tcPr>
            <w:tcW w:w="1812" w:type="dxa"/>
          </w:tcPr>
          <w:p w14:paraId="197BA5FA" w14:textId="77777777" w:rsidR="002E537B" w:rsidRPr="00C174EE" w:rsidRDefault="002E537B" w:rsidP="002B7015">
            <w:pPr>
              <w:rPr>
                <w:b/>
              </w:rPr>
            </w:pPr>
            <w:r w:rsidRPr="00C174EE">
              <w:rPr>
                <w:b/>
              </w:rPr>
              <w:t>Krāsu tonis</w:t>
            </w:r>
          </w:p>
        </w:tc>
        <w:tc>
          <w:tcPr>
            <w:tcW w:w="1812" w:type="dxa"/>
          </w:tcPr>
          <w:p w14:paraId="379B17A0" w14:textId="77777777" w:rsidR="002E537B" w:rsidRPr="00C174EE" w:rsidRDefault="002E537B" w:rsidP="002B7015">
            <w:pPr>
              <w:jc w:val="center"/>
              <w:rPr>
                <w:b/>
              </w:rPr>
            </w:pPr>
            <w:r w:rsidRPr="00C174EE">
              <w:rPr>
                <w:b/>
              </w:rPr>
              <w:t>PANTONE</w:t>
            </w:r>
          </w:p>
        </w:tc>
        <w:tc>
          <w:tcPr>
            <w:tcW w:w="1812" w:type="dxa"/>
          </w:tcPr>
          <w:p w14:paraId="53E62A9E" w14:textId="77777777" w:rsidR="002E537B" w:rsidRPr="00C174EE" w:rsidRDefault="002E537B" w:rsidP="002B7015">
            <w:pPr>
              <w:jc w:val="center"/>
              <w:rPr>
                <w:b/>
              </w:rPr>
            </w:pPr>
            <w:r w:rsidRPr="00C174EE">
              <w:rPr>
                <w:b/>
              </w:rPr>
              <w:t>CMYK</w:t>
            </w:r>
          </w:p>
        </w:tc>
        <w:tc>
          <w:tcPr>
            <w:tcW w:w="1812" w:type="dxa"/>
          </w:tcPr>
          <w:p w14:paraId="3FFDD2E7" w14:textId="77777777" w:rsidR="002E537B" w:rsidRPr="00C174EE" w:rsidRDefault="002E537B" w:rsidP="002B7015">
            <w:pPr>
              <w:jc w:val="center"/>
              <w:rPr>
                <w:b/>
              </w:rPr>
            </w:pPr>
            <w:r w:rsidRPr="00C174EE">
              <w:rPr>
                <w:b/>
              </w:rPr>
              <w:t>RGB</w:t>
            </w:r>
          </w:p>
        </w:tc>
        <w:tc>
          <w:tcPr>
            <w:tcW w:w="1813" w:type="dxa"/>
          </w:tcPr>
          <w:p w14:paraId="0790CA27" w14:textId="77777777" w:rsidR="002E537B" w:rsidRPr="00C174EE" w:rsidRDefault="002E537B" w:rsidP="002B7015">
            <w:pPr>
              <w:jc w:val="center"/>
              <w:rPr>
                <w:b/>
              </w:rPr>
            </w:pPr>
            <w:r w:rsidRPr="00C174EE">
              <w:rPr>
                <w:b/>
              </w:rPr>
              <w:t>HEX</w:t>
            </w:r>
          </w:p>
        </w:tc>
      </w:tr>
      <w:tr w:rsidR="002E537B" w14:paraId="6E7697B4" w14:textId="77777777" w:rsidTr="002B7015">
        <w:tc>
          <w:tcPr>
            <w:tcW w:w="1812" w:type="dxa"/>
          </w:tcPr>
          <w:p w14:paraId="3E153BF3" w14:textId="77777777" w:rsidR="002E537B" w:rsidRDefault="002E537B" w:rsidP="002B7015"/>
        </w:tc>
        <w:tc>
          <w:tcPr>
            <w:tcW w:w="1812" w:type="dxa"/>
          </w:tcPr>
          <w:p w14:paraId="4FA9AB19" w14:textId="77777777" w:rsidR="002E537B" w:rsidRPr="00C174EE" w:rsidRDefault="002E537B" w:rsidP="002B7015">
            <w:pPr>
              <w:jc w:val="center"/>
              <w:rPr>
                <w:i/>
              </w:rPr>
            </w:pPr>
            <w:r w:rsidRPr="00C174EE">
              <w:rPr>
                <w:i/>
              </w:rPr>
              <w:t>Poligrāfija</w:t>
            </w:r>
          </w:p>
        </w:tc>
        <w:tc>
          <w:tcPr>
            <w:tcW w:w="1812" w:type="dxa"/>
          </w:tcPr>
          <w:p w14:paraId="3B15C569" w14:textId="77777777" w:rsidR="002E537B" w:rsidRPr="00C174EE" w:rsidRDefault="002E537B" w:rsidP="002B7015">
            <w:pPr>
              <w:jc w:val="center"/>
              <w:rPr>
                <w:i/>
              </w:rPr>
            </w:pPr>
            <w:r w:rsidRPr="00C174EE">
              <w:rPr>
                <w:i/>
              </w:rPr>
              <w:t>Poligrāfija</w:t>
            </w:r>
          </w:p>
        </w:tc>
        <w:tc>
          <w:tcPr>
            <w:tcW w:w="1812" w:type="dxa"/>
          </w:tcPr>
          <w:p w14:paraId="4D431321" w14:textId="77777777" w:rsidR="002E537B" w:rsidRPr="00C174EE" w:rsidRDefault="002E537B" w:rsidP="002B7015">
            <w:pPr>
              <w:jc w:val="center"/>
              <w:rPr>
                <w:i/>
              </w:rPr>
            </w:pPr>
            <w:r w:rsidRPr="00C174EE">
              <w:rPr>
                <w:i/>
              </w:rPr>
              <w:t>Digitālā vide</w:t>
            </w:r>
          </w:p>
        </w:tc>
        <w:tc>
          <w:tcPr>
            <w:tcW w:w="1813" w:type="dxa"/>
          </w:tcPr>
          <w:p w14:paraId="2141A57E" w14:textId="77777777" w:rsidR="002E537B" w:rsidRPr="00C174EE" w:rsidRDefault="002E537B" w:rsidP="002B7015">
            <w:pPr>
              <w:jc w:val="center"/>
              <w:rPr>
                <w:i/>
              </w:rPr>
            </w:pPr>
            <w:r w:rsidRPr="00C174EE">
              <w:rPr>
                <w:i/>
              </w:rPr>
              <w:t>Digitālā vide</w:t>
            </w:r>
          </w:p>
        </w:tc>
      </w:tr>
      <w:tr w:rsidR="002E537B" w14:paraId="0E3DDFDB" w14:textId="77777777" w:rsidTr="002B7015">
        <w:tc>
          <w:tcPr>
            <w:tcW w:w="1812" w:type="dxa"/>
          </w:tcPr>
          <w:p w14:paraId="56A6D8CA" w14:textId="77777777" w:rsidR="002E537B" w:rsidRDefault="002E537B" w:rsidP="002B7015">
            <w:r>
              <w:t>ZILS</w:t>
            </w:r>
          </w:p>
        </w:tc>
        <w:tc>
          <w:tcPr>
            <w:tcW w:w="1812" w:type="dxa"/>
          </w:tcPr>
          <w:p w14:paraId="59D795B9" w14:textId="77777777" w:rsidR="002E537B" w:rsidRDefault="002E537B" w:rsidP="002B7015">
            <w:pPr>
              <w:jc w:val="center"/>
            </w:pPr>
            <w:r>
              <w:t>286 C</w:t>
            </w:r>
          </w:p>
        </w:tc>
        <w:tc>
          <w:tcPr>
            <w:tcW w:w="1812" w:type="dxa"/>
          </w:tcPr>
          <w:p w14:paraId="3E97B9F7" w14:textId="77777777" w:rsidR="002E537B" w:rsidRDefault="002E537B" w:rsidP="002B7015">
            <w:pPr>
              <w:jc w:val="center"/>
            </w:pPr>
            <w:r>
              <w:t>100, 66, 0, 2</w:t>
            </w:r>
          </w:p>
        </w:tc>
        <w:tc>
          <w:tcPr>
            <w:tcW w:w="1812" w:type="dxa"/>
          </w:tcPr>
          <w:p w14:paraId="5DC617D0" w14:textId="77777777" w:rsidR="002E537B" w:rsidRDefault="002E537B" w:rsidP="002B7015">
            <w:pPr>
              <w:jc w:val="center"/>
            </w:pPr>
            <w:r>
              <w:t>19, 73, 145</w:t>
            </w:r>
          </w:p>
        </w:tc>
        <w:tc>
          <w:tcPr>
            <w:tcW w:w="1813" w:type="dxa"/>
          </w:tcPr>
          <w:p w14:paraId="138C73A9" w14:textId="77777777" w:rsidR="002E537B" w:rsidRDefault="002E537B" w:rsidP="002B7015">
            <w:pPr>
              <w:jc w:val="center"/>
            </w:pPr>
            <w:r>
              <w:t>#0033A0</w:t>
            </w:r>
          </w:p>
        </w:tc>
      </w:tr>
      <w:tr w:rsidR="002E537B" w14:paraId="45033230" w14:textId="77777777" w:rsidTr="002B7015">
        <w:tc>
          <w:tcPr>
            <w:tcW w:w="1812" w:type="dxa"/>
          </w:tcPr>
          <w:p w14:paraId="76C196A4" w14:textId="77777777" w:rsidR="002E537B" w:rsidRDefault="002E537B" w:rsidP="002B7015">
            <w:r>
              <w:t>PURPURS</w:t>
            </w:r>
          </w:p>
        </w:tc>
        <w:tc>
          <w:tcPr>
            <w:tcW w:w="1812" w:type="dxa"/>
          </w:tcPr>
          <w:p w14:paraId="7BBD19B8" w14:textId="77777777" w:rsidR="002E537B" w:rsidRDefault="002E537B" w:rsidP="002B7015">
            <w:pPr>
              <w:jc w:val="center"/>
            </w:pPr>
            <w:r>
              <w:t>208 C</w:t>
            </w:r>
          </w:p>
        </w:tc>
        <w:tc>
          <w:tcPr>
            <w:tcW w:w="1812" w:type="dxa"/>
          </w:tcPr>
          <w:p w14:paraId="2090A9B2" w14:textId="77777777" w:rsidR="002E537B" w:rsidRDefault="002E537B" w:rsidP="002B7015">
            <w:pPr>
              <w:jc w:val="center"/>
            </w:pPr>
            <w:r>
              <w:t>0, 100, 36, 37</w:t>
            </w:r>
          </w:p>
        </w:tc>
        <w:tc>
          <w:tcPr>
            <w:tcW w:w="1812" w:type="dxa"/>
          </w:tcPr>
          <w:p w14:paraId="68CAE342" w14:textId="77777777" w:rsidR="002E537B" w:rsidRDefault="002E537B" w:rsidP="002B7015">
            <w:pPr>
              <w:jc w:val="center"/>
            </w:pPr>
            <w:r>
              <w:t>162, 0, 70</w:t>
            </w:r>
          </w:p>
        </w:tc>
        <w:tc>
          <w:tcPr>
            <w:tcW w:w="1813" w:type="dxa"/>
          </w:tcPr>
          <w:p w14:paraId="4A7D53C3" w14:textId="77777777" w:rsidR="002E537B" w:rsidRDefault="002E537B" w:rsidP="002B7015">
            <w:pPr>
              <w:jc w:val="center"/>
            </w:pPr>
            <w:r>
              <w:t>#A20046</w:t>
            </w:r>
          </w:p>
        </w:tc>
      </w:tr>
      <w:tr w:rsidR="002E537B" w14:paraId="4242EF6D" w14:textId="77777777" w:rsidTr="002B7015">
        <w:tc>
          <w:tcPr>
            <w:tcW w:w="9061" w:type="dxa"/>
            <w:gridSpan w:val="5"/>
          </w:tcPr>
          <w:p w14:paraId="26A926D1" w14:textId="5726512B" w:rsidR="002E537B" w:rsidRDefault="002E537B" w:rsidP="002E537B">
            <w:r w:rsidRPr="00A91F11">
              <w:t xml:space="preserve">Uzraksts "Jelgava </w:t>
            </w:r>
            <w:proofErr w:type="spellStart"/>
            <w:r>
              <w:t>city</w:t>
            </w:r>
            <w:proofErr w:type="spellEnd"/>
            <w:r>
              <w:t xml:space="preserve"> </w:t>
            </w:r>
            <w:proofErr w:type="spellStart"/>
            <w:r>
              <w:t>for</w:t>
            </w:r>
            <w:proofErr w:type="spellEnd"/>
            <w:r>
              <w:t xml:space="preserve"> </w:t>
            </w:r>
            <w:proofErr w:type="spellStart"/>
            <w:r>
              <w:t>development</w:t>
            </w:r>
            <w:proofErr w:type="spellEnd"/>
            <w:r>
              <w:t>!</w:t>
            </w:r>
            <w:r w:rsidRPr="00A91F11">
              <w:t>" "</w:t>
            </w:r>
            <w:proofErr w:type="spellStart"/>
            <w:r w:rsidRPr="00A91F11">
              <w:t>Palace</w:t>
            </w:r>
            <w:proofErr w:type="spellEnd"/>
            <w:r w:rsidRPr="00A91F11">
              <w:t xml:space="preserve"> </w:t>
            </w:r>
            <w:proofErr w:type="spellStart"/>
            <w:r w:rsidRPr="00A91F11">
              <w:t>script</w:t>
            </w:r>
            <w:proofErr w:type="spellEnd"/>
            <w:r w:rsidRPr="00A91F11">
              <w:t xml:space="preserve"> MT" burtu šriftā.</w:t>
            </w:r>
          </w:p>
        </w:tc>
      </w:tr>
    </w:tbl>
    <w:p w14:paraId="53F92E8C" w14:textId="77777777" w:rsidR="002E537B" w:rsidRDefault="002E537B" w:rsidP="0036695F"/>
    <w:p w14:paraId="1CEA53E7" w14:textId="2634D715" w:rsidR="00D635B8" w:rsidRDefault="00D635B8" w:rsidP="00D635B8">
      <w:pPr>
        <w:spacing w:before="100" w:beforeAutospacing="1" w:after="100" w:afterAutospacing="1"/>
        <w:jc w:val="right"/>
        <w:outlineLvl w:val="3"/>
        <w:rPr>
          <w:i/>
        </w:rPr>
      </w:pPr>
      <w:bookmarkStart w:id="52" w:name="piel7"/>
      <w:bookmarkStart w:id="53" w:name="620676"/>
      <w:bookmarkStart w:id="54" w:name="n-620676"/>
      <w:bookmarkEnd w:id="52"/>
      <w:bookmarkEnd w:id="53"/>
      <w:bookmarkEnd w:id="54"/>
      <w:r>
        <w:rPr>
          <w:i/>
        </w:rPr>
        <w:t>7</w:t>
      </w:r>
      <w:r w:rsidRPr="00A91F11">
        <w:rPr>
          <w:i/>
        </w:rPr>
        <w:t>.pielikums</w:t>
      </w:r>
      <w:r w:rsidRPr="00A91F11">
        <w:rPr>
          <w:i/>
        </w:rPr>
        <w:br/>
        <w:t xml:space="preserve">Jelgavas </w:t>
      </w:r>
      <w:proofErr w:type="spellStart"/>
      <w:r w:rsidRPr="00A91F11">
        <w:rPr>
          <w:i/>
        </w:rPr>
        <w:t>valstspilsētas</w:t>
      </w:r>
      <w:proofErr w:type="spellEnd"/>
      <w:r w:rsidRPr="00A91F11">
        <w:rPr>
          <w:i/>
        </w:rPr>
        <w:t xml:space="preserve"> pašvaldības</w:t>
      </w:r>
      <w:r w:rsidRPr="00A91F11">
        <w:rPr>
          <w:i/>
        </w:rPr>
        <w:br/>
        <w:t>2024.gada __._____</w:t>
      </w:r>
      <w:r w:rsidRPr="00A91F11">
        <w:rPr>
          <w:i/>
        </w:rPr>
        <w:br/>
        <w:t>saistošajiem noteikumiem Nr.24-__</w:t>
      </w:r>
    </w:p>
    <w:p w14:paraId="11DEEAB7" w14:textId="77777777" w:rsidR="00D635B8" w:rsidRDefault="00D635B8" w:rsidP="00D635B8">
      <w:pPr>
        <w:jc w:val="center"/>
        <w:rPr>
          <w:b/>
        </w:rPr>
      </w:pPr>
    </w:p>
    <w:p w14:paraId="192D6D6F" w14:textId="0D6FB77D" w:rsidR="00A91F11" w:rsidRPr="00A91F11" w:rsidRDefault="00A91F11" w:rsidP="00D635B8">
      <w:pPr>
        <w:jc w:val="center"/>
        <w:rPr>
          <w:b/>
        </w:rPr>
      </w:pPr>
      <w:r w:rsidRPr="00A91F11">
        <w:rPr>
          <w:b/>
        </w:rPr>
        <w:t xml:space="preserve">Jelgavas </w:t>
      </w:r>
      <w:proofErr w:type="spellStart"/>
      <w:r w:rsidR="00D635B8">
        <w:rPr>
          <w:b/>
        </w:rPr>
        <w:t>valsts</w:t>
      </w:r>
      <w:r w:rsidRPr="00A91F11">
        <w:rPr>
          <w:b/>
        </w:rPr>
        <w:t>pilsētas</w:t>
      </w:r>
      <w:proofErr w:type="spellEnd"/>
      <w:r w:rsidRPr="00A91F11">
        <w:rPr>
          <w:b/>
        </w:rPr>
        <w:t xml:space="preserve"> reklāmkarogs</w:t>
      </w:r>
    </w:p>
    <w:p w14:paraId="7ECC0786" w14:textId="01FC972B" w:rsidR="00A91F11" w:rsidRPr="00A91F11" w:rsidRDefault="00A91F11" w:rsidP="00A91F11">
      <w:pPr>
        <w:spacing w:before="100" w:beforeAutospacing="1" w:after="100" w:afterAutospacing="1"/>
        <w:jc w:val="center"/>
      </w:pPr>
      <w:r w:rsidRPr="00A91F11">
        <w:rPr>
          <w:noProof/>
        </w:rPr>
        <w:drawing>
          <wp:inline distT="0" distB="0" distL="0" distR="0" wp14:anchorId="606436BC" wp14:editId="0A9B8AED">
            <wp:extent cx="2922234" cy="2174252"/>
            <wp:effectExtent l="0" t="0" r="0" b="0"/>
            <wp:docPr id="3" name="Picture 3" descr="https://likumi.lv/wwwraksti/2017/076/BILDES/P_JELGAVA_178/JELG.17.8LAB.-PIEL_1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kumi.lv/wwwraksti/2017/076/BILDES/P_JELGAVA_178/JELG.17.8LAB.-PIEL_1_PAGE_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0483" cy="21803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12"/>
        <w:gridCol w:w="1812"/>
        <w:gridCol w:w="1812"/>
        <w:gridCol w:w="1812"/>
        <w:gridCol w:w="1813"/>
      </w:tblGrid>
      <w:tr w:rsidR="002E537B" w:rsidRPr="00C174EE" w14:paraId="520ECE6B" w14:textId="77777777" w:rsidTr="002B7015">
        <w:tc>
          <w:tcPr>
            <w:tcW w:w="1812" w:type="dxa"/>
          </w:tcPr>
          <w:p w14:paraId="0ECAA93F" w14:textId="77777777" w:rsidR="002E537B" w:rsidRPr="00C174EE" w:rsidRDefault="002E537B" w:rsidP="002B7015">
            <w:pPr>
              <w:rPr>
                <w:b/>
              </w:rPr>
            </w:pPr>
            <w:r w:rsidRPr="00C174EE">
              <w:rPr>
                <w:b/>
              </w:rPr>
              <w:t>Krāsu tonis</w:t>
            </w:r>
          </w:p>
        </w:tc>
        <w:tc>
          <w:tcPr>
            <w:tcW w:w="1812" w:type="dxa"/>
          </w:tcPr>
          <w:p w14:paraId="0FCB8A57" w14:textId="77777777" w:rsidR="002E537B" w:rsidRPr="00C174EE" w:rsidRDefault="002E537B" w:rsidP="002B7015">
            <w:pPr>
              <w:jc w:val="center"/>
              <w:rPr>
                <w:b/>
              </w:rPr>
            </w:pPr>
            <w:r w:rsidRPr="00C174EE">
              <w:rPr>
                <w:b/>
              </w:rPr>
              <w:t>PANTONE</w:t>
            </w:r>
          </w:p>
        </w:tc>
        <w:tc>
          <w:tcPr>
            <w:tcW w:w="1812" w:type="dxa"/>
          </w:tcPr>
          <w:p w14:paraId="0E86E4C7" w14:textId="77777777" w:rsidR="002E537B" w:rsidRPr="00C174EE" w:rsidRDefault="002E537B" w:rsidP="002B7015">
            <w:pPr>
              <w:jc w:val="center"/>
              <w:rPr>
                <w:b/>
              </w:rPr>
            </w:pPr>
            <w:r w:rsidRPr="00C174EE">
              <w:rPr>
                <w:b/>
              </w:rPr>
              <w:t>CMYK</w:t>
            </w:r>
          </w:p>
        </w:tc>
        <w:tc>
          <w:tcPr>
            <w:tcW w:w="1812" w:type="dxa"/>
          </w:tcPr>
          <w:p w14:paraId="68037078" w14:textId="77777777" w:rsidR="002E537B" w:rsidRPr="00C174EE" w:rsidRDefault="002E537B" w:rsidP="002B7015">
            <w:pPr>
              <w:jc w:val="center"/>
              <w:rPr>
                <w:b/>
              </w:rPr>
            </w:pPr>
            <w:r w:rsidRPr="00C174EE">
              <w:rPr>
                <w:b/>
              </w:rPr>
              <w:t>RGB</w:t>
            </w:r>
          </w:p>
        </w:tc>
        <w:tc>
          <w:tcPr>
            <w:tcW w:w="1813" w:type="dxa"/>
          </w:tcPr>
          <w:p w14:paraId="66FEA50D" w14:textId="77777777" w:rsidR="002E537B" w:rsidRPr="00C174EE" w:rsidRDefault="002E537B" w:rsidP="002B7015">
            <w:pPr>
              <w:jc w:val="center"/>
              <w:rPr>
                <w:b/>
              </w:rPr>
            </w:pPr>
            <w:r w:rsidRPr="00C174EE">
              <w:rPr>
                <w:b/>
              </w:rPr>
              <w:t>HEX</w:t>
            </w:r>
          </w:p>
        </w:tc>
      </w:tr>
      <w:tr w:rsidR="002E537B" w14:paraId="12556E10" w14:textId="77777777" w:rsidTr="002B7015">
        <w:tc>
          <w:tcPr>
            <w:tcW w:w="1812" w:type="dxa"/>
          </w:tcPr>
          <w:p w14:paraId="1D11D1E3" w14:textId="77777777" w:rsidR="002E537B" w:rsidRDefault="002E537B" w:rsidP="002B7015"/>
        </w:tc>
        <w:tc>
          <w:tcPr>
            <w:tcW w:w="1812" w:type="dxa"/>
          </w:tcPr>
          <w:p w14:paraId="4FADC456" w14:textId="77777777" w:rsidR="002E537B" w:rsidRPr="00C174EE" w:rsidRDefault="002E537B" w:rsidP="002B7015">
            <w:pPr>
              <w:jc w:val="center"/>
              <w:rPr>
                <w:i/>
              </w:rPr>
            </w:pPr>
            <w:r w:rsidRPr="00C174EE">
              <w:rPr>
                <w:i/>
              </w:rPr>
              <w:t>Poligrāfija</w:t>
            </w:r>
          </w:p>
        </w:tc>
        <w:tc>
          <w:tcPr>
            <w:tcW w:w="1812" w:type="dxa"/>
          </w:tcPr>
          <w:p w14:paraId="5851ED09" w14:textId="77777777" w:rsidR="002E537B" w:rsidRPr="00C174EE" w:rsidRDefault="002E537B" w:rsidP="002B7015">
            <w:pPr>
              <w:jc w:val="center"/>
              <w:rPr>
                <w:i/>
              </w:rPr>
            </w:pPr>
            <w:r w:rsidRPr="00C174EE">
              <w:rPr>
                <w:i/>
              </w:rPr>
              <w:t>Poligrāfija</w:t>
            </w:r>
          </w:p>
        </w:tc>
        <w:tc>
          <w:tcPr>
            <w:tcW w:w="1812" w:type="dxa"/>
          </w:tcPr>
          <w:p w14:paraId="59FF4B48" w14:textId="77777777" w:rsidR="002E537B" w:rsidRPr="00C174EE" w:rsidRDefault="002E537B" w:rsidP="002B7015">
            <w:pPr>
              <w:jc w:val="center"/>
              <w:rPr>
                <w:i/>
              </w:rPr>
            </w:pPr>
            <w:r w:rsidRPr="00C174EE">
              <w:rPr>
                <w:i/>
              </w:rPr>
              <w:t>Digitālā vide</w:t>
            </w:r>
          </w:p>
        </w:tc>
        <w:tc>
          <w:tcPr>
            <w:tcW w:w="1813" w:type="dxa"/>
          </w:tcPr>
          <w:p w14:paraId="31F80144" w14:textId="77777777" w:rsidR="002E537B" w:rsidRPr="00C174EE" w:rsidRDefault="002E537B" w:rsidP="002B7015">
            <w:pPr>
              <w:jc w:val="center"/>
              <w:rPr>
                <w:i/>
              </w:rPr>
            </w:pPr>
            <w:r w:rsidRPr="00C174EE">
              <w:rPr>
                <w:i/>
              </w:rPr>
              <w:t>Digitālā vide</w:t>
            </w:r>
          </w:p>
        </w:tc>
      </w:tr>
      <w:tr w:rsidR="002E537B" w14:paraId="3D8F6255" w14:textId="77777777" w:rsidTr="002B7015">
        <w:tc>
          <w:tcPr>
            <w:tcW w:w="1812" w:type="dxa"/>
          </w:tcPr>
          <w:p w14:paraId="726C25EA" w14:textId="77777777" w:rsidR="002E537B" w:rsidRDefault="002E537B" w:rsidP="002B7015">
            <w:r>
              <w:t>ZILS</w:t>
            </w:r>
          </w:p>
        </w:tc>
        <w:tc>
          <w:tcPr>
            <w:tcW w:w="1812" w:type="dxa"/>
          </w:tcPr>
          <w:p w14:paraId="39F77480" w14:textId="77777777" w:rsidR="002E537B" w:rsidRDefault="002E537B" w:rsidP="002B7015">
            <w:pPr>
              <w:jc w:val="center"/>
            </w:pPr>
            <w:r>
              <w:t>286 C</w:t>
            </w:r>
          </w:p>
        </w:tc>
        <w:tc>
          <w:tcPr>
            <w:tcW w:w="1812" w:type="dxa"/>
          </w:tcPr>
          <w:p w14:paraId="653D1AF4" w14:textId="77777777" w:rsidR="002E537B" w:rsidRDefault="002E537B" w:rsidP="002B7015">
            <w:pPr>
              <w:jc w:val="center"/>
            </w:pPr>
            <w:r>
              <w:t>100, 66, 0, 2</w:t>
            </w:r>
          </w:p>
        </w:tc>
        <w:tc>
          <w:tcPr>
            <w:tcW w:w="1812" w:type="dxa"/>
          </w:tcPr>
          <w:p w14:paraId="743FF547" w14:textId="77777777" w:rsidR="002E537B" w:rsidRDefault="002E537B" w:rsidP="002B7015">
            <w:pPr>
              <w:jc w:val="center"/>
            </w:pPr>
            <w:r>
              <w:t>19, 73, 145</w:t>
            </w:r>
          </w:p>
        </w:tc>
        <w:tc>
          <w:tcPr>
            <w:tcW w:w="1813" w:type="dxa"/>
          </w:tcPr>
          <w:p w14:paraId="54B1A18C" w14:textId="77777777" w:rsidR="002E537B" w:rsidRDefault="002E537B" w:rsidP="002B7015">
            <w:pPr>
              <w:jc w:val="center"/>
            </w:pPr>
            <w:r>
              <w:t>#0033A0</w:t>
            </w:r>
          </w:p>
        </w:tc>
      </w:tr>
      <w:tr w:rsidR="002E537B" w14:paraId="73311503" w14:textId="77777777" w:rsidTr="002B7015">
        <w:tc>
          <w:tcPr>
            <w:tcW w:w="1812" w:type="dxa"/>
          </w:tcPr>
          <w:p w14:paraId="40BC34FD" w14:textId="77777777" w:rsidR="002E537B" w:rsidRDefault="002E537B" w:rsidP="002B7015">
            <w:r>
              <w:t>PURPURS</w:t>
            </w:r>
          </w:p>
        </w:tc>
        <w:tc>
          <w:tcPr>
            <w:tcW w:w="1812" w:type="dxa"/>
          </w:tcPr>
          <w:p w14:paraId="0F49AD26" w14:textId="77777777" w:rsidR="002E537B" w:rsidRDefault="002E537B" w:rsidP="002B7015">
            <w:pPr>
              <w:jc w:val="center"/>
            </w:pPr>
            <w:r>
              <w:t>208 C</w:t>
            </w:r>
          </w:p>
        </w:tc>
        <w:tc>
          <w:tcPr>
            <w:tcW w:w="1812" w:type="dxa"/>
          </w:tcPr>
          <w:p w14:paraId="1884391D" w14:textId="77777777" w:rsidR="002E537B" w:rsidRDefault="002E537B" w:rsidP="002B7015">
            <w:pPr>
              <w:jc w:val="center"/>
            </w:pPr>
            <w:r>
              <w:t>0, 100, 36, 37</w:t>
            </w:r>
          </w:p>
        </w:tc>
        <w:tc>
          <w:tcPr>
            <w:tcW w:w="1812" w:type="dxa"/>
          </w:tcPr>
          <w:p w14:paraId="238FCAC1" w14:textId="77777777" w:rsidR="002E537B" w:rsidRDefault="002E537B" w:rsidP="002B7015">
            <w:pPr>
              <w:jc w:val="center"/>
            </w:pPr>
            <w:r>
              <w:t>162, 0, 70</w:t>
            </w:r>
          </w:p>
        </w:tc>
        <w:tc>
          <w:tcPr>
            <w:tcW w:w="1813" w:type="dxa"/>
          </w:tcPr>
          <w:p w14:paraId="5E6210F3" w14:textId="77777777" w:rsidR="002E537B" w:rsidRDefault="002E537B" w:rsidP="002B7015">
            <w:pPr>
              <w:jc w:val="center"/>
            </w:pPr>
            <w:r>
              <w:t>#A20046</w:t>
            </w:r>
          </w:p>
        </w:tc>
      </w:tr>
    </w:tbl>
    <w:p w14:paraId="6127AA88" w14:textId="43283F44" w:rsidR="00992C97" w:rsidRDefault="00A91F11" w:rsidP="002155D5">
      <w:pPr>
        <w:spacing w:before="100" w:beforeAutospacing="1" w:after="100" w:afterAutospacing="1"/>
        <w:jc w:val="center"/>
      </w:pPr>
      <w:r w:rsidRPr="00A91F11">
        <w:rPr>
          <w:noProof/>
        </w:rPr>
        <w:drawing>
          <wp:inline distT="0" distB="0" distL="0" distR="0" wp14:anchorId="7F94B418" wp14:editId="5D0FF80A">
            <wp:extent cx="4887488" cy="1824461"/>
            <wp:effectExtent l="0" t="0" r="8890" b="4445"/>
            <wp:docPr id="1" name="Picture 1" descr="https://likumi.lv/wwwraksti/2017/076/BILDES/P_JELGAVA_178/JELG.17.8LAB.-PIEL_1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kumi.lv/wwwraksti/2017/076/BILDES/P_JELGAVA_178/JELG.17.8LAB.-PIEL_1_PAGE_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9533" cy="1840156"/>
                    </a:xfrm>
                    <a:prstGeom prst="rect">
                      <a:avLst/>
                    </a:prstGeom>
                    <a:noFill/>
                    <a:ln>
                      <a:noFill/>
                    </a:ln>
                  </pic:spPr>
                </pic:pic>
              </a:graphicData>
            </a:graphic>
          </wp:inline>
        </w:drawing>
      </w:r>
    </w:p>
    <w:p w14:paraId="5E858410" w14:textId="7A2C1518" w:rsidR="00CF5634" w:rsidRDefault="00992C97" w:rsidP="00992C97">
      <w:r>
        <w:br w:type="page"/>
      </w:r>
      <w:r w:rsidR="006743C0">
        <w:lastRenderedPageBreak/>
        <w:pict w14:anchorId="1D211C99">
          <v:shape id="_x0000_i1026" type="#_x0000_t75" style="width:453.75pt;height:64.5pt">
            <v:imagedata r:id="rId25" o:title="Asset 2@300x"/>
          </v:shape>
        </w:pict>
      </w:r>
    </w:p>
    <w:p w14:paraId="617E9E27" w14:textId="77777777" w:rsidR="00992C97" w:rsidRDefault="00992C97" w:rsidP="00992C97"/>
    <w:tbl>
      <w:tblPr>
        <w:tblStyle w:val="TableGrid"/>
        <w:tblW w:w="0" w:type="auto"/>
        <w:tblLook w:val="04A0" w:firstRow="1" w:lastRow="0" w:firstColumn="1" w:lastColumn="0" w:noHBand="0" w:noVBand="1"/>
      </w:tblPr>
      <w:tblGrid>
        <w:gridCol w:w="1980"/>
        <w:gridCol w:w="1984"/>
        <w:gridCol w:w="1701"/>
        <w:gridCol w:w="1583"/>
        <w:gridCol w:w="1813"/>
      </w:tblGrid>
      <w:tr w:rsidR="00992C97" w:rsidRPr="00C174EE" w14:paraId="383895BF" w14:textId="77777777" w:rsidTr="002B7015">
        <w:tc>
          <w:tcPr>
            <w:tcW w:w="1980" w:type="dxa"/>
          </w:tcPr>
          <w:p w14:paraId="4DF75654" w14:textId="77777777" w:rsidR="00992C97" w:rsidRPr="00C174EE" w:rsidRDefault="00992C97" w:rsidP="002B7015">
            <w:pPr>
              <w:rPr>
                <w:b/>
              </w:rPr>
            </w:pPr>
            <w:r w:rsidRPr="00C174EE">
              <w:rPr>
                <w:b/>
              </w:rPr>
              <w:t>Krāsu tonis</w:t>
            </w:r>
          </w:p>
        </w:tc>
        <w:tc>
          <w:tcPr>
            <w:tcW w:w="1984" w:type="dxa"/>
          </w:tcPr>
          <w:p w14:paraId="24B7B7A6" w14:textId="77777777" w:rsidR="00992C97" w:rsidRPr="00C174EE" w:rsidRDefault="00992C97" w:rsidP="002B7015">
            <w:pPr>
              <w:jc w:val="center"/>
              <w:rPr>
                <w:b/>
              </w:rPr>
            </w:pPr>
            <w:r w:rsidRPr="00C174EE">
              <w:rPr>
                <w:b/>
              </w:rPr>
              <w:t>PANTONE</w:t>
            </w:r>
          </w:p>
        </w:tc>
        <w:tc>
          <w:tcPr>
            <w:tcW w:w="1701" w:type="dxa"/>
          </w:tcPr>
          <w:p w14:paraId="370D1AB2" w14:textId="77777777" w:rsidR="00992C97" w:rsidRPr="00C174EE" w:rsidRDefault="00992C97" w:rsidP="002B7015">
            <w:pPr>
              <w:jc w:val="center"/>
              <w:rPr>
                <w:b/>
              </w:rPr>
            </w:pPr>
            <w:r w:rsidRPr="00C174EE">
              <w:rPr>
                <w:b/>
              </w:rPr>
              <w:t>CMYK</w:t>
            </w:r>
          </w:p>
        </w:tc>
        <w:tc>
          <w:tcPr>
            <w:tcW w:w="1583" w:type="dxa"/>
          </w:tcPr>
          <w:p w14:paraId="0CC5EBC5" w14:textId="77777777" w:rsidR="00992C97" w:rsidRPr="00C174EE" w:rsidRDefault="00992C97" w:rsidP="002B7015">
            <w:pPr>
              <w:jc w:val="center"/>
              <w:rPr>
                <w:b/>
              </w:rPr>
            </w:pPr>
            <w:r w:rsidRPr="00C174EE">
              <w:rPr>
                <w:b/>
              </w:rPr>
              <w:t>RGB</w:t>
            </w:r>
          </w:p>
        </w:tc>
        <w:tc>
          <w:tcPr>
            <w:tcW w:w="1813" w:type="dxa"/>
          </w:tcPr>
          <w:p w14:paraId="1FF29486" w14:textId="77777777" w:rsidR="00992C97" w:rsidRPr="00C174EE" w:rsidRDefault="00992C97" w:rsidP="002B7015">
            <w:pPr>
              <w:jc w:val="center"/>
              <w:rPr>
                <w:b/>
              </w:rPr>
            </w:pPr>
            <w:r w:rsidRPr="00C174EE">
              <w:rPr>
                <w:b/>
              </w:rPr>
              <w:t>HEX</w:t>
            </w:r>
          </w:p>
        </w:tc>
      </w:tr>
      <w:tr w:rsidR="00992C97" w14:paraId="59AD9C33" w14:textId="77777777" w:rsidTr="002B7015">
        <w:tc>
          <w:tcPr>
            <w:tcW w:w="1980" w:type="dxa"/>
          </w:tcPr>
          <w:p w14:paraId="6DD59BA6" w14:textId="77777777" w:rsidR="00992C97" w:rsidRDefault="00992C97" w:rsidP="002B7015"/>
        </w:tc>
        <w:tc>
          <w:tcPr>
            <w:tcW w:w="1984" w:type="dxa"/>
          </w:tcPr>
          <w:p w14:paraId="36C11249" w14:textId="77777777" w:rsidR="00992C97" w:rsidRPr="00C174EE" w:rsidRDefault="00992C97" w:rsidP="002B7015">
            <w:pPr>
              <w:jc w:val="center"/>
              <w:rPr>
                <w:i/>
              </w:rPr>
            </w:pPr>
            <w:r w:rsidRPr="00C174EE">
              <w:rPr>
                <w:i/>
              </w:rPr>
              <w:t>Poligrāfija</w:t>
            </w:r>
          </w:p>
        </w:tc>
        <w:tc>
          <w:tcPr>
            <w:tcW w:w="1701" w:type="dxa"/>
          </w:tcPr>
          <w:p w14:paraId="27E7526A" w14:textId="77777777" w:rsidR="00992C97" w:rsidRPr="00C174EE" w:rsidRDefault="00992C97" w:rsidP="002B7015">
            <w:pPr>
              <w:jc w:val="center"/>
              <w:rPr>
                <w:i/>
              </w:rPr>
            </w:pPr>
            <w:r w:rsidRPr="00C174EE">
              <w:rPr>
                <w:i/>
              </w:rPr>
              <w:t>Poligrāfija</w:t>
            </w:r>
          </w:p>
        </w:tc>
        <w:tc>
          <w:tcPr>
            <w:tcW w:w="1583" w:type="dxa"/>
          </w:tcPr>
          <w:p w14:paraId="70516274" w14:textId="77777777" w:rsidR="00992C97" w:rsidRPr="00C174EE" w:rsidRDefault="00992C97" w:rsidP="002B7015">
            <w:pPr>
              <w:jc w:val="center"/>
              <w:rPr>
                <w:i/>
              </w:rPr>
            </w:pPr>
            <w:r w:rsidRPr="00C174EE">
              <w:rPr>
                <w:i/>
              </w:rPr>
              <w:t>Digitālā vide</w:t>
            </w:r>
          </w:p>
        </w:tc>
        <w:tc>
          <w:tcPr>
            <w:tcW w:w="1813" w:type="dxa"/>
          </w:tcPr>
          <w:p w14:paraId="7D3AF3F3" w14:textId="77777777" w:rsidR="00992C97" w:rsidRPr="00C174EE" w:rsidRDefault="00992C97" w:rsidP="002B7015">
            <w:pPr>
              <w:jc w:val="center"/>
              <w:rPr>
                <w:i/>
              </w:rPr>
            </w:pPr>
            <w:r w:rsidRPr="00C174EE">
              <w:rPr>
                <w:i/>
              </w:rPr>
              <w:t>Digitālā vide</w:t>
            </w:r>
          </w:p>
        </w:tc>
      </w:tr>
      <w:tr w:rsidR="00992C97" w14:paraId="79246E97" w14:textId="77777777" w:rsidTr="002B7015">
        <w:tc>
          <w:tcPr>
            <w:tcW w:w="1980" w:type="dxa"/>
          </w:tcPr>
          <w:p w14:paraId="744E3228" w14:textId="77777777" w:rsidR="00992C97" w:rsidRDefault="00992C97" w:rsidP="002B7015">
            <w:r>
              <w:t>ZELTS</w:t>
            </w:r>
          </w:p>
        </w:tc>
        <w:tc>
          <w:tcPr>
            <w:tcW w:w="1984" w:type="dxa"/>
          </w:tcPr>
          <w:p w14:paraId="76E71C5E" w14:textId="77777777" w:rsidR="00992C97" w:rsidRDefault="00992C97" w:rsidP="002B7015">
            <w:pPr>
              <w:jc w:val="center"/>
            </w:pPr>
            <w:r>
              <w:t>873 C</w:t>
            </w:r>
          </w:p>
        </w:tc>
        <w:tc>
          <w:tcPr>
            <w:tcW w:w="1701" w:type="dxa"/>
          </w:tcPr>
          <w:p w14:paraId="1B383B76" w14:textId="77777777" w:rsidR="00992C97" w:rsidRDefault="00992C97" w:rsidP="002B7015">
            <w:pPr>
              <w:jc w:val="center"/>
            </w:pPr>
          </w:p>
        </w:tc>
        <w:tc>
          <w:tcPr>
            <w:tcW w:w="1583" w:type="dxa"/>
          </w:tcPr>
          <w:p w14:paraId="574DD457" w14:textId="77777777" w:rsidR="00992C97" w:rsidRDefault="00992C97" w:rsidP="002B7015">
            <w:pPr>
              <w:jc w:val="center"/>
            </w:pPr>
          </w:p>
        </w:tc>
        <w:tc>
          <w:tcPr>
            <w:tcW w:w="1813" w:type="dxa"/>
          </w:tcPr>
          <w:p w14:paraId="5FD7E977" w14:textId="77777777" w:rsidR="00992C97" w:rsidRDefault="00992C97" w:rsidP="002B7015">
            <w:pPr>
              <w:jc w:val="center"/>
            </w:pPr>
          </w:p>
        </w:tc>
      </w:tr>
      <w:tr w:rsidR="00992C97" w14:paraId="3CB994AF" w14:textId="77777777" w:rsidTr="002B7015">
        <w:tc>
          <w:tcPr>
            <w:tcW w:w="1980" w:type="dxa"/>
          </w:tcPr>
          <w:p w14:paraId="05B39A6F" w14:textId="77777777" w:rsidR="00992C97" w:rsidRDefault="00992C97" w:rsidP="002B7015">
            <w:r>
              <w:t>Aizvieto zeltu</w:t>
            </w:r>
          </w:p>
        </w:tc>
        <w:tc>
          <w:tcPr>
            <w:tcW w:w="1984" w:type="dxa"/>
          </w:tcPr>
          <w:p w14:paraId="5638464D" w14:textId="77777777" w:rsidR="00992C97" w:rsidRDefault="00992C97" w:rsidP="002B7015">
            <w:pPr>
              <w:jc w:val="center"/>
            </w:pPr>
            <w:r>
              <w:t>131 C</w:t>
            </w:r>
          </w:p>
        </w:tc>
        <w:tc>
          <w:tcPr>
            <w:tcW w:w="1701" w:type="dxa"/>
          </w:tcPr>
          <w:p w14:paraId="47EDD7BB" w14:textId="77777777" w:rsidR="00992C97" w:rsidRDefault="00992C97" w:rsidP="002B7015">
            <w:pPr>
              <w:jc w:val="center"/>
            </w:pPr>
            <w:r>
              <w:t>0, 32, 100, 9</w:t>
            </w:r>
          </w:p>
        </w:tc>
        <w:tc>
          <w:tcPr>
            <w:tcW w:w="1583" w:type="dxa"/>
          </w:tcPr>
          <w:p w14:paraId="0A7A0005" w14:textId="77777777" w:rsidR="00992C97" w:rsidRDefault="00992C97" w:rsidP="002B7015">
            <w:pPr>
              <w:jc w:val="center"/>
            </w:pPr>
            <w:r>
              <w:t>211, 142, 0</w:t>
            </w:r>
          </w:p>
        </w:tc>
        <w:tc>
          <w:tcPr>
            <w:tcW w:w="1813" w:type="dxa"/>
          </w:tcPr>
          <w:p w14:paraId="055F868D" w14:textId="77777777" w:rsidR="00992C97" w:rsidRDefault="00992C97" w:rsidP="002B7015">
            <w:pPr>
              <w:jc w:val="center"/>
            </w:pPr>
            <w:r>
              <w:t>#CC8A00</w:t>
            </w:r>
          </w:p>
        </w:tc>
      </w:tr>
      <w:tr w:rsidR="00992C97" w14:paraId="429560CC" w14:textId="77777777" w:rsidTr="002B7015">
        <w:tc>
          <w:tcPr>
            <w:tcW w:w="1980" w:type="dxa"/>
          </w:tcPr>
          <w:p w14:paraId="3689BFA9" w14:textId="77777777" w:rsidR="00992C97" w:rsidRDefault="00992C97" w:rsidP="002B7015">
            <w:r>
              <w:t>SUDRABS</w:t>
            </w:r>
          </w:p>
        </w:tc>
        <w:tc>
          <w:tcPr>
            <w:tcW w:w="1984" w:type="dxa"/>
          </w:tcPr>
          <w:p w14:paraId="5D8A982D" w14:textId="77777777" w:rsidR="00992C97" w:rsidRDefault="00992C97" w:rsidP="002B7015">
            <w:pPr>
              <w:jc w:val="center"/>
            </w:pPr>
            <w:r>
              <w:t>877 C</w:t>
            </w:r>
          </w:p>
        </w:tc>
        <w:tc>
          <w:tcPr>
            <w:tcW w:w="1701" w:type="dxa"/>
          </w:tcPr>
          <w:p w14:paraId="28FCD1C3" w14:textId="77777777" w:rsidR="00992C97" w:rsidRDefault="00992C97" w:rsidP="002B7015">
            <w:pPr>
              <w:jc w:val="center"/>
            </w:pPr>
          </w:p>
        </w:tc>
        <w:tc>
          <w:tcPr>
            <w:tcW w:w="1583" w:type="dxa"/>
          </w:tcPr>
          <w:p w14:paraId="0607F066" w14:textId="77777777" w:rsidR="00992C97" w:rsidRDefault="00992C97" w:rsidP="002B7015">
            <w:pPr>
              <w:jc w:val="center"/>
            </w:pPr>
          </w:p>
        </w:tc>
        <w:tc>
          <w:tcPr>
            <w:tcW w:w="1813" w:type="dxa"/>
          </w:tcPr>
          <w:p w14:paraId="799E2243" w14:textId="77777777" w:rsidR="00992C97" w:rsidRDefault="00992C97" w:rsidP="002B7015">
            <w:pPr>
              <w:jc w:val="center"/>
            </w:pPr>
          </w:p>
        </w:tc>
      </w:tr>
      <w:tr w:rsidR="00992C97" w14:paraId="4CAA8501" w14:textId="77777777" w:rsidTr="002B7015">
        <w:tc>
          <w:tcPr>
            <w:tcW w:w="1980" w:type="dxa"/>
          </w:tcPr>
          <w:p w14:paraId="77AF40B5" w14:textId="77777777" w:rsidR="00992C97" w:rsidRDefault="00992C97" w:rsidP="002B7015">
            <w:r>
              <w:t>Aizvieto sudrabu</w:t>
            </w:r>
          </w:p>
        </w:tc>
        <w:tc>
          <w:tcPr>
            <w:tcW w:w="1984" w:type="dxa"/>
          </w:tcPr>
          <w:p w14:paraId="19524E5A" w14:textId="77777777" w:rsidR="00992C97" w:rsidRDefault="00992C97" w:rsidP="002B7015">
            <w:pPr>
              <w:jc w:val="center"/>
            </w:pPr>
            <w:r>
              <w:t>COOL GRAY 4C</w:t>
            </w:r>
          </w:p>
        </w:tc>
        <w:tc>
          <w:tcPr>
            <w:tcW w:w="1701" w:type="dxa"/>
          </w:tcPr>
          <w:p w14:paraId="05948A12" w14:textId="77777777" w:rsidR="00992C97" w:rsidRDefault="00992C97" w:rsidP="002B7015">
            <w:pPr>
              <w:jc w:val="center"/>
            </w:pPr>
            <w:r>
              <w:t>0, 0, 0, 27</w:t>
            </w:r>
          </w:p>
        </w:tc>
        <w:tc>
          <w:tcPr>
            <w:tcW w:w="1583" w:type="dxa"/>
          </w:tcPr>
          <w:p w14:paraId="2E8190EF" w14:textId="77777777" w:rsidR="00992C97" w:rsidRDefault="00992C97" w:rsidP="002B7015">
            <w:pPr>
              <w:jc w:val="center"/>
            </w:pPr>
            <w:r>
              <w:t>195, 196, 198</w:t>
            </w:r>
          </w:p>
        </w:tc>
        <w:tc>
          <w:tcPr>
            <w:tcW w:w="1813" w:type="dxa"/>
          </w:tcPr>
          <w:p w14:paraId="3BA1E3BC" w14:textId="77777777" w:rsidR="00992C97" w:rsidRDefault="00992C97" w:rsidP="002B7015">
            <w:pPr>
              <w:jc w:val="center"/>
            </w:pPr>
            <w:r>
              <w:t>#BBBCBC</w:t>
            </w:r>
          </w:p>
        </w:tc>
      </w:tr>
      <w:tr w:rsidR="00992C97" w14:paraId="10D780E2" w14:textId="77777777" w:rsidTr="002B7015">
        <w:tc>
          <w:tcPr>
            <w:tcW w:w="1980" w:type="dxa"/>
          </w:tcPr>
          <w:p w14:paraId="44BD4BCF" w14:textId="77777777" w:rsidR="00992C97" w:rsidRDefault="00992C97" w:rsidP="002B7015">
            <w:r>
              <w:t>SARKANS</w:t>
            </w:r>
          </w:p>
        </w:tc>
        <w:tc>
          <w:tcPr>
            <w:tcW w:w="1984" w:type="dxa"/>
          </w:tcPr>
          <w:p w14:paraId="2D1212E0" w14:textId="77777777" w:rsidR="00992C97" w:rsidRDefault="00992C97" w:rsidP="002B7015">
            <w:pPr>
              <w:jc w:val="center"/>
            </w:pPr>
            <w:r>
              <w:t>186 C</w:t>
            </w:r>
          </w:p>
        </w:tc>
        <w:tc>
          <w:tcPr>
            <w:tcW w:w="1701" w:type="dxa"/>
          </w:tcPr>
          <w:p w14:paraId="296AEA93" w14:textId="77777777" w:rsidR="00992C97" w:rsidRDefault="00992C97" w:rsidP="002B7015">
            <w:pPr>
              <w:jc w:val="center"/>
            </w:pPr>
            <w:r>
              <w:t>0, 100, 81, 4</w:t>
            </w:r>
          </w:p>
        </w:tc>
        <w:tc>
          <w:tcPr>
            <w:tcW w:w="1583" w:type="dxa"/>
          </w:tcPr>
          <w:p w14:paraId="05B5E305" w14:textId="77777777" w:rsidR="00992C97" w:rsidRDefault="00992C97" w:rsidP="002B7015">
            <w:pPr>
              <w:jc w:val="center"/>
            </w:pPr>
            <w:r>
              <w:t>204, 32, 48</w:t>
            </w:r>
          </w:p>
        </w:tc>
        <w:tc>
          <w:tcPr>
            <w:tcW w:w="1813" w:type="dxa"/>
          </w:tcPr>
          <w:p w14:paraId="2DD2F396" w14:textId="77777777" w:rsidR="00992C97" w:rsidRDefault="00992C97" w:rsidP="002B7015">
            <w:pPr>
              <w:jc w:val="center"/>
            </w:pPr>
            <w:r>
              <w:t>#C8102E</w:t>
            </w:r>
          </w:p>
        </w:tc>
      </w:tr>
      <w:tr w:rsidR="00992C97" w14:paraId="36A24D06" w14:textId="77777777" w:rsidTr="002B7015">
        <w:tc>
          <w:tcPr>
            <w:tcW w:w="1980" w:type="dxa"/>
          </w:tcPr>
          <w:p w14:paraId="36782B34" w14:textId="77777777" w:rsidR="00992C97" w:rsidRDefault="00992C97" w:rsidP="002B7015">
            <w:r>
              <w:t>ZILS</w:t>
            </w:r>
          </w:p>
        </w:tc>
        <w:tc>
          <w:tcPr>
            <w:tcW w:w="1984" w:type="dxa"/>
          </w:tcPr>
          <w:p w14:paraId="3B1E4035" w14:textId="77777777" w:rsidR="00992C97" w:rsidRDefault="00992C97" w:rsidP="002B7015">
            <w:pPr>
              <w:jc w:val="center"/>
            </w:pPr>
            <w:r>
              <w:t>286 C</w:t>
            </w:r>
          </w:p>
        </w:tc>
        <w:tc>
          <w:tcPr>
            <w:tcW w:w="1701" w:type="dxa"/>
          </w:tcPr>
          <w:p w14:paraId="129214B0" w14:textId="77777777" w:rsidR="00992C97" w:rsidRDefault="00992C97" w:rsidP="002B7015">
            <w:pPr>
              <w:jc w:val="center"/>
            </w:pPr>
            <w:r>
              <w:t>100, 66, 0, 2</w:t>
            </w:r>
          </w:p>
        </w:tc>
        <w:tc>
          <w:tcPr>
            <w:tcW w:w="1583" w:type="dxa"/>
          </w:tcPr>
          <w:p w14:paraId="093058D7" w14:textId="77777777" w:rsidR="00992C97" w:rsidRDefault="00992C97" w:rsidP="002B7015">
            <w:pPr>
              <w:jc w:val="center"/>
            </w:pPr>
            <w:r>
              <w:t>19, 73, 145</w:t>
            </w:r>
          </w:p>
        </w:tc>
        <w:tc>
          <w:tcPr>
            <w:tcW w:w="1813" w:type="dxa"/>
          </w:tcPr>
          <w:p w14:paraId="1ECCECBA" w14:textId="77777777" w:rsidR="00992C97" w:rsidRDefault="00992C97" w:rsidP="002B7015">
            <w:pPr>
              <w:jc w:val="center"/>
            </w:pPr>
            <w:r>
              <w:t>#0033A0</w:t>
            </w:r>
          </w:p>
        </w:tc>
      </w:tr>
      <w:tr w:rsidR="00992C97" w14:paraId="07F23C40" w14:textId="77777777" w:rsidTr="002B7015">
        <w:tc>
          <w:tcPr>
            <w:tcW w:w="1980" w:type="dxa"/>
          </w:tcPr>
          <w:p w14:paraId="0B71B487" w14:textId="77777777" w:rsidR="00992C97" w:rsidRDefault="00992C97" w:rsidP="002B7015">
            <w:r>
              <w:t>PURPURS</w:t>
            </w:r>
          </w:p>
        </w:tc>
        <w:tc>
          <w:tcPr>
            <w:tcW w:w="1984" w:type="dxa"/>
          </w:tcPr>
          <w:p w14:paraId="24274E40" w14:textId="77777777" w:rsidR="00992C97" w:rsidRDefault="00992C97" w:rsidP="002B7015">
            <w:pPr>
              <w:jc w:val="center"/>
            </w:pPr>
            <w:r>
              <w:t>208 C</w:t>
            </w:r>
          </w:p>
        </w:tc>
        <w:tc>
          <w:tcPr>
            <w:tcW w:w="1701" w:type="dxa"/>
          </w:tcPr>
          <w:p w14:paraId="12F1B15D" w14:textId="77777777" w:rsidR="00992C97" w:rsidRDefault="00992C97" w:rsidP="002B7015">
            <w:pPr>
              <w:jc w:val="center"/>
            </w:pPr>
            <w:r>
              <w:t>0, 100, 36, 37</w:t>
            </w:r>
          </w:p>
        </w:tc>
        <w:tc>
          <w:tcPr>
            <w:tcW w:w="1583" w:type="dxa"/>
          </w:tcPr>
          <w:p w14:paraId="5D2DF488" w14:textId="77777777" w:rsidR="00992C97" w:rsidRDefault="00992C97" w:rsidP="002B7015">
            <w:pPr>
              <w:jc w:val="center"/>
            </w:pPr>
            <w:r>
              <w:t>162, 0, 70</w:t>
            </w:r>
          </w:p>
        </w:tc>
        <w:tc>
          <w:tcPr>
            <w:tcW w:w="1813" w:type="dxa"/>
          </w:tcPr>
          <w:p w14:paraId="470AE4A4" w14:textId="77777777" w:rsidR="00992C97" w:rsidRDefault="00992C97" w:rsidP="002B7015">
            <w:pPr>
              <w:jc w:val="center"/>
            </w:pPr>
            <w:r>
              <w:t>#A20046</w:t>
            </w:r>
          </w:p>
        </w:tc>
      </w:tr>
      <w:tr w:rsidR="00992C97" w14:paraId="18995F3E" w14:textId="77777777" w:rsidTr="002B7015">
        <w:tc>
          <w:tcPr>
            <w:tcW w:w="1980" w:type="dxa"/>
          </w:tcPr>
          <w:p w14:paraId="6045F47D" w14:textId="77777777" w:rsidR="00992C97" w:rsidRDefault="00992C97" w:rsidP="002B7015">
            <w:r>
              <w:t>PELĒKS</w:t>
            </w:r>
          </w:p>
        </w:tc>
        <w:tc>
          <w:tcPr>
            <w:tcW w:w="1984" w:type="dxa"/>
          </w:tcPr>
          <w:p w14:paraId="76C140AA" w14:textId="77777777" w:rsidR="00992C97" w:rsidRDefault="00992C97" w:rsidP="002B7015">
            <w:pPr>
              <w:jc w:val="center"/>
            </w:pPr>
            <w:r>
              <w:t>401 C</w:t>
            </w:r>
          </w:p>
        </w:tc>
        <w:tc>
          <w:tcPr>
            <w:tcW w:w="1701" w:type="dxa"/>
          </w:tcPr>
          <w:p w14:paraId="6EDAB11E" w14:textId="77777777" w:rsidR="00992C97" w:rsidRDefault="00992C97" w:rsidP="002B7015">
            <w:pPr>
              <w:jc w:val="center"/>
            </w:pPr>
            <w:r>
              <w:t>10, 11, 17, 27</w:t>
            </w:r>
          </w:p>
        </w:tc>
        <w:tc>
          <w:tcPr>
            <w:tcW w:w="1583" w:type="dxa"/>
          </w:tcPr>
          <w:p w14:paraId="56C9B360" w14:textId="77777777" w:rsidR="00992C97" w:rsidRDefault="00992C97" w:rsidP="002B7015">
            <w:pPr>
              <w:jc w:val="center"/>
            </w:pPr>
            <w:r>
              <w:t>175, 169, 160</w:t>
            </w:r>
          </w:p>
        </w:tc>
        <w:tc>
          <w:tcPr>
            <w:tcW w:w="1813" w:type="dxa"/>
          </w:tcPr>
          <w:p w14:paraId="12F33DDF" w14:textId="77777777" w:rsidR="00992C97" w:rsidRDefault="00992C97" w:rsidP="002B7015">
            <w:pPr>
              <w:jc w:val="center"/>
            </w:pPr>
            <w:r>
              <w:t>#AFA9A0</w:t>
            </w:r>
          </w:p>
        </w:tc>
      </w:tr>
      <w:tr w:rsidR="00992C97" w14:paraId="4583847E" w14:textId="77777777" w:rsidTr="002B7015">
        <w:tc>
          <w:tcPr>
            <w:tcW w:w="1980" w:type="dxa"/>
          </w:tcPr>
          <w:p w14:paraId="4EE78F16" w14:textId="77777777" w:rsidR="00992C97" w:rsidRDefault="00992C97" w:rsidP="002B7015">
            <w:r>
              <w:t>MELNS</w:t>
            </w:r>
          </w:p>
        </w:tc>
        <w:tc>
          <w:tcPr>
            <w:tcW w:w="1984" w:type="dxa"/>
          </w:tcPr>
          <w:p w14:paraId="2469165C" w14:textId="77777777" w:rsidR="00992C97" w:rsidRDefault="00992C97" w:rsidP="002B7015">
            <w:pPr>
              <w:jc w:val="center"/>
            </w:pPr>
            <w:r>
              <w:t>BLACK C</w:t>
            </w:r>
          </w:p>
        </w:tc>
        <w:tc>
          <w:tcPr>
            <w:tcW w:w="1701" w:type="dxa"/>
          </w:tcPr>
          <w:p w14:paraId="6E8B9951" w14:textId="77777777" w:rsidR="00992C97" w:rsidRDefault="00992C97" w:rsidP="002B7015">
            <w:pPr>
              <w:jc w:val="center"/>
            </w:pPr>
            <w:r>
              <w:t>0, 0, 0, 100</w:t>
            </w:r>
          </w:p>
        </w:tc>
        <w:tc>
          <w:tcPr>
            <w:tcW w:w="1583" w:type="dxa"/>
          </w:tcPr>
          <w:p w14:paraId="7C85A6B8" w14:textId="77777777" w:rsidR="00992C97" w:rsidRDefault="00992C97" w:rsidP="002B7015">
            <w:pPr>
              <w:jc w:val="center"/>
            </w:pPr>
            <w:r>
              <w:t>0, 0, 0</w:t>
            </w:r>
          </w:p>
        </w:tc>
        <w:tc>
          <w:tcPr>
            <w:tcW w:w="1813" w:type="dxa"/>
          </w:tcPr>
          <w:p w14:paraId="2E59C912" w14:textId="77777777" w:rsidR="00992C97" w:rsidRDefault="00992C97" w:rsidP="002B7015">
            <w:pPr>
              <w:jc w:val="center"/>
            </w:pPr>
            <w:r>
              <w:t>#4C4845</w:t>
            </w:r>
          </w:p>
        </w:tc>
      </w:tr>
    </w:tbl>
    <w:p w14:paraId="083237D4" w14:textId="77777777" w:rsidR="00992C97" w:rsidRPr="00914028" w:rsidRDefault="00992C97" w:rsidP="00992C97"/>
    <w:sectPr w:rsidR="00992C97" w:rsidRPr="00914028" w:rsidSect="00C26719">
      <w:footerReference w:type="default" r:id="rId26"/>
      <w:headerReference w:type="first" r:id="rId27"/>
      <w:footerReference w:type="first" r:id="rId28"/>
      <w:pgSz w:w="11906" w:h="16838" w:code="9"/>
      <w:pgMar w:top="851" w:right="1134"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E80E2E7" w16cex:dateUtc="2024-03-14T12:45:00Z"/>
  <w16cex:commentExtensible w16cex:durableId="28388FBC" w16cex:dateUtc="2024-03-14T12:47:00Z"/>
  <w16cex:commentExtensible w16cex:durableId="3D3E7C89" w16cex:dateUtc="2024-03-14T12:48:00Z"/>
  <w16cex:commentExtensible w16cex:durableId="3C6466F8" w16cex:dateUtc="2024-03-14T12:54:00Z"/>
  <w16cex:commentExtensible w16cex:durableId="5327D3B6" w16cex:dateUtc="2024-03-14T12:57:00Z"/>
  <w16cex:commentExtensible w16cex:durableId="6CE6E2B4" w16cex:dateUtc="2024-03-14T13:11:00Z"/>
  <w16cex:commentExtensible w16cex:durableId="41CCAE76" w16cex:dateUtc="2024-03-14T13:12:00Z"/>
  <w16cex:commentExtensible w16cex:durableId="4EA257BB" w16cex:dateUtc="2024-03-14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E8674" w16cid:durableId="3E80E2E7"/>
  <w16cid:commentId w16cid:paraId="0A4FFEC6" w16cid:durableId="2CB60219"/>
  <w16cid:commentId w16cid:paraId="5EACD40A" w16cid:durableId="28388FBC"/>
  <w16cid:commentId w16cid:paraId="363099C4" w16cid:durableId="3D3E7C89"/>
  <w16cid:commentId w16cid:paraId="7756A751" w16cid:durableId="3C6466F8"/>
  <w16cid:commentId w16cid:paraId="27346D97" w16cid:durableId="61A70014"/>
  <w16cid:commentId w16cid:paraId="397B9AE6" w16cid:durableId="5327D3B6"/>
  <w16cid:commentId w16cid:paraId="0D3D8B6C" w16cid:durableId="1BDF879D"/>
  <w16cid:commentId w16cid:paraId="49AEE131" w16cid:durableId="6CE6E2B4"/>
  <w16cid:commentId w16cid:paraId="7E30F748" w16cid:durableId="41CCAE76"/>
  <w16cid:commentId w16cid:paraId="377921DA" w16cid:durableId="4EA257B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1AA23" w14:textId="77777777" w:rsidR="001C3B75" w:rsidRDefault="001C3B75">
      <w:r>
        <w:separator/>
      </w:r>
    </w:p>
  </w:endnote>
  <w:endnote w:type="continuationSeparator" w:id="0">
    <w:p w14:paraId="6074D507" w14:textId="77777777" w:rsidR="001C3B75" w:rsidRDefault="001C3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312211807"/>
      <w:docPartObj>
        <w:docPartGallery w:val="Page Numbers (Bottom of Page)"/>
        <w:docPartUnique/>
      </w:docPartObj>
    </w:sdtPr>
    <w:sdtEndPr/>
    <w:sdtContent>
      <w:p w14:paraId="3F516E31" w14:textId="38F589FA" w:rsidR="00167629" w:rsidRPr="00B33D87" w:rsidRDefault="00167629" w:rsidP="00B33D87">
        <w:pPr>
          <w:pStyle w:val="Footer"/>
          <w:rPr>
            <w:sz w:val="20"/>
            <w:szCs w:val="20"/>
          </w:rPr>
        </w:pPr>
        <w:r>
          <w:rPr>
            <w:sz w:val="20"/>
            <w:szCs w:val="20"/>
          </w:rPr>
          <w:t>CP_Surma</w:t>
        </w:r>
        <w:r w:rsidRPr="00B33D87">
          <w:rPr>
            <w:sz w:val="20"/>
            <w:szCs w:val="20"/>
          </w:rPr>
          <w:t>_0</w:t>
        </w:r>
        <w:r>
          <w:rPr>
            <w:sz w:val="20"/>
            <w:szCs w:val="20"/>
          </w:rPr>
          <w:t>1</w:t>
        </w:r>
        <w:r w:rsidRPr="00B33D87">
          <w:rPr>
            <w:sz w:val="20"/>
            <w:szCs w:val="20"/>
          </w:rPr>
          <w:t xml:space="preserve">_p_01                                </w:t>
        </w:r>
        <w:r>
          <w:rPr>
            <w:sz w:val="20"/>
            <w:szCs w:val="20"/>
          </w:rPr>
          <w:t xml:space="preserve">                            </w:t>
        </w:r>
        <w:r w:rsidRPr="00B33D87">
          <w:rPr>
            <w:sz w:val="20"/>
            <w:szCs w:val="20"/>
          </w:rPr>
          <w:t xml:space="preserve">  </w:t>
        </w:r>
        <w:r w:rsidRPr="00B33D87">
          <w:rPr>
            <w:sz w:val="20"/>
            <w:szCs w:val="20"/>
          </w:rPr>
          <w:fldChar w:fldCharType="begin"/>
        </w:r>
        <w:r w:rsidRPr="00B33D87">
          <w:rPr>
            <w:sz w:val="20"/>
            <w:szCs w:val="20"/>
          </w:rPr>
          <w:instrText>PAGE   \* MERGEFORMAT</w:instrText>
        </w:r>
        <w:r w:rsidRPr="00B33D87">
          <w:rPr>
            <w:sz w:val="20"/>
            <w:szCs w:val="20"/>
          </w:rPr>
          <w:fldChar w:fldCharType="separate"/>
        </w:r>
        <w:r w:rsidR="006743C0">
          <w:rPr>
            <w:noProof/>
            <w:sz w:val="20"/>
            <w:szCs w:val="20"/>
          </w:rPr>
          <w:t>6</w:t>
        </w:r>
        <w:r w:rsidRPr="00B33D87">
          <w:rPr>
            <w:sz w:val="20"/>
            <w:szCs w:val="20"/>
          </w:rPr>
          <w:fldChar w:fldCharType="end"/>
        </w:r>
      </w:p>
    </w:sdtContent>
  </w:sdt>
  <w:p w14:paraId="61132C2D" w14:textId="77777777" w:rsidR="00167629" w:rsidRDefault="001676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988FB" w14:textId="2CBC867B" w:rsidR="00167629" w:rsidRPr="007C7D82" w:rsidRDefault="00167629">
    <w:pPr>
      <w:pStyle w:val="Footer"/>
      <w:rPr>
        <w:sz w:val="20"/>
        <w:szCs w:val="20"/>
      </w:rPr>
    </w:pPr>
    <w:r>
      <w:rPr>
        <w:sz w:val="20"/>
        <w:szCs w:val="20"/>
      </w:rPr>
      <w:t>CP_Surma</w:t>
    </w:r>
    <w:r w:rsidRPr="007C7D82">
      <w:rPr>
        <w:sz w:val="20"/>
        <w:szCs w:val="20"/>
      </w:rPr>
      <w:t>_0</w:t>
    </w:r>
    <w:r>
      <w:rPr>
        <w:sz w:val="20"/>
        <w:szCs w:val="20"/>
      </w:rPr>
      <w:t>1</w:t>
    </w:r>
    <w:r w:rsidRPr="007C7D82">
      <w:rPr>
        <w:sz w:val="20"/>
        <w:szCs w:val="20"/>
      </w:rPr>
      <w:t>_p_01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70B8E" w14:textId="77777777" w:rsidR="001C3B75" w:rsidRDefault="001C3B75">
      <w:r>
        <w:separator/>
      </w:r>
    </w:p>
  </w:footnote>
  <w:footnote w:type="continuationSeparator" w:id="0">
    <w:p w14:paraId="24C5C314" w14:textId="77777777" w:rsidR="001C3B75" w:rsidRDefault="001C3B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418"/>
      <w:gridCol w:w="7643"/>
    </w:tblGrid>
    <w:tr w:rsidR="00167629" w14:paraId="667DB9D3" w14:textId="77777777" w:rsidTr="007D6584">
      <w:tc>
        <w:tcPr>
          <w:tcW w:w="1418" w:type="dxa"/>
          <w:tcBorders>
            <w:top w:val="single" w:sz="4" w:space="0" w:color="auto"/>
            <w:left w:val="nil"/>
            <w:bottom w:val="single" w:sz="4" w:space="0" w:color="auto"/>
            <w:right w:val="nil"/>
          </w:tcBorders>
          <w:vAlign w:val="center"/>
        </w:tcPr>
        <w:p w14:paraId="48ACC87B" w14:textId="77777777" w:rsidR="00167629" w:rsidRDefault="00167629" w:rsidP="007D6584">
          <w:pPr>
            <w:pStyle w:val="Header"/>
            <w:jc w:val="center"/>
            <w:rPr>
              <w:rFonts w:ascii="Arial" w:hAnsi="Arial"/>
              <w:b/>
              <w:sz w:val="28"/>
            </w:rPr>
          </w:pPr>
          <w:r>
            <w:rPr>
              <w:rFonts w:ascii="Arial" w:hAnsi="Arial"/>
              <w:b/>
              <w:noProof/>
              <w:sz w:val="28"/>
            </w:rPr>
            <w:drawing>
              <wp:inline distT="0" distB="0" distL="0" distR="0" wp14:anchorId="2FCC43A0" wp14:editId="4A4B178F">
                <wp:extent cx="723900" cy="866775"/>
                <wp:effectExtent l="0" t="0" r="0" b="9525"/>
                <wp:docPr id="22" name="Attēls 1"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tc>
      <w:tc>
        <w:tcPr>
          <w:tcW w:w="7643" w:type="dxa"/>
          <w:tcBorders>
            <w:top w:val="single" w:sz="4" w:space="0" w:color="auto"/>
            <w:left w:val="nil"/>
            <w:bottom w:val="single" w:sz="4" w:space="0" w:color="auto"/>
            <w:right w:val="nil"/>
          </w:tcBorders>
        </w:tcPr>
        <w:p w14:paraId="279403EE" w14:textId="0A356767" w:rsidR="00167629" w:rsidRDefault="00167629" w:rsidP="007D6584">
          <w:pPr>
            <w:pStyle w:val="Header"/>
            <w:spacing w:before="120"/>
            <w:rPr>
              <w:rFonts w:ascii="Arial" w:hAnsi="Arial"/>
              <w:b/>
              <w:sz w:val="28"/>
            </w:rPr>
          </w:pPr>
          <w:r>
            <w:rPr>
              <w:rFonts w:ascii="Arial" w:hAnsi="Arial"/>
              <w:b/>
              <w:sz w:val="28"/>
            </w:rPr>
            <w:t xml:space="preserve">Latvijas Republika                                            </w:t>
          </w:r>
          <w:r w:rsidRPr="00B806F4">
            <w:t>PROJEKTS</w:t>
          </w:r>
        </w:p>
        <w:p w14:paraId="746794DA" w14:textId="77777777" w:rsidR="00167629" w:rsidRPr="00BA4C9C" w:rsidRDefault="00167629" w:rsidP="007D6584">
          <w:pPr>
            <w:pStyle w:val="Header"/>
            <w:ind w:left="33" w:right="-1"/>
            <w:rPr>
              <w:rFonts w:ascii="Arial" w:hAnsi="Arial"/>
              <w:b/>
              <w:sz w:val="52"/>
              <w:szCs w:val="52"/>
            </w:rPr>
          </w:pPr>
          <w:r w:rsidRPr="005A2CAC">
            <w:rPr>
              <w:rFonts w:ascii="Arial" w:hAnsi="Arial"/>
              <w:b/>
              <w:spacing w:val="-6"/>
              <w:sz w:val="38"/>
              <w:szCs w:val="38"/>
            </w:rPr>
            <w:t xml:space="preserve">Jelgavas </w:t>
          </w:r>
          <w:proofErr w:type="spellStart"/>
          <w:r w:rsidRPr="005A2CAC">
            <w:rPr>
              <w:rFonts w:ascii="Arial" w:hAnsi="Arial"/>
              <w:b/>
              <w:spacing w:val="-6"/>
              <w:sz w:val="38"/>
              <w:szCs w:val="38"/>
            </w:rPr>
            <w:t>valstspilsētas</w:t>
          </w:r>
          <w:proofErr w:type="spellEnd"/>
          <w:r w:rsidRPr="005A2CAC">
            <w:rPr>
              <w:rFonts w:ascii="Arial" w:hAnsi="Arial"/>
              <w:b/>
              <w:spacing w:val="-6"/>
              <w:sz w:val="38"/>
              <w:szCs w:val="38"/>
            </w:rPr>
            <w:t xml:space="preserve"> pašvaldības dome</w:t>
          </w:r>
        </w:p>
        <w:p w14:paraId="44C675C4" w14:textId="77777777" w:rsidR="00167629" w:rsidRDefault="00167629" w:rsidP="007D6584">
          <w:pPr>
            <w:pStyle w:val="Header"/>
            <w:tabs>
              <w:tab w:val="left" w:pos="1440"/>
            </w:tabs>
            <w:ind w:left="33"/>
            <w:jc w:val="center"/>
            <w:rPr>
              <w:rFonts w:ascii="Arial" w:hAnsi="Arial"/>
              <w:sz w:val="10"/>
            </w:rPr>
          </w:pPr>
        </w:p>
        <w:p w14:paraId="0CA0C2BD" w14:textId="77777777" w:rsidR="00167629" w:rsidRPr="00727F3B" w:rsidRDefault="00167629" w:rsidP="007D6584">
          <w:pPr>
            <w:pStyle w:val="Header"/>
            <w:tabs>
              <w:tab w:val="left" w:pos="1440"/>
            </w:tabs>
            <w:ind w:left="33"/>
            <w:rPr>
              <w:rFonts w:ascii="Arial" w:hAnsi="Arial"/>
              <w:sz w:val="17"/>
              <w:szCs w:val="17"/>
            </w:rPr>
          </w:pPr>
          <w:r w:rsidRPr="00727F3B">
            <w:rPr>
              <w:rFonts w:ascii="Arial" w:hAnsi="Arial"/>
              <w:sz w:val="17"/>
              <w:szCs w:val="17"/>
            </w:rPr>
            <w:t>Lielā iela 11, Jelgava, LV-3001, Latvija</w:t>
          </w:r>
        </w:p>
        <w:p w14:paraId="0E5B7AAB" w14:textId="77777777" w:rsidR="00167629" w:rsidRPr="009B0803" w:rsidRDefault="00167629" w:rsidP="005032AA">
          <w:pPr>
            <w:pStyle w:val="Header"/>
            <w:tabs>
              <w:tab w:val="left" w:pos="1440"/>
            </w:tabs>
            <w:spacing w:after="120"/>
            <w:ind w:left="34"/>
            <w:rPr>
              <w:rFonts w:ascii="Arial" w:hAnsi="Arial"/>
              <w:sz w:val="17"/>
              <w:szCs w:val="17"/>
            </w:rPr>
          </w:pPr>
          <w:r w:rsidRPr="00727F3B">
            <w:rPr>
              <w:rFonts w:ascii="Arial" w:hAnsi="Arial"/>
              <w:sz w:val="17"/>
              <w:szCs w:val="17"/>
            </w:rPr>
            <w:t xml:space="preserve">tālrunis: 63005531, 63005538, e-pasts: </w:t>
          </w:r>
          <w:r>
            <w:rPr>
              <w:rFonts w:ascii="Arial" w:hAnsi="Arial"/>
              <w:sz w:val="17"/>
              <w:szCs w:val="17"/>
            </w:rPr>
            <w:t>pasts</w:t>
          </w:r>
          <w:r w:rsidRPr="00727F3B">
            <w:rPr>
              <w:rFonts w:ascii="Arial" w:hAnsi="Arial"/>
              <w:sz w:val="17"/>
              <w:szCs w:val="17"/>
            </w:rPr>
            <w:t>@jelgava.lv</w:t>
          </w:r>
        </w:p>
      </w:tc>
    </w:tr>
  </w:tbl>
  <w:p w14:paraId="004ECD57" w14:textId="77777777" w:rsidR="00167629" w:rsidRPr="007D6584" w:rsidRDefault="00167629" w:rsidP="007D65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57E85"/>
    <w:multiLevelType w:val="hybridMultilevel"/>
    <w:tmpl w:val="EF0436D8"/>
    <w:lvl w:ilvl="0" w:tplc="8EEED3F2">
      <w:start w:val="1"/>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693A2B"/>
    <w:multiLevelType w:val="hybridMultilevel"/>
    <w:tmpl w:val="FB36C8FE"/>
    <w:lvl w:ilvl="0" w:tplc="47B08970">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FD59A8"/>
    <w:multiLevelType w:val="hybridMultilevel"/>
    <w:tmpl w:val="FDF653CA"/>
    <w:lvl w:ilvl="0" w:tplc="A17A617C">
      <w:start w:val="1"/>
      <w:numFmt w:val="upperRoman"/>
      <w:suff w:val="space"/>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406ABD"/>
    <w:multiLevelType w:val="hybridMultilevel"/>
    <w:tmpl w:val="408CC34E"/>
    <w:lvl w:ilvl="0" w:tplc="8EEED3F2">
      <w:start w:val="1"/>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C1D2F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EC25E5"/>
    <w:multiLevelType w:val="hybridMultilevel"/>
    <w:tmpl w:val="D37247BE"/>
    <w:lvl w:ilvl="0" w:tplc="8EEED3F2">
      <w:start w:val="1"/>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2FB2E63"/>
    <w:multiLevelType w:val="hybridMultilevel"/>
    <w:tmpl w:val="79EEFC12"/>
    <w:lvl w:ilvl="0" w:tplc="8EEED3F2">
      <w:start w:val="1"/>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66D70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5C24CE"/>
    <w:multiLevelType w:val="hybridMultilevel"/>
    <w:tmpl w:val="7A102384"/>
    <w:lvl w:ilvl="0" w:tplc="8EEED3F2">
      <w:start w:val="1"/>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7F003A"/>
    <w:multiLevelType w:val="multilevel"/>
    <w:tmpl w:val="E33C11CA"/>
    <w:lvl w:ilvl="0">
      <w:start w:val="13"/>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4AC957F8"/>
    <w:multiLevelType w:val="multilevel"/>
    <w:tmpl w:val="29CE4C90"/>
    <w:lvl w:ilvl="0">
      <w:start w:val="12"/>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529E4FDB"/>
    <w:multiLevelType w:val="hybridMultilevel"/>
    <w:tmpl w:val="A4DAEC98"/>
    <w:lvl w:ilvl="0" w:tplc="8EEED3F2">
      <w:start w:val="1"/>
      <w:numFmt w:val="upperRoman"/>
      <w:lvlText w:val="%1."/>
      <w:lvlJc w:val="left"/>
      <w:pPr>
        <w:ind w:left="1512" w:hanging="360"/>
      </w:pPr>
      <w:rPr>
        <w:rFonts w:hint="default"/>
      </w:rPr>
    </w:lvl>
    <w:lvl w:ilvl="1" w:tplc="04260019" w:tentative="1">
      <w:start w:val="1"/>
      <w:numFmt w:val="lowerLetter"/>
      <w:lvlText w:val="%2."/>
      <w:lvlJc w:val="left"/>
      <w:pPr>
        <w:ind w:left="2232" w:hanging="360"/>
      </w:pPr>
    </w:lvl>
    <w:lvl w:ilvl="2" w:tplc="0426001B" w:tentative="1">
      <w:start w:val="1"/>
      <w:numFmt w:val="lowerRoman"/>
      <w:lvlText w:val="%3."/>
      <w:lvlJc w:val="right"/>
      <w:pPr>
        <w:ind w:left="2952" w:hanging="180"/>
      </w:pPr>
    </w:lvl>
    <w:lvl w:ilvl="3" w:tplc="0426000F" w:tentative="1">
      <w:start w:val="1"/>
      <w:numFmt w:val="decimal"/>
      <w:lvlText w:val="%4."/>
      <w:lvlJc w:val="left"/>
      <w:pPr>
        <w:ind w:left="3672" w:hanging="360"/>
      </w:pPr>
    </w:lvl>
    <w:lvl w:ilvl="4" w:tplc="04260019" w:tentative="1">
      <w:start w:val="1"/>
      <w:numFmt w:val="lowerLetter"/>
      <w:lvlText w:val="%5."/>
      <w:lvlJc w:val="left"/>
      <w:pPr>
        <w:ind w:left="4392" w:hanging="360"/>
      </w:pPr>
    </w:lvl>
    <w:lvl w:ilvl="5" w:tplc="0426001B" w:tentative="1">
      <w:start w:val="1"/>
      <w:numFmt w:val="lowerRoman"/>
      <w:lvlText w:val="%6."/>
      <w:lvlJc w:val="right"/>
      <w:pPr>
        <w:ind w:left="5112" w:hanging="180"/>
      </w:pPr>
    </w:lvl>
    <w:lvl w:ilvl="6" w:tplc="0426000F" w:tentative="1">
      <w:start w:val="1"/>
      <w:numFmt w:val="decimal"/>
      <w:lvlText w:val="%7."/>
      <w:lvlJc w:val="left"/>
      <w:pPr>
        <w:ind w:left="5832" w:hanging="360"/>
      </w:pPr>
    </w:lvl>
    <w:lvl w:ilvl="7" w:tplc="04260019" w:tentative="1">
      <w:start w:val="1"/>
      <w:numFmt w:val="lowerLetter"/>
      <w:lvlText w:val="%8."/>
      <w:lvlJc w:val="left"/>
      <w:pPr>
        <w:ind w:left="6552" w:hanging="360"/>
      </w:pPr>
    </w:lvl>
    <w:lvl w:ilvl="8" w:tplc="0426001B" w:tentative="1">
      <w:start w:val="1"/>
      <w:numFmt w:val="lowerRoman"/>
      <w:lvlText w:val="%9."/>
      <w:lvlJc w:val="right"/>
      <w:pPr>
        <w:ind w:left="7272" w:hanging="180"/>
      </w:pPr>
    </w:lvl>
  </w:abstractNum>
  <w:abstractNum w:abstractNumId="12" w15:restartNumberingAfterBreak="0">
    <w:nsid w:val="542F58AD"/>
    <w:multiLevelType w:val="hybridMultilevel"/>
    <w:tmpl w:val="9F0AC118"/>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D920743"/>
    <w:multiLevelType w:val="hybridMultilevel"/>
    <w:tmpl w:val="679EA2C2"/>
    <w:lvl w:ilvl="0" w:tplc="8EEED3F2">
      <w:start w:val="1"/>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45979DE"/>
    <w:multiLevelType w:val="multilevel"/>
    <w:tmpl w:val="0809001F"/>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15" w15:restartNumberingAfterBreak="0">
    <w:nsid w:val="718672AA"/>
    <w:multiLevelType w:val="multilevel"/>
    <w:tmpl w:val="903A8912"/>
    <w:lvl w:ilvl="0">
      <w:start w:val="1"/>
      <w:numFmt w:val="decimal"/>
      <w:lvlText w:val="%1."/>
      <w:lvlJc w:val="left"/>
      <w:pPr>
        <w:ind w:left="360" w:hanging="360"/>
      </w:pPr>
      <w:rPr>
        <w:rFonts w:hint="default"/>
        <w:color w:val="auto"/>
        <w:sz w:val="24"/>
        <w:szCs w:val="24"/>
      </w:rPr>
    </w:lvl>
    <w:lvl w:ilvl="1">
      <w:start w:val="1"/>
      <w:numFmt w:val="decimal"/>
      <w:suff w:val="space"/>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6254CDC"/>
    <w:multiLevelType w:val="multilevel"/>
    <w:tmpl w:val="52B8E77A"/>
    <w:lvl w:ilvl="0">
      <w:start w:val="1"/>
      <w:numFmt w:val="decimal"/>
      <w:lvlText w:val="%1."/>
      <w:lvlJc w:val="left"/>
      <w:pPr>
        <w:ind w:left="360" w:hanging="360"/>
      </w:pPr>
      <w:rPr>
        <w:rFonts w:hint="default"/>
        <w:b w:val="0"/>
        <w:bCs w:val="0"/>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upp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AC3507C"/>
    <w:multiLevelType w:val="hybridMultilevel"/>
    <w:tmpl w:val="ED46141A"/>
    <w:lvl w:ilvl="0" w:tplc="8EEED3F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12"/>
  </w:num>
  <w:num w:numId="4">
    <w:abstractNumId w:val="15"/>
  </w:num>
  <w:num w:numId="5">
    <w:abstractNumId w:val="17"/>
  </w:num>
  <w:num w:numId="6">
    <w:abstractNumId w:val="14"/>
  </w:num>
  <w:num w:numId="7">
    <w:abstractNumId w:val="15"/>
  </w:num>
  <w:num w:numId="8">
    <w:abstractNumId w:val="4"/>
  </w:num>
  <w:num w:numId="9">
    <w:abstractNumId w:val="7"/>
  </w:num>
  <w:num w:numId="10">
    <w:abstractNumId w:val="13"/>
  </w:num>
  <w:num w:numId="11">
    <w:abstractNumId w:val="5"/>
  </w:num>
  <w:num w:numId="12">
    <w:abstractNumId w:val="8"/>
  </w:num>
  <w:num w:numId="13">
    <w:abstractNumId w:val="0"/>
  </w:num>
  <w:num w:numId="14">
    <w:abstractNumId w:val="11"/>
  </w:num>
  <w:num w:numId="15">
    <w:abstractNumId w:val="6"/>
  </w:num>
  <w:num w:numId="16">
    <w:abstractNumId w:val="3"/>
  </w:num>
  <w:num w:numId="17">
    <w:abstractNumId w:val="1"/>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5CA"/>
    <w:rsid w:val="000032D6"/>
    <w:rsid w:val="0000608C"/>
    <w:rsid w:val="0000628A"/>
    <w:rsid w:val="000117E5"/>
    <w:rsid w:val="00014C77"/>
    <w:rsid w:val="00017C27"/>
    <w:rsid w:val="00021DDE"/>
    <w:rsid w:val="00030783"/>
    <w:rsid w:val="00031902"/>
    <w:rsid w:val="00031CFE"/>
    <w:rsid w:val="00032064"/>
    <w:rsid w:val="000344BB"/>
    <w:rsid w:val="00053D70"/>
    <w:rsid w:val="00054B4E"/>
    <w:rsid w:val="00055D0F"/>
    <w:rsid w:val="00060F3B"/>
    <w:rsid w:val="000832FC"/>
    <w:rsid w:val="00092D5E"/>
    <w:rsid w:val="00095535"/>
    <w:rsid w:val="000A68F5"/>
    <w:rsid w:val="000A7DF6"/>
    <w:rsid w:val="000B4E84"/>
    <w:rsid w:val="000C2347"/>
    <w:rsid w:val="000C7716"/>
    <w:rsid w:val="000D07DF"/>
    <w:rsid w:val="000D3916"/>
    <w:rsid w:val="000D498E"/>
    <w:rsid w:val="000E33A4"/>
    <w:rsid w:val="000E35AC"/>
    <w:rsid w:val="000F4BBE"/>
    <w:rsid w:val="000F5D95"/>
    <w:rsid w:val="001036A7"/>
    <w:rsid w:val="00112129"/>
    <w:rsid w:val="00112D9E"/>
    <w:rsid w:val="00113019"/>
    <w:rsid w:val="00122D07"/>
    <w:rsid w:val="0012573F"/>
    <w:rsid w:val="00143EDB"/>
    <w:rsid w:val="00144E1A"/>
    <w:rsid w:val="001650D8"/>
    <w:rsid w:val="00167099"/>
    <w:rsid w:val="00167549"/>
    <w:rsid w:val="00167629"/>
    <w:rsid w:val="00167F75"/>
    <w:rsid w:val="00170D0C"/>
    <w:rsid w:val="00173353"/>
    <w:rsid w:val="0017539C"/>
    <w:rsid w:val="0017660D"/>
    <w:rsid w:val="0017664F"/>
    <w:rsid w:val="00182448"/>
    <w:rsid w:val="00183EE7"/>
    <w:rsid w:val="001862D6"/>
    <w:rsid w:val="00186D99"/>
    <w:rsid w:val="00187D1D"/>
    <w:rsid w:val="00195A3F"/>
    <w:rsid w:val="00196ACF"/>
    <w:rsid w:val="001A0BE5"/>
    <w:rsid w:val="001A7689"/>
    <w:rsid w:val="001B1451"/>
    <w:rsid w:val="001B1934"/>
    <w:rsid w:val="001B767A"/>
    <w:rsid w:val="001C3B75"/>
    <w:rsid w:val="001D438B"/>
    <w:rsid w:val="001E56E7"/>
    <w:rsid w:val="001F407E"/>
    <w:rsid w:val="001F4BDF"/>
    <w:rsid w:val="001F668D"/>
    <w:rsid w:val="002155D5"/>
    <w:rsid w:val="0021589A"/>
    <w:rsid w:val="0021643F"/>
    <w:rsid w:val="00216817"/>
    <w:rsid w:val="00225CBE"/>
    <w:rsid w:val="0023008B"/>
    <w:rsid w:val="00234525"/>
    <w:rsid w:val="00237032"/>
    <w:rsid w:val="002420C3"/>
    <w:rsid w:val="00243CF9"/>
    <w:rsid w:val="002509CE"/>
    <w:rsid w:val="0025723A"/>
    <w:rsid w:val="0026555B"/>
    <w:rsid w:val="00267691"/>
    <w:rsid w:val="00272FD5"/>
    <w:rsid w:val="0028364E"/>
    <w:rsid w:val="00284121"/>
    <w:rsid w:val="002A08CE"/>
    <w:rsid w:val="002A4AAF"/>
    <w:rsid w:val="002B7015"/>
    <w:rsid w:val="002C07FD"/>
    <w:rsid w:val="002C6A56"/>
    <w:rsid w:val="002D40B3"/>
    <w:rsid w:val="002D5060"/>
    <w:rsid w:val="002E21EE"/>
    <w:rsid w:val="002E537B"/>
    <w:rsid w:val="00300C44"/>
    <w:rsid w:val="003034EB"/>
    <w:rsid w:val="003073A3"/>
    <w:rsid w:val="00310894"/>
    <w:rsid w:val="003255F0"/>
    <w:rsid w:val="00330535"/>
    <w:rsid w:val="00350CCB"/>
    <w:rsid w:val="003545B1"/>
    <w:rsid w:val="003546E2"/>
    <w:rsid w:val="003636D8"/>
    <w:rsid w:val="0036695F"/>
    <w:rsid w:val="00374D8E"/>
    <w:rsid w:val="00386AF2"/>
    <w:rsid w:val="00387A74"/>
    <w:rsid w:val="003A042C"/>
    <w:rsid w:val="003A334C"/>
    <w:rsid w:val="003A55B2"/>
    <w:rsid w:val="003A6AD6"/>
    <w:rsid w:val="003A6B5D"/>
    <w:rsid w:val="003B049D"/>
    <w:rsid w:val="003B1E1A"/>
    <w:rsid w:val="003B41F0"/>
    <w:rsid w:val="003C3110"/>
    <w:rsid w:val="003C3FBF"/>
    <w:rsid w:val="003C572D"/>
    <w:rsid w:val="003D3DDB"/>
    <w:rsid w:val="003D6916"/>
    <w:rsid w:val="003D728E"/>
    <w:rsid w:val="003E053B"/>
    <w:rsid w:val="003F2E4E"/>
    <w:rsid w:val="00400C03"/>
    <w:rsid w:val="004023DE"/>
    <w:rsid w:val="00402F6A"/>
    <w:rsid w:val="0040313F"/>
    <w:rsid w:val="00403B38"/>
    <w:rsid w:val="0041591D"/>
    <w:rsid w:val="00421007"/>
    <w:rsid w:val="00422899"/>
    <w:rsid w:val="00422CD3"/>
    <w:rsid w:val="00427A25"/>
    <w:rsid w:val="0043121C"/>
    <w:rsid w:val="00432BEF"/>
    <w:rsid w:val="004360B0"/>
    <w:rsid w:val="00447445"/>
    <w:rsid w:val="0046165F"/>
    <w:rsid w:val="00466C1B"/>
    <w:rsid w:val="00471789"/>
    <w:rsid w:val="004758A0"/>
    <w:rsid w:val="00483639"/>
    <w:rsid w:val="00490181"/>
    <w:rsid w:val="00494DC5"/>
    <w:rsid w:val="0049706F"/>
    <w:rsid w:val="00497A66"/>
    <w:rsid w:val="004A0E9E"/>
    <w:rsid w:val="004A625C"/>
    <w:rsid w:val="004B43F7"/>
    <w:rsid w:val="004B4967"/>
    <w:rsid w:val="004B5683"/>
    <w:rsid w:val="004C0795"/>
    <w:rsid w:val="004D2C1F"/>
    <w:rsid w:val="004D2D32"/>
    <w:rsid w:val="004F0A45"/>
    <w:rsid w:val="004F3249"/>
    <w:rsid w:val="00502259"/>
    <w:rsid w:val="005032AA"/>
    <w:rsid w:val="0050648E"/>
    <w:rsid w:val="00510DFD"/>
    <w:rsid w:val="005153AE"/>
    <w:rsid w:val="00523CA2"/>
    <w:rsid w:val="0052603A"/>
    <w:rsid w:val="00526055"/>
    <w:rsid w:val="005375F0"/>
    <w:rsid w:val="00551CA4"/>
    <w:rsid w:val="005564F1"/>
    <w:rsid w:val="00571491"/>
    <w:rsid w:val="00574781"/>
    <w:rsid w:val="005819F6"/>
    <w:rsid w:val="005835A4"/>
    <w:rsid w:val="005840D0"/>
    <w:rsid w:val="005A3B1D"/>
    <w:rsid w:val="005B0C3D"/>
    <w:rsid w:val="005B4363"/>
    <w:rsid w:val="005B641C"/>
    <w:rsid w:val="005C028A"/>
    <w:rsid w:val="005C0D96"/>
    <w:rsid w:val="005C293A"/>
    <w:rsid w:val="005C676C"/>
    <w:rsid w:val="005E460F"/>
    <w:rsid w:val="005F4238"/>
    <w:rsid w:val="005F450A"/>
    <w:rsid w:val="005F7F9B"/>
    <w:rsid w:val="006044EB"/>
    <w:rsid w:val="00607FF6"/>
    <w:rsid w:val="006139B3"/>
    <w:rsid w:val="00615C22"/>
    <w:rsid w:val="006219BA"/>
    <w:rsid w:val="00623567"/>
    <w:rsid w:val="0062425F"/>
    <w:rsid w:val="006278D9"/>
    <w:rsid w:val="006356CC"/>
    <w:rsid w:val="00644AA6"/>
    <w:rsid w:val="006459FD"/>
    <w:rsid w:val="006461E5"/>
    <w:rsid w:val="006743C0"/>
    <w:rsid w:val="00683DCE"/>
    <w:rsid w:val="00691F3E"/>
    <w:rsid w:val="006954DE"/>
    <w:rsid w:val="00696DB4"/>
    <w:rsid w:val="006A252A"/>
    <w:rsid w:val="006A3EA8"/>
    <w:rsid w:val="006A52FB"/>
    <w:rsid w:val="006A5A03"/>
    <w:rsid w:val="006A5A9F"/>
    <w:rsid w:val="006B04B4"/>
    <w:rsid w:val="006B1446"/>
    <w:rsid w:val="006B1DC3"/>
    <w:rsid w:val="006B587F"/>
    <w:rsid w:val="006C136B"/>
    <w:rsid w:val="006C2CD1"/>
    <w:rsid w:val="006C401B"/>
    <w:rsid w:val="006C7D3B"/>
    <w:rsid w:val="006D590C"/>
    <w:rsid w:val="006E3193"/>
    <w:rsid w:val="006E4D14"/>
    <w:rsid w:val="006F3675"/>
    <w:rsid w:val="006F7180"/>
    <w:rsid w:val="0070107A"/>
    <w:rsid w:val="007054EC"/>
    <w:rsid w:val="0070687A"/>
    <w:rsid w:val="00707C2D"/>
    <w:rsid w:val="007127FB"/>
    <w:rsid w:val="00714657"/>
    <w:rsid w:val="00714EEB"/>
    <w:rsid w:val="00727742"/>
    <w:rsid w:val="00741203"/>
    <w:rsid w:val="007416D4"/>
    <w:rsid w:val="00741D15"/>
    <w:rsid w:val="007548E7"/>
    <w:rsid w:val="007553A7"/>
    <w:rsid w:val="00755C91"/>
    <w:rsid w:val="007562BC"/>
    <w:rsid w:val="00762AA5"/>
    <w:rsid w:val="00764EAB"/>
    <w:rsid w:val="007728C9"/>
    <w:rsid w:val="00780A60"/>
    <w:rsid w:val="00782C0C"/>
    <w:rsid w:val="00782E4B"/>
    <w:rsid w:val="007834EC"/>
    <w:rsid w:val="00787B85"/>
    <w:rsid w:val="00793512"/>
    <w:rsid w:val="007A4D8E"/>
    <w:rsid w:val="007B3C0C"/>
    <w:rsid w:val="007B68E0"/>
    <w:rsid w:val="007C11D3"/>
    <w:rsid w:val="007C42B7"/>
    <w:rsid w:val="007C7D82"/>
    <w:rsid w:val="007D6584"/>
    <w:rsid w:val="007E1DEB"/>
    <w:rsid w:val="007E37D2"/>
    <w:rsid w:val="007F039E"/>
    <w:rsid w:val="008001D0"/>
    <w:rsid w:val="00804A53"/>
    <w:rsid w:val="008079CE"/>
    <w:rsid w:val="0082068A"/>
    <w:rsid w:val="00822C55"/>
    <w:rsid w:val="0083099D"/>
    <w:rsid w:val="00833A68"/>
    <w:rsid w:val="008355B9"/>
    <w:rsid w:val="00841D12"/>
    <w:rsid w:val="00853585"/>
    <w:rsid w:val="008550AE"/>
    <w:rsid w:val="0085610E"/>
    <w:rsid w:val="0085654B"/>
    <w:rsid w:val="00860E5E"/>
    <w:rsid w:val="0086520A"/>
    <w:rsid w:val="008735F4"/>
    <w:rsid w:val="00874BA5"/>
    <w:rsid w:val="00876AEC"/>
    <w:rsid w:val="00881930"/>
    <w:rsid w:val="00891CE3"/>
    <w:rsid w:val="008A17E1"/>
    <w:rsid w:val="008B3285"/>
    <w:rsid w:val="008B3406"/>
    <w:rsid w:val="008D530A"/>
    <w:rsid w:val="008E7EA2"/>
    <w:rsid w:val="008F1E4D"/>
    <w:rsid w:val="00905C84"/>
    <w:rsid w:val="00906E5A"/>
    <w:rsid w:val="00907C64"/>
    <w:rsid w:val="009110EB"/>
    <w:rsid w:val="0091141E"/>
    <w:rsid w:val="00912E79"/>
    <w:rsid w:val="00914028"/>
    <w:rsid w:val="009153AB"/>
    <w:rsid w:val="00921B05"/>
    <w:rsid w:val="00922E52"/>
    <w:rsid w:val="009269C7"/>
    <w:rsid w:val="009309E3"/>
    <w:rsid w:val="00950B61"/>
    <w:rsid w:val="00951E99"/>
    <w:rsid w:val="009557DB"/>
    <w:rsid w:val="00955FC5"/>
    <w:rsid w:val="00956C0E"/>
    <w:rsid w:val="00956EC6"/>
    <w:rsid w:val="009617A9"/>
    <w:rsid w:val="009621A4"/>
    <w:rsid w:val="009712AA"/>
    <w:rsid w:val="00976CCB"/>
    <w:rsid w:val="009824C0"/>
    <w:rsid w:val="00982970"/>
    <w:rsid w:val="0099196F"/>
    <w:rsid w:val="00992C97"/>
    <w:rsid w:val="00996469"/>
    <w:rsid w:val="009A6F3E"/>
    <w:rsid w:val="009B28B8"/>
    <w:rsid w:val="009D287C"/>
    <w:rsid w:val="009D58F0"/>
    <w:rsid w:val="009D6672"/>
    <w:rsid w:val="009F1C7B"/>
    <w:rsid w:val="00A05EB9"/>
    <w:rsid w:val="00A1727C"/>
    <w:rsid w:val="00A234D7"/>
    <w:rsid w:val="00A27CBD"/>
    <w:rsid w:val="00A32D03"/>
    <w:rsid w:val="00A367F1"/>
    <w:rsid w:val="00A42502"/>
    <w:rsid w:val="00A53666"/>
    <w:rsid w:val="00A63BDB"/>
    <w:rsid w:val="00A75C37"/>
    <w:rsid w:val="00A845CA"/>
    <w:rsid w:val="00A91F11"/>
    <w:rsid w:val="00A93CD7"/>
    <w:rsid w:val="00A9721B"/>
    <w:rsid w:val="00AA5382"/>
    <w:rsid w:val="00AB1D26"/>
    <w:rsid w:val="00AB3D2B"/>
    <w:rsid w:val="00AB68D6"/>
    <w:rsid w:val="00AB7C67"/>
    <w:rsid w:val="00AC32C1"/>
    <w:rsid w:val="00AC3379"/>
    <w:rsid w:val="00AC7225"/>
    <w:rsid w:val="00AD3F1D"/>
    <w:rsid w:val="00AE0902"/>
    <w:rsid w:val="00AE0FFD"/>
    <w:rsid w:val="00AE594C"/>
    <w:rsid w:val="00AF0329"/>
    <w:rsid w:val="00AF7160"/>
    <w:rsid w:val="00AF731E"/>
    <w:rsid w:val="00B03E6A"/>
    <w:rsid w:val="00B33D87"/>
    <w:rsid w:val="00B36567"/>
    <w:rsid w:val="00B36B97"/>
    <w:rsid w:val="00B4358D"/>
    <w:rsid w:val="00B54538"/>
    <w:rsid w:val="00B5598C"/>
    <w:rsid w:val="00B72071"/>
    <w:rsid w:val="00B7291C"/>
    <w:rsid w:val="00B806F4"/>
    <w:rsid w:val="00B86431"/>
    <w:rsid w:val="00B908CC"/>
    <w:rsid w:val="00B95A42"/>
    <w:rsid w:val="00B9767C"/>
    <w:rsid w:val="00BA2317"/>
    <w:rsid w:val="00BA7EF3"/>
    <w:rsid w:val="00BB2953"/>
    <w:rsid w:val="00BB2F2F"/>
    <w:rsid w:val="00BB48E0"/>
    <w:rsid w:val="00BD5700"/>
    <w:rsid w:val="00BE20DE"/>
    <w:rsid w:val="00BE648B"/>
    <w:rsid w:val="00BE64AA"/>
    <w:rsid w:val="00BE6CBA"/>
    <w:rsid w:val="00BE7F19"/>
    <w:rsid w:val="00BF42EB"/>
    <w:rsid w:val="00BF5810"/>
    <w:rsid w:val="00BF5E1E"/>
    <w:rsid w:val="00C00081"/>
    <w:rsid w:val="00C01BE7"/>
    <w:rsid w:val="00C03D25"/>
    <w:rsid w:val="00C1445D"/>
    <w:rsid w:val="00C157F9"/>
    <w:rsid w:val="00C174EE"/>
    <w:rsid w:val="00C24633"/>
    <w:rsid w:val="00C24C1E"/>
    <w:rsid w:val="00C26719"/>
    <w:rsid w:val="00C3060B"/>
    <w:rsid w:val="00C337F5"/>
    <w:rsid w:val="00C33C3A"/>
    <w:rsid w:val="00C35CE1"/>
    <w:rsid w:val="00C36BF3"/>
    <w:rsid w:val="00C37888"/>
    <w:rsid w:val="00C506EA"/>
    <w:rsid w:val="00C50C5B"/>
    <w:rsid w:val="00C7119B"/>
    <w:rsid w:val="00C77F87"/>
    <w:rsid w:val="00C91386"/>
    <w:rsid w:val="00C93DB7"/>
    <w:rsid w:val="00C93EFD"/>
    <w:rsid w:val="00C94C01"/>
    <w:rsid w:val="00C955D8"/>
    <w:rsid w:val="00C969D1"/>
    <w:rsid w:val="00C97066"/>
    <w:rsid w:val="00CB1364"/>
    <w:rsid w:val="00CB262E"/>
    <w:rsid w:val="00CB3E31"/>
    <w:rsid w:val="00CB402E"/>
    <w:rsid w:val="00CC710A"/>
    <w:rsid w:val="00CD1A0F"/>
    <w:rsid w:val="00CD3980"/>
    <w:rsid w:val="00CD6DC2"/>
    <w:rsid w:val="00CF1C0C"/>
    <w:rsid w:val="00CF5634"/>
    <w:rsid w:val="00D10241"/>
    <w:rsid w:val="00D26F48"/>
    <w:rsid w:val="00D3108D"/>
    <w:rsid w:val="00D41D50"/>
    <w:rsid w:val="00D424FB"/>
    <w:rsid w:val="00D4612E"/>
    <w:rsid w:val="00D52AB5"/>
    <w:rsid w:val="00D56D60"/>
    <w:rsid w:val="00D570D3"/>
    <w:rsid w:val="00D575DF"/>
    <w:rsid w:val="00D635B8"/>
    <w:rsid w:val="00D63D94"/>
    <w:rsid w:val="00D70241"/>
    <w:rsid w:val="00D7276A"/>
    <w:rsid w:val="00D80436"/>
    <w:rsid w:val="00D8058D"/>
    <w:rsid w:val="00D86092"/>
    <w:rsid w:val="00D8666E"/>
    <w:rsid w:val="00D97D6D"/>
    <w:rsid w:val="00DA08E9"/>
    <w:rsid w:val="00DA1E2E"/>
    <w:rsid w:val="00DA6403"/>
    <w:rsid w:val="00DB6418"/>
    <w:rsid w:val="00DC009C"/>
    <w:rsid w:val="00DD67AD"/>
    <w:rsid w:val="00E05935"/>
    <w:rsid w:val="00E12F70"/>
    <w:rsid w:val="00E1484E"/>
    <w:rsid w:val="00E21276"/>
    <w:rsid w:val="00E27F66"/>
    <w:rsid w:val="00E319B0"/>
    <w:rsid w:val="00E32C84"/>
    <w:rsid w:val="00E361ED"/>
    <w:rsid w:val="00E36E74"/>
    <w:rsid w:val="00E41373"/>
    <w:rsid w:val="00E42103"/>
    <w:rsid w:val="00E55268"/>
    <w:rsid w:val="00E61F92"/>
    <w:rsid w:val="00E63987"/>
    <w:rsid w:val="00E64E98"/>
    <w:rsid w:val="00E651D5"/>
    <w:rsid w:val="00E753D4"/>
    <w:rsid w:val="00E81AB2"/>
    <w:rsid w:val="00E93CAC"/>
    <w:rsid w:val="00EA2946"/>
    <w:rsid w:val="00EA2E4A"/>
    <w:rsid w:val="00EA5AB5"/>
    <w:rsid w:val="00EA65C8"/>
    <w:rsid w:val="00EB1A23"/>
    <w:rsid w:val="00EB7331"/>
    <w:rsid w:val="00EC06E0"/>
    <w:rsid w:val="00ED3587"/>
    <w:rsid w:val="00ED3F07"/>
    <w:rsid w:val="00EF5A72"/>
    <w:rsid w:val="00F0053E"/>
    <w:rsid w:val="00F1123C"/>
    <w:rsid w:val="00F22CAF"/>
    <w:rsid w:val="00F24A9C"/>
    <w:rsid w:val="00F37005"/>
    <w:rsid w:val="00F377B0"/>
    <w:rsid w:val="00F47D49"/>
    <w:rsid w:val="00F52088"/>
    <w:rsid w:val="00F54484"/>
    <w:rsid w:val="00F55243"/>
    <w:rsid w:val="00F55CF9"/>
    <w:rsid w:val="00F60AD7"/>
    <w:rsid w:val="00F6754E"/>
    <w:rsid w:val="00F73BF7"/>
    <w:rsid w:val="00F7753D"/>
    <w:rsid w:val="00F80DCA"/>
    <w:rsid w:val="00F9639A"/>
    <w:rsid w:val="00FB12B0"/>
    <w:rsid w:val="00FB70CF"/>
    <w:rsid w:val="00FB7B61"/>
    <w:rsid w:val="00FB7E13"/>
    <w:rsid w:val="00FC0D1B"/>
    <w:rsid w:val="00FC299B"/>
    <w:rsid w:val="00FC2E08"/>
    <w:rsid w:val="00FD4F7B"/>
    <w:rsid w:val="00FE4061"/>
    <w:rsid w:val="00FF58DB"/>
    <w:rsid w:val="00FF720C"/>
    <w:rsid w:val="00FF7C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9D821F"/>
  <w15:chartTrackingRefBased/>
  <w15:docId w15:val="{C78B5F38-D55D-4EBF-910C-823BF5603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234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A91F1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sid w:val="00AE0FFD"/>
    <w:rPr>
      <w:color w:val="0000FF"/>
      <w:u w:val="single"/>
    </w:rPr>
  </w:style>
  <w:style w:type="character" w:styleId="PageNumber">
    <w:name w:val="page number"/>
    <w:basedOn w:val="DefaultParagraphFont"/>
  </w:style>
  <w:style w:type="table" w:styleId="TableGrid">
    <w:name w:val="Table Grid"/>
    <w:basedOn w:val="TableNormal"/>
    <w:rsid w:val="007D6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C7716"/>
    <w:rPr>
      <w:rFonts w:ascii="Segoe UI" w:hAnsi="Segoe UI" w:cs="Segoe UI"/>
      <w:sz w:val="18"/>
      <w:szCs w:val="18"/>
    </w:rPr>
  </w:style>
  <w:style w:type="character" w:customStyle="1" w:styleId="BalloonTextChar">
    <w:name w:val="Balloon Text Char"/>
    <w:basedOn w:val="DefaultParagraphFont"/>
    <w:link w:val="BalloonText"/>
    <w:rsid w:val="000C7716"/>
    <w:rPr>
      <w:rFonts w:ascii="Segoe UI" w:hAnsi="Segoe UI" w:cs="Segoe UI"/>
      <w:sz w:val="18"/>
      <w:szCs w:val="18"/>
    </w:rPr>
  </w:style>
  <w:style w:type="character" w:styleId="CommentReference">
    <w:name w:val="annotation reference"/>
    <w:basedOn w:val="DefaultParagraphFont"/>
    <w:unhideWhenUsed/>
    <w:rsid w:val="00BA7EF3"/>
    <w:rPr>
      <w:sz w:val="16"/>
      <w:szCs w:val="16"/>
    </w:rPr>
  </w:style>
  <w:style w:type="paragraph" w:styleId="CommentText">
    <w:name w:val="annotation text"/>
    <w:basedOn w:val="Normal"/>
    <w:link w:val="CommentTextChar"/>
    <w:unhideWhenUsed/>
    <w:rsid w:val="00BA7EF3"/>
    <w:rPr>
      <w:sz w:val="20"/>
      <w:szCs w:val="20"/>
      <w:lang w:eastAsia="en-US"/>
    </w:rPr>
  </w:style>
  <w:style w:type="character" w:customStyle="1" w:styleId="CommentTextChar">
    <w:name w:val="Comment Text Char"/>
    <w:basedOn w:val="DefaultParagraphFont"/>
    <w:link w:val="CommentText"/>
    <w:rsid w:val="00BA7EF3"/>
    <w:rPr>
      <w:lang w:eastAsia="en-US"/>
    </w:rPr>
  </w:style>
  <w:style w:type="paragraph" w:styleId="CommentSubject">
    <w:name w:val="annotation subject"/>
    <w:basedOn w:val="CommentText"/>
    <w:next w:val="CommentText"/>
    <w:link w:val="CommentSubjectChar"/>
    <w:semiHidden/>
    <w:unhideWhenUsed/>
    <w:rsid w:val="007B68E0"/>
    <w:rPr>
      <w:b/>
      <w:bCs/>
      <w:lang w:eastAsia="lv-LV"/>
    </w:rPr>
  </w:style>
  <w:style w:type="character" w:customStyle="1" w:styleId="CommentSubjectChar">
    <w:name w:val="Comment Subject Char"/>
    <w:basedOn w:val="CommentTextChar"/>
    <w:link w:val="CommentSubject"/>
    <w:semiHidden/>
    <w:rsid w:val="007B68E0"/>
    <w:rPr>
      <w:b/>
      <w:bCs/>
      <w:lang w:eastAsia="en-US"/>
    </w:rPr>
  </w:style>
  <w:style w:type="paragraph" w:styleId="ListParagraph">
    <w:name w:val="List Paragraph"/>
    <w:basedOn w:val="Normal"/>
    <w:uiPriority w:val="34"/>
    <w:qFormat/>
    <w:rsid w:val="001E56E7"/>
    <w:pPr>
      <w:ind w:left="720"/>
      <w:contextualSpacing/>
    </w:pPr>
  </w:style>
  <w:style w:type="character" w:styleId="Emphasis">
    <w:name w:val="Emphasis"/>
    <w:basedOn w:val="DefaultParagraphFont"/>
    <w:uiPriority w:val="20"/>
    <w:qFormat/>
    <w:rsid w:val="001E56E7"/>
    <w:rPr>
      <w:i/>
      <w:iCs/>
    </w:rPr>
  </w:style>
  <w:style w:type="character" w:styleId="Strong">
    <w:name w:val="Strong"/>
    <w:basedOn w:val="DefaultParagraphFont"/>
    <w:qFormat/>
    <w:rsid w:val="001E56E7"/>
    <w:rPr>
      <w:b/>
      <w:bCs/>
    </w:rPr>
  </w:style>
  <w:style w:type="character" w:customStyle="1" w:styleId="FooterChar">
    <w:name w:val="Footer Char"/>
    <w:basedOn w:val="DefaultParagraphFont"/>
    <w:link w:val="Footer"/>
    <w:uiPriority w:val="99"/>
    <w:rsid w:val="00B33D87"/>
    <w:rPr>
      <w:sz w:val="24"/>
      <w:szCs w:val="24"/>
    </w:rPr>
  </w:style>
  <w:style w:type="character" w:styleId="FollowedHyperlink">
    <w:name w:val="FollowedHyperlink"/>
    <w:basedOn w:val="DefaultParagraphFont"/>
    <w:rsid w:val="00E1484E"/>
    <w:rPr>
      <w:color w:val="954F72" w:themeColor="followedHyperlink"/>
      <w:u w:val="single"/>
    </w:rPr>
  </w:style>
  <w:style w:type="paragraph" w:customStyle="1" w:styleId="tv213">
    <w:name w:val="tv213"/>
    <w:basedOn w:val="Normal"/>
    <w:rsid w:val="001B1451"/>
    <w:pPr>
      <w:spacing w:before="100" w:beforeAutospacing="1" w:after="100" w:afterAutospacing="1"/>
    </w:pPr>
    <w:rPr>
      <w:lang w:val="en-GB" w:eastAsia="en-GB"/>
    </w:rPr>
  </w:style>
  <w:style w:type="paragraph" w:styleId="Revision">
    <w:name w:val="Revision"/>
    <w:hidden/>
    <w:uiPriority w:val="99"/>
    <w:semiHidden/>
    <w:rsid w:val="008001D0"/>
    <w:rPr>
      <w:sz w:val="24"/>
      <w:szCs w:val="24"/>
    </w:rPr>
  </w:style>
  <w:style w:type="paragraph" w:styleId="NoSpacing">
    <w:name w:val="No Spacing"/>
    <w:uiPriority w:val="1"/>
    <w:qFormat/>
    <w:rsid w:val="00BB48E0"/>
    <w:rPr>
      <w:sz w:val="24"/>
      <w:szCs w:val="24"/>
    </w:rPr>
  </w:style>
  <w:style w:type="character" w:styleId="SubtleEmphasis">
    <w:name w:val="Subtle Emphasis"/>
    <w:basedOn w:val="DefaultParagraphFont"/>
    <w:uiPriority w:val="19"/>
    <w:qFormat/>
    <w:rsid w:val="00BB48E0"/>
    <w:rPr>
      <w:i/>
      <w:iCs/>
      <w:color w:val="404040" w:themeColor="text1" w:themeTint="BF"/>
    </w:rPr>
  </w:style>
  <w:style w:type="character" w:customStyle="1" w:styleId="Heading1Char">
    <w:name w:val="Heading 1 Char"/>
    <w:basedOn w:val="DefaultParagraphFont"/>
    <w:link w:val="Heading1"/>
    <w:rsid w:val="00A234D7"/>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A91F11"/>
    <w:rPr>
      <w:b/>
      <w:bCs/>
      <w:sz w:val="24"/>
      <w:szCs w:val="24"/>
    </w:rPr>
  </w:style>
  <w:style w:type="paragraph" w:styleId="NormalWeb">
    <w:name w:val="Normal (Web)"/>
    <w:basedOn w:val="Normal"/>
    <w:uiPriority w:val="99"/>
    <w:unhideWhenUsed/>
    <w:rsid w:val="00A91F11"/>
    <w:pPr>
      <w:spacing w:before="100" w:beforeAutospacing="1" w:after="100" w:afterAutospacing="1"/>
    </w:pPr>
  </w:style>
  <w:style w:type="character" w:customStyle="1" w:styleId="Neatrisintapieminana1">
    <w:name w:val="Neatrisināta pieminēšana1"/>
    <w:basedOn w:val="DefaultParagraphFont"/>
    <w:uiPriority w:val="99"/>
    <w:semiHidden/>
    <w:unhideWhenUsed/>
    <w:rsid w:val="006A5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294802">
      <w:bodyDiv w:val="1"/>
      <w:marLeft w:val="0"/>
      <w:marRight w:val="0"/>
      <w:marTop w:val="0"/>
      <w:marBottom w:val="0"/>
      <w:divBdr>
        <w:top w:val="none" w:sz="0" w:space="0" w:color="auto"/>
        <w:left w:val="none" w:sz="0" w:space="0" w:color="auto"/>
        <w:bottom w:val="none" w:sz="0" w:space="0" w:color="auto"/>
        <w:right w:val="none" w:sz="0" w:space="0" w:color="auto"/>
      </w:divBdr>
    </w:div>
    <w:div w:id="1171986046">
      <w:bodyDiv w:val="1"/>
      <w:marLeft w:val="0"/>
      <w:marRight w:val="0"/>
      <w:marTop w:val="0"/>
      <w:marBottom w:val="0"/>
      <w:divBdr>
        <w:top w:val="none" w:sz="0" w:space="0" w:color="auto"/>
        <w:left w:val="none" w:sz="0" w:space="0" w:color="auto"/>
        <w:bottom w:val="none" w:sz="0" w:space="0" w:color="auto"/>
        <w:right w:val="none" w:sz="0" w:space="0" w:color="auto"/>
      </w:divBdr>
    </w:div>
    <w:div w:id="1600868726">
      <w:bodyDiv w:val="1"/>
      <w:marLeft w:val="0"/>
      <w:marRight w:val="0"/>
      <w:marTop w:val="0"/>
      <w:marBottom w:val="0"/>
      <w:divBdr>
        <w:top w:val="none" w:sz="0" w:space="0" w:color="auto"/>
        <w:left w:val="none" w:sz="0" w:space="0" w:color="auto"/>
        <w:bottom w:val="none" w:sz="0" w:space="0" w:color="auto"/>
        <w:right w:val="none" w:sz="0" w:space="0" w:color="auto"/>
      </w:divBdr>
      <w:divsChild>
        <w:div w:id="834689444">
          <w:marLeft w:val="0"/>
          <w:marRight w:val="0"/>
          <w:marTop w:val="0"/>
          <w:marBottom w:val="0"/>
          <w:divBdr>
            <w:top w:val="none" w:sz="0" w:space="0" w:color="auto"/>
            <w:left w:val="none" w:sz="0" w:space="0" w:color="auto"/>
            <w:bottom w:val="none" w:sz="0" w:space="0" w:color="auto"/>
            <w:right w:val="none" w:sz="0" w:space="0" w:color="auto"/>
          </w:divBdr>
        </w:div>
        <w:div w:id="418407543">
          <w:marLeft w:val="0"/>
          <w:marRight w:val="0"/>
          <w:marTop w:val="0"/>
          <w:marBottom w:val="0"/>
          <w:divBdr>
            <w:top w:val="none" w:sz="0" w:space="0" w:color="auto"/>
            <w:left w:val="none" w:sz="0" w:space="0" w:color="auto"/>
            <w:bottom w:val="none" w:sz="0" w:space="0" w:color="auto"/>
            <w:right w:val="none" w:sz="0" w:space="0" w:color="auto"/>
          </w:divBdr>
        </w:div>
        <w:div w:id="1228221320">
          <w:marLeft w:val="0"/>
          <w:marRight w:val="0"/>
          <w:marTop w:val="0"/>
          <w:marBottom w:val="0"/>
          <w:divBdr>
            <w:top w:val="none" w:sz="0" w:space="0" w:color="auto"/>
            <w:left w:val="none" w:sz="0" w:space="0" w:color="auto"/>
            <w:bottom w:val="none" w:sz="0" w:space="0" w:color="auto"/>
            <w:right w:val="none" w:sz="0" w:space="0" w:color="auto"/>
          </w:divBdr>
        </w:div>
        <w:div w:id="269431027">
          <w:marLeft w:val="0"/>
          <w:marRight w:val="0"/>
          <w:marTop w:val="0"/>
          <w:marBottom w:val="0"/>
          <w:divBdr>
            <w:top w:val="none" w:sz="0" w:space="0" w:color="auto"/>
            <w:left w:val="none" w:sz="0" w:space="0" w:color="auto"/>
            <w:bottom w:val="none" w:sz="0" w:space="0" w:color="auto"/>
            <w:right w:val="none" w:sz="0" w:space="0" w:color="auto"/>
          </w:divBdr>
        </w:div>
        <w:div w:id="2146658125">
          <w:marLeft w:val="0"/>
          <w:marRight w:val="0"/>
          <w:marTop w:val="0"/>
          <w:marBottom w:val="0"/>
          <w:divBdr>
            <w:top w:val="none" w:sz="0" w:space="0" w:color="auto"/>
            <w:left w:val="none" w:sz="0" w:space="0" w:color="auto"/>
            <w:bottom w:val="none" w:sz="0" w:space="0" w:color="auto"/>
            <w:right w:val="none" w:sz="0" w:space="0" w:color="auto"/>
          </w:divBdr>
        </w:div>
        <w:div w:id="299964443">
          <w:marLeft w:val="0"/>
          <w:marRight w:val="0"/>
          <w:marTop w:val="0"/>
          <w:marBottom w:val="0"/>
          <w:divBdr>
            <w:top w:val="none" w:sz="0" w:space="0" w:color="auto"/>
            <w:left w:val="none" w:sz="0" w:space="0" w:color="auto"/>
            <w:bottom w:val="none" w:sz="0" w:space="0" w:color="auto"/>
            <w:right w:val="none" w:sz="0" w:space="0" w:color="auto"/>
          </w:divBdr>
        </w:div>
        <w:div w:id="1379746346">
          <w:marLeft w:val="0"/>
          <w:marRight w:val="0"/>
          <w:marTop w:val="0"/>
          <w:marBottom w:val="0"/>
          <w:divBdr>
            <w:top w:val="none" w:sz="0" w:space="0" w:color="auto"/>
            <w:left w:val="none" w:sz="0" w:space="0" w:color="auto"/>
            <w:bottom w:val="none" w:sz="0" w:space="0" w:color="auto"/>
            <w:right w:val="none" w:sz="0" w:space="0" w:color="auto"/>
          </w:divBdr>
        </w:div>
        <w:div w:id="1931961728">
          <w:marLeft w:val="0"/>
          <w:marRight w:val="0"/>
          <w:marTop w:val="0"/>
          <w:marBottom w:val="0"/>
          <w:divBdr>
            <w:top w:val="none" w:sz="0" w:space="0" w:color="auto"/>
            <w:left w:val="none" w:sz="0" w:space="0" w:color="auto"/>
            <w:bottom w:val="none" w:sz="0" w:space="0" w:color="auto"/>
            <w:right w:val="none" w:sz="0" w:space="0" w:color="auto"/>
          </w:divBdr>
        </w:div>
        <w:div w:id="2032954372">
          <w:marLeft w:val="0"/>
          <w:marRight w:val="0"/>
          <w:marTop w:val="0"/>
          <w:marBottom w:val="0"/>
          <w:divBdr>
            <w:top w:val="none" w:sz="0" w:space="0" w:color="auto"/>
            <w:left w:val="none" w:sz="0" w:space="0" w:color="auto"/>
            <w:bottom w:val="none" w:sz="0" w:space="0" w:color="auto"/>
            <w:right w:val="none" w:sz="0" w:space="0" w:color="auto"/>
          </w:divBdr>
        </w:div>
        <w:div w:id="274599176">
          <w:marLeft w:val="0"/>
          <w:marRight w:val="0"/>
          <w:marTop w:val="0"/>
          <w:marBottom w:val="0"/>
          <w:divBdr>
            <w:top w:val="none" w:sz="0" w:space="0" w:color="auto"/>
            <w:left w:val="none" w:sz="0" w:space="0" w:color="auto"/>
            <w:bottom w:val="none" w:sz="0" w:space="0" w:color="auto"/>
            <w:right w:val="none" w:sz="0" w:space="0" w:color="auto"/>
          </w:divBdr>
        </w:div>
        <w:div w:id="2030596344">
          <w:marLeft w:val="0"/>
          <w:marRight w:val="0"/>
          <w:marTop w:val="0"/>
          <w:marBottom w:val="0"/>
          <w:divBdr>
            <w:top w:val="none" w:sz="0" w:space="0" w:color="auto"/>
            <w:left w:val="none" w:sz="0" w:space="0" w:color="auto"/>
            <w:bottom w:val="none" w:sz="0" w:space="0" w:color="auto"/>
            <w:right w:val="none" w:sz="0" w:space="0" w:color="auto"/>
          </w:divBdr>
        </w:div>
        <w:div w:id="37359795">
          <w:marLeft w:val="0"/>
          <w:marRight w:val="0"/>
          <w:marTop w:val="0"/>
          <w:marBottom w:val="0"/>
          <w:divBdr>
            <w:top w:val="none" w:sz="0" w:space="0" w:color="auto"/>
            <w:left w:val="none" w:sz="0" w:space="0" w:color="auto"/>
            <w:bottom w:val="none" w:sz="0" w:space="0" w:color="auto"/>
            <w:right w:val="none" w:sz="0" w:space="0" w:color="auto"/>
          </w:divBdr>
        </w:div>
        <w:div w:id="1060060076">
          <w:marLeft w:val="0"/>
          <w:marRight w:val="0"/>
          <w:marTop w:val="0"/>
          <w:marBottom w:val="0"/>
          <w:divBdr>
            <w:top w:val="none" w:sz="0" w:space="0" w:color="auto"/>
            <w:left w:val="none" w:sz="0" w:space="0" w:color="auto"/>
            <w:bottom w:val="none" w:sz="0" w:space="0" w:color="auto"/>
            <w:right w:val="none" w:sz="0" w:space="0" w:color="auto"/>
          </w:divBdr>
        </w:div>
        <w:div w:id="1574385998">
          <w:marLeft w:val="0"/>
          <w:marRight w:val="0"/>
          <w:marTop w:val="0"/>
          <w:marBottom w:val="0"/>
          <w:divBdr>
            <w:top w:val="none" w:sz="0" w:space="0" w:color="auto"/>
            <w:left w:val="none" w:sz="0" w:space="0" w:color="auto"/>
            <w:bottom w:val="none" w:sz="0" w:space="0" w:color="auto"/>
            <w:right w:val="none" w:sz="0" w:space="0" w:color="auto"/>
          </w:divBdr>
        </w:div>
        <w:div w:id="2032564468">
          <w:marLeft w:val="0"/>
          <w:marRight w:val="0"/>
          <w:marTop w:val="0"/>
          <w:marBottom w:val="0"/>
          <w:divBdr>
            <w:top w:val="none" w:sz="0" w:space="0" w:color="auto"/>
            <w:left w:val="none" w:sz="0" w:space="0" w:color="auto"/>
            <w:bottom w:val="none" w:sz="0" w:space="0" w:color="auto"/>
            <w:right w:val="none" w:sz="0" w:space="0" w:color="auto"/>
          </w:divBdr>
        </w:div>
        <w:div w:id="1395160439">
          <w:marLeft w:val="0"/>
          <w:marRight w:val="0"/>
          <w:marTop w:val="0"/>
          <w:marBottom w:val="0"/>
          <w:divBdr>
            <w:top w:val="none" w:sz="0" w:space="0" w:color="auto"/>
            <w:left w:val="none" w:sz="0" w:space="0" w:color="auto"/>
            <w:bottom w:val="none" w:sz="0" w:space="0" w:color="auto"/>
            <w:right w:val="none" w:sz="0" w:space="0" w:color="auto"/>
          </w:divBdr>
        </w:div>
        <w:div w:id="86730009">
          <w:marLeft w:val="0"/>
          <w:marRight w:val="0"/>
          <w:marTop w:val="0"/>
          <w:marBottom w:val="0"/>
          <w:divBdr>
            <w:top w:val="none" w:sz="0" w:space="0" w:color="auto"/>
            <w:left w:val="none" w:sz="0" w:space="0" w:color="auto"/>
            <w:bottom w:val="none" w:sz="0" w:space="0" w:color="auto"/>
            <w:right w:val="none" w:sz="0" w:space="0" w:color="auto"/>
          </w:divBdr>
        </w:div>
        <w:div w:id="98138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90142" TargetMode="External"/><Relationship Id="rId13" Type="http://schemas.openxmlformats.org/officeDocument/2006/relationships/hyperlink" Target="mailto:marketings@jelgava.lv"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likumi.lv/ta/id/290142"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290142"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likumi.lv/ta/id/290142"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likumi.lv/ta/id/290142"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Kopejie\Veidlapas\PARVALZU%20KOPEJAS%20VEIDLAPAS\no_1janv2023\1-3.2_Jelgavas_v-pilsetas_Saistosie_noteikum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B78F2-434D-4F39-B92E-CAB7D5DC5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1-3.2_Jelgavas_v-pilsetas_Saistosie_noteikumi</Template>
  <TotalTime>54</TotalTime>
  <Pages>10</Pages>
  <Words>10143</Words>
  <Characters>5782</Characters>
  <Application>Microsoft Office Word</Application>
  <DocSecurity>0</DocSecurity>
  <Lines>48</Lines>
  <Paragraphs>31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Laškova</dc:creator>
  <cp:keywords/>
  <dc:description/>
  <cp:lastModifiedBy>Agija Grauda</cp:lastModifiedBy>
  <cp:revision>14</cp:revision>
  <cp:lastPrinted>2024-03-18T07:05:00Z</cp:lastPrinted>
  <dcterms:created xsi:type="dcterms:W3CDTF">2024-03-14T13:36:00Z</dcterms:created>
  <dcterms:modified xsi:type="dcterms:W3CDTF">2024-03-18T07:17:00Z</dcterms:modified>
</cp:coreProperties>
</file>