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83185" w14:textId="77777777" w:rsidR="00047151" w:rsidRDefault="00047151">
      <w:pPr>
        <w:jc w:val="center"/>
        <w:rPr>
          <w:rFonts w:ascii="Arial" w:hAnsi="Arial" w:cs="Arial"/>
          <w:b/>
          <w:bCs/>
        </w:rPr>
      </w:pPr>
      <w:r>
        <w:rPr>
          <w:rFonts w:ascii="Arial" w:hAnsi="Arial" w:cs="Arial"/>
          <w:b/>
          <w:bCs/>
        </w:rPr>
        <w:t xml:space="preserve">Sēdes protokols </w:t>
      </w:r>
    </w:p>
    <w:p w14:paraId="29708233" w14:textId="77777777" w:rsidR="00E5001B" w:rsidRDefault="00DE643B">
      <w:pPr>
        <w:jc w:val="center"/>
        <w:rPr>
          <w:rFonts w:ascii="Arial" w:hAnsi="Arial" w:cs="Arial"/>
          <w:bCs/>
          <w:position w:val="16"/>
          <w:sz w:val="22"/>
          <w:szCs w:val="22"/>
        </w:rPr>
      </w:pPr>
      <w:r w:rsidRPr="003B30E1">
        <w:rPr>
          <w:rFonts w:ascii="Arial" w:hAnsi="Arial" w:cs="Arial"/>
          <w:bCs/>
          <w:position w:val="16"/>
          <w:sz w:val="22"/>
          <w:szCs w:val="22"/>
        </w:rPr>
        <w:t>Jelgav</w:t>
      </w:r>
      <w:r w:rsidR="00E5001B" w:rsidRPr="003B30E1">
        <w:rPr>
          <w:rFonts w:ascii="Arial" w:hAnsi="Arial" w:cs="Arial"/>
          <w:bCs/>
          <w:position w:val="16"/>
          <w:sz w:val="22"/>
          <w:szCs w:val="22"/>
        </w:rPr>
        <w:t>ā</w:t>
      </w:r>
    </w:p>
    <w:p w14:paraId="64EFA221" w14:textId="369A8B1F" w:rsidR="00DF39A3" w:rsidRDefault="00966B03" w:rsidP="00DF39A3">
      <w:pPr>
        <w:pStyle w:val="Galvene"/>
        <w:tabs>
          <w:tab w:val="clear" w:pos="8640"/>
          <w:tab w:val="right" w:pos="8931"/>
        </w:tabs>
        <w:ind w:right="-96"/>
        <w:jc w:val="both"/>
        <w:rPr>
          <w:color w:val="000000" w:themeColor="text1"/>
          <w:position w:val="-6"/>
          <w:szCs w:val="24"/>
          <w:lang w:val="lv-LV"/>
        </w:rPr>
      </w:pPr>
      <w:r>
        <w:rPr>
          <w:color w:val="000000" w:themeColor="text1"/>
          <w:position w:val="-6"/>
          <w:szCs w:val="24"/>
          <w:lang w:val="lv-LV"/>
        </w:rPr>
        <w:t>2</w:t>
      </w:r>
      <w:r w:rsidR="00B3104E">
        <w:rPr>
          <w:color w:val="000000" w:themeColor="text1"/>
          <w:position w:val="-6"/>
          <w:szCs w:val="24"/>
          <w:lang w:val="lv-LV"/>
        </w:rPr>
        <w:t>6.05</w:t>
      </w:r>
      <w:r w:rsidR="00057600">
        <w:rPr>
          <w:color w:val="000000" w:themeColor="text1"/>
          <w:position w:val="-6"/>
          <w:szCs w:val="24"/>
          <w:lang w:val="lv-LV"/>
        </w:rPr>
        <w:t>.</w:t>
      </w:r>
      <w:r>
        <w:rPr>
          <w:color w:val="000000" w:themeColor="text1"/>
          <w:position w:val="-6"/>
          <w:szCs w:val="24"/>
          <w:lang w:val="lv-LV"/>
        </w:rPr>
        <w:t>2026.</w:t>
      </w:r>
      <w:r w:rsidR="00DF39A3">
        <w:rPr>
          <w:color w:val="000000" w:themeColor="text1"/>
          <w:position w:val="-6"/>
          <w:szCs w:val="24"/>
          <w:lang w:val="lv-LV"/>
        </w:rPr>
        <w:t xml:space="preserve">  </w:t>
      </w:r>
      <w:r w:rsidR="00DF39A3">
        <w:rPr>
          <w:color w:val="000000" w:themeColor="text1"/>
          <w:position w:val="-6"/>
          <w:szCs w:val="24"/>
          <w:lang w:val="lv-LV"/>
        </w:rPr>
        <w:tab/>
      </w:r>
      <w:r w:rsidR="00DF39A3">
        <w:rPr>
          <w:color w:val="000000" w:themeColor="text1"/>
          <w:position w:val="-6"/>
          <w:szCs w:val="24"/>
          <w:lang w:val="lv-LV"/>
        </w:rPr>
        <w:tab/>
        <w:t>Nr.</w:t>
      </w:r>
      <w:r w:rsidR="00B3104E">
        <w:rPr>
          <w:color w:val="000000" w:themeColor="text1"/>
          <w:position w:val="-6"/>
          <w:szCs w:val="24"/>
          <w:lang w:val="lv-LV"/>
        </w:rPr>
        <w:t>6</w:t>
      </w:r>
    </w:p>
    <w:p w14:paraId="582BB9D5" w14:textId="681265C5" w:rsidR="00DF39A3" w:rsidRDefault="00DF39A3" w:rsidP="00DF39A3">
      <w:pPr>
        <w:ind w:right="-96"/>
        <w:jc w:val="both"/>
        <w:rPr>
          <w:bCs/>
          <w:color w:val="000000" w:themeColor="text1"/>
        </w:rPr>
      </w:pPr>
      <w:r>
        <w:rPr>
          <w:bCs/>
          <w:color w:val="000000" w:themeColor="text1"/>
        </w:rPr>
        <w:t xml:space="preserve">Sēdi atklāj plkst. </w:t>
      </w:r>
      <w:r w:rsidR="00057600">
        <w:rPr>
          <w:bCs/>
          <w:color w:val="000000" w:themeColor="text1"/>
        </w:rPr>
        <w:t>08.30</w:t>
      </w:r>
    </w:p>
    <w:p w14:paraId="20850529" w14:textId="77777777" w:rsidR="00DF39A3" w:rsidRDefault="00DF39A3" w:rsidP="00DF39A3">
      <w:pPr>
        <w:shd w:val="clear" w:color="auto" w:fill="FFFFFF"/>
        <w:rPr>
          <w:color w:val="000000"/>
        </w:rPr>
      </w:pPr>
      <w:r>
        <w:rPr>
          <w:color w:val="000000"/>
        </w:rPr>
        <w:t>Sēde notiek klātienē – Sanāksmju zālē (214.kab.)</w:t>
      </w:r>
    </w:p>
    <w:p w14:paraId="2A23B523" w14:textId="77777777" w:rsidR="00DF39A3" w:rsidRDefault="00DF39A3" w:rsidP="00DF39A3">
      <w:pPr>
        <w:tabs>
          <w:tab w:val="left" w:pos="1843"/>
        </w:tabs>
        <w:ind w:right="-96"/>
        <w:jc w:val="both"/>
      </w:pPr>
    </w:p>
    <w:tbl>
      <w:tblPr>
        <w:tblStyle w:val="Reatabula"/>
        <w:tblW w:w="907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29"/>
        <w:gridCol w:w="5546"/>
      </w:tblGrid>
      <w:tr w:rsidR="00DF39A3" w:rsidRPr="006B4647" w14:paraId="594A3756" w14:textId="77777777" w:rsidTr="00CA64EC">
        <w:trPr>
          <w:trHeight w:val="624"/>
        </w:trPr>
        <w:tc>
          <w:tcPr>
            <w:tcW w:w="3529" w:type="dxa"/>
          </w:tcPr>
          <w:p w14:paraId="36E8BEE1" w14:textId="77777777" w:rsidR="00DF39A3" w:rsidRPr="006B4647" w:rsidRDefault="00DF39A3" w:rsidP="00CA64EC">
            <w:pPr>
              <w:tabs>
                <w:tab w:val="left" w:pos="1843"/>
              </w:tabs>
              <w:ind w:right="-96"/>
              <w:jc w:val="both"/>
              <w:rPr>
                <w:b/>
              </w:rPr>
            </w:pPr>
            <w:r w:rsidRPr="006B4647">
              <w:rPr>
                <w:b/>
              </w:rPr>
              <w:t xml:space="preserve">Sēdi vada: </w:t>
            </w:r>
          </w:p>
          <w:p w14:paraId="19EF9C4D" w14:textId="77777777" w:rsidR="00DF39A3" w:rsidRPr="006B4647" w:rsidRDefault="00DF39A3" w:rsidP="00CA64EC">
            <w:pPr>
              <w:tabs>
                <w:tab w:val="left" w:pos="2384"/>
              </w:tabs>
              <w:ind w:right="-96"/>
              <w:jc w:val="both"/>
              <w:rPr>
                <w:b/>
              </w:rPr>
            </w:pPr>
            <w:r w:rsidRPr="006B4647">
              <w:rPr>
                <w:b/>
              </w:rPr>
              <w:t>Komisijas priekšsēdētājs</w:t>
            </w:r>
          </w:p>
          <w:p w14:paraId="184BF24B" w14:textId="77777777" w:rsidR="00DF39A3" w:rsidRPr="006B4647" w:rsidRDefault="00DF39A3" w:rsidP="00CA64EC">
            <w:pPr>
              <w:tabs>
                <w:tab w:val="left" w:pos="1843"/>
              </w:tabs>
              <w:ind w:right="-96"/>
              <w:jc w:val="both"/>
              <w:rPr>
                <w:b/>
              </w:rPr>
            </w:pPr>
          </w:p>
          <w:p w14:paraId="349AE331" w14:textId="77777777" w:rsidR="00DF39A3" w:rsidRPr="006B4647" w:rsidRDefault="00DF39A3" w:rsidP="00CA64EC">
            <w:pPr>
              <w:tabs>
                <w:tab w:val="left" w:pos="1843"/>
              </w:tabs>
              <w:ind w:right="-96"/>
              <w:jc w:val="both"/>
              <w:rPr>
                <w:b/>
              </w:rPr>
            </w:pPr>
            <w:r w:rsidRPr="006B4647">
              <w:rPr>
                <w:b/>
              </w:rPr>
              <w:t>Sēdē piedalās:</w:t>
            </w:r>
          </w:p>
          <w:p w14:paraId="350A8E44" w14:textId="77777777" w:rsidR="00DF39A3" w:rsidRPr="006B4647" w:rsidRDefault="00DF39A3" w:rsidP="00CA64EC">
            <w:pPr>
              <w:tabs>
                <w:tab w:val="left" w:pos="1843"/>
              </w:tabs>
              <w:ind w:right="-96"/>
              <w:jc w:val="both"/>
            </w:pPr>
          </w:p>
          <w:p w14:paraId="71009AC5" w14:textId="77777777" w:rsidR="00DF39A3" w:rsidRPr="006B4647" w:rsidRDefault="00DF39A3" w:rsidP="00CA64EC">
            <w:pPr>
              <w:tabs>
                <w:tab w:val="left" w:pos="1843"/>
              </w:tabs>
              <w:ind w:right="-96"/>
              <w:jc w:val="both"/>
            </w:pPr>
          </w:p>
          <w:p w14:paraId="3F3E7020" w14:textId="77777777" w:rsidR="00DF39A3" w:rsidRPr="006B4647" w:rsidRDefault="00DF39A3" w:rsidP="00CA64EC">
            <w:pPr>
              <w:tabs>
                <w:tab w:val="left" w:pos="1843"/>
              </w:tabs>
              <w:ind w:right="-96"/>
              <w:jc w:val="both"/>
            </w:pPr>
          </w:p>
          <w:p w14:paraId="59605F81" w14:textId="77777777" w:rsidR="00DF39A3" w:rsidRPr="006B4647" w:rsidRDefault="00DF39A3" w:rsidP="00CA64EC">
            <w:pPr>
              <w:tabs>
                <w:tab w:val="left" w:pos="1843"/>
              </w:tabs>
              <w:ind w:right="-96"/>
              <w:jc w:val="both"/>
            </w:pPr>
          </w:p>
          <w:p w14:paraId="613CB692" w14:textId="77777777" w:rsidR="00DF39A3" w:rsidRPr="006B4647" w:rsidRDefault="00DF39A3" w:rsidP="00CA64EC">
            <w:pPr>
              <w:tabs>
                <w:tab w:val="left" w:pos="1843"/>
              </w:tabs>
              <w:ind w:right="-96"/>
              <w:jc w:val="both"/>
              <w:rPr>
                <w:b/>
              </w:rPr>
            </w:pPr>
          </w:p>
          <w:p w14:paraId="7134EFA7" w14:textId="77777777" w:rsidR="00DF39A3" w:rsidRPr="006B4647" w:rsidRDefault="00DF39A3" w:rsidP="00CA64EC">
            <w:pPr>
              <w:tabs>
                <w:tab w:val="left" w:pos="1843"/>
              </w:tabs>
              <w:ind w:right="-96"/>
              <w:jc w:val="both"/>
              <w:rPr>
                <w:b/>
              </w:rPr>
            </w:pPr>
          </w:p>
          <w:p w14:paraId="16DADA19" w14:textId="77777777" w:rsidR="00DF39A3" w:rsidRDefault="00DF39A3" w:rsidP="00CA64EC">
            <w:pPr>
              <w:tabs>
                <w:tab w:val="left" w:pos="1843"/>
              </w:tabs>
              <w:ind w:right="-96"/>
              <w:jc w:val="both"/>
              <w:rPr>
                <w:b/>
              </w:rPr>
            </w:pPr>
          </w:p>
          <w:p w14:paraId="64EDB172" w14:textId="77777777" w:rsidR="00DF39A3" w:rsidRDefault="00DF39A3" w:rsidP="00CA64EC">
            <w:pPr>
              <w:tabs>
                <w:tab w:val="left" w:pos="1843"/>
              </w:tabs>
              <w:ind w:right="-96"/>
              <w:jc w:val="both"/>
              <w:rPr>
                <w:b/>
              </w:rPr>
            </w:pPr>
          </w:p>
          <w:p w14:paraId="0DBD3D61" w14:textId="77777777" w:rsidR="00DF39A3" w:rsidRDefault="00DF39A3" w:rsidP="00CA64EC">
            <w:pPr>
              <w:tabs>
                <w:tab w:val="left" w:pos="1843"/>
              </w:tabs>
              <w:ind w:right="-96"/>
              <w:jc w:val="both"/>
              <w:rPr>
                <w:b/>
              </w:rPr>
            </w:pPr>
          </w:p>
          <w:p w14:paraId="2FE87959" w14:textId="77777777" w:rsidR="00DF39A3" w:rsidRDefault="00DF39A3" w:rsidP="00CA64EC">
            <w:pPr>
              <w:tabs>
                <w:tab w:val="left" w:pos="1843"/>
              </w:tabs>
              <w:ind w:right="-96"/>
              <w:jc w:val="both"/>
              <w:rPr>
                <w:b/>
              </w:rPr>
            </w:pPr>
          </w:p>
          <w:p w14:paraId="26D46038" w14:textId="77777777" w:rsidR="00FB54BF" w:rsidRDefault="00FB54BF" w:rsidP="00CA64EC">
            <w:pPr>
              <w:tabs>
                <w:tab w:val="left" w:pos="1843"/>
              </w:tabs>
              <w:ind w:right="-96"/>
              <w:jc w:val="both"/>
              <w:rPr>
                <w:b/>
              </w:rPr>
            </w:pPr>
          </w:p>
          <w:p w14:paraId="7F45D243" w14:textId="77777777" w:rsidR="00FB54BF" w:rsidRDefault="00FB54BF" w:rsidP="00CA64EC">
            <w:pPr>
              <w:tabs>
                <w:tab w:val="left" w:pos="1843"/>
              </w:tabs>
              <w:ind w:right="-96"/>
              <w:jc w:val="both"/>
              <w:rPr>
                <w:b/>
              </w:rPr>
            </w:pPr>
          </w:p>
          <w:p w14:paraId="41FD220B" w14:textId="77777777" w:rsidR="00B3104E" w:rsidRDefault="00B3104E" w:rsidP="00CA64EC">
            <w:pPr>
              <w:tabs>
                <w:tab w:val="left" w:pos="1843"/>
              </w:tabs>
              <w:ind w:right="-96"/>
              <w:jc w:val="both"/>
              <w:rPr>
                <w:b/>
              </w:rPr>
            </w:pPr>
          </w:p>
          <w:p w14:paraId="73B777A2" w14:textId="53FD92FF" w:rsidR="00FB54BF" w:rsidRDefault="003B0E4C" w:rsidP="00CA64EC">
            <w:pPr>
              <w:tabs>
                <w:tab w:val="left" w:pos="1843"/>
              </w:tabs>
              <w:ind w:right="-96"/>
              <w:jc w:val="both"/>
              <w:rPr>
                <w:b/>
              </w:rPr>
            </w:pPr>
            <w:r>
              <w:rPr>
                <w:b/>
              </w:rPr>
              <w:t>Nepiedalās:</w:t>
            </w:r>
          </w:p>
          <w:p w14:paraId="1336F103" w14:textId="77777777" w:rsidR="00FB54BF" w:rsidRDefault="00FB54BF" w:rsidP="00CA64EC">
            <w:pPr>
              <w:tabs>
                <w:tab w:val="left" w:pos="1843"/>
              </w:tabs>
              <w:ind w:right="-96"/>
              <w:jc w:val="both"/>
              <w:rPr>
                <w:b/>
              </w:rPr>
            </w:pPr>
          </w:p>
          <w:p w14:paraId="5783B483" w14:textId="77777777" w:rsidR="00FB54BF" w:rsidRDefault="00FB54BF" w:rsidP="00CA64EC">
            <w:pPr>
              <w:tabs>
                <w:tab w:val="left" w:pos="1843"/>
              </w:tabs>
              <w:ind w:right="-96"/>
              <w:jc w:val="both"/>
              <w:rPr>
                <w:b/>
              </w:rPr>
            </w:pPr>
          </w:p>
          <w:p w14:paraId="2CFA902F" w14:textId="77777777" w:rsidR="003B0E4C" w:rsidRDefault="003B0E4C" w:rsidP="00CA64EC">
            <w:pPr>
              <w:tabs>
                <w:tab w:val="left" w:pos="1843"/>
              </w:tabs>
              <w:ind w:right="-96"/>
              <w:jc w:val="both"/>
              <w:rPr>
                <w:b/>
              </w:rPr>
            </w:pPr>
          </w:p>
          <w:p w14:paraId="19B7538C" w14:textId="2A3B9226" w:rsidR="00DF39A3" w:rsidRPr="006B4647" w:rsidRDefault="00DF39A3" w:rsidP="00CA64EC">
            <w:pPr>
              <w:tabs>
                <w:tab w:val="left" w:pos="1843"/>
              </w:tabs>
              <w:ind w:right="-96"/>
              <w:jc w:val="both"/>
              <w:rPr>
                <w:b/>
              </w:rPr>
            </w:pPr>
            <w:r>
              <w:rPr>
                <w:b/>
              </w:rPr>
              <w:t>U</w:t>
            </w:r>
            <w:r w:rsidRPr="006B4647">
              <w:rPr>
                <w:b/>
              </w:rPr>
              <w:t xml:space="preserve">zaicinātie: </w:t>
            </w:r>
          </w:p>
          <w:p w14:paraId="290CEBAA" w14:textId="77777777" w:rsidR="00DF39A3" w:rsidRPr="006B4647" w:rsidRDefault="00DF39A3" w:rsidP="00CA64EC">
            <w:pPr>
              <w:tabs>
                <w:tab w:val="left" w:pos="1843"/>
              </w:tabs>
              <w:ind w:right="-96"/>
              <w:jc w:val="both"/>
              <w:rPr>
                <w:b/>
              </w:rPr>
            </w:pPr>
          </w:p>
          <w:p w14:paraId="6FB9AF5F" w14:textId="77777777" w:rsidR="00DF39A3" w:rsidRPr="006B4647" w:rsidRDefault="00DF39A3" w:rsidP="00CA64EC">
            <w:pPr>
              <w:tabs>
                <w:tab w:val="left" w:pos="1843"/>
              </w:tabs>
              <w:ind w:right="-96"/>
              <w:jc w:val="both"/>
              <w:rPr>
                <w:b/>
              </w:rPr>
            </w:pPr>
          </w:p>
          <w:p w14:paraId="4189CED1" w14:textId="77777777" w:rsidR="00DF39A3" w:rsidRPr="006B4647" w:rsidRDefault="00DF39A3" w:rsidP="00CA64EC">
            <w:pPr>
              <w:tabs>
                <w:tab w:val="left" w:pos="1843"/>
              </w:tabs>
              <w:ind w:right="-96"/>
              <w:jc w:val="both"/>
              <w:rPr>
                <w:b/>
              </w:rPr>
            </w:pPr>
          </w:p>
          <w:p w14:paraId="5ECFF2C7" w14:textId="77777777" w:rsidR="00DF39A3" w:rsidRPr="006B4647" w:rsidRDefault="00DF39A3" w:rsidP="00CA64EC">
            <w:pPr>
              <w:tabs>
                <w:tab w:val="left" w:pos="1843"/>
              </w:tabs>
              <w:ind w:right="-96"/>
              <w:jc w:val="both"/>
              <w:rPr>
                <w:b/>
              </w:rPr>
            </w:pPr>
          </w:p>
          <w:p w14:paraId="6AA1A7BD" w14:textId="77777777" w:rsidR="00DF39A3" w:rsidRPr="006B4647" w:rsidRDefault="00DF39A3" w:rsidP="00CA64EC">
            <w:pPr>
              <w:tabs>
                <w:tab w:val="left" w:pos="1843"/>
              </w:tabs>
              <w:ind w:right="-96"/>
              <w:jc w:val="both"/>
              <w:rPr>
                <w:b/>
              </w:rPr>
            </w:pPr>
          </w:p>
          <w:p w14:paraId="6230557E" w14:textId="6462BEB2" w:rsidR="00DF39A3" w:rsidRPr="006B4647" w:rsidRDefault="00DF39A3" w:rsidP="00CA64EC">
            <w:pPr>
              <w:tabs>
                <w:tab w:val="left" w:pos="1843"/>
              </w:tabs>
              <w:ind w:right="-96"/>
              <w:jc w:val="both"/>
              <w:rPr>
                <w:b/>
              </w:rPr>
            </w:pPr>
            <w:r w:rsidRPr="006B4647">
              <w:rPr>
                <w:b/>
              </w:rPr>
              <w:t>Sēdi protokolē:</w:t>
            </w:r>
          </w:p>
          <w:p w14:paraId="734CB5DC" w14:textId="77777777" w:rsidR="00DF39A3" w:rsidRPr="006B4647" w:rsidRDefault="00DF39A3" w:rsidP="00CA64EC">
            <w:pPr>
              <w:tabs>
                <w:tab w:val="left" w:pos="1843"/>
              </w:tabs>
              <w:ind w:right="-96"/>
              <w:jc w:val="both"/>
            </w:pPr>
          </w:p>
          <w:p w14:paraId="60E9B91F" w14:textId="77777777" w:rsidR="00DF39A3" w:rsidRPr="006B4647" w:rsidRDefault="00DF39A3" w:rsidP="00CA64EC"/>
        </w:tc>
        <w:tc>
          <w:tcPr>
            <w:tcW w:w="5546" w:type="dxa"/>
          </w:tcPr>
          <w:p w14:paraId="016FD260" w14:textId="77777777" w:rsidR="00DF39A3" w:rsidRDefault="00DF39A3" w:rsidP="00CA64EC">
            <w:pPr>
              <w:tabs>
                <w:tab w:val="left" w:pos="1843"/>
              </w:tabs>
              <w:ind w:right="-96"/>
              <w:jc w:val="both"/>
            </w:pPr>
            <w:r>
              <w:t>Mārtiņš Štāls – Jelgavas valstspilsētas pašvaldības domes priekšsēdētāja vietnieks</w:t>
            </w:r>
          </w:p>
          <w:p w14:paraId="5705431E" w14:textId="38E0703D" w:rsidR="00DF39A3" w:rsidRDefault="00DF39A3" w:rsidP="00CA64EC">
            <w:pPr>
              <w:tabs>
                <w:tab w:val="left" w:pos="1843"/>
              </w:tabs>
              <w:ind w:right="-96"/>
              <w:jc w:val="both"/>
            </w:pPr>
          </w:p>
          <w:p w14:paraId="7FECAD7C" w14:textId="77777777" w:rsidR="00DF39A3" w:rsidRDefault="00DF39A3" w:rsidP="00CA64EC">
            <w:pPr>
              <w:tabs>
                <w:tab w:val="left" w:pos="1843"/>
              </w:tabs>
              <w:ind w:right="-96"/>
              <w:jc w:val="both"/>
            </w:pPr>
            <w:r>
              <w:t>Sigita Beļaka - Jelgavas valstspilsētas pašvaldības administrācijas Pašvaldības īpašuma departamenta vadītāja;</w:t>
            </w:r>
          </w:p>
          <w:p w14:paraId="672BA88C" w14:textId="77777777" w:rsidR="00DF39A3" w:rsidRDefault="00DF39A3" w:rsidP="00CA64EC">
            <w:pPr>
              <w:tabs>
                <w:tab w:val="left" w:pos="1843"/>
              </w:tabs>
              <w:ind w:right="-96"/>
              <w:jc w:val="both"/>
            </w:pPr>
            <w:r>
              <w:t>Lelde Rinča - Jelgavas valstspilsētas pašvaldības administrācijas Administratīvā departamenta Juridiskā sektora juriste</w:t>
            </w:r>
            <w:r>
              <w:rPr>
                <w:bCs/>
                <w:color w:val="000000"/>
              </w:rPr>
              <w:t>;</w:t>
            </w:r>
          </w:p>
          <w:p w14:paraId="2C9BBC1B" w14:textId="3BE8CE4C" w:rsidR="00FB54BF" w:rsidRDefault="00FB54BF" w:rsidP="00FB54BF">
            <w:pPr>
              <w:tabs>
                <w:tab w:val="left" w:pos="1843"/>
              </w:tabs>
              <w:ind w:right="-96"/>
              <w:jc w:val="both"/>
            </w:pPr>
            <w:r>
              <w:t>Inga Eglīte - Jelgavas valstspilsētas pašvaldības iestādes “Jelgavas pašvaldības policija” Pilsētas iecirkņu grupas vecākais inspektors (grupas vadītājs);</w:t>
            </w:r>
          </w:p>
          <w:p w14:paraId="6D8C279B" w14:textId="5E31AB82" w:rsidR="00FB54BF" w:rsidRDefault="00057600" w:rsidP="00FB54BF">
            <w:pPr>
              <w:tabs>
                <w:tab w:val="left" w:pos="1843"/>
              </w:tabs>
              <w:ind w:right="-96"/>
              <w:jc w:val="both"/>
            </w:pPr>
            <w:r>
              <w:t>Dainis Petzāls - Jelgavas valstspilsētas pašvaldības administrācijas Būvvaldes vadītājs;</w:t>
            </w:r>
          </w:p>
          <w:p w14:paraId="10039BCA" w14:textId="321D0C95" w:rsidR="00DF39A3" w:rsidRDefault="00DF39A3" w:rsidP="00CA64EC">
            <w:pPr>
              <w:tabs>
                <w:tab w:val="left" w:pos="1843"/>
              </w:tabs>
              <w:ind w:right="-96"/>
              <w:jc w:val="both"/>
            </w:pPr>
            <w:r>
              <w:t>Artis Ramutis - sabiedrības pārstāvis</w:t>
            </w:r>
            <w:r w:rsidR="00B3104E">
              <w:t>;</w:t>
            </w:r>
          </w:p>
          <w:p w14:paraId="5AC85F51" w14:textId="77777777" w:rsidR="00B3104E" w:rsidRDefault="00B3104E" w:rsidP="00B3104E">
            <w:pPr>
              <w:tabs>
                <w:tab w:val="left" w:pos="1843"/>
              </w:tabs>
              <w:ind w:right="-96"/>
              <w:jc w:val="both"/>
            </w:pPr>
            <w:r>
              <w:t>Aina Nagle - sabiedrības pārstāve</w:t>
            </w:r>
          </w:p>
          <w:p w14:paraId="7BB98B7E" w14:textId="77777777" w:rsidR="003B0E4C" w:rsidRDefault="003B0E4C" w:rsidP="00CA64EC">
            <w:pPr>
              <w:tabs>
                <w:tab w:val="left" w:pos="1843"/>
              </w:tabs>
              <w:ind w:right="-96"/>
              <w:jc w:val="both"/>
            </w:pPr>
          </w:p>
          <w:p w14:paraId="03A5C929" w14:textId="270FDEEF" w:rsidR="003B0E4C" w:rsidRDefault="00057600" w:rsidP="00CA64EC">
            <w:pPr>
              <w:tabs>
                <w:tab w:val="left" w:pos="1843"/>
              </w:tabs>
              <w:ind w:right="-96"/>
              <w:jc w:val="both"/>
            </w:pPr>
            <w:r>
              <w:t>Gunita Osīte - Jelgavas valstspilsētas pašvaldības administrācijas Attīstības un pilsētplānošanas departamenta vadītāja</w:t>
            </w:r>
          </w:p>
          <w:p w14:paraId="757C3D11" w14:textId="77777777" w:rsidR="00DF39A3" w:rsidRDefault="00DF39A3" w:rsidP="00CA64EC">
            <w:pPr>
              <w:tabs>
                <w:tab w:val="left" w:pos="1843"/>
              </w:tabs>
              <w:ind w:right="-96"/>
              <w:jc w:val="both"/>
            </w:pPr>
          </w:p>
          <w:p w14:paraId="36FED481" w14:textId="3B64535A" w:rsidR="00DF39A3" w:rsidRDefault="00DF39A3" w:rsidP="00CA64EC">
            <w:pPr>
              <w:tabs>
                <w:tab w:val="left" w:pos="1843"/>
              </w:tabs>
              <w:ind w:right="-96"/>
              <w:jc w:val="both"/>
            </w:pPr>
            <w:r>
              <w:t>Jolanta Valdovska – Jelgavas valstspilsētas pašvaldības administrācijas Pašvaldības īpašuma departamenta galvenā speciāliste zemes lietu jautājumos;</w:t>
            </w:r>
          </w:p>
          <w:p w14:paraId="692B2570" w14:textId="26E82F9F" w:rsidR="00DF39A3" w:rsidRDefault="00DF39A3" w:rsidP="00CA64EC">
            <w:pPr>
              <w:tabs>
                <w:tab w:val="left" w:pos="1843"/>
              </w:tabs>
              <w:ind w:right="-96"/>
              <w:jc w:val="both"/>
            </w:pPr>
            <w:r>
              <w:t>Kristīne Savicka - Jelgavas valstspilsētas pašvaldības administrācijas Būvvaldes zemes ierīkotāja</w:t>
            </w:r>
          </w:p>
          <w:p w14:paraId="27719E43" w14:textId="77777777" w:rsidR="00057600" w:rsidRDefault="00057600" w:rsidP="00CA64EC">
            <w:pPr>
              <w:tabs>
                <w:tab w:val="left" w:pos="1843"/>
              </w:tabs>
              <w:ind w:right="-96"/>
              <w:jc w:val="both"/>
            </w:pPr>
          </w:p>
          <w:p w14:paraId="163A653B" w14:textId="6B569F5A" w:rsidR="00DF39A3" w:rsidRPr="006B4647" w:rsidRDefault="00893440" w:rsidP="00CA64EC">
            <w:pPr>
              <w:tabs>
                <w:tab w:val="left" w:pos="1843"/>
              </w:tabs>
              <w:ind w:right="-96"/>
              <w:jc w:val="both"/>
            </w:pPr>
            <w:r>
              <w:t>Liene Kazaine - domes priekšsēdētāja vietnieka sekretāre</w:t>
            </w:r>
          </w:p>
        </w:tc>
      </w:tr>
    </w:tbl>
    <w:p w14:paraId="2C619938" w14:textId="77777777" w:rsidR="0070349D" w:rsidRDefault="0070349D" w:rsidP="00776486">
      <w:pPr>
        <w:ind w:right="-567"/>
        <w:jc w:val="center"/>
        <w:rPr>
          <w:b/>
          <w:sz w:val="22"/>
          <w:szCs w:val="22"/>
          <w:u w:val="single"/>
        </w:rPr>
      </w:pPr>
    </w:p>
    <w:p w14:paraId="7C289F85" w14:textId="77777777" w:rsidR="00970102" w:rsidRDefault="00970102" w:rsidP="00776486">
      <w:pPr>
        <w:ind w:right="-567"/>
        <w:jc w:val="center"/>
        <w:rPr>
          <w:b/>
          <w:sz w:val="22"/>
          <w:szCs w:val="22"/>
          <w:u w:val="single"/>
        </w:rPr>
      </w:pPr>
    </w:p>
    <w:p w14:paraId="60AAEDA5" w14:textId="77777777" w:rsidR="006126B8" w:rsidRDefault="006126B8" w:rsidP="00776486">
      <w:pPr>
        <w:ind w:right="-567"/>
        <w:jc w:val="center"/>
        <w:rPr>
          <w:b/>
          <w:sz w:val="22"/>
          <w:szCs w:val="22"/>
          <w:u w:val="single"/>
        </w:rPr>
      </w:pPr>
    </w:p>
    <w:p w14:paraId="76AABC7F" w14:textId="77777777" w:rsidR="006126B8" w:rsidRDefault="006126B8" w:rsidP="00776486">
      <w:pPr>
        <w:ind w:right="-567"/>
        <w:jc w:val="center"/>
        <w:rPr>
          <w:b/>
          <w:sz w:val="22"/>
          <w:szCs w:val="22"/>
          <w:u w:val="single"/>
        </w:rPr>
      </w:pPr>
    </w:p>
    <w:p w14:paraId="2406213C" w14:textId="77777777" w:rsidR="0070349D" w:rsidRDefault="0070349D" w:rsidP="00776486">
      <w:pPr>
        <w:ind w:right="-567"/>
        <w:jc w:val="center"/>
        <w:rPr>
          <w:b/>
          <w:sz w:val="22"/>
          <w:szCs w:val="22"/>
          <w:u w:val="single"/>
        </w:rPr>
      </w:pPr>
    </w:p>
    <w:p w14:paraId="6F52FA91" w14:textId="77777777" w:rsidR="00B3104E" w:rsidRDefault="00B3104E" w:rsidP="00776486">
      <w:pPr>
        <w:ind w:right="-567"/>
        <w:jc w:val="center"/>
        <w:rPr>
          <w:b/>
          <w:sz w:val="22"/>
          <w:szCs w:val="22"/>
          <w:u w:val="single"/>
        </w:rPr>
      </w:pPr>
    </w:p>
    <w:p w14:paraId="7967441F" w14:textId="77777777" w:rsidR="00D832AD" w:rsidRDefault="00D832AD" w:rsidP="00776486">
      <w:pPr>
        <w:ind w:right="-567"/>
        <w:jc w:val="center"/>
        <w:rPr>
          <w:b/>
          <w:sz w:val="22"/>
          <w:szCs w:val="22"/>
          <w:u w:val="single"/>
        </w:rPr>
      </w:pPr>
    </w:p>
    <w:p w14:paraId="4B9F8DD6" w14:textId="77777777" w:rsidR="00B3104E" w:rsidRDefault="00B3104E" w:rsidP="00776486">
      <w:pPr>
        <w:ind w:right="-567"/>
        <w:jc w:val="center"/>
        <w:rPr>
          <w:b/>
          <w:sz w:val="22"/>
          <w:szCs w:val="22"/>
          <w:u w:val="single"/>
        </w:rPr>
      </w:pPr>
    </w:p>
    <w:p w14:paraId="01E66EA0" w14:textId="77777777" w:rsidR="00B3104E" w:rsidRDefault="00B3104E" w:rsidP="00776486">
      <w:pPr>
        <w:ind w:right="-567"/>
        <w:jc w:val="center"/>
        <w:rPr>
          <w:b/>
          <w:sz w:val="22"/>
          <w:szCs w:val="22"/>
          <w:u w:val="single"/>
        </w:rPr>
      </w:pPr>
    </w:p>
    <w:p w14:paraId="43EC0062" w14:textId="77777777" w:rsidR="00893440" w:rsidRDefault="00893440" w:rsidP="00776486">
      <w:pPr>
        <w:ind w:right="-567"/>
        <w:jc w:val="center"/>
        <w:rPr>
          <w:b/>
          <w:sz w:val="22"/>
          <w:szCs w:val="22"/>
          <w:u w:val="single"/>
        </w:rPr>
      </w:pPr>
    </w:p>
    <w:p w14:paraId="1E378085" w14:textId="6787D0F0" w:rsidR="00FE26BF" w:rsidRDefault="00FE26BF" w:rsidP="00970102">
      <w:pPr>
        <w:jc w:val="center"/>
        <w:rPr>
          <w:b/>
          <w:sz w:val="22"/>
          <w:szCs w:val="22"/>
          <w:u w:val="single"/>
        </w:rPr>
      </w:pPr>
      <w:r w:rsidRPr="00FE26BF">
        <w:rPr>
          <w:b/>
          <w:sz w:val="22"/>
          <w:szCs w:val="22"/>
          <w:u w:val="single"/>
        </w:rPr>
        <w:lastRenderedPageBreak/>
        <w:t>DARBA KĀRTĪBA</w:t>
      </w:r>
    </w:p>
    <w:p w14:paraId="74EACE93" w14:textId="77777777" w:rsidR="00DF39A3" w:rsidRDefault="00DF39A3" w:rsidP="00970102">
      <w:pPr>
        <w:jc w:val="center"/>
        <w:rPr>
          <w:b/>
          <w:sz w:val="22"/>
          <w:szCs w:val="22"/>
          <w:u w:val="single"/>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245"/>
        <w:gridCol w:w="2976"/>
        <w:gridCol w:w="1418"/>
      </w:tblGrid>
      <w:tr w:rsidR="00B3104E" w:rsidRPr="004866BC" w14:paraId="2BCAAED9" w14:textId="77777777" w:rsidTr="003600FD">
        <w:trPr>
          <w:trHeight w:val="397"/>
        </w:trPr>
        <w:tc>
          <w:tcPr>
            <w:tcW w:w="568" w:type="dxa"/>
            <w:shd w:val="clear" w:color="auto" w:fill="D9D9D9"/>
            <w:vAlign w:val="center"/>
          </w:tcPr>
          <w:p w14:paraId="348E87D0" w14:textId="77777777" w:rsidR="00B3104E" w:rsidRPr="004866BC" w:rsidRDefault="00B3104E" w:rsidP="003600FD">
            <w:pPr>
              <w:jc w:val="center"/>
              <w:rPr>
                <w:bCs/>
                <w:sz w:val="18"/>
                <w:szCs w:val="18"/>
              </w:rPr>
            </w:pPr>
            <w:r w:rsidRPr="004866BC">
              <w:rPr>
                <w:b/>
                <w:caps/>
                <w:sz w:val="18"/>
                <w:szCs w:val="18"/>
              </w:rPr>
              <w:t>Nr.</w:t>
            </w:r>
          </w:p>
        </w:tc>
        <w:tc>
          <w:tcPr>
            <w:tcW w:w="5245" w:type="dxa"/>
            <w:shd w:val="clear" w:color="auto" w:fill="D9D9D9"/>
            <w:vAlign w:val="center"/>
          </w:tcPr>
          <w:p w14:paraId="5AFCF640" w14:textId="77777777" w:rsidR="00B3104E" w:rsidRPr="004866BC" w:rsidRDefault="00B3104E" w:rsidP="003600FD">
            <w:pPr>
              <w:jc w:val="center"/>
              <w:rPr>
                <w:bCs/>
                <w:sz w:val="18"/>
                <w:szCs w:val="18"/>
              </w:rPr>
            </w:pPr>
            <w:r w:rsidRPr="004866BC">
              <w:rPr>
                <w:b/>
                <w:caps/>
                <w:sz w:val="18"/>
                <w:szCs w:val="18"/>
              </w:rPr>
              <w:t>Izskatāmais jautājums</w:t>
            </w:r>
          </w:p>
        </w:tc>
        <w:tc>
          <w:tcPr>
            <w:tcW w:w="2976" w:type="dxa"/>
            <w:shd w:val="clear" w:color="auto" w:fill="D9D9D9"/>
            <w:vAlign w:val="center"/>
          </w:tcPr>
          <w:p w14:paraId="357FDE3A" w14:textId="77777777" w:rsidR="00B3104E" w:rsidRPr="004866BC" w:rsidRDefault="00B3104E" w:rsidP="003600FD">
            <w:pPr>
              <w:jc w:val="center"/>
              <w:rPr>
                <w:sz w:val="18"/>
                <w:szCs w:val="18"/>
              </w:rPr>
            </w:pPr>
            <w:r w:rsidRPr="004866BC">
              <w:rPr>
                <w:b/>
                <w:caps/>
                <w:sz w:val="18"/>
                <w:szCs w:val="18"/>
              </w:rPr>
              <w:t>saite uz kadastra karti</w:t>
            </w:r>
          </w:p>
        </w:tc>
        <w:tc>
          <w:tcPr>
            <w:tcW w:w="1418" w:type="dxa"/>
            <w:shd w:val="clear" w:color="auto" w:fill="D9D9D9"/>
            <w:vAlign w:val="center"/>
          </w:tcPr>
          <w:p w14:paraId="057D1CE8" w14:textId="77777777" w:rsidR="00B3104E" w:rsidRPr="004866BC" w:rsidRDefault="00B3104E" w:rsidP="003600FD">
            <w:pPr>
              <w:jc w:val="center"/>
              <w:rPr>
                <w:sz w:val="18"/>
                <w:szCs w:val="18"/>
              </w:rPr>
            </w:pPr>
            <w:r w:rsidRPr="004866BC">
              <w:rPr>
                <w:b/>
                <w:caps/>
                <w:sz w:val="18"/>
                <w:szCs w:val="18"/>
              </w:rPr>
              <w:t>Ziņotājs</w:t>
            </w:r>
          </w:p>
        </w:tc>
      </w:tr>
      <w:tr w:rsidR="00B3104E" w14:paraId="2FD76801" w14:textId="77777777" w:rsidTr="003600FD">
        <w:trPr>
          <w:trHeight w:val="20"/>
        </w:trPr>
        <w:tc>
          <w:tcPr>
            <w:tcW w:w="568" w:type="dxa"/>
            <w:shd w:val="clear" w:color="auto" w:fill="FFFFFF"/>
            <w:vAlign w:val="center"/>
          </w:tcPr>
          <w:p w14:paraId="19A28803" w14:textId="77777777" w:rsidR="00B3104E" w:rsidRPr="00C745CB" w:rsidRDefault="00B3104E" w:rsidP="003600FD">
            <w:pPr>
              <w:jc w:val="center"/>
              <w:rPr>
                <w:bCs/>
                <w:sz w:val="22"/>
                <w:szCs w:val="22"/>
              </w:rPr>
            </w:pPr>
            <w:r>
              <w:rPr>
                <w:bCs/>
                <w:sz w:val="22"/>
                <w:szCs w:val="22"/>
              </w:rPr>
              <w:t>1.</w:t>
            </w:r>
          </w:p>
        </w:tc>
        <w:tc>
          <w:tcPr>
            <w:tcW w:w="5245" w:type="dxa"/>
            <w:shd w:val="clear" w:color="auto" w:fill="FFFFFF"/>
            <w:vAlign w:val="center"/>
          </w:tcPr>
          <w:p w14:paraId="0B489204" w14:textId="77777777" w:rsidR="00B3104E" w:rsidRPr="00C745CB" w:rsidRDefault="00B3104E" w:rsidP="003600FD">
            <w:pPr>
              <w:jc w:val="both"/>
              <w:rPr>
                <w:bCs/>
                <w:sz w:val="22"/>
                <w:szCs w:val="22"/>
              </w:rPr>
            </w:pPr>
            <w:r w:rsidRPr="00C745CB">
              <w:rPr>
                <w:bCs/>
                <w:sz w:val="22"/>
                <w:szCs w:val="22"/>
              </w:rPr>
              <w:t xml:space="preserve">Pašvaldībai piekritīgo zemes vienību </w:t>
            </w:r>
            <w:r w:rsidRPr="00C745CB">
              <w:rPr>
                <w:b/>
                <w:sz w:val="22"/>
                <w:szCs w:val="22"/>
              </w:rPr>
              <w:t>Smiltnieku ielā</w:t>
            </w:r>
            <w:r w:rsidRPr="00C745CB">
              <w:rPr>
                <w:bCs/>
                <w:sz w:val="22"/>
                <w:szCs w:val="22"/>
              </w:rPr>
              <w:t>, Jelgavā, situācijas skices apstiprināšana</w:t>
            </w:r>
          </w:p>
          <w:p w14:paraId="7A165C65" w14:textId="77777777" w:rsidR="00B3104E" w:rsidRPr="00C745CB" w:rsidRDefault="00B3104E" w:rsidP="003600FD">
            <w:pPr>
              <w:jc w:val="both"/>
              <w:rPr>
                <w:bCs/>
                <w:sz w:val="22"/>
                <w:szCs w:val="22"/>
              </w:rPr>
            </w:pPr>
            <w:r w:rsidRPr="00C745CB">
              <w:rPr>
                <w:bCs/>
                <w:sz w:val="22"/>
                <w:szCs w:val="22"/>
              </w:rPr>
              <w:t>(kadastra apzīmējumi 0900 018 0596 un 0900 018 0595)</w:t>
            </w:r>
          </w:p>
        </w:tc>
        <w:tc>
          <w:tcPr>
            <w:tcW w:w="2976" w:type="dxa"/>
            <w:shd w:val="clear" w:color="auto" w:fill="FFFFFF"/>
          </w:tcPr>
          <w:p w14:paraId="46E390B1" w14:textId="77777777" w:rsidR="00B3104E" w:rsidRPr="00894149" w:rsidRDefault="00B3104E" w:rsidP="003600FD">
            <w:pPr>
              <w:rPr>
                <w:sz w:val="16"/>
                <w:szCs w:val="16"/>
              </w:rPr>
            </w:pPr>
            <w:hyperlink r:id="rId8" w:history="1">
              <w:r w:rsidRPr="00894149">
                <w:rPr>
                  <w:rStyle w:val="Hipersaite"/>
                  <w:sz w:val="16"/>
                  <w:szCs w:val="16"/>
                </w:rPr>
                <w:t>https://www.kadastrs.lv/map/di?xy=481711.8422588726,275962.5347329862&amp;z=3000</w:t>
              </w:r>
            </w:hyperlink>
          </w:p>
          <w:p w14:paraId="2332B5D6" w14:textId="77777777" w:rsidR="00B3104E" w:rsidRPr="00894149" w:rsidRDefault="00B3104E" w:rsidP="003600FD">
            <w:pPr>
              <w:rPr>
                <w:sz w:val="16"/>
                <w:szCs w:val="16"/>
              </w:rPr>
            </w:pPr>
          </w:p>
          <w:p w14:paraId="6B769CEB" w14:textId="77777777" w:rsidR="00B3104E" w:rsidRPr="00894149" w:rsidRDefault="00B3104E" w:rsidP="003600FD">
            <w:pPr>
              <w:rPr>
                <w:sz w:val="16"/>
                <w:szCs w:val="16"/>
              </w:rPr>
            </w:pPr>
            <w:hyperlink r:id="rId9" w:history="1">
              <w:r w:rsidRPr="00894149">
                <w:rPr>
                  <w:rStyle w:val="Hipersaite"/>
                  <w:sz w:val="16"/>
                  <w:szCs w:val="16"/>
                </w:rPr>
                <w:t>https://www.kadastrs.lv/map/di?xy=481681.941923206,275832.920620876&amp;z=2000</w:t>
              </w:r>
            </w:hyperlink>
          </w:p>
          <w:p w14:paraId="406EDCD5" w14:textId="77777777" w:rsidR="00B3104E" w:rsidRPr="00894149" w:rsidRDefault="00B3104E" w:rsidP="003600FD">
            <w:pPr>
              <w:rPr>
                <w:sz w:val="16"/>
                <w:szCs w:val="16"/>
              </w:rPr>
            </w:pPr>
          </w:p>
        </w:tc>
        <w:tc>
          <w:tcPr>
            <w:tcW w:w="1418" w:type="dxa"/>
            <w:shd w:val="clear" w:color="auto" w:fill="FFFFFF"/>
            <w:vAlign w:val="center"/>
          </w:tcPr>
          <w:p w14:paraId="781A9BC9" w14:textId="77777777" w:rsidR="00B3104E" w:rsidRDefault="00B3104E" w:rsidP="003600FD">
            <w:pPr>
              <w:jc w:val="center"/>
              <w:rPr>
                <w:sz w:val="22"/>
                <w:szCs w:val="22"/>
              </w:rPr>
            </w:pPr>
            <w:r>
              <w:rPr>
                <w:sz w:val="22"/>
                <w:szCs w:val="22"/>
              </w:rPr>
              <w:t>J.Valdovska</w:t>
            </w:r>
          </w:p>
        </w:tc>
      </w:tr>
      <w:tr w:rsidR="00B3104E" w:rsidRPr="000D2E16" w14:paraId="364F4D13" w14:textId="77777777" w:rsidTr="003600FD">
        <w:trPr>
          <w:trHeight w:val="20"/>
        </w:trPr>
        <w:tc>
          <w:tcPr>
            <w:tcW w:w="568" w:type="dxa"/>
            <w:shd w:val="clear" w:color="auto" w:fill="FFFFFF"/>
            <w:vAlign w:val="center"/>
          </w:tcPr>
          <w:p w14:paraId="75BDBD1C" w14:textId="77777777" w:rsidR="00B3104E" w:rsidRPr="00C745CB" w:rsidRDefault="00B3104E" w:rsidP="003600FD">
            <w:pPr>
              <w:jc w:val="center"/>
              <w:rPr>
                <w:bCs/>
                <w:sz w:val="22"/>
                <w:szCs w:val="22"/>
              </w:rPr>
            </w:pPr>
            <w:r>
              <w:rPr>
                <w:bCs/>
                <w:sz w:val="22"/>
                <w:szCs w:val="22"/>
              </w:rPr>
              <w:t>2.</w:t>
            </w:r>
          </w:p>
        </w:tc>
        <w:tc>
          <w:tcPr>
            <w:tcW w:w="5245" w:type="dxa"/>
            <w:shd w:val="clear" w:color="auto" w:fill="FFFFFF"/>
            <w:vAlign w:val="center"/>
          </w:tcPr>
          <w:p w14:paraId="0B0CD7B5" w14:textId="77777777" w:rsidR="00B3104E" w:rsidRPr="00C745CB" w:rsidRDefault="00B3104E" w:rsidP="003600FD">
            <w:pPr>
              <w:jc w:val="both"/>
              <w:rPr>
                <w:bCs/>
                <w:sz w:val="22"/>
                <w:szCs w:val="22"/>
              </w:rPr>
            </w:pPr>
            <w:r w:rsidRPr="00C745CB">
              <w:rPr>
                <w:bCs/>
                <w:sz w:val="22"/>
                <w:szCs w:val="22"/>
              </w:rPr>
              <w:t xml:space="preserve">Pašvaldībai piekritīgās zemes vienības </w:t>
            </w:r>
            <w:r w:rsidRPr="00C745CB">
              <w:rPr>
                <w:b/>
                <w:sz w:val="22"/>
                <w:szCs w:val="22"/>
              </w:rPr>
              <w:t>Šūmaņu ceļā</w:t>
            </w:r>
            <w:r w:rsidRPr="00C745CB">
              <w:rPr>
                <w:bCs/>
                <w:sz w:val="22"/>
                <w:szCs w:val="22"/>
              </w:rPr>
              <w:t>, Jelgavā, situācijas skices apstiprināšana</w:t>
            </w:r>
          </w:p>
          <w:p w14:paraId="06BBEA0A" w14:textId="77777777" w:rsidR="00B3104E" w:rsidRPr="00C745CB" w:rsidRDefault="00B3104E" w:rsidP="003600FD">
            <w:pPr>
              <w:jc w:val="both"/>
              <w:rPr>
                <w:bCs/>
                <w:sz w:val="22"/>
                <w:szCs w:val="22"/>
              </w:rPr>
            </w:pPr>
            <w:r w:rsidRPr="00C745CB">
              <w:rPr>
                <w:bCs/>
                <w:sz w:val="22"/>
                <w:szCs w:val="22"/>
              </w:rPr>
              <w:t>(kadastra apzīmējums 0900 031 0017)</w:t>
            </w:r>
          </w:p>
        </w:tc>
        <w:tc>
          <w:tcPr>
            <w:tcW w:w="2976" w:type="dxa"/>
            <w:shd w:val="clear" w:color="auto" w:fill="FFFFFF"/>
          </w:tcPr>
          <w:p w14:paraId="720E2658" w14:textId="77777777" w:rsidR="00B3104E" w:rsidRDefault="00B3104E" w:rsidP="003600FD">
            <w:pPr>
              <w:rPr>
                <w:sz w:val="16"/>
                <w:szCs w:val="16"/>
              </w:rPr>
            </w:pPr>
            <w:hyperlink r:id="rId10" w:history="1">
              <w:r w:rsidRPr="00FF4F15">
                <w:rPr>
                  <w:rStyle w:val="Hipersaite"/>
                  <w:sz w:val="16"/>
                  <w:szCs w:val="16"/>
                </w:rPr>
                <w:t>https://www.kadastrs.lv/map/di?xy=479210.8960977799,281080.30963975994&amp;z=7500</w:t>
              </w:r>
            </w:hyperlink>
          </w:p>
          <w:p w14:paraId="23E1FE53" w14:textId="77777777" w:rsidR="00B3104E" w:rsidRPr="00894149" w:rsidRDefault="00B3104E" w:rsidP="003600FD">
            <w:pPr>
              <w:rPr>
                <w:sz w:val="16"/>
                <w:szCs w:val="16"/>
              </w:rPr>
            </w:pPr>
          </w:p>
        </w:tc>
        <w:tc>
          <w:tcPr>
            <w:tcW w:w="1418" w:type="dxa"/>
            <w:shd w:val="clear" w:color="auto" w:fill="FFFFFF"/>
            <w:vAlign w:val="center"/>
          </w:tcPr>
          <w:p w14:paraId="2FE66F79" w14:textId="77777777" w:rsidR="00B3104E" w:rsidRPr="000D2E16" w:rsidRDefault="00B3104E" w:rsidP="003600FD">
            <w:pPr>
              <w:jc w:val="center"/>
              <w:rPr>
                <w:sz w:val="22"/>
                <w:szCs w:val="22"/>
              </w:rPr>
            </w:pPr>
            <w:r>
              <w:rPr>
                <w:sz w:val="22"/>
                <w:szCs w:val="22"/>
              </w:rPr>
              <w:t>J.Valdovska</w:t>
            </w:r>
          </w:p>
        </w:tc>
      </w:tr>
      <w:tr w:rsidR="00B3104E" w:rsidRPr="000D2E16" w14:paraId="00CD8CB1" w14:textId="77777777" w:rsidTr="003600FD">
        <w:trPr>
          <w:trHeight w:val="20"/>
        </w:trPr>
        <w:tc>
          <w:tcPr>
            <w:tcW w:w="568" w:type="dxa"/>
            <w:shd w:val="clear" w:color="auto" w:fill="FFFFFF"/>
            <w:vAlign w:val="center"/>
          </w:tcPr>
          <w:p w14:paraId="1B4C9CC2" w14:textId="77777777" w:rsidR="00B3104E" w:rsidRPr="00C745CB" w:rsidRDefault="00B3104E" w:rsidP="003600FD">
            <w:pPr>
              <w:jc w:val="center"/>
              <w:rPr>
                <w:bCs/>
                <w:sz w:val="22"/>
                <w:szCs w:val="22"/>
              </w:rPr>
            </w:pPr>
            <w:r>
              <w:rPr>
                <w:bCs/>
                <w:sz w:val="22"/>
                <w:szCs w:val="22"/>
              </w:rPr>
              <w:t>3.</w:t>
            </w:r>
          </w:p>
        </w:tc>
        <w:tc>
          <w:tcPr>
            <w:tcW w:w="5245" w:type="dxa"/>
            <w:shd w:val="clear" w:color="auto" w:fill="FFFFFF"/>
            <w:vAlign w:val="center"/>
          </w:tcPr>
          <w:p w14:paraId="6526838F" w14:textId="77777777" w:rsidR="00B3104E" w:rsidRPr="00C745CB" w:rsidRDefault="00B3104E" w:rsidP="003600FD">
            <w:pPr>
              <w:jc w:val="both"/>
              <w:rPr>
                <w:bCs/>
                <w:sz w:val="22"/>
                <w:szCs w:val="22"/>
              </w:rPr>
            </w:pPr>
            <w:r w:rsidRPr="00C745CB">
              <w:rPr>
                <w:bCs/>
                <w:sz w:val="22"/>
                <w:szCs w:val="22"/>
              </w:rPr>
              <w:t xml:space="preserve">Pašvaldībai piekritīgo zemes vienību </w:t>
            </w:r>
            <w:r w:rsidRPr="00C745CB">
              <w:rPr>
                <w:b/>
                <w:sz w:val="22"/>
                <w:szCs w:val="22"/>
              </w:rPr>
              <w:t>Viskaļu ielā</w:t>
            </w:r>
            <w:r w:rsidRPr="00C745CB">
              <w:rPr>
                <w:bCs/>
                <w:sz w:val="22"/>
                <w:szCs w:val="22"/>
              </w:rPr>
              <w:t>, Jelgavā, situācijas skices apstiprināšana</w:t>
            </w:r>
          </w:p>
          <w:p w14:paraId="1191F0ED" w14:textId="77777777" w:rsidR="00B3104E" w:rsidRPr="00C745CB" w:rsidRDefault="00B3104E" w:rsidP="003600FD">
            <w:pPr>
              <w:jc w:val="both"/>
              <w:rPr>
                <w:bCs/>
                <w:sz w:val="22"/>
                <w:szCs w:val="22"/>
              </w:rPr>
            </w:pPr>
            <w:r w:rsidRPr="00C745CB">
              <w:rPr>
                <w:bCs/>
                <w:sz w:val="22"/>
                <w:szCs w:val="22"/>
              </w:rPr>
              <w:t>(kadastra apzīmējumi 0900 018 0372,  0900 018 0465 un 0900 029 0699)</w:t>
            </w:r>
          </w:p>
        </w:tc>
        <w:tc>
          <w:tcPr>
            <w:tcW w:w="2976" w:type="dxa"/>
            <w:shd w:val="clear" w:color="auto" w:fill="FFFFFF"/>
          </w:tcPr>
          <w:p w14:paraId="26D45DC2" w14:textId="77777777" w:rsidR="00B3104E" w:rsidRDefault="00B3104E" w:rsidP="003600FD">
            <w:pPr>
              <w:rPr>
                <w:sz w:val="16"/>
                <w:szCs w:val="16"/>
              </w:rPr>
            </w:pPr>
            <w:hyperlink r:id="rId11" w:history="1">
              <w:r w:rsidRPr="00FF4F15">
                <w:rPr>
                  <w:rStyle w:val="Hipersaite"/>
                  <w:sz w:val="16"/>
                  <w:szCs w:val="16"/>
                </w:rPr>
                <w:t>https://www.kadastrs.lv/map/di?xy=482266.858,275716.09899999946&amp;z=5000</w:t>
              </w:r>
            </w:hyperlink>
          </w:p>
          <w:p w14:paraId="3C1DB504" w14:textId="77777777" w:rsidR="00B3104E" w:rsidRDefault="00B3104E" w:rsidP="003600FD">
            <w:pPr>
              <w:rPr>
                <w:sz w:val="16"/>
                <w:szCs w:val="16"/>
              </w:rPr>
            </w:pPr>
          </w:p>
          <w:p w14:paraId="5AB6369D" w14:textId="77777777" w:rsidR="00B3104E" w:rsidRDefault="00B3104E" w:rsidP="003600FD">
            <w:pPr>
              <w:rPr>
                <w:sz w:val="16"/>
                <w:szCs w:val="16"/>
              </w:rPr>
            </w:pPr>
            <w:hyperlink r:id="rId12" w:history="1">
              <w:r w:rsidRPr="00FF4F15">
                <w:rPr>
                  <w:rStyle w:val="Hipersaite"/>
                  <w:sz w:val="16"/>
                  <w:szCs w:val="16"/>
                </w:rPr>
                <w:t>https://www.kadastrs.lv/map/di?xy=483004.70095590316,275727.1712472041&amp;z=500</w:t>
              </w:r>
            </w:hyperlink>
          </w:p>
          <w:p w14:paraId="1B5A0EE9" w14:textId="77777777" w:rsidR="00B3104E" w:rsidRDefault="00B3104E" w:rsidP="003600FD">
            <w:pPr>
              <w:rPr>
                <w:sz w:val="16"/>
                <w:szCs w:val="16"/>
              </w:rPr>
            </w:pPr>
          </w:p>
          <w:p w14:paraId="68FACD5E" w14:textId="77777777" w:rsidR="00B3104E" w:rsidRDefault="00B3104E" w:rsidP="003600FD">
            <w:pPr>
              <w:rPr>
                <w:sz w:val="16"/>
                <w:szCs w:val="16"/>
              </w:rPr>
            </w:pPr>
            <w:hyperlink r:id="rId13" w:history="1">
              <w:r w:rsidRPr="00FF4F15">
                <w:rPr>
                  <w:rStyle w:val="Hipersaite"/>
                  <w:sz w:val="16"/>
                  <w:szCs w:val="16"/>
                </w:rPr>
                <w:t>https://www.kadastrs.lv/map/di?xy=481594.6245992,275610.9925216995&amp;z=2000</w:t>
              </w:r>
            </w:hyperlink>
          </w:p>
          <w:p w14:paraId="78A58F59" w14:textId="77777777" w:rsidR="00B3104E" w:rsidRPr="00894149" w:rsidRDefault="00B3104E" w:rsidP="003600FD">
            <w:pPr>
              <w:rPr>
                <w:sz w:val="16"/>
                <w:szCs w:val="16"/>
              </w:rPr>
            </w:pPr>
          </w:p>
        </w:tc>
        <w:tc>
          <w:tcPr>
            <w:tcW w:w="1418" w:type="dxa"/>
            <w:shd w:val="clear" w:color="auto" w:fill="FFFFFF"/>
            <w:vAlign w:val="center"/>
          </w:tcPr>
          <w:p w14:paraId="0279415F" w14:textId="77777777" w:rsidR="00B3104E" w:rsidRPr="000D2E16" w:rsidRDefault="00B3104E" w:rsidP="003600FD">
            <w:pPr>
              <w:jc w:val="center"/>
              <w:rPr>
                <w:sz w:val="22"/>
                <w:szCs w:val="22"/>
              </w:rPr>
            </w:pPr>
            <w:r>
              <w:rPr>
                <w:sz w:val="22"/>
                <w:szCs w:val="22"/>
              </w:rPr>
              <w:t>J.Valdovska</w:t>
            </w:r>
          </w:p>
        </w:tc>
      </w:tr>
      <w:tr w:rsidR="00B3104E" w:rsidRPr="000D2E16" w14:paraId="42D2370A" w14:textId="77777777" w:rsidTr="003600FD">
        <w:trPr>
          <w:trHeight w:val="20"/>
        </w:trPr>
        <w:tc>
          <w:tcPr>
            <w:tcW w:w="568" w:type="dxa"/>
            <w:shd w:val="clear" w:color="auto" w:fill="FFFFFF"/>
            <w:vAlign w:val="center"/>
          </w:tcPr>
          <w:p w14:paraId="689B1819" w14:textId="77777777" w:rsidR="00B3104E" w:rsidRPr="00C745CB" w:rsidRDefault="00B3104E" w:rsidP="003600FD">
            <w:pPr>
              <w:jc w:val="center"/>
              <w:rPr>
                <w:bCs/>
                <w:sz w:val="22"/>
                <w:szCs w:val="22"/>
              </w:rPr>
            </w:pPr>
            <w:r>
              <w:rPr>
                <w:bCs/>
                <w:sz w:val="22"/>
                <w:szCs w:val="22"/>
              </w:rPr>
              <w:t>4.</w:t>
            </w:r>
          </w:p>
        </w:tc>
        <w:tc>
          <w:tcPr>
            <w:tcW w:w="5245" w:type="dxa"/>
            <w:shd w:val="clear" w:color="auto" w:fill="FFFFFF"/>
            <w:vAlign w:val="center"/>
          </w:tcPr>
          <w:p w14:paraId="20F877F4" w14:textId="77777777" w:rsidR="00B3104E" w:rsidRPr="00C745CB" w:rsidRDefault="00B3104E" w:rsidP="003600FD">
            <w:pPr>
              <w:jc w:val="both"/>
              <w:rPr>
                <w:bCs/>
                <w:sz w:val="22"/>
                <w:szCs w:val="22"/>
              </w:rPr>
            </w:pPr>
            <w:r w:rsidRPr="00C745CB">
              <w:rPr>
                <w:bCs/>
                <w:sz w:val="22"/>
                <w:szCs w:val="22"/>
              </w:rPr>
              <w:t xml:space="preserve">Pašvaldībai piekritīgās zemes vienības ar kadastra apzīmējumu 0900 009 0109 </w:t>
            </w:r>
            <w:r w:rsidRPr="00C745CB">
              <w:rPr>
                <w:b/>
                <w:sz w:val="22"/>
                <w:szCs w:val="22"/>
              </w:rPr>
              <w:t>Miezītes ceļā 6D</w:t>
            </w:r>
            <w:r w:rsidRPr="00C745CB">
              <w:rPr>
                <w:bCs/>
                <w:sz w:val="22"/>
                <w:szCs w:val="22"/>
              </w:rPr>
              <w:t>, Jelgavā, robežu pārkārtošana un situācijas skices apstiprināšana</w:t>
            </w:r>
          </w:p>
        </w:tc>
        <w:tc>
          <w:tcPr>
            <w:tcW w:w="2976" w:type="dxa"/>
            <w:shd w:val="clear" w:color="auto" w:fill="FFFFFF"/>
          </w:tcPr>
          <w:p w14:paraId="771EA28E" w14:textId="77777777" w:rsidR="00B3104E" w:rsidRPr="00894149" w:rsidRDefault="00B3104E" w:rsidP="003600FD">
            <w:pPr>
              <w:rPr>
                <w:sz w:val="16"/>
                <w:szCs w:val="16"/>
              </w:rPr>
            </w:pPr>
            <w:hyperlink r:id="rId14" w:history="1">
              <w:r w:rsidRPr="00894149">
                <w:rPr>
                  <w:rStyle w:val="Hipersaite"/>
                  <w:sz w:val="16"/>
                  <w:szCs w:val="16"/>
                </w:rPr>
                <w:t>https://www.kadastrs.lv/map/di?xy=480266.47636051197,278787.817480177&amp;z=2000</w:t>
              </w:r>
            </w:hyperlink>
          </w:p>
          <w:p w14:paraId="6D4F1666" w14:textId="77777777" w:rsidR="00B3104E" w:rsidRPr="00894149" w:rsidRDefault="00B3104E" w:rsidP="003600FD">
            <w:pPr>
              <w:rPr>
                <w:b/>
                <w:bCs/>
                <w:sz w:val="16"/>
                <w:szCs w:val="16"/>
              </w:rPr>
            </w:pPr>
          </w:p>
        </w:tc>
        <w:tc>
          <w:tcPr>
            <w:tcW w:w="1418" w:type="dxa"/>
            <w:shd w:val="clear" w:color="auto" w:fill="FFFFFF"/>
            <w:vAlign w:val="center"/>
          </w:tcPr>
          <w:p w14:paraId="0E1B27CA" w14:textId="77777777" w:rsidR="00B3104E" w:rsidRPr="000D2E16" w:rsidRDefault="00B3104E" w:rsidP="003600FD">
            <w:pPr>
              <w:jc w:val="center"/>
              <w:rPr>
                <w:sz w:val="22"/>
                <w:szCs w:val="22"/>
              </w:rPr>
            </w:pPr>
            <w:r>
              <w:rPr>
                <w:sz w:val="22"/>
                <w:szCs w:val="22"/>
              </w:rPr>
              <w:t>J.Valdovska</w:t>
            </w:r>
          </w:p>
        </w:tc>
      </w:tr>
      <w:tr w:rsidR="00B3104E" w:rsidRPr="000D2E16" w14:paraId="758A5024" w14:textId="77777777" w:rsidTr="003600FD">
        <w:trPr>
          <w:trHeight w:val="20"/>
        </w:trPr>
        <w:tc>
          <w:tcPr>
            <w:tcW w:w="568" w:type="dxa"/>
            <w:shd w:val="clear" w:color="auto" w:fill="FFFFFF"/>
            <w:vAlign w:val="center"/>
          </w:tcPr>
          <w:p w14:paraId="15965F7D" w14:textId="77777777" w:rsidR="00B3104E" w:rsidRPr="00C745CB" w:rsidRDefault="00B3104E" w:rsidP="003600FD">
            <w:pPr>
              <w:jc w:val="center"/>
              <w:rPr>
                <w:bCs/>
                <w:sz w:val="22"/>
                <w:szCs w:val="22"/>
              </w:rPr>
            </w:pPr>
            <w:r>
              <w:rPr>
                <w:bCs/>
                <w:sz w:val="22"/>
                <w:szCs w:val="22"/>
              </w:rPr>
              <w:t>5.</w:t>
            </w:r>
          </w:p>
        </w:tc>
        <w:tc>
          <w:tcPr>
            <w:tcW w:w="5245" w:type="dxa"/>
            <w:shd w:val="clear" w:color="auto" w:fill="FFFFFF"/>
            <w:vAlign w:val="center"/>
          </w:tcPr>
          <w:p w14:paraId="44DA049E" w14:textId="77777777" w:rsidR="00B3104E" w:rsidRPr="00C745CB" w:rsidRDefault="00B3104E" w:rsidP="003600FD">
            <w:pPr>
              <w:jc w:val="both"/>
              <w:rPr>
                <w:bCs/>
                <w:sz w:val="22"/>
                <w:szCs w:val="22"/>
              </w:rPr>
            </w:pPr>
            <w:r w:rsidRPr="00C745CB">
              <w:rPr>
                <w:bCs/>
                <w:sz w:val="22"/>
                <w:szCs w:val="22"/>
              </w:rPr>
              <w:t xml:space="preserve">Pašvaldībai piekritīgās zemes vienības ar kadastra apzīmējumu 0900 014 0250 </w:t>
            </w:r>
            <w:r w:rsidRPr="00C745CB">
              <w:rPr>
                <w:b/>
                <w:sz w:val="22"/>
                <w:szCs w:val="22"/>
              </w:rPr>
              <w:t>Peldu ielā</w:t>
            </w:r>
            <w:r w:rsidRPr="00C745CB">
              <w:rPr>
                <w:bCs/>
                <w:sz w:val="22"/>
                <w:szCs w:val="22"/>
              </w:rPr>
              <w:t>, Jelgavā, sadalīšana, robežas pārkārtošana un situācijas skices apstiprināšana</w:t>
            </w:r>
          </w:p>
        </w:tc>
        <w:tc>
          <w:tcPr>
            <w:tcW w:w="2976" w:type="dxa"/>
            <w:shd w:val="clear" w:color="auto" w:fill="FFFFFF"/>
          </w:tcPr>
          <w:p w14:paraId="7AF002CD" w14:textId="77777777" w:rsidR="00B3104E" w:rsidRDefault="00B3104E" w:rsidP="003600FD">
            <w:pPr>
              <w:rPr>
                <w:sz w:val="16"/>
                <w:szCs w:val="16"/>
              </w:rPr>
            </w:pPr>
            <w:hyperlink r:id="rId15" w:history="1">
              <w:r w:rsidRPr="00FF4F15">
                <w:rPr>
                  <w:rStyle w:val="Hipersaite"/>
                  <w:sz w:val="16"/>
                  <w:szCs w:val="16"/>
                </w:rPr>
                <w:t>https://www.kadastrs.lv/map/di?xy=484453.04800003994,278717.4680582165&amp;z=1000</w:t>
              </w:r>
            </w:hyperlink>
          </w:p>
          <w:p w14:paraId="64A877C5" w14:textId="77777777" w:rsidR="00B3104E" w:rsidRPr="00894149" w:rsidRDefault="00B3104E" w:rsidP="003600FD">
            <w:pPr>
              <w:rPr>
                <w:sz w:val="16"/>
                <w:szCs w:val="16"/>
              </w:rPr>
            </w:pPr>
          </w:p>
        </w:tc>
        <w:tc>
          <w:tcPr>
            <w:tcW w:w="1418" w:type="dxa"/>
            <w:shd w:val="clear" w:color="auto" w:fill="FFFFFF"/>
            <w:vAlign w:val="center"/>
          </w:tcPr>
          <w:p w14:paraId="2E079FCD" w14:textId="77777777" w:rsidR="00B3104E" w:rsidRPr="000D2E16" w:rsidRDefault="00B3104E" w:rsidP="003600FD">
            <w:pPr>
              <w:jc w:val="center"/>
              <w:rPr>
                <w:sz w:val="22"/>
                <w:szCs w:val="22"/>
              </w:rPr>
            </w:pPr>
            <w:r>
              <w:rPr>
                <w:sz w:val="22"/>
                <w:szCs w:val="22"/>
              </w:rPr>
              <w:t>J.Valdovska</w:t>
            </w:r>
          </w:p>
        </w:tc>
      </w:tr>
      <w:tr w:rsidR="00B3104E" w:rsidRPr="000D2E16" w14:paraId="54E0BBD7" w14:textId="77777777" w:rsidTr="003600FD">
        <w:trPr>
          <w:trHeight w:val="20"/>
        </w:trPr>
        <w:tc>
          <w:tcPr>
            <w:tcW w:w="568" w:type="dxa"/>
            <w:shd w:val="clear" w:color="auto" w:fill="FFFFFF"/>
            <w:vAlign w:val="center"/>
          </w:tcPr>
          <w:p w14:paraId="563158A8" w14:textId="77777777" w:rsidR="00B3104E" w:rsidRPr="00996756" w:rsidRDefault="00B3104E" w:rsidP="003600FD">
            <w:pPr>
              <w:jc w:val="center"/>
              <w:rPr>
                <w:bCs/>
                <w:sz w:val="22"/>
                <w:szCs w:val="22"/>
              </w:rPr>
            </w:pPr>
            <w:r w:rsidRPr="00996756">
              <w:rPr>
                <w:bCs/>
                <w:sz w:val="22"/>
                <w:szCs w:val="22"/>
              </w:rPr>
              <w:t>6.</w:t>
            </w:r>
          </w:p>
        </w:tc>
        <w:tc>
          <w:tcPr>
            <w:tcW w:w="5245" w:type="dxa"/>
            <w:shd w:val="clear" w:color="auto" w:fill="FFFFFF"/>
            <w:vAlign w:val="center"/>
          </w:tcPr>
          <w:p w14:paraId="3E230E4E" w14:textId="77777777" w:rsidR="00B3104E" w:rsidRPr="00996756" w:rsidRDefault="00B3104E" w:rsidP="003600FD">
            <w:pPr>
              <w:jc w:val="both"/>
              <w:rPr>
                <w:bCs/>
                <w:sz w:val="22"/>
                <w:szCs w:val="22"/>
              </w:rPr>
            </w:pPr>
          </w:p>
          <w:p w14:paraId="61E8A80A" w14:textId="77777777" w:rsidR="00B3104E" w:rsidRPr="00996756" w:rsidRDefault="00B3104E" w:rsidP="003600FD">
            <w:pPr>
              <w:jc w:val="both"/>
              <w:rPr>
                <w:bCs/>
                <w:sz w:val="22"/>
                <w:szCs w:val="22"/>
              </w:rPr>
            </w:pPr>
            <w:r w:rsidRPr="00996756">
              <w:rPr>
                <w:bCs/>
                <w:sz w:val="22"/>
                <w:szCs w:val="22"/>
              </w:rPr>
              <w:t xml:space="preserve">Pašvaldībai piekritīgās zemes vienības ar kadastra apzīmējumu 0900 001 0682 </w:t>
            </w:r>
            <w:r w:rsidRPr="00996756">
              <w:rPr>
                <w:b/>
                <w:sz w:val="22"/>
                <w:szCs w:val="22"/>
              </w:rPr>
              <w:t>Pulkveža Oskara Kalpaka</w:t>
            </w:r>
            <w:r w:rsidRPr="00996756">
              <w:rPr>
                <w:bCs/>
                <w:sz w:val="22"/>
                <w:szCs w:val="22"/>
              </w:rPr>
              <w:t xml:space="preserve"> </w:t>
            </w:r>
            <w:r w:rsidRPr="00996756">
              <w:rPr>
                <w:b/>
                <w:sz w:val="22"/>
                <w:szCs w:val="22"/>
              </w:rPr>
              <w:t>ielā</w:t>
            </w:r>
            <w:r w:rsidRPr="00996756">
              <w:rPr>
                <w:bCs/>
                <w:sz w:val="22"/>
                <w:szCs w:val="22"/>
              </w:rPr>
              <w:t>, Jelgavā, sadalīšana un situācijas skices apstiprināšana</w:t>
            </w:r>
          </w:p>
          <w:p w14:paraId="35838271" w14:textId="77777777" w:rsidR="00B3104E" w:rsidRPr="00996756" w:rsidRDefault="00B3104E" w:rsidP="003600FD">
            <w:pPr>
              <w:jc w:val="both"/>
              <w:rPr>
                <w:bCs/>
                <w:sz w:val="22"/>
                <w:szCs w:val="22"/>
              </w:rPr>
            </w:pPr>
          </w:p>
        </w:tc>
        <w:tc>
          <w:tcPr>
            <w:tcW w:w="2976" w:type="dxa"/>
            <w:shd w:val="clear" w:color="auto" w:fill="FFFFFF"/>
            <w:vAlign w:val="center"/>
          </w:tcPr>
          <w:p w14:paraId="112FF7BB" w14:textId="77777777" w:rsidR="00B3104E" w:rsidRPr="00996756" w:rsidRDefault="00B3104E" w:rsidP="003600FD">
            <w:pPr>
              <w:jc w:val="center"/>
              <w:rPr>
                <w:sz w:val="16"/>
                <w:szCs w:val="16"/>
              </w:rPr>
            </w:pPr>
            <w:hyperlink r:id="rId16" w:history="1">
              <w:r w:rsidRPr="00996756">
                <w:rPr>
                  <w:rStyle w:val="Hipersaite"/>
                  <w:sz w:val="16"/>
                  <w:szCs w:val="16"/>
                </w:rPr>
                <w:t>https://www.kadastrs.lv/map/di?xy=482535.658273474,278227.81676140794&amp;z=750</w:t>
              </w:r>
            </w:hyperlink>
          </w:p>
          <w:p w14:paraId="783F69C4" w14:textId="77777777" w:rsidR="00B3104E" w:rsidRPr="00996756" w:rsidRDefault="00B3104E" w:rsidP="003600FD">
            <w:pPr>
              <w:jc w:val="center"/>
              <w:rPr>
                <w:sz w:val="16"/>
                <w:szCs w:val="16"/>
              </w:rPr>
            </w:pPr>
          </w:p>
        </w:tc>
        <w:tc>
          <w:tcPr>
            <w:tcW w:w="1418" w:type="dxa"/>
            <w:shd w:val="clear" w:color="auto" w:fill="FFFFFF"/>
            <w:vAlign w:val="center"/>
          </w:tcPr>
          <w:p w14:paraId="33C9842F" w14:textId="77777777" w:rsidR="00B3104E" w:rsidRPr="00996756" w:rsidRDefault="00B3104E" w:rsidP="003600FD">
            <w:pPr>
              <w:jc w:val="center"/>
              <w:rPr>
                <w:sz w:val="22"/>
                <w:szCs w:val="22"/>
              </w:rPr>
            </w:pPr>
            <w:r w:rsidRPr="00996756">
              <w:rPr>
                <w:sz w:val="22"/>
                <w:szCs w:val="22"/>
              </w:rPr>
              <w:t>J.Valdovska</w:t>
            </w:r>
          </w:p>
        </w:tc>
      </w:tr>
      <w:tr w:rsidR="00B3104E" w:rsidRPr="000D2E16" w14:paraId="5E90186F" w14:textId="77777777" w:rsidTr="003600FD">
        <w:trPr>
          <w:trHeight w:val="20"/>
        </w:trPr>
        <w:tc>
          <w:tcPr>
            <w:tcW w:w="568" w:type="dxa"/>
            <w:shd w:val="clear" w:color="auto" w:fill="FFFFFF"/>
            <w:vAlign w:val="center"/>
          </w:tcPr>
          <w:p w14:paraId="4C930CDC" w14:textId="77777777" w:rsidR="00B3104E" w:rsidRPr="00996756" w:rsidRDefault="00B3104E" w:rsidP="003600FD">
            <w:pPr>
              <w:jc w:val="center"/>
              <w:rPr>
                <w:bCs/>
                <w:sz w:val="22"/>
                <w:szCs w:val="22"/>
              </w:rPr>
            </w:pPr>
            <w:r w:rsidRPr="00996756">
              <w:rPr>
                <w:bCs/>
                <w:sz w:val="22"/>
                <w:szCs w:val="22"/>
              </w:rPr>
              <w:t>7.</w:t>
            </w:r>
          </w:p>
        </w:tc>
        <w:tc>
          <w:tcPr>
            <w:tcW w:w="5245" w:type="dxa"/>
            <w:shd w:val="clear" w:color="auto" w:fill="FFFFFF"/>
            <w:vAlign w:val="center"/>
          </w:tcPr>
          <w:p w14:paraId="40612106" w14:textId="77777777" w:rsidR="00B3104E" w:rsidRPr="00996756" w:rsidRDefault="00B3104E" w:rsidP="003600FD">
            <w:pPr>
              <w:jc w:val="both"/>
              <w:rPr>
                <w:bCs/>
                <w:sz w:val="22"/>
                <w:szCs w:val="22"/>
              </w:rPr>
            </w:pPr>
            <w:r w:rsidRPr="00996756">
              <w:rPr>
                <w:bCs/>
                <w:sz w:val="22"/>
                <w:szCs w:val="22"/>
              </w:rPr>
              <w:t xml:space="preserve">Pašvaldībai piekritīgās zemes vienības ar kadastra apzīmējumu 0900 014 0215 </w:t>
            </w:r>
            <w:r w:rsidRPr="00996756">
              <w:rPr>
                <w:b/>
                <w:sz w:val="22"/>
                <w:szCs w:val="22"/>
              </w:rPr>
              <w:t>Pārmiju ielā</w:t>
            </w:r>
            <w:r w:rsidRPr="00996756">
              <w:rPr>
                <w:bCs/>
                <w:sz w:val="22"/>
                <w:szCs w:val="22"/>
              </w:rPr>
              <w:t>, Jelgavā, sadalīšana, robežas pārkārtošana un situācijas skices apstiprināšana</w:t>
            </w:r>
          </w:p>
          <w:p w14:paraId="693CB97F" w14:textId="77777777" w:rsidR="00B3104E" w:rsidRPr="00996756" w:rsidRDefault="00B3104E" w:rsidP="003600FD">
            <w:pPr>
              <w:jc w:val="both"/>
              <w:rPr>
                <w:bCs/>
                <w:sz w:val="22"/>
                <w:szCs w:val="22"/>
              </w:rPr>
            </w:pPr>
          </w:p>
        </w:tc>
        <w:tc>
          <w:tcPr>
            <w:tcW w:w="2976" w:type="dxa"/>
            <w:shd w:val="clear" w:color="auto" w:fill="FFFFFF"/>
            <w:vAlign w:val="center"/>
          </w:tcPr>
          <w:p w14:paraId="59A52091" w14:textId="77777777" w:rsidR="00B3104E" w:rsidRPr="00996756" w:rsidRDefault="00B3104E" w:rsidP="003600FD">
            <w:pPr>
              <w:jc w:val="center"/>
              <w:rPr>
                <w:sz w:val="16"/>
                <w:szCs w:val="16"/>
              </w:rPr>
            </w:pPr>
            <w:hyperlink r:id="rId17" w:history="1">
              <w:r w:rsidRPr="00996756">
                <w:rPr>
                  <w:rStyle w:val="Hipersaite"/>
                  <w:sz w:val="16"/>
                  <w:szCs w:val="16"/>
                </w:rPr>
                <w:t>https://www.kadastrs.lv/map/di?xy=485246.07189415,278736.076826184&amp;z=2000</w:t>
              </w:r>
            </w:hyperlink>
          </w:p>
          <w:p w14:paraId="2EDF35F1" w14:textId="77777777" w:rsidR="00B3104E" w:rsidRPr="00996756" w:rsidRDefault="00B3104E" w:rsidP="003600FD">
            <w:pPr>
              <w:jc w:val="center"/>
              <w:rPr>
                <w:sz w:val="16"/>
                <w:szCs w:val="16"/>
              </w:rPr>
            </w:pPr>
          </w:p>
        </w:tc>
        <w:tc>
          <w:tcPr>
            <w:tcW w:w="1418" w:type="dxa"/>
            <w:shd w:val="clear" w:color="auto" w:fill="FFFFFF"/>
            <w:vAlign w:val="center"/>
          </w:tcPr>
          <w:p w14:paraId="44251B2B" w14:textId="77777777" w:rsidR="00B3104E" w:rsidRPr="00996756" w:rsidRDefault="00B3104E" w:rsidP="003600FD">
            <w:pPr>
              <w:jc w:val="center"/>
              <w:rPr>
                <w:sz w:val="22"/>
                <w:szCs w:val="22"/>
              </w:rPr>
            </w:pPr>
            <w:r w:rsidRPr="00996756">
              <w:rPr>
                <w:sz w:val="22"/>
                <w:szCs w:val="22"/>
              </w:rPr>
              <w:t>J.Valdovska</w:t>
            </w:r>
          </w:p>
        </w:tc>
      </w:tr>
      <w:tr w:rsidR="00B3104E" w:rsidRPr="000D2E16" w14:paraId="6838BC17" w14:textId="77777777" w:rsidTr="003600FD">
        <w:trPr>
          <w:trHeight w:val="20"/>
        </w:trPr>
        <w:tc>
          <w:tcPr>
            <w:tcW w:w="568" w:type="dxa"/>
            <w:shd w:val="clear" w:color="auto" w:fill="FFFFFF"/>
            <w:vAlign w:val="center"/>
          </w:tcPr>
          <w:p w14:paraId="59065608" w14:textId="77777777" w:rsidR="00B3104E" w:rsidRDefault="00B3104E" w:rsidP="003600FD">
            <w:pPr>
              <w:jc w:val="center"/>
              <w:rPr>
                <w:bCs/>
                <w:sz w:val="22"/>
                <w:szCs w:val="22"/>
              </w:rPr>
            </w:pPr>
            <w:r>
              <w:rPr>
                <w:bCs/>
                <w:sz w:val="22"/>
                <w:szCs w:val="22"/>
              </w:rPr>
              <w:t>8.</w:t>
            </w:r>
          </w:p>
        </w:tc>
        <w:tc>
          <w:tcPr>
            <w:tcW w:w="5245" w:type="dxa"/>
            <w:shd w:val="clear" w:color="auto" w:fill="FFFFFF"/>
            <w:vAlign w:val="center"/>
          </w:tcPr>
          <w:p w14:paraId="631F4679" w14:textId="77777777" w:rsidR="00B3104E" w:rsidRPr="00C745CB" w:rsidRDefault="00B3104E" w:rsidP="003600FD">
            <w:pPr>
              <w:jc w:val="both"/>
              <w:rPr>
                <w:bCs/>
                <w:sz w:val="22"/>
                <w:szCs w:val="22"/>
              </w:rPr>
            </w:pPr>
            <w:r>
              <w:rPr>
                <w:bCs/>
                <w:sz w:val="22"/>
                <w:szCs w:val="22"/>
              </w:rPr>
              <w:t>Z</w:t>
            </w:r>
            <w:r w:rsidRPr="00C745CB">
              <w:rPr>
                <w:bCs/>
                <w:sz w:val="22"/>
                <w:szCs w:val="22"/>
              </w:rPr>
              <w:t>emes robežu un situācijas plānu apstiprināšana</w:t>
            </w:r>
          </w:p>
          <w:p w14:paraId="41DF7A6E" w14:textId="77777777" w:rsidR="00B3104E" w:rsidRPr="00C745CB" w:rsidRDefault="00B3104E" w:rsidP="003600FD">
            <w:pPr>
              <w:jc w:val="both"/>
              <w:rPr>
                <w:bCs/>
                <w:sz w:val="22"/>
                <w:szCs w:val="22"/>
              </w:rPr>
            </w:pPr>
            <w:r w:rsidRPr="00C745CB">
              <w:rPr>
                <w:bCs/>
                <w:sz w:val="22"/>
                <w:szCs w:val="22"/>
              </w:rPr>
              <w:t xml:space="preserve">zemes vienībai </w:t>
            </w:r>
            <w:r w:rsidRPr="00C745CB">
              <w:rPr>
                <w:b/>
                <w:sz w:val="22"/>
                <w:szCs w:val="22"/>
              </w:rPr>
              <w:t>Ābelītes ielā 28</w:t>
            </w:r>
            <w:r w:rsidRPr="00C745CB">
              <w:rPr>
                <w:bCs/>
                <w:sz w:val="22"/>
                <w:szCs w:val="22"/>
              </w:rPr>
              <w:t xml:space="preserve">, </w:t>
            </w:r>
            <w:r>
              <w:rPr>
                <w:bCs/>
                <w:sz w:val="22"/>
                <w:szCs w:val="22"/>
              </w:rPr>
              <w:t>J</w:t>
            </w:r>
            <w:r w:rsidRPr="00C745CB">
              <w:rPr>
                <w:bCs/>
                <w:sz w:val="22"/>
                <w:szCs w:val="22"/>
              </w:rPr>
              <w:t>elgavā</w:t>
            </w:r>
          </w:p>
          <w:p w14:paraId="3568AC12" w14:textId="77777777" w:rsidR="00B3104E" w:rsidRPr="00A83FE9" w:rsidRDefault="00B3104E" w:rsidP="003600FD">
            <w:pPr>
              <w:jc w:val="both"/>
              <w:rPr>
                <w:bCs/>
                <w:sz w:val="22"/>
                <w:szCs w:val="22"/>
              </w:rPr>
            </w:pPr>
            <w:r w:rsidRPr="00C745CB">
              <w:rPr>
                <w:bCs/>
                <w:sz w:val="22"/>
                <w:szCs w:val="22"/>
              </w:rPr>
              <w:t>(zemes vienības kadastra apzīmējums 0900 037 0150)</w:t>
            </w:r>
          </w:p>
        </w:tc>
        <w:tc>
          <w:tcPr>
            <w:tcW w:w="2976" w:type="dxa"/>
            <w:shd w:val="clear" w:color="auto" w:fill="FFFFFF"/>
            <w:vAlign w:val="center"/>
          </w:tcPr>
          <w:p w14:paraId="0B9E0DC7" w14:textId="77777777" w:rsidR="00B3104E" w:rsidRDefault="00B3104E" w:rsidP="003600FD">
            <w:pPr>
              <w:jc w:val="center"/>
              <w:rPr>
                <w:sz w:val="16"/>
                <w:szCs w:val="16"/>
              </w:rPr>
            </w:pPr>
            <w:hyperlink r:id="rId18" w:history="1">
              <w:r w:rsidRPr="00FF4F15">
                <w:rPr>
                  <w:rStyle w:val="Hipersaite"/>
                  <w:sz w:val="16"/>
                  <w:szCs w:val="16"/>
                </w:rPr>
                <w:t>https://www.kadastrs.lv/map/di?xy=486185.8948652814,276046.7383815253&amp;z=500</w:t>
              </w:r>
            </w:hyperlink>
          </w:p>
          <w:p w14:paraId="49833999" w14:textId="77777777" w:rsidR="00B3104E" w:rsidRPr="00894149" w:rsidRDefault="00B3104E" w:rsidP="003600FD">
            <w:pPr>
              <w:jc w:val="center"/>
              <w:rPr>
                <w:sz w:val="16"/>
                <w:szCs w:val="16"/>
              </w:rPr>
            </w:pPr>
          </w:p>
        </w:tc>
        <w:tc>
          <w:tcPr>
            <w:tcW w:w="1418" w:type="dxa"/>
            <w:shd w:val="clear" w:color="auto" w:fill="FFFFFF"/>
            <w:vAlign w:val="center"/>
          </w:tcPr>
          <w:p w14:paraId="4A458629" w14:textId="77777777" w:rsidR="00B3104E" w:rsidRPr="000D2E16" w:rsidRDefault="00B3104E" w:rsidP="003600FD">
            <w:pPr>
              <w:jc w:val="center"/>
              <w:rPr>
                <w:sz w:val="22"/>
                <w:szCs w:val="22"/>
              </w:rPr>
            </w:pPr>
            <w:r>
              <w:rPr>
                <w:sz w:val="22"/>
                <w:szCs w:val="22"/>
              </w:rPr>
              <w:t>J.Valdovska</w:t>
            </w:r>
          </w:p>
        </w:tc>
      </w:tr>
      <w:tr w:rsidR="00B3104E" w14:paraId="1F2E0B38" w14:textId="77777777" w:rsidTr="003600FD">
        <w:trPr>
          <w:trHeight w:val="20"/>
        </w:trPr>
        <w:tc>
          <w:tcPr>
            <w:tcW w:w="568" w:type="dxa"/>
            <w:shd w:val="clear" w:color="auto" w:fill="FFFFFF"/>
            <w:vAlign w:val="center"/>
          </w:tcPr>
          <w:p w14:paraId="6394BF74" w14:textId="77777777" w:rsidR="00B3104E" w:rsidRPr="00C745CB" w:rsidRDefault="00B3104E" w:rsidP="003600FD">
            <w:pPr>
              <w:jc w:val="center"/>
              <w:rPr>
                <w:bCs/>
                <w:sz w:val="22"/>
                <w:szCs w:val="22"/>
              </w:rPr>
            </w:pPr>
            <w:r>
              <w:rPr>
                <w:bCs/>
                <w:sz w:val="22"/>
                <w:szCs w:val="22"/>
              </w:rPr>
              <w:t>9.</w:t>
            </w:r>
          </w:p>
        </w:tc>
        <w:tc>
          <w:tcPr>
            <w:tcW w:w="5245" w:type="dxa"/>
            <w:shd w:val="clear" w:color="auto" w:fill="FFFFFF"/>
            <w:vAlign w:val="center"/>
          </w:tcPr>
          <w:p w14:paraId="5C81C411" w14:textId="77777777" w:rsidR="00B3104E" w:rsidRPr="00C745CB" w:rsidRDefault="00B3104E" w:rsidP="003600FD">
            <w:pPr>
              <w:jc w:val="both"/>
              <w:rPr>
                <w:bCs/>
                <w:sz w:val="22"/>
                <w:szCs w:val="22"/>
              </w:rPr>
            </w:pPr>
            <w:r w:rsidRPr="00C745CB">
              <w:rPr>
                <w:bCs/>
                <w:sz w:val="22"/>
                <w:szCs w:val="22"/>
              </w:rPr>
              <w:t>Zemes robežu un situācijas plānu apstiprināšana</w:t>
            </w:r>
          </w:p>
          <w:p w14:paraId="794BB4D6" w14:textId="77777777" w:rsidR="00B3104E" w:rsidRPr="00C745CB" w:rsidRDefault="00B3104E" w:rsidP="003600FD">
            <w:pPr>
              <w:jc w:val="both"/>
              <w:rPr>
                <w:bCs/>
                <w:sz w:val="22"/>
                <w:szCs w:val="22"/>
              </w:rPr>
            </w:pPr>
            <w:r w:rsidRPr="00C745CB">
              <w:rPr>
                <w:bCs/>
                <w:sz w:val="22"/>
                <w:szCs w:val="22"/>
              </w:rPr>
              <w:t xml:space="preserve">zemes vienībai </w:t>
            </w:r>
            <w:r w:rsidRPr="00C745CB">
              <w:rPr>
                <w:b/>
                <w:sz w:val="22"/>
                <w:szCs w:val="22"/>
              </w:rPr>
              <w:t>Dzirnavu ielā 3K</w:t>
            </w:r>
            <w:r w:rsidRPr="00C745CB">
              <w:rPr>
                <w:bCs/>
                <w:sz w:val="22"/>
                <w:szCs w:val="22"/>
              </w:rPr>
              <w:t>, Jelgavā</w:t>
            </w:r>
          </w:p>
          <w:p w14:paraId="68656ED3" w14:textId="77777777" w:rsidR="00B3104E" w:rsidRDefault="00B3104E" w:rsidP="003600FD">
            <w:pPr>
              <w:jc w:val="both"/>
              <w:rPr>
                <w:bCs/>
              </w:rPr>
            </w:pPr>
            <w:r w:rsidRPr="00C745CB">
              <w:rPr>
                <w:bCs/>
                <w:sz w:val="22"/>
                <w:szCs w:val="22"/>
              </w:rPr>
              <w:t>(zemes vienības kadastra apzīmējums 0900 016 1233)</w:t>
            </w:r>
          </w:p>
        </w:tc>
        <w:tc>
          <w:tcPr>
            <w:tcW w:w="2976" w:type="dxa"/>
            <w:shd w:val="clear" w:color="auto" w:fill="FFFFFF"/>
          </w:tcPr>
          <w:p w14:paraId="165982E0" w14:textId="77777777" w:rsidR="00B3104E" w:rsidRDefault="00B3104E" w:rsidP="003600FD">
            <w:pPr>
              <w:jc w:val="both"/>
              <w:rPr>
                <w:sz w:val="16"/>
                <w:szCs w:val="16"/>
              </w:rPr>
            </w:pPr>
            <w:hyperlink r:id="rId19" w:history="1">
              <w:r w:rsidRPr="00FF4F15">
                <w:rPr>
                  <w:rStyle w:val="Hipersaite"/>
                  <w:sz w:val="16"/>
                  <w:szCs w:val="16"/>
                </w:rPr>
                <w:t>https://www.kadastrs.lv/map/di?xy=483411.80706704693,276637.2661902337&amp;z=1000</w:t>
              </w:r>
            </w:hyperlink>
          </w:p>
          <w:p w14:paraId="02FE8646" w14:textId="77777777" w:rsidR="00B3104E" w:rsidRPr="00894149" w:rsidRDefault="00B3104E" w:rsidP="003600FD">
            <w:pPr>
              <w:jc w:val="both"/>
              <w:rPr>
                <w:sz w:val="16"/>
                <w:szCs w:val="16"/>
              </w:rPr>
            </w:pPr>
          </w:p>
        </w:tc>
        <w:tc>
          <w:tcPr>
            <w:tcW w:w="1418" w:type="dxa"/>
            <w:shd w:val="clear" w:color="auto" w:fill="FFFFFF"/>
            <w:vAlign w:val="center"/>
          </w:tcPr>
          <w:p w14:paraId="7971D610" w14:textId="77777777" w:rsidR="00B3104E" w:rsidRDefault="00B3104E" w:rsidP="003600FD">
            <w:pPr>
              <w:jc w:val="center"/>
              <w:rPr>
                <w:sz w:val="22"/>
                <w:szCs w:val="22"/>
              </w:rPr>
            </w:pPr>
            <w:r>
              <w:rPr>
                <w:sz w:val="22"/>
                <w:szCs w:val="22"/>
              </w:rPr>
              <w:t>J.Valdovska</w:t>
            </w:r>
          </w:p>
        </w:tc>
      </w:tr>
      <w:tr w:rsidR="00B3104E" w:rsidRPr="000D2E16" w14:paraId="36DF01F0" w14:textId="77777777" w:rsidTr="003600FD">
        <w:trPr>
          <w:trHeight w:val="20"/>
        </w:trPr>
        <w:tc>
          <w:tcPr>
            <w:tcW w:w="568" w:type="dxa"/>
            <w:shd w:val="clear" w:color="auto" w:fill="FFFFFF"/>
            <w:vAlign w:val="center"/>
          </w:tcPr>
          <w:p w14:paraId="44712103" w14:textId="77777777" w:rsidR="00B3104E" w:rsidRDefault="00B3104E" w:rsidP="003600FD">
            <w:pPr>
              <w:jc w:val="center"/>
              <w:rPr>
                <w:bCs/>
                <w:sz w:val="22"/>
                <w:szCs w:val="22"/>
              </w:rPr>
            </w:pPr>
            <w:r>
              <w:rPr>
                <w:bCs/>
                <w:sz w:val="22"/>
                <w:szCs w:val="22"/>
              </w:rPr>
              <w:t>10.</w:t>
            </w:r>
          </w:p>
        </w:tc>
        <w:tc>
          <w:tcPr>
            <w:tcW w:w="5245" w:type="dxa"/>
            <w:shd w:val="clear" w:color="auto" w:fill="FFFFFF"/>
            <w:vAlign w:val="center"/>
          </w:tcPr>
          <w:p w14:paraId="430C365F" w14:textId="77777777" w:rsidR="00B3104E" w:rsidRPr="00C745CB" w:rsidRDefault="00B3104E" w:rsidP="003600FD">
            <w:pPr>
              <w:rPr>
                <w:bCs/>
                <w:sz w:val="22"/>
                <w:szCs w:val="22"/>
              </w:rPr>
            </w:pPr>
            <w:r>
              <w:rPr>
                <w:bCs/>
                <w:sz w:val="22"/>
                <w:szCs w:val="22"/>
              </w:rPr>
              <w:t>Z</w:t>
            </w:r>
            <w:r w:rsidRPr="00C745CB">
              <w:rPr>
                <w:bCs/>
                <w:sz w:val="22"/>
                <w:szCs w:val="22"/>
              </w:rPr>
              <w:t>emes robežu un situācijas plānu apstiprināšana</w:t>
            </w:r>
          </w:p>
          <w:p w14:paraId="468EC2E3" w14:textId="77777777" w:rsidR="00B3104E" w:rsidRPr="00C745CB" w:rsidRDefault="00B3104E" w:rsidP="003600FD">
            <w:pPr>
              <w:rPr>
                <w:bCs/>
                <w:sz w:val="22"/>
                <w:szCs w:val="22"/>
              </w:rPr>
            </w:pPr>
            <w:r w:rsidRPr="00C745CB">
              <w:rPr>
                <w:bCs/>
                <w:sz w:val="22"/>
                <w:szCs w:val="22"/>
              </w:rPr>
              <w:t xml:space="preserve">zemes vienībai </w:t>
            </w:r>
            <w:r w:rsidRPr="00C745CB">
              <w:rPr>
                <w:b/>
                <w:sz w:val="22"/>
                <w:szCs w:val="22"/>
              </w:rPr>
              <w:t>Garozas ielā 56A</w:t>
            </w:r>
            <w:r w:rsidRPr="00C745CB">
              <w:rPr>
                <w:bCs/>
                <w:sz w:val="22"/>
                <w:szCs w:val="22"/>
              </w:rPr>
              <w:t xml:space="preserve">, </w:t>
            </w:r>
            <w:r>
              <w:rPr>
                <w:bCs/>
                <w:sz w:val="22"/>
                <w:szCs w:val="22"/>
              </w:rPr>
              <w:t>J</w:t>
            </w:r>
            <w:r w:rsidRPr="00C745CB">
              <w:rPr>
                <w:bCs/>
                <w:sz w:val="22"/>
                <w:szCs w:val="22"/>
              </w:rPr>
              <w:t>elgavā</w:t>
            </w:r>
          </w:p>
          <w:p w14:paraId="6DD75947" w14:textId="77777777" w:rsidR="00B3104E" w:rsidRPr="00C745CB" w:rsidRDefault="00B3104E" w:rsidP="003600FD">
            <w:pPr>
              <w:rPr>
                <w:bCs/>
                <w:sz w:val="22"/>
                <w:szCs w:val="22"/>
              </w:rPr>
            </w:pPr>
            <w:r w:rsidRPr="00C745CB">
              <w:rPr>
                <w:bCs/>
                <w:sz w:val="22"/>
                <w:szCs w:val="22"/>
              </w:rPr>
              <w:t>(zemes vienības kadastra apzīmējums 0900 014 0214)</w:t>
            </w:r>
          </w:p>
        </w:tc>
        <w:tc>
          <w:tcPr>
            <w:tcW w:w="2976" w:type="dxa"/>
            <w:shd w:val="clear" w:color="auto" w:fill="FFFFFF"/>
          </w:tcPr>
          <w:p w14:paraId="7988D853" w14:textId="77777777" w:rsidR="00B3104E" w:rsidRDefault="00B3104E" w:rsidP="003600FD">
            <w:pPr>
              <w:jc w:val="both"/>
              <w:rPr>
                <w:sz w:val="16"/>
                <w:szCs w:val="16"/>
              </w:rPr>
            </w:pPr>
            <w:hyperlink r:id="rId20" w:history="1">
              <w:r w:rsidRPr="00FF4F15">
                <w:rPr>
                  <w:rStyle w:val="Hipersaite"/>
                  <w:sz w:val="16"/>
                  <w:szCs w:val="16"/>
                </w:rPr>
                <w:t>https://www.kadastrs.lv/map/di?xy=485492.9696352359,278691.5495239795&amp;z=1000</w:t>
              </w:r>
            </w:hyperlink>
          </w:p>
          <w:p w14:paraId="11DFD8C6" w14:textId="77777777" w:rsidR="00B3104E" w:rsidRPr="00894149" w:rsidRDefault="00B3104E" w:rsidP="003600FD">
            <w:pPr>
              <w:jc w:val="both"/>
              <w:rPr>
                <w:sz w:val="16"/>
                <w:szCs w:val="16"/>
              </w:rPr>
            </w:pPr>
          </w:p>
        </w:tc>
        <w:tc>
          <w:tcPr>
            <w:tcW w:w="1418" w:type="dxa"/>
            <w:shd w:val="clear" w:color="auto" w:fill="FFFFFF"/>
            <w:vAlign w:val="center"/>
          </w:tcPr>
          <w:p w14:paraId="538BD7B4" w14:textId="77777777" w:rsidR="00B3104E" w:rsidRPr="000D2E16" w:rsidRDefault="00B3104E" w:rsidP="003600FD">
            <w:pPr>
              <w:jc w:val="center"/>
              <w:rPr>
                <w:sz w:val="22"/>
                <w:szCs w:val="22"/>
              </w:rPr>
            </w:pPr>
            <w:r>
              <w:rPr>
                <w:sz w:val="22"/>
                <w:szCs w:val="22"/>
              </w:rPr>
              <w:t>J.Valdovska</w:t>
            </w:r>
          </w:p>
        </w:tc>
      </w:tr>
      <w:tr w:rsidR="00B3104E" w14:paraId="0833745D" w14:textId="77777777" w:rsidTr="003600FD">
        <w:trPr>
          <w:trHeight w:val="20"/>
        </w:trPr>
        <w:tc>
          <w:tcPr>
            <w:tcW w:w="568" w:type="dxa"/>
            <w:shd w:val="clear" w:color="auto" w:fill="FFFFFF"/>
            <w:vAlign w:val="center"/>
          </w:tcPr>
          <w:p w14:paraId="245A1D18" w14:textId="77777777" w:rsidR="00B3104E" w:rsidRDefault="00B3104E" w:rsidP="003600FD">
            <w:pPr>
              <w:jc w:val="center"/>
              <w:rPr>
                <w:bCs/>
                <w:sz w:val="22"/>
                <w:szCs w:val="22"/>
              </w:rPr>
            </w:pPr>
            <w:r>
              <w:rPr>
                <w:bCs/>
                <w:sz w:val="22"/>
                <w:szCs w:val="22"/>
              </w:rPr>
              <w:t>11.</w:t>
            </w:r>
          </w:p>
        </w:tc>
        <w:tc>
          <w:tcPr>
            <w:tcW w:w="5245" w:type="dxa"/>
            <w:shd w:val="clear" w:color="auto" w:fill="FFFFFF"/>
            <w:vAlign w:val="center"/>
          </w:tcPr>
          <w:p w14:paraId="301AF172" w14:textId="77777777" w:rsidR="00B3104E" w:rsidRPr="00C745CB" w:rsidRDefault="00B3104E" w:rsidP="003600FD">
            <w:pPr>
              <w:rPr>
                <w:bCs/>
                <w:sz w:val="22"/>
                <w:szCs w:val="22"/>
              </w:rPr>
            </w:pPr>
            <w:r>
              <w:rPr>
                <w:bCs/>
                <w:sz w:val="22"/>
                <w:szCs w:val="22"/>
              </w:rPr>
              <w:t>Z</w:t>
            </w:r>
            <w:r w:rsidRPr="00C745CB">
              <w:rPr>
                <w:bCs/>
                <w:sz w:val="22"/>
                <w:szCs w:val="22"/>
              </w:rPr>
              <w:t>emes robežu un situācijas plānu apstiprināšana</w:t>
            </w:r>
          </w:p>
          <w:p w14:paraId="14AD6015" w14:textId="77777777" w:rsidR="00B3104E" w:rsidRPr="00C745CB" w:rsidRDefault="00B3104E" w:rsidP="003600FD">
            <w:pPr>
              <w:rPr>
                <w:bCs/>
                <w:sz w:val="22"/>
                <w:szCs w:val="22"/>
              </w:rPr>
            </w:pPr>
            <w:r w:rsidRPr="00C745CB">
              <w:rPr>
                <w:bCs/>
                <w:sz w:val="22"/>
                <w:szCs w:val="22"/>
              </w:rPr>
              <w:t xml:space="preserve">zemes vienībai </w:t>
            </w:r>
            <w:r>
              <w:rPr>
                <w:b/>
                <w:sz w:val="22"/>
                <w:szCs w:val="22"/>
              </w:rPr>
              <w:t>Kūliņu ceļā 20</w:t>
            </w:r>
            <w:r w:rsidRPr="00C745CB">
              <w:rPr>
                <w:bCs/>
                <w:sz w:val="22"/>
                <w:szCs w:val="22"/>
              </w:rPr>
              <w:t xml:space="preserve">, </w:t>
            </w:r>
            <w:r>
              <w:rPr>
                <w:bCs/>
                <w:sz w:val="22"/>
                <w:szCs w:val="22"/>
              </w:rPr>
              <w:t>J</w:t>
            </w:r>
            <w:r w:rsidRPr="00C745CB">
              <w:rPr>
                <w:bCs/>
                <w:sz w:val="22"/>
                <w:szCs w:val="22"/>
              </w:rPr>
              <w:t>elgavā</w:t>
            </w:r>
          </w:p>
          <w:p w14:paraId="5A4BCBE9" w14:textId="77777777" w:rsidR="00B3104E" w:rsidRDefault="00B3104E" w:rsidP="003600FD">
            <w:pPr>
              <w:rPr>
                <w:bCs/>
                <w:sz w:val="22"/>
                <w:szCs w:val="22"/>
              </w:rPr>
            </w:pPr>
            <w:r w:rsidRPr="00C745CB">
              <w:rPr>
                <w:bCs/>
                <w:sz w:val="22"/>
                <w:szCs w:val="22"/>
              </w:rPr>
              <w:t xml:space="preserve">(zemes vienības kadastra apzīmējums 0900 </w:t>
            </w:r>
            <w:r>
              <w:rPr>
                <w:bCs/>
                <w:sz w:val="22"/>
                <w:szCs w:val="22"/>
              </w:rPr>
              <w:t>009</w:t>
            </w:r>
            <w:r w:rsidRPr="00C745CB">
              <w:rPr>
                <w:bCs/>
                <w:sz w:val="22"/>
                <w:szCs w:val="22"/>
              </w:rPr>
              <w:t xml:space="preserve"> </w:t>
            </w:r>
            <w:r>
              <w:rPr>
                <w:bCs/>
                <w:sz w:val="22"/>
                <w:szCs w:val="22"/>
              </w:rPr>
              <w:t>0426</w:t>
            </w:r>
            <w:r w:rsidRPr="00C745CB">
              <w:rPr>
                <w:bCs/>
                <w:sz w:val="22"/>
                <w:szCs w:val="22"/>
              </w:rPr>
              <w:t>)</w:t>
            </w:r>
          </w:p>
        </w:tc>
        <w:tc>
          <w:tcPr>
            <w:tcW w:w="2976" w:type="dxa"/>
            <w:shd w:val="clear" w:color="auto" w:fill="FFFFFF"/>
          </w:tcPr>
          <w:p w14:paraId="28DA9205" w14:textId="77777777" w:rsidR="00B3104E" w:rsidRDefault="00B3104E" w:rsidP="003600FD">
            <w:pPr>
              <w:jc w:val="both"/>
              <w:rPr>
                <w:sz w:val="16"/>
                <w:szCs w:val="16"/>
              </w:rPr>
            </w:pPr>
            <w:hyperlink r:id="rId21" w:history="1">
              <w:r w:rsidRPr="00FF4F15">
                <w:rPr>
                  <w:rStyle w:val="Hipersaite"/>
                  <w:sz w:val="16"/>
                  <w:szCs w:val="16"/>
                </w:rPr>
                <w:t>https://www.kadastrs.lv/map/di?xy=480614.81804379803,278239.52326746343&amp;z=2000</w:t>
              </w:r>
            </w:hyperlink>
          </w:p>
          <w:p w14:paraId="6420A4A1" w14:textId="77777777" w:rsidR="00B3104E" w:rsidRPr="00894149" w:rsidRDefault="00B3104E" w:rsidP="003600FD">
            <w:pPr>
              <w:jc w:val="both"/>
              <w:rPr>
                <w:sz w:val="16"/>
                <w:szCs w:val="16"/>
              </w:rPr>
            </w:pPr>
          </w:p>
        </w:tc>
        <w:tc>
          <w:tcPr>
            <w:tcW w:w="1418" w:type="dxa"/>
            <w:shd w:val="clear" w:color="auto" w:fill="FFFFFF"/>
            <w:vAlign w:val="center"/>
          </w:tcPr>
          <w:p w14:paraId="53589405" w14:textId="77777777" w:rsidR="00B3104E" w:rsidRDefault="00B3104E" w:rsidP="003600FD">
            <w:pPr>
              <w:jc w:val="center"/>
              <w:rPr>
                <w:sz w:val="22"/>
                <w:szCs w:val="22"/>
              </w:rPr>
            </w:pPr>
            <w:r>
              <w:rPr>
                <w:sz w:val="22"/>
                <w:szCs w:val="22"/>
              </w:rPr>
              <w:t>J.Valdovska</w:t>
            </w:r>
          </w:p>
        </w:tc>
      </w:tr>
      <w:tr w:rsidR="00B3104E" w:rsidRPr="000D2E16" w14:paraId="2ABA67E6" w14:textId="77777777" w:rsidTr="003600FD">
        <w:trPr>
          <w:trHeight w:val="20"/>
        </w:trPr>
        <w:tc>
          <w:tcPr>
            <w:tcW w:w="568" w:type="dxa"/>
            <w:shd w:val="clear" w:color="auto" w:fill="FFFFFF"/>
            <w:vAlign w:val="center"/>
          </w:tcPr>
          <w:p w14:paraId="3903C085" w14:textId="77777777" w:rsidR="00B3104E" w:rsidRDefault="00B3104E" w:rsidP="003600FD">
            <w:pPr>
              <w:jc w:val="center"/>
              <w:rPr>
                <w:bCs/>
                <w:sz w:val="22"/>
                <w:szCs w:val="22"/>
              </w:rPr>
            </w:pPr>
            <w:r>
              <w:rPr>
                <w:bCs/>
                <w:sz w:val="22"/>
                <w:szCs w:val="22"/>
              </w:rPr>
              <w:t>12.</w:t>
            </w:r>
          </w:p>
        </w:tc>
        <w:tc>
          <w:tcPr>
            <w:tcW w:w="5245" w:type="dxa"/>
            <w:shd w:val="clear" w:color="auto" w:fill="FFFFFF"/>
            <w:vAlign w:val="center"/>
          </w:tcPr>
          <w:p w14:paraId="5FFD72A6" w14:textId="77777777" w:rsidR="00B3104E" w:rsidRPr="00C745CB" w:rsidRDefault="00B3104E" w:rsidP="003600FD">
            <w:pPr>
              <w:rPr>
                <w:bCs/>
                <w:sz w:val="22"/>
                <w:szCs w:val="22"/>
              </w:rPr>
            </w:pPr>
            <w:r>
              <w:rPr>
                <w:bCs/>
                <w:sz w:val="22"/>
                <w:szCs w:val="22"/>
              </w:rPr>
              <w:t>Z</w:t>
            </w:r>
            <w:r w:rsidRPr="00C745CB">
              <w:rPr>
                <w:bCs/>
                <w:sz w:val="22"/>
                <w:szCs w:val="22"/>
              </w:rPr>
              <w:t>emes robežu un situācijas plānu apstiprināšana</w:t>
            </w:r>
          </w:p>
          <w:p w14:paraId="19243D53" w14:textId="77777777" w:rsidR="00B3104E" w:rsidRPr="00C745CB" w:rsidRDefault="00B3104E" w:rsidP="003600FD">
            <w:pPr>
              <w:rPr>
                <w:bCs/>
                <w:sz w:val="22"/>
                <w:szCs w:val="22"/>
              </w:rPr>
            </w:pPr>
            <w:r w:rsidRPr="00C745CB">
              <w:rPr>
                <w:bCs/>
                <w:sz w:val="22"/>
                <w:szCs w:val="22"/>
              </w:rPr>
              <w:t xml:space="preserve">zemes vienībai </w:t>
            </w:r>
            <w:r w:rsidRPr="00C745CB">
              <w:rPr>
                <w:b/>
                <w:sz w:val="22"/>
                <w:szCs w:val="22"/>
              </w:rPr>
              <w:t>Nameja ielā 19</w:t>
            </w:r>
            <w:r w:rsidRPr="00C745CB">
              <w:rPr>
                <w:bCs/>
                <w:sz w:val="22"/>
                <w:szCs w:val="22"/>
              </w:rPr>
              <w:t xml:space="preserve">, </w:t>
            </w:r>
            <w:r>
              <w:rPr>
                <w:bCs/>
                <w:sz w:val="22"/>
                <w:szCs w:val="22"/>
              </w:rPr>
              <w:t>J</w:t>
            </w:r>
            <w:r w:rsidRPr="00C745CB">
              <w:rPr>
                <w:bCs/>
                <w:sz w:val="22"/>
                <w:szCs w:val="22"/>
              </w:rPr>
              <w:t>elgavā</w:t>
            </w:r>
          </w:p>
          <w:p w14:paraId="1E5145AA" w14:textId="77777777" w:rsidR="00B3104E" w:rsidRPr="00C745CB" w:rsidRDefault="00B3104E" w:rsidP="003600FD">
            <w:pPr>
              <w:rPr>
                <w:bCs/>
                <w:sz w:val="22"/>
                <w:szCs w:val="22"/>
              </w:rPr>
            </w:pPr>
            <w:r w:rsidRPr="00C745CB">
              <w:rPr>
                <w:bCs/>
                <w:sz w:val="22"/>
                <w:szCs w:val="22"/>
              </w:rPr>
              <w:t>(zemes vienības kadastra apzīmējums 0900 021 0971)</w:t>
            </w:r>
          </w:p>
        </w:tc>
        <w:tc>
          <w:tcPr>
            <w:tcW w:w="2976" w:type="dxa"/>
            <w:shd w:val="clear" w:color="auto" w:fill="FFFFFF"/>
          </w:tcPr>
          <w:p w14:paraId="2EEA3A30" w14:textId="77777777" w:rsidR="00B3104E" w:rsidRDefault="00B3104E" w:rsidP="003600FD">
            <w:pPr>
              <w:jc w:val="center"/>
              <w:rPr>
                <w:color w:val="000000"/>
                <w:sz w:val="16"/>
                <w:szCs w:val="16"/>
              </w:rPr>
            </w:pPr>
            <w:hyperlink r:id="rId22" w:history="1">
              <w:r w:rsidRPr="00FF4F15">
                <w:rPr>
                  <w:rStyle w:val="Hipersaite"/>
                  <w:sz w:val="16"/>
                  <w:szCs w:val="16"/>
                </w:rPr>
                <w:t>https://www.kadastrs.lv/map/di?xy=479974.441125284,279064.5730561635&amp;z=2000</w:t>
              </w:r>
            </w:hyperlink>
          </w:p>
          <w:p w14:paraId="6AC71C73" w14:textId="77777777" w:rsidR="00B3104E" w:rsidRPr="00894149" w:rsidRDefault="00B3104E" w:rsidP="003600FD">
            <w:pPr>
              <w:rPr>
                <w:color w:val="000000"/>
                <w:sz w:val="16"/>
                <w:szCs w:val="16"/>
              </w:rPr>
            </w:pPr>
          </w:p>
        </w:tc>
        <w:tc>
          <w:tcPr>
            <w:tcW w:w="1418" w:type="dxa"/>
            <w:shd w:val="clear" w:color="auto" w:fill="FFFFFF"/>
            <w:vAlign w:val="center"/>
          </w:tcPr>
          <w:p w14:paraId="739B5FE2" w14:textId="77777777" w:rsidR="00B3104E" w:rsidRPr="000D2E16" w:rsidRDefault="00B3104E" w:rsidP="003600FD">
            <w:pPr>
              <w:jc w:val="center"/>
              <w:rPr>
                <w:color w:val="000000"/>
                <w:sz w:val="22"/>
                <w:szCs w:val="22"/>
              </w:rPr>
            </w:pPr>
            <w:r>
              <w:rPr>
                <w:sz w:val="22"/>
                <w:szCs w:val="22"/>
              </w:rPr>
              <w:t>J.Valdovska</w:t>
            </w:r>
          </w:p>
        </w:tc>
      </w:tr>
      <w:tr w:rsidR="00B3104E" w:rsidRPr="000D2E16" w14:paraId="6EBEDB80" w14:textId="77777777" w:rsidTr="003600FD">
        <w:trPr>
          <w:trHeight w:val="20"/>
        </w:trPr>
        <w:tc>
          <w:tcPr>
            <w:tcW w:w="568" w:type="dxa"/>
            <w:shd w:val="clear" w:color="auto" w:fill="FFFFFF"/>
            <w:vAlign w:val="center"/>
          </w:tcPr>
          <w:p w14:paraId="4C30B3B4" w14:textId="77777777" w:rsidR="00B3104E" w:rsidRDefault="00B3104E" w:rsidP="003600FD">
            <w:pPr>
              <w:jc w:val="center"/>
              <w:rPr>
                <w:bCs/>
                <w:sz w:val="22"/>
                <w:szCs w:val="22"/>
              </w:rPr>
            </w:pPr>
            <w:r>
              <w:rPr>
                <w:bCs/>
                <w:sz w:val="22"/>
                <w:szCs w:val="22"/>
              </w:rPr>
              <w:t>13.</w:t>
            </w:r>
          </w:p>
        </w:tc>
        <w:tc>
          <w:tcPr>
            <w:tcW w:w="5245" w:type="dxa"/>
            <w:shd w:val="clear" w:color="auto" w:fill="FFFFFF"/>
            <w:vAlign w:val="center"/>
          </w:tcPr>
          <w:p w14:paraId="036ACF5E" w14:textId="77777777" w:rsidR="00B3104E" w:rsidRPr="00C745CB" w:rsidRDefault="00B3104E" w:rsidP="003600FD">
            <w:pPr>
              <w:rPr>
                <w:bCs/>
                <w:sz w:val="22"/>
                <w:szCs w:val="22"/>
              </w:rPr>
            </w:pPr>
            <w:r>
              <w:rPr>
                <w:bCs/>
                <w:sz w:val="22"/>
                <w:szCs w:val="22"/>
              </w:rPr>
              <w:t>Z</w:t>
            </w:r>
            <w:r w:rsidRPr="00C745CB">
              <w:rPr>
                <w:bCs/>
                <w:sz w:val="22"/>
                <w:szCs w:val="22"/>
              </w:rPr>
              <w:t>emes robežu un situācijas plānu apstiprināšana</w:t>
            </w:r>
          </w:p>
          <w:p w14:paraId="33A20DDC" w14:textId="77777777" w:rsidR="00B3104E" w:rsidRDefault="00B3104E" w:rsidP="003600FD">
            <w:pPr>
              <w:rPr>
                <w:bCs/>
                <w:sz w:val="22"/>
                <w:szCs w:val="22"/>
              </w:rPr>
            </w:pPr>
            <w:r w:rsidRPr="00C745CB">
              <w:rPr>
                <w:bCs/>
                <w:sz w:val="22"/>
                <w:szCs w:val="22"/>
              </w:rPr>
              <w:t xml:space="preserve">zemes vienībai </w:t>
            </w:r>
            <w:r w:rsidRPr="00C745CB">
              <w:rPr>
                <w:b/>
                <w:sz w:val="22"/>
                <w:szCs w:val="22"/>
              </w:rPr>
              <w:t>Pulkveža Oskara Kalpaka ielā 9H</w:t>
            </w:r>
            <w:r w:rsidRPr="00C745CB">
              <w:rPr>
                <w:bCs/>
                <w:sz w:val="22"/>
                <w:szCs w:val="22"/>
              </w:rPr>
              <w:t xml:space="preserve">, </w:t>
            </w:r>
            <w:r>
              <w:rPr>
                <w:bCs/>
                <w:sz w:val="22"/>
                <w:szCs w:val="22"/>
              </w:rPr>
              <w:t>J</w:t>
            </w:r>
            <w:r w:rsidRPr="00C745CB">
              <w:rPr>
                <w:bCs/>
                <w:sz w:val="22"/>
                <w:szCs w:val="22"/>
              </w:rPr>
              <w:t>elgavā</w:t>
            </w:r>
          </w:p>
          <w:p w14:paraId="6AFA7A0D" w14:textId="77777777" w:rsidR="00B3104E" w:rsidRPr="00C745CB" w:rsidRDefault="00B3104E" w:rsidP="003600FD">
            <w:pPr>
              <w:rPr>
                <w:bCs/>
                <w:sz w:val="22"/>
                <w:szCs w:val="22"/>
              </w:rPr>
            </w:pPr>
            <w:r w:rsidRPr="00C745CB">
              <w:rPr>
                <w:bCs/>
                <w:sz w:val="22"/>
                <w:szCs w:val="22"/>
              </w:rPr>
              <w:t>(zemes vienības kadastra apzīmējums 0900 001 0681)</w:t>
            </w:r>
          </w:p>
        </w:tc>
        <w:tc>
          <w:tcPr>
            <w:tcW w:w="2976" w:type="dxa"/>
            <w:shd w:val="clear" w:color="auto" w:fill="FFFFFF"/>
          </w:tcPr>
          <w:p w14:paraId="2629295A" w14:textId="77777777" w:rsidR="00B3104E" w:rsidRDefault="00B3104E" w:rsidP="003600FD">
            <w:pPr>
              <w:jc w:val="center"/>
              <w:rPr>
                <w:color w:val="000000"/>
                <w:sz w:val="16"/>
                <w:szCs w:val="16"/>
              </w:rPr>
            </w:pPr>
            <w:hyperlink r:id="rId23" w:history="1">
              <w:r w:rsidRPr="00FF4F15">
                <w:rPr>
                  <w:rStyle w:val="Hipersaite"/>
                  <w:sz w:val="16"/>
                  <w:szCs w:val="16"/>
                </w:rPr>
                <w:t>https://www.kadastrs.lv/map/di?xy=482529.4445730872,278169.3293607243&amp;z=750</w:t>
              </w:r>
            </w:hyperlink>
          </w:p>
          <w:p w14:paraId="14243970" w14:textId="77777777" w:rsidR="00B3104E" w:rsidRPr="00894149" w:rsidRDefault="00B3104E" w:rsidP="003600FD">
            <w:pPr>
              <w:jc w:val="center"/>
              <w:rPr>
                <w:color w:val="000000"/>
                <w:sz w:val="16"/>
                <w:szCs w:val="16"/>
              </w:rPr>
            </w:pPr>
          </w:p>
        </w:tc>
        <w:tc>
          <w:tcPr>
            <w:tcW w:w="1418" w:type="dxa"/>
            <w:shd w:val="clear" w:color="auto" w:fill="FFFFFF"/>
            <w:vAlign w:val="center"/>
          </w:tcPr>
          <w:p w14:paraId="4CBC4C10" w14:textId="77777777" w:rsidR="00B3104E" w:rsidRPr="000D2E16" w:rsidRDefault="00B3104E" w:rsidP="003600FD">
            <w:pPr>
              <w:jc w:val="center"/>
              <w:rPr>
                <w:color w:val="000000"/>
                <w:sz w:val="22"/>
                <w:szCs w:val="22"/>
              </w:rPr>
            </w:pPr>
            <w:r>
              <w:rPr>
                <w:sz w:val="22"/>
                <w:szCs w:val="22"/>
              </w:rPr>
              <w:t>J.Valdovska</w:t>
            </w:r>
          </w:p>
        </w:tc>
      </w:tr>
      <w:tr w:rsidR="00B3104E" w:rsidRPr="000D2E16" w14:paraId="27175EE6" w14:textId="77777777" w:rsidTr="003600FD">
        <w:trPr>
          <w:trHeight w:val="20"/>
        </w:trPr>
        <w:tc>
          <w:tcPr>
            <w:tcW w:w="568" w:type="dxa"/>
            <w:shd w:val="clear" w:color="auto" w:fill="FFFFFF"/>
            <w:vAlign w:val="center"/>
          </w:tcPr>
          <w:p w14:paraId="2AF7A79A" w14:textId="77777777" w:rsidR="00B3104E" w:rsidRPr="00921E4E" w:rsidRDefault="00B3104E" w:rsidP="003600FD">
            <w:pPr>
              <w:jc w:val="center"/>
              <w:rPr>
                <w:bCs/>
                <w:sz w:val="22"/>
                <w:szCs w:val="22"/>
              </w:rPr>
            </w:pPr>
            <w:r>
              <w:rPr>
                <w:bCs/>
                <w:sz w:val="22"/>
                <w:szCs w:val="22"/>
              </w:rPr>
              <w:t>14.</w:t>
            </w:r>
          </w:p>
        </w:tc>
        <w:tc>
          <w:tcPr>
            <w:tcW w:w="5245" w:type="dxa"/>
            <w:shd w:val="clear" w:color="auto" w:fill="FFFFFF"/>
            <w:vAlign w:val="center"/>
          </w:tcPr>
          <w:p w14:paraId="79E57A36" w14:textId="77777777" w:rsidR="00B3104E" w:rsidRPr="00921E4E" w:rsidRDefault="00B3104E" w:rsidP="003600FD">
            <w:pPr>
              <w:rPr>
                <w:bCs/>
                <w:sz w:val="22"/>
                <w:szCs w:val="22"/>
              </w:rPr>
            </w:pPr>
            <w:r w:rsidRPr="00921E4E">
              <w:rPr>
                <w:bCs/>
                <w:sz w:val="22"/>
                <w:szCs w:val="22"/>
              </w:rPr>
              <w:t xml:space="preserve">Par zemes vienības </w:t>
            </w:r>
            <w:r w:rsidRPr="00921E4E">
              <w:rPr>
                <w:b/>
                <w:sz w:val="22"/>
                <w:szCs w:val="22"/>
              </w:rPr>
              <w:t>Meiju ceļā 39A,</w:t>
            </w:r>
            <w:r w:rsidRPr="00921E4E">
              <w:rPr>
                <w:bCs/>
                <w:sz w:val="22"/>
                <w:szCs w:val="22"/>
              </w:rPr>
              <w:t xml:space="preserve"> Jelgavā, domājamās daļas likumisko lietošanu</w:t>
            </w:r>
          </w:p>
        </w:tc>
        <w:tc>
          <w:tcPr>
            <w:tcW w:w="2976" w:type="dxa"/>
            <w:shd w:val="clear" w:color="auto" w:fill="FFFFFF"/>
          </w:tcPr>
          <w:p w14:paraId="738E5D74" w14:textId="77777777" w:rsidR="00B3104E" w:rsidRDefault="00B3104E" w:rsidP="003600FD">
            <w:pPr>
              <w:jc w:val="center"/>
              <w:rPr>
                <w:sz w:val="16"/>
                <w:szCs w:val="16"/>
              </w:rPr>
            </w:pPr>
            <w:hyperlink r:id="rId24" w:history="1">
              <w:r w:rsidRPr="00FF4F15">
                <w:rPr>
                  <w:rStyle w:val="Hipersaite"/>
                  <w:sz w:val="16"/>
                  <w:szCs w:val="16"/>
                </w:rPr>
                <w:t>https://www.kadastrs.lv/map/di?xy=481785.17549898,279600.658860236&amp;z=1000</w:t>
              </w:r>
            </w:hyperlink>
          </w:p>
          <w:p w14:paraId="37A42473" w14:textId="77777777" w:rsidR="00B3104E" w:rsidRPr="00894149" w:rsidRDefault="00B3104E" w:rsidP="003600FD">
            <w:pPr>
              <w:jc w:val="center"/>
              <w:rPr>
                <w:sz w:val="16"/>
                <w:szCs w:val="16"/>
              </w:rPr>
            </w:pPr>
          </w:p>
        </w:tc>
        <w:tc>
          <w:tcPr>
            <w:tcW w:w="1418" w:type="dxa"/>
            <w:shd w:val="clear" w:color="auto" w:fill="FFFFFF"/>
            <w:vAlign w:val="center"/>
          </w:tcPr>
          <w:p w14:paraId="2F172C9D" w14:textId="77777777" w:rsidR="00B3104E" w:rsidRPr="000D2E16" w:rsidRDefault="00B3104E" w:rsidP="003600FD">
            <w:pPr>
              <w:jc w:val="center"/>
              <w:rPr>
                <w:color w:val="000000"/>
                <w:sz w:val="22"/>
                <w:szCs w:val="22"/>
              </w:rPr>
            </w:pPr>
            <w:r>
              <w:rPr>
                <w:sz w:val="22"/>
                <w:szCs w:val="22"/>
              </w:rPr>
              <w:t>J.Valdovska</w:t>
            </w:r>
          </w:p>
        </w:tc>
      </w:tr>
      <w:tr w:rsidR="00B3104E" w:rsidRPr="000D2E16" w14:paraId="34215E4B" w14:textId="77777777" w:rsidTr="003600FD">
        <w:trPr>
          <w:trHeight w:val="20"/>
        </w:trPr>
        <w:tc>
          <w:tcPr>
            <w:tcW w:w="568" w:type="dxa"/>
            <w:shd w:val="clear" w:color="auto" w:fill="FFFFFF"/>
            <w:vAlign w:val="center"/>
          </w:tcPr>
          <w:p w14:paraId="46A06B8E" w14:textId="77777777" w:rsidR="00B3104E" w:rsidRPr="00921E4E" w:rsidRDefault="00B3104E" w:rsidP="003600FD">
            <w:pPr>
              <w:jc w:val="center"/>
              <w:rPr>
                <w:bCs/>
                <w:color w:val="000000"/>
                <w:sz w:val="22"/>
                <w:szCs w:val="22"/>
              </w:rPr>
            </w:pPr>
            <w:r>
              <w:rPr>
                <w:bCs/>
                <w:color w:val="000000"/>
                <w:sz w:val="22"/>
                <w:szCs w:val="22"/>
              </w:rPr>
              <w:lastRenderedPageBreak/>
              <w:t>15.</w:t>
            </w:r>
          </w:p>
        </w:tc>
        <w:tc>
          <w:tcPr>
            <w:tcW w:w="5245" w:type="dxa"/>
            <w:shd w:val="clear" w:color="auto" w:fill="FFFFFF"/>
            <w:vAlign w:val="center"/>
          </w:tcPr>
          <w:p w14:paraId="134B03CD" w14:textId="77777777" w:rsidR="00B3104E" w:rsidRPr="00921E4E" w:rsidRDefault="00B3104E" w:rsidP="003600FD">
            <w:pPr>
              <w:rPr>
                <w:bCs/>
                <w:caps/>
                <w:color w:val="000000"/>
                <w:sz w:val="22"/>
                <w:szCs w:val="22"/>
              </w:rPr>
            </w:pPr>
            <w:r w:rsidRPr="00921E4E">
              <w:rPr>
                <w:bCs/>
                <w:color w:val="000000"/>
                <w:sz w:val="22"/>
                <w:szCs w:val="22"/>
              </w:rPr>
              <w:t>Grozījumi 2010. gada 15. novembra līgumā Nr. 5-41/33</w:t>
            </w:r>
            <w:r w:rsidRPr="00921E4E">
              <w:rPr>
                <w:bCs/>
                <w:caps/>
                <w:color w:val="000000"/>
                <w:sz w:val="22"/>
                <w:szCs w:val="22"/>
              </w:rPr>
              <w:t xml:space="preserve"> </w:t>
            </w:r>
            <w:r w:rsidRPr="00921E4E">
              <w:rPr>
                <w:bCs/>
                <w:color w:val="000000"/>
                <w:sz w:val="22"/>
                <w:szCs w:val="22"/>
              </w:rPr>
              <w:t xml:space="preserve">par zemes vienības </w:t>
            </w:r>
            <w:r w:rsidRPr="00921E4E">
              <w:rPr>
                <w:b/>
                <w:color w:val="000000"/>
                <w:sz w:val="22"/>
                <w:szCs w:val="22"/>
              </w:rPr>
              <w:t>Gatves ielā 17</w:t>
            </w:r>
            <w:r w:rsidRPr="00921E4E">
              <w:rPr>
                <w:bCs/>
                <w:color w:val="000000"/>
                <w:sz w:val="22"/>
                <w:szCs w:val="22"/>
              </w:rPr>
              <w:t>, Jelgavā, lietošanu</w:t>
            </w:r>
          </w:p>
        </w:tc>
        <w:tc>
          <w:tcPr>
            <w:tcW w:w="2976" w:type="dxa"/>
            <w:shd w:val="clear" w:color="auto" w:fill="FFFFFF"/>
          </w:tcPr>
          <w:p w14:paraId="3FDD8173" w14:textId="77777777" w:rsidR="00B3104E" w:rsidRDefault="00B3104E" w:rsidP="003600FD">
            <w:pPr>
              <w:jc w:val="center"/>
              <w:rPr>
                <w:color w:val="000000"/>
                <w:sz w:val="16"/>
                <w:szCs w:val="16"/>
              </w:rPr>
            </w:pPr>
            <w:hyperlink r:id="rId25" w:history="1">
              <w:r w:rsidRPr="00FF4F15">
                <w:rPr>
                  <w:rStyle w:val="Hipersaite"/>
                  <w:sz w:val="16"/>
                  <w:szCs w:val="16"/>
                </w:rPr>
                <w:t>https://www.kadastrs.lv/map/di?xy=483374.40195393184,275178.61716315965&amp;z=750</w:t>
              </w:r>
            </w:hyperlink>
          </w:p>
          <w:p w14:paraId="2FBBF889" w14:textId="77777777" w:rsidR="00B3104E" w:rsidRPr="00894149" w:rsidRDefault="00B3104E" w:rsidP="003600FD">
            <w:pPr>
              <w:jc w:val="center"/>
              <w:rPr>
                <w:color w:val="000000"/>
                <w:sz w:val="16"/>
                <w:szCs w:val="16"/>
              </w:rPr>
            </w:pPr>
          </w:p>
        </w:tc>
        <w:tc>
          <w:tcPr>
            <w:tcW w:w="1418" w:type="dxa"/>
            <w:shd w:val="clear" w:color="auto" w:fill="FFFFFF"/>
            <w:vAlign w:val="center"/>
          </w:tcPr>
          <w:p w14:paraId="593A7EDA" w14:textId="77777777" w:rsidR="00B3104E" w:rsidRPr="000D2E16" w:rsidRDefault="00B3104E" w:rsidP="003600FD">
            <w:pPr>
              <w:jc w:val="center"/>
              <w:rPr>
                <w:color w:val="000000"/>
                <w:sz w:val="22"/>
                <w:szCs w:val="22"/>
              </w:rPr>
            </w:pPr>
            <w:r>
              <w:rPr>
                <w:sz w:val="22"/>
                <w:szCs w:val="22"/>
              </w:rPr>
              <w:t>J.Valdovska</w:t>
            </w:r>
          </w:p>
        </w:tc>
      </w:tr>
      <w:tr w:rsidR="00B3104E" w14:paraId="0E2AF40C" w14:textId="77777777" w:rsidTr="003600FD">
        <w:trPr>
          <w:trHeight w:val="20"/>
        </w:trPr>
        <w:tc>
          <w:tcPr>
            <w:tcW w:w="568" w:type="dxa"/>
            <w:shd w:val="clear" w:color="auto" w:fill="FFFFFF"/>
            <w:vAlign w:val="center"/>
          </w:tcPr>
          <w:p w14:paraId="7F2B28B3" w14:textId="77777777" w:rsidR="00B3104E" w:rsidRDefault="00B3104E" w:rsidP="003600FD">
            <w:pPr>
              <w:jc w:val="center"/>
              <w:rPr>
                <w:bCs/>
                <w:color w:val="000000"/>
                <w:sz w:val="22"/>
                <w:szCs w:val="22"/>
              </w:rPr>
            </w:pPr>
            <w:r>
              <w:rPr>
                <w:bCs/>
                <w:color w:val="000000"/>
                <w:sz w:val="22"/>
                <w:szCs w:val="22"/>
              </w:rPr>
              <w:t>16.</w:t>
            </w:r>
          </w:p>
        </w:tc>
        <w:tc>
          <w:tcPr>
            <w:tcW w:w="5245" w:type="dxa"/>
            <w:shd w:val="clear" w:color="auto" w:fill="FFFFFF"/>
            <w:vAlign w:val="center"/>
          </w:tcPr>
          <w:p w14:paraId="35C569D7" w14:textId="77777777" w:rsidR="00B3104E" w:rsidRPr="00921E4E" w:rsidRDefault="00B3104E" w:rsidP="003600FD">
            <w:pPr>
              <w:rPr>
                <w:bCs/>
                <w:color w:val="000000"/>
                <w:sz w:val="22"/>
                <w:szCs w:val="22"/>
              </w:rPr>
            </w:pPr>
            <w:r>
              <w:rPr>
                <w:bCs/>
                <w:color w:val="000000"/>
                <w:sz w:val="22"/>
                <w:szCs w:val="22"/>
              </w:rPr>
              <w:t>G</w:t>
            </w:r>
            <w:r w:rsidRPr="000F3A2D">
              <w:rPr>
                <w:bCs/>
                <w:color w:val="000000"/>
                <w:sz w:val="22"/>
                <w:szCs w:val="22"/>
              </w:rPr>
              <w:t xml:space="preserve">rozījums 2025. gada 26.  jūnija līgumā </w:t>
            </w:r>
            <w:r>
              <w:rPr>
                <w:bCs/>
                <w:color w:val="000000"/>
                <w:sz w:val="22"/>
                <w:szCs w:val="22"/>
              </w:rPr>
              <w:t>N</w:t>
            </w:r>
            <w:r w:rsidRPr="000F3A2D">
              <w:rPr>
                <w:bCs/>
                <w:color w:val="000000"/>
                <w:sz w:val="22"/>
                <w:szCs w:val="22"/>
              </w:rPr>
              <w:t xml:space="preserve">r. 8-28/29/2025 par zemes vienības </w:t>
            </w:r>
            <w:r w:rsidRPr="000F3A2D">
              <w:rPr>
                <w:b/>
                <w:color w:val="000000"/>
                <w:sz w:val="22"/>
                <w:szCs w:val="22"/>
              </w:rPr>
              <w:t>Bebru ceļā</w:t>
            </w:r>
            <w:r>
              <w:rPr>
                <w:bCs/>
                <w:color w:val="000000"/>
                <w:sz w:val="22"/>
                <w:szCs w:val="22"/>
              </w:rPr>
              <w:t xml:space="preserve"> </w:t>
            </w:r>
            <w:r w:rsidRPr="00EA0674">
              <w:rPr>
                <w:b/>
                <w:color w:val="000000"/>
                <w:sz w:val="22"/>
                <w:szCs w:val="22"/>
              </w:rPr>
              <w:t>pie nekustamā īpašuma Bebru ceļā 31, Jelgavā,</w:t>
            </w:r>
            <w:r w:rsidRPr="000F3A2D">
              <w:rPr>
                <w:bCs/>
                <w:color w:val="000000"/>
                <w:sz w:val="22"/>
                <w:szCs w:val="22"/>
              </w:rPr>
              <w:t xml:space="preserve"> daļas</w:t>
            </w:r>
            <w:r>
              <w:rPr>
                <w:bCs/>
                <w:color w:val="000000"/>
                <w:sz w:val="22"/>
                <w:szCs w:val="22"/>
              </w:rPr>
              <w:t xml:space="preserve"> </w:t>
            </w:r>
            <w:r w:rsidRPr="000F3A2D">
              <w:rPr>
                <w:bCs/>
                <w:color w:val="000000"/>
                <w:sz w:val="22"/>
                <w:szCs w:val="22"/>
              </w:rPr>
              <w:t>nomu</w:t>
            </w:r>
          </w:p>
        </w:tc>
        <w:tc>
          <w:tcPr>
            <w:tcW w:w="2976" w:type="dxa"/>
            <w:shd w:val="clear" w:color="auto" w:fill="FFFFFF"/>
          </w:tcPr>
          <w:p w14:paraId="717A3F09" w14:textId="77777777" w:rsidR="00B3104E" w:rsidRDefault="00B3104E" w:rsidP="003600FD">
            <w:pPr>
              <w:jc w:val="center"/>
              <w:rPr>
                <w:color w:val="000000"/>
                <w:sz w:val="16"/>
                <w:szCs w:val="16"/>
              </w:rPr>
            </w:pPr>
            <w:hyperlink r:id="rId26" w:history="1">
              <w:r w:rsidRPr="00FF4F15">
                <w:rPr>
                  <w:rStyle w:val="Hipersaite"/>
                  <w:sz w:val="16"/>
                  <w:szCs w:val="16"/>
                </w:rPr>
                <w:t>https://www.kadastrs.lv/map/di?xy=481165.52579492616,277691.6636859072&amp;z=750</w:t>
              </w:r>
            </w:hyperlink>
          </w:p>
          <w:p w14:paraId="79D1259E" w14:textId="77777777" w:rsidR="00B3104E" w:rsidRPr="00894149" w:rsidRDefault="00B3104E" w:rsidP="003600FD">
            <w:pPr>
              <w:jc w:val="center"/>
              <w:rPr>
                <w:color w:val="000000"/>
                <w:sz w:val="16"/>
                <w:szCs w:val="16"/>
              </w:rPr>
            </w:pPr>
          </w:p>
        </w:tc>
        <w:tc>
          <w:tcPr>
            <w:tcW w:w="1418" w:type="dxa"/>
            <w:shd w:val="clear" w:color="auto" w:fill="FFFFFF"/>
            <w:vAlign w:val="center"/>
          </w:tcPr>
          <w:p w14:paraId="679D0739" w14:textId="77777777" w:rsidR="00B3104E" w:rsidRDefault="00B3104E" w:rsidP="003600FD">
            <w:pPr>
              <w:jc w:val="center"/>
              <w:rPr>
                <w:sz w:val="22"/>
                <w:szCs w:val="22"/>
              </w:rPr>
            </w:pPr>
            <w:r>
              <w:rPr>
                <w:sz w:val="22"/>
                <w:szCs w:val="22"/>
              </w:rPr>
              <w:t>J.Valdovska</w:t>
            </w:r>
          </w:p>
        </w:tc>
      </w:tr>
      <w:tr w:rsidR="00B3104E" w:rsidRPr="000D2E16" w14:paraId="4D42160E" w14:textId="77777777" w:rsidTr="003600FD">
        <w:trPr>
          <w:trHeight w:val="20"/>
        </w:trPr>
        <w:tc>
          <w:tcPr>
            <w:tcW w:w="568" w:type="dxa"/>
            <w:shd w:val="clear" w:color="auto" w:fill="FFFFFF"/>
            <w:vAlign w:val="center"/>
          </w:tcPr>
          <w:p w14:paraId="20E117C6" w14:textId="77777777" w:rsidR="00B3104E" w:rsidRPr="00921E4E" w:rsidRDefault="00B3104E" w:rsidP="003600FD">
            <w:pPr>
              <w:jc w:val="center"/>
              <w:rPr>
                <w:bCs/>
                <w:color w:val="000000"/>
                <w:sz w:val="22"/>
                <w:szCs w:val="22"/>
              </w:rPr>
            </w:pPr>
            <w:r>
              <w:rPr>
                <w:bCs/>
                <w:color w:val="000000"/>
                <w:sz w:val="22"/>
                <w:szCs w:val="22"/>
              </w:rPr>
              <w:t>17.</w:t>
            </w:r>
          </w:p>
        </w:tc>
        <w:tc>
          <w:tcPr>
            <w:tcW w:w="5245" w:type="dxa"/>
            <w:shd w:val="clear" w:color="auto" w:fill="FFFFFF"/>
            <w:vAlign w:val="center"/>
          </w:tcPr>
          <w:p w14:paraId="7659CF3C" w14:textId="77777777" w:rsidR="00B3104E" w:rsidRPr="00921E4E" w:rsidRDefault="00B3104E" w:rsidP="003600FD">
            <w:pPr>
              <w:rPr>
                <w:bCs/>
                <w:caps/>
                <w:color w:val="000000"/>
                <w:sz w:val="22"/>
                <w:szCs w:val="22"/>
              </w:rPr>
            </w:pPr>
            <w:r w:rsidRPr="00921E4E">
              <w:rPr>
                <w:bCs/>
                <w:color w:val="000000"/>
                <w:sz w:val="22"/>
                <w:szCs w:val="22"/>
              </w:rPr>
              <w:t xml:space="preserve">Par zemes vienības Sudrabu Edžus ielā, </w:t>
            </w:r>
            <w:r w:rsidRPr="00921E4E">
              <w:rPr>
                <w:b/>
                <w:color w:val="000000"/>
                <w:sz w:val="22"/>
                <w:szCs w:val="22"/>
              </w:rPr>
              <w:t>pie</w:t>
            </w:r>
            <w:r>
              <w:rPr>
                <w:b/>
                <w:color w:val="000000"/>
                <w:sz w:val="22"/>
                <w:szCs w:val="22"/>
              </w:rPr>
              <w:t xml:space="preserve"> </w:t>
            </w:r>
            <w:r w:rsidRPr="00921E4E">
              <w:rPr>
                <w:b/>
                <w:color w:val="000000"/>
                <w:sz w:val="22"/>
                <w:szCs w:val="22"/>
              </w:rPr>
              <w:t>nekustamā īpašuma Sudrabu Edžus ielā 10, Jelgavā</w:t>
            </w:r>
            <w:r>
              <w:rPr>
                <w:b/>
                <w:color w:val="000000"/>
                <w:sz w:val="22"/>
                <w:szCs w:val="22"/>
              </w:rPr>
              <w:t>,</w:t>
            </w:r>
            <w:r w:rsidRPr="00921E4E">
              <w:rPr>
                <w:bCs/>
                <w:color w:val="000000"/>
                <w:sz w:val="22"/>
                <w:szCs w:val="22"/>
              </w:rPr>
              <w:t xml:space="preserve"> daļas nomu</w:t>
            </w:r>
          </w:p>
        </w:tc>
        <w:tc>
          <w:tcPr>
            <w:tcW w:w="2976" w:type="dxa"/>
            <w:shd w:val="clear" w:color="auto" w:fill="FFFFFF"/>
          </w:tcPr>
          <w:p w14:paraId="6E70157F" w14:textId="77777777" w:rsidR="00B3104E" w:rsidRDefault="00B3104E" w:rsidP="003600FD">
            <w:pPr>
              <w:jc w:val="center"/>
              <w:rPr>
                <w:color w:val="000000"/>
                <w:sz w:val="16"/>
                <w:szCs w:val="16"/>
              </w:rPr>
            </w:pPr>
            <w:hyperlink r:id="rId27" w:history="1">
              <w:r w:rsidRPr="00FF4F15">
                <w:rPr>
                  <w:rStyle w:val="Hipersaite"/>
                  <w:sz w:val="16"/>
                  <w:szCs w:val="16"/>
                </w:rPr>
                <w:t>https://www.kadastrs.lv/map/di?xy=483064.58930729993,278086.3688949995&amp;z=750</w:t>
              </w:r>
            </w:hyperlink>
          </w:p>
          <w:p w14:paraId="5CF5AE22" w14:textId="77777777" w:rsidR="00B3104E" w:rsidRPr="00894149" w:rsidRDefault="00B3104E" w:rsidP="003600FD">
            <w:pPr>
              <w:jc w:val="center"/>
              <w:rPr>
                <w:color w:val="000000"/>
                <w:sz w:val="16"/>
                <w:szCs w:val="16"/>
              </w:rPr>
            </w:pPr>
          </w:p>
        </w:tc>
        <w:tc>
          <w:tcPr>
            <w:tcW w:w="1418" w:type="dxa"/>
            <w:shd w:val="clear" w:color="auto" w:fill="FFFFFF"/>
            <w:vAlign w:val="center"/>
          </w:tcPr>
          <w:p w14:paraId="58263813" w14:textId="77777777" w:rsidR="00B3104E" w:rsidRPr="000D2E16" w:rsidRDefault="00B3104E" w:rsidP="003600FD">
            <w:pPr>
              <w:jc w:val="center"/>
              <w:rPr>
                <w:color w:val="000000"/>
                <w:sz w:val="22"/>
                <w:szCs w:val="22"/>
              </w:rPr>
            </w:pPr>
            <w:r>
              <w:rPr>
                <w:sz w:val="22"/>
                <w:szCs w:val="22"/>
              </w:rPr>
              <w:t>J.Valdovska</w:t>
            </w:r>
          </w:p>
        </w:tc>
      </w:tr>
      <w:tr w:rsidR="00B3104E" w14:paraId="75F3CC1F" w14:textId="77777777" w:rsidTr="003600FD">
        <w:trPr>
          <w:trHeight w:val="20"/>
        </w:trPr>
        <w:tc>
          <w:tcPr>
            <w:tcW w:w="568" w:type="dxa"/>
            <w:shd w:val="clear" w:color="auto" w:fill="FFFFFF"/>
            <w:vAlign w:val="center"/>
          </w:tcPr>
          <w:p w14:paraId="7B54F92A" w14:textId="77777777" w:rsidR="00B3104E" w:rsidRPr="00B60D0B" w:rsidRDefault="00B3104E" w:rsidP="003600FD">
            <w:pPr>
              <w:jc w:val="center"/>
              <w:rPr>
                <w:bCs/>
                <w:color w:val="000000"/>
              </w:rPr>
            </w:pPr>
            <w:r>
              <w:rPr>
                <w:bCs/>
                <w:color w:val="000000"/>
              </w:rPr>
              <w:t>18.</w:t>
            </w:r>
          </w:p>
        </w:tc>
        <w:tc>
          <w:tcPr>
            <w:tcW w:w="5245" w:type="dxa"/>
            <w:shd w:val="clear" w:color="auto" w:fill="FFFFFF"/>
            <w:vAlign w:val="center"/>
          </w:tcPr>
          <w:p w14:paraId="05E7B78C" w14:textId="77777777" w:rsidR="00B3104E" w:rsidRPr="00B60D0B" w:rsidRDefault="00B3104E" w:rsidP="003600FD">
            <w:pPr>
              <w:jc w:val="both"/>
              <w:rPr>
                <w:bCs/>
                <w:color w:val="000000"/>
              </w:rPr>
            </w:pPr>
            <w:r w:rsidRPr="00A05B7D">
              <w:rPr>
                <w:bCs/>
                <w:color w:val="000000"/>
              </w:rPr>
              <w:t xml:space="preserve">Dzīvojamai mājai </w:t>
            </w:r>
            <w:r w:rsidRPr="000A7EFF">
              <w:rPr>
                <w:b/>
                <w:color w:val="000000"/>
              </w:rPr>
              <w:t>Asteru ielā 6</w:t>
            </w:r>
            <w:r w:rsidRPr="00A05B7D">
              <w:rPr>
                <w:bCs/>
                <w:color w:val="000000"/>
              </w:rPr>
              <w:t xml:space="preserve">, </w:t>
            </w:r>
            <w:r>
              <w:rPr>
                <w:bCs/>
                <w:color w:val="000000"/>
              </w:rPr>
              <w:t>J</w:t>
            </w:r>
            <w:r w:rsidRPr="00A05B7D">
              <w:rPr>
                <w:bCs/>
                <w:color w:val="000000"/>
              </w:rPr>
              <w:t xml:space="preserve">elgavā, </w:t>
            </w:r>
            <w:r>
              <w:rPr>
                <w:bCs/>
                <w:color w:val="000000"/>
              </w:rPr>
              <w:t>f</w:t>
            </w:r>
            <w:r w:rsidRPr="00A05B7D">
              <w:rPr>
                <w:bCs/>
                <w:color w:val="000000"/>
              </w:rPr>
              <w:t>unkcionāli nepieciešamā zemes gabala apstiprināšana</w:t>
            </w:r>
          </w:p>
        </w:tc>
        <w:tc>
          <w:tcPr>
            <w:tcW w:w="2976" w:type="dxa"/>
            <w:shd w:val="clear" w:color="auto" w:fill="FFFFFF"/>
          </w:tcPr>
          <w:p w14:paraId="25792FEE" w14:textId="77777777" w:rsidR="00B3104E" w:rsidRPr="000A7EFF" w:rsidRDefault="00B3104E" w:rsidP="003600FD">
            <w:pPr>
              <w:rPr>
                <w:color w:val="1F497D"/>
                <w:sz w:val="16"/>
                <w:szCs w:val="16"/>
                <w:lang w:val="en-GB"/>
              </w:rPr>
            </w:pPr>
            <w:hyperlink r:id="rId28" w:history="1">
              <w:r w:rsidRPr="000A7EFF">
                <w:rPr>
                  <w:rStyle w:val="Hipersaite"/>
                  <w:sz w:val="16"/>
                  <w:szCs w:val="16"/>
                  <w:lang w:val="en-GB"/>
                </w:rPr>
                <w:t>https://www.kadastrs.lv/map/di?xy=481680.8286468803,278389.20552656776&amp;z=500</w:t>
              </w:r>
            </w:hyperlink>
          </w:p>
          <w:p w14:paraId="35308E89" w14:textId="77777777" w:rsidR="00B3104E" w:rsidRPr="000A7EFF" w:rsidRDefault="00B3104E" w:rsidP="003600FD">
            <w:pPr>
              <w:jc w:val="center"/>
              <w:rPr>
                <w:color w:val="000000"/>
                <w:sz w:val="16"/>
                <w:szCs w:val="16"/>
              </w:rPr>
            </w:pPr>
          </w:p>
        </w:tc>
        <w:tc>
          <w:tcPr>
            <w:tcW w:w="1418" w:type="dxa"/>
            <w:shd w:val="clear" w:color="auto" w:fill="FFFFFF"/>
            <w:vAlign w:val="center"/>
          </w:tcPr>
          <w:p w14:paraId="22D8E5C7" w14:textId="77777777" w:rsidR="00B3104E" w:rsidRDefault="00B3104E" w:rsidP="003600FD">
            <w:pPr>
              <w:jc w:val="center"/>
              <w:rPr>
                <w:sz w:val="22"/>
                <w:szCs w:val="22"/>
              </w:rPr>
            </w:pPr>
            <w:r>
              <w:rPr>
                <w:sz w:val="22"/>
                <w:szCs w:val="22"/>
              </w:rPr>
              <w:t>K.Savicka</w:t>
            </w:r>
          </w:p>
        </w:tc>
      </w:tr>
      <w:tr w:rsidR="00B3104E" w14:paraId="663FA1EB" w14:textId="77777777" w:rsidTr="003600FD">
        <w:trPr>
          <w:trHeight w:val="20"/>
        </w:trPr>
        <w:tc>
          <w:tcPr>
            <w:tcW w:w="568" w:type="dxa"/>
            <w:shd w:val="clear" w:color="auto" w:fill="FFFFFF"/>
            <w:vAlign w:val="center"/>
          </w:tcPr>
          <w:p w14:paraId="24EAB062" w14:textId="77777777" w:rsidR="00B3104E" w:rsidRPr="00B60D0B" w:rsidRDefault="00B3104E" w:rsidP="003600FD">
            <w:pPr>
              <w:jc w:val="center"/>
              <w:rPr>
                <w:bCs/>
                <w:color w:val="000000"/>
              </w:rPr>
            </w:pPr>
            <w:r>
              <w:rPr>
                <w:bCs/>
                <w:color w:val="000000"/>
              </w:rPr>
              <w:t>19.</w:t>
            </w:r>
          </w:p>
        </w:tc>
        <w:tc>
          <w:tcPr>
            <w:tcW w:w="5245" w:type="dxa"/>
            <w:shd w:val="clear" w:color="auto" w:fill="FFFFFF"/>
            <w:vAlign w:val="center"/>
          </w:tcPr>
          <w:p w14:paraId="5A7D6176" w14:textId="77777777" w:rsidR="00B3104E" w:rsidRPr="00B60D0B" w:rsidRDefault="00B3104E" w:rsidP="003600FD">
            <w:pPr>
              <w:jc w:val="both"/>
              <w:rPr>
                <w:bCs/>
                <w:color w:val="000000"/>
              </w:rPr>
            </w:pPr>
            <w:r w:rsidRPr="00A05B7D">
              <w:rPr>
                <w:bCs/>
                <w:color w:val="000000"/>
              </w:rPr>
              <w:t xml:space="preserve">Dzīvojamai mājai </w:t>
            </w:r>
            <w:r w:rsidRPr="000A7EFF">
              <w:rPr>
                <w:b/>
                <w:color w:val="000000"/>
              </w:rPr>
              <w:t>Sakņudārza ielā 5</w:t>
            </w:r>
            <w:r w:rsidRPr="00A05B7D">
              <w:rPr>
                <w:bCs/>
                <w:color w:val="000000"/>
              </w:rPr>
              <w:t xml:space="preserve">, </w:t>
            </w:r>
            <w:r>
              <w:rPr>
                <w:bCs/>
                <w:color w:val="000000"/>
              </w:rPr>
              <w:t>J</w:t>
            </w:r>
            <w:r w:rsidRPr="00A05B7D">
              <w:rPr>
                <w:bCs/>
                <w:color w:val="000000"/>
              </w:rPr>
              <w:t xml:space="preserve">elgavā, </w:t>
            </w:r>
            <w:r>
              <w:rPr>
                <w:bCs/>
                <w:color w:val="000000"/>
              </w:rPr>
              <w:t>f</w:t>
            </w:r>
            <w:r w:rsidRPr="00A05B7D">
              <w:rPr>
                <w:bCs/>
                <w:color w:val="000000"/>
              </w:rPr>
              <w:t>unkcionāli nepieciešamā zemes gabala apstiprināšana</w:t>
            </w:r>
          </w:p>
        </w:tc>
        <w:tc>
          <w:tcPr>
            <w:tcW w:w="2976" w:type="dxa"/>
            <w:shd w:val="clear" w:color="auto" w:fill="FFFFFF"/>
          </w:tcPr>
          <w:p w14:paraId="1710DF1C" w14:textId="77777777" w:rsidR="00B3104E" w:rsidRPr="000A7EFF" w:rsidRDefault="00B3104E" w:rsidP="003600FD">
            <w:pPr>
              <w:jc w:val="center"/>
              <w:rPr>
                <w:rStyle w:val="Hipersaite"/>
                <w:sz w:val="16"/>
                <w:szCs w:val="16"/>
              </w:rPr>
            </w:pPr>
            <w:hyperlink r:id="rId29" w:history="1">
              <w:r w:rsidRPr="000A7EFF">
                <w:rPr>
                  <w:rStyle w:val="Hipersaite"/>
                  <w:sz w:val="16"/>
                  <w:szCs w:val="16"/>
                  <w:lang w:val="en-GB"/>
                </w:rPr>
                <w:t>https://www.kadastrs.lv/map/di?xy=482251.139148488,278299.5115993837&amp;z=500</w:t>
              </w:r>
            </w:hyperlink>
          </w:p>
        </w:tc>
        <w:tc>
          <w:tcPr>
            <w:tcW w:w="1418" w:type="dxa"/>
            <w:shd w:val="clear" w:color="auto" w:fill="FFFFFF"/>
            <w:vAlign w:val="center"/>
          </w:tcPr>
          <w:p w14:paraId="7D4BF695" w14:textId="77777777" w:rsidR="00B3104E" w:rsidRDefault="00B3104E" w:rsidP="003600FD">
            <w:pPr>
              <w:jc w:val="center"/>
              <w:rPr>
                <w:sz w:val="22"/>
                <w:szCs w:val="22"/>
              </w:rPr>
            </w:pPr>
            <w:r>
              <w:rPr>
                <w:sz w:val="22"/>
                <w:szCs w:val="22"/>
              </w:rPr>
              <w:t>K.Savicka</w:t>
            </w:r>
          </w:p>
        </w:tc>
      </w:tr>
      <w:tr w:rsidR="00B3104E" w14:paraId="28953D30" w14:textId="77777777" w:rsidTr="003600FD">
        <w:trPr>
          <w:trHeight w:val="20"/>
        </w:trPr>
        <w:tc>
          <w:tcPr>
            <w:tcW w:w="568" w:type="dxa"/>
            <w:shd w:val="clear" w:color="auto" w:fill="FFFFFF"/>
            <w:vAlign w:val="center"/>
          </w:tcPr>
          <w:p w14:paraId="3233B4E0" w14:textId="77777777" w:rsidR="00B3104E" w:rsidRDefault="00B3104E" w:rsidP="003600FD">
            <w:pPr>
              <w:jc w:val="center"/>
              <w:rPr>
                <w:bCs/>
                <w:color w:val="000000"/>
              </w:rPr>
            </w:pPr>
            <w:r>
              <w:rPr>
                <w:bCs/>
                <w:color w:val="000000"/>
              </w:rPr>
              <w:t>20.</w:t>
            </w:r>
          </w:p>
        </w:tc>
        <w:tc>
          <w:tcPr>
            <w:tcW w:w="5245" w:type="dxa"/>
            <w:shd w:val="clear" w:color="auto" w:fill="FFFFFF"/>
            <w:vAlign w:val="center"/>
          </w:tcPr>
          <w:p w14:paraId="04AEBC90" w14:textId="77777777" w:rsidR="00B3104E" w:rsidRPr="00A05B7D" w:rsidRDefault="00B3104E" w:rsidP="003600FD">
            <w:pPr>
              <w:jc w:val="both"/>
              <w:rPr>
                <w:bCs/>
                <w:color w:val="000000"/>
              </w:rPr>
            </w:pPr>
            <w:r w:rsidRPr="00A05B7D">
              <w:rPr>
                <w:bCs/>
                <w:color w:val="000000"/>
              </w:rPr>
              <w:t xml:space="preserve">Dzīvojamai mājai </w:t>
            </w:r>
            <w:r w:rsidRPr="000A7EFF">
              <w:rPr>
                <w:b/>
                <w:color w:val="000000"/>
              </w:rPr>
              <w:t>Sarmas ielā 21</w:t>
            </w:r>
            <w:r w:rsidRPr="00A05B7D">
              <w:rPr>
                <w:bCs/>
                <w:color w:val="000000"/>
              </w:rPr>
              <w:t xml:space="preserve">, </w:t>
            </w:r>
            <w:r>
              <w:rPr>
                <w:bCs/>
                <w:color w:val="000000"/>
              </w:rPr>
              <w:t>J</w:t>
            </w:r>
            <w:r w:rsidRPr="00A05B7D">
              <w:rPr>
                <w:bCs/>
                <w:color w:val="000000"/>
              </w:rPr>
              <w:t xml:space="preserve">elgavā, </w:t>
            </w:r>
            <w:r>
              <w:rPr>
                <w:bCs/>
                <w:color w:val="000000"/>
              </w:rPr>
              <w:t>f</w:t>
            </w:r>
            <w:r w:rsidRPr="00A05B7D">
              <w:rPr>
                <w:bCs/>
                <w:color w:val="000000"/>
              </w:rPr>
              <w:t>unkcionāli nepieciešamā zemes gabala apstiprināšana</w:t>
            </w:r>
          </w:p>
        </w:tc>
        <w:tc>
          <w:tcPr>
            <w:tcW w:w="2976" w:type="dxa"/>
            <w:shd w:val="clear" w:color="auto" w:fill="FFFFFF"/>
          </w:tcPr>
          <w:p w14:paraId="3E8482DB" w14:textId="77777777" w:rsidR="00B3104E" w:rsidRPr="000A7EFF" w:rsidRDefault="00B3104E" w:rsidP="003600FD">
            <w:pPr>
              <w:jc w:val="center"/>
              <w:rPr>
                <w:rStyle w:val="Hipersaite"/>
                <w:sz w:val="16"/>
                <w:szCs w:val="16"/>
              </w:rPr>
            </w:pPr>
            <w:r w:rsidRPr="000A7EFF">
              <w:rPr>
                <w:rStyle w:val="Hipersaite"/>
                <w:sz w:val="16"/>
                <w:szCs w:val="16"/>
              </w:rPr>
              <w:t>https://www.kadastrs.lv/map/di?xy=482283.947546632,277976.1901273515&amp;z=500</w:t>
            </w:r>
          </w:p>
        </w:tc>
        <w:tc>
          <w:tcPr>
            <w:tcW w:w="1418" w:type="dxa"/>
            <w:shd w:val="clear" w:color="auto" w:fill="FFFFFF"/>
            <w:vAlign w:val="center"/>
          </w:tcPr>
          <w:p w14:paraId="7C9CDB47" w14:textId="77777777" w:rsidR="00B3104E" w:rsidRDefault="00B3104E" w:rsidP="003600FD">
            <w:pPr>
              <w:jc w:val="center"/>
              <w:rPr>
                <w:sz w:val="22"/>
                <w:szCs w:val="22"/>
              </w:rPr>
            </w:pPr>
            <w:r>
              <w:rPr>
                <w:sz w:val="22"/>
                <w:szCs w:val="22"/>
              </w:rPr>
              <w:t>K.Savicka</w:t>
            </w:r>
          </w:p>
        </w:tc>
      </w:tr>
    </w:tbl>
    <w:p w14:paraId="2CC89302" w14:textId="77777777" w:rsidR="007F4106" w:rsidRDefault="007F4106" w:rsidP="00970102">
      <w:pPr>
        <w:jc w:val="center"/>
        <w:rPr>
          <w:b/>
          <w:sz w:val="22"/>
          <w:szCs w:val="22"/>
          <w:u w:val="single"/>
        </w:rPr>
      </w:pPr>
    </w:p>
    <w:p w14:paraId="24A1E153" w14:textId="53D94305" w:rsidR="008D0F9D" w:rsidRDefault="00B3104E" w:rsidP="00F424AE">
      <w:pPr>
        <w:jc w:val="center"/>
        <w:rPr>
          <w:b/>
          <w:bCs/>
          <w:lang w:eastAsia="lv-LV"/>
        </w:rPr>
      </w:pPr>
      <w:r>
        <w:rPr>
          <w:b/>
          <w:bCs/>
          <w:lang w:eastAsia="lv-LV"/>
        </w:rPr>
        <w:t>6</w:t>
      </w:r>
      <w:r w:rsidR="008D0F9D">
        <w:rPr>
          <w:b/>
          <w:bCs/>
          <w:lang w:eastAsia="lv-LV"/>
        </w:rPr>
        <w:t>/1</w:t>
      </w:r>
    </w:p>
    <w:p w14:paraId="1961DD1A" w14:textId="77777777" w:rsidR="006042F1" w:rsidRPr="006042F1" w:rsidRDefault="006042F1" w:rsidP="006042F1">
      <w:pPr>
        <w:jc w:val="center"/>
        <w:rPr>
          <w:b/>
        </w:rPr>
      </w:pPr>
      <w:bookmarkStart w:id="0" w:name="_Hlk124427711"/>
      <w:r w:rsidRPr="006042F1">
        <w:rPr>
          <w:b/>
        </w:rPr>
        <w:t>PAŠVALDĪBAI PIEKRITĪGO ZEMES VIENĪBU SMILTNIEKU IELĀ, JELGAVĀ, SITUĀCIJAS SKICES APSTIPRINĀŠANA</w:t>
      </w:r>
    </w:p>
    <w:p w14:paraId="65C00BAB" w14:textId="77777777" w:rsidR="006042F1" w:rsidRPr="008F2049" w:rsidRDefault="006042F1" w:rsidP="006042F1">
      <w:pPr>
        <w:pBdr>
          <w:bottom w:val="single" w:sz="4" w:space="1" w:color="auto"/>
        </w:pBdr>
        <w:jc w:val="center"/>
        <w:rPr>
          <w:bCs/>
        </w:rPr>
      </w:pPr>
      <w:r w:rsidRPr="008F2049">
        <w:rPr>
          <w:bCs/>
        </w:rPr>
        <w:t xml:space="preserve">  (kadastra apzīmējumi 0900 018 0596 un 0900 018 0595) </w:t>
      </w:r>
    </w:p>
    <w:p w14:paraId="24331892" w14:textId="7BA0E00B" w:rsidR="00E52899" w:rsidRPr="00F737D5" w:rsidRDefault="00E52899" w:rsidP="006042F1">
      <w:pPr>
        <w:jc w:val="center"/>
        <w:rPr>
          <w:bCs/>
          <w:lang w:eastAsia="lv-LV"/>
        </w:rPr>
      </w:pPr>
      <w:r w:rsidRPr="00F737D5">
        <w:t xml:space="preserve">(Ziņo </w:t>
      </w:r>
      <w:r w:rsidR="0091215D">
        <w:rPr>
          <w:color w:val="000000"/>
        </w:rPr>
        <w:t>J.Valdovska</w:t>
      </w:r>
      <w:r w:rsidRPr="00F737D5">
        <w:t>)</w:t>
      </w:r>
    </w:p>
    <w:p w14:paraId="0773F2BA" w14:textId="6B22122E" w:rsidR="00383338" w:rsidRDefault="00776486" w:rsidP="00383338">
      <w:pPr>
        <w:tabs>
          <w:tab w:val="left" w:pos="4019"/>
        </w:tabs>
        <w:ind w:right="-96" w:hanging="567"/>
        <w:jc w:val="both"/>
      </w:pPr>
      <w:r>
        <w:tab/>
      </w:r>
      <w:bookmarkStart w:id="1" w:name="_Hlk211519018"/>
      <w:r w:rsidR="00383338">
        <w:t>Jautājumus uzdod: A. Ramutis, M. Štāls</w:t>
      </w:r>
    </w:p>
    <w:p w14:paraId="06336FCA" w14:textId="18B6FE8F" w:rsidR="00383338" w:rsidRDefault="00383338" w:rsidP="00383338">
      <w:pPr>
        <w:tabs>
          <w:tab w:val="left" w:pos="4019"/>
        </w:tabs>
        <w:ind w:right="-96"/>
        <w:jc w:val="both"/>
      </w:pPr>
      <w:r>
        <w:t>Uz jautājumiem atbild: S. Beļaka</w:t>
      </w:r>
      <w:r w:rsidR="006042F1">
        <w:t>, D. Petzāls</w:t>
      </w:r>
    </w:p>
    <w:p w14:paraId="7643AB6C" w14:textId="27613E1E" w:rsidR="0043178D" w:rsidRPr="00F66B26" w:rsidRDefault="0043178D" w:rsidP="00F424AE">
      <w:pPr>
        <w:ind w:firstLine="540"/>
        <w:jc w:val="both"/>
        <w:rPr>
          <w:sz w:val="16"/>
          <w:szCs w:val="16"/>
        </w:rPr>
      </w:pPr>
    </w:p>
    <w:bookmarkEnd w:id="0"/>
    <w:bookmarkEnd w:id="1"/>
    <w:p w14:paraId="66D088D0"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2359A22C" w14:textId="77777777" w:rsidR="00383338" w:rsidRDefault="00383338" w:rsidP="0024432D">
      <w:pPr>
        <w:rPr>
          <w:b/>
          <w:lang w:eastAsia="lv-LV"/>
        </w:rPr>
      </w:pPr>
    </w:p>
    <w:p w14:paraId="4772681F" w14:textId="10623A0C" w:rsidR="0024432D" w:rsidRDefault="0024432D" w:rsidP="0024432D">
      <w:pPr>
        <w:rPr>
          <w:b/>
          <w:lang w:eastAsia="lv-LV"/>
        </w:rPr>
      </w:pPr>
      <w:r w:rsidRPr="00BF26B0">
        <w:rPr>
          <w:b/>
          <w:lang w:eastAsia="lv-LV"/>
        </w:rPr>
        <w:t>ZEMES LIETU KOMISIJA NOLEMJ:</w:t>
      </w:r>
    </w:p>
    <w:p w14:paraId="0B114202" w14:textId="77777777" w:rsidR="0024432D" w:rsidRPr="00BF26B0" w:rsidRDefault="0024432D" w:rsidP="0024432D">
      <w:pPr>
        <w:ind w:right="-52"/>
        <w:jc w:val="both"/>
        <w:rPr>
          <w:b/>
          <w:bCs/>
        </w:rPr>
      </w:pPr>
    </w:p>
    <w:p w14:paraId="0D2BF4C9" w14:textId="324D1DBE" w:rsidR="006042F1" w:rsidRPr="0084552A" w:rsidRDefault="006042F1" w:rsidP="006042F1">
      <w:pPr>
        <w:ind w:firstLine="567"/>
        <w:jc w:val="both"/>
        <w:rPr>
          <w:bCs/>
        </w:rPr>
      </w:pPr>
      <w:r w:rsidRPr="00982E9F">
        <w:t>Apstiprināt Jelgavas valstspilsētas pašvaldības iestādes “Centrālā pārvalde” Būvvaldes sagatavoto situācijas skici zemes vienībām ar kadastra apzīmējumiem</w:t>
      </w:r>
      <w:r>
        <w:rPr>
          <w:bCs/>
        </w:rPr>
        <w:t xml:space="preserve"> </w:t>
      </w:r>
      <w:r w:rsidRPr="0084552A">
        <w:rPr>
          <w:bCs/>
        </w:rPr>
        <w:t xml:space="preserve">0900 </w:t>
      </w:r>
      <w:r>
        <w:rPr>
          <w:bCs/>
        </w:rPr>
        <w:t>018</w:t>
      </w:r>
      <w:r w:rsidRPr="0084552A">
        <w:rPr>
          <w:bCs/>
        </w:rPr>
        <w:t xml:space="preserve"> </w:t>
      </w:r>
      <w:r>
        <w:rPr>
          <w:bCs/>
        </w:rPr>
        <w:t xml:space="preserve">0596 </w:t>
      </w:r>
      <w:r w:rsidRPr="0084552A">
        <w:rPr>
          <w:bCs/>
        </w:rPr>
        <w:t>un 0900</w:t>
      </w:r>
      <w:r>
        <w:rPr>
          <w:bCs/>
        </w:rPr>
        <w:t xml:space="preserve"> 018 0595 </w:t>
      </w:r>
      <w:r>
        <w:t>Smiltnieku ielā</w:t>
      </w:r>
      <w:r w:rsidRPr="00982E9F">
        <w:t>, Jelgavā</w:t>
      </w:r>
      <w:r w:rsidR="00A028ED">
        <w:t>.</w:t>
      </w:r>
    </w:p>
    <w:p w14:paraId="7A6D7A9C" w14:textId="77777777" w:rsidR="00383338" w:rsidRDefault="00383338" w:rsidP="00F424AE">
      <w:pPr>
        <w:spacing w:line="252" w:lineRule="auto"/>
        <w:jc w:val="center"/>
        <w:rPr>
          <w:b/>
          <w:bCs/>
          <w:lang w:eastAsia="lv-LV"/>
        </w:rPr>
      </w:pPr>
    </w:p>
    <w:p w14:paraId="236D8210" w14:textId="30FAFF1D" w:rsidR="0016413D" w:rsidRDefault="00B3104E" w:rsidP="00F424AE">
      <w:pPr>
        <w:spacing w:line="252" w:lineRule="auto"/>
        <w:jc w:val="center"/>
        <w:rPr>
          <w:b/>
          <w:bCs/>
          <w:lang w:eastAsia="lv-LV"/>
        </w:rPr>
      </w:pPr>
      <w:r>
        <w:rPr>
          <w:b/>
          <w:bCs/>
          <w:lang w:eastAsia="lv-LV"/>
        </w:rPr>
        <w:t>6</w:t>
      </w:r>
      <w:r w:rsidR="0016413D">
        <w:rPr>
          <w:b/>
          <w:bCs/>
          <w:lang w:eastAsia="lv-LV"/>
        </w:rPr>
        <w:t>/2</w:t>
      </w:r>
    </w:p>
    <w:p w14:paraId="7FB0CA18" w14:textId="77777777" w:rsidR="00A00185" w:rsidRPr="00A00185" w:rsidRDefault="00A00185" w:rsidP="00A00185">
      <w:pPr>
        <w:jc w:val="center"/>
        <w:rPr>
          <w:b/>
        </w:rPr>
      </w:pPr>
      <w:r w:rsidRPr="00A00185">
        <w:rPr>
          <w:b/>
        </w:rPr>
        <w:t>PAŠVALDĪBAI PIEKRITĪGĀS ZEMES VIENĪBAS ŠŪMAŅU CEĻĀ, JELGAVĀ, SITUĀCIJAS SKICES APSTIPRINĀŠANA</w:t>
      </w:r>
    </w:p>
    <w:p w14:paraId="54B4DF49" w14:textId="77777777" w:rsidR="00A00185" w:rsidRPr="008F2049" w:rsidRDefault="00A00185" w:rsidP="00A00185">
      <w:pPr>
        <w:pBdr>
          <w:bottom w:val="single" w:sz="4" w:space="1" w:color="auto"/>
        </w:pBdr>
        <w:jc w:val="center"/>
        <w:rPr>
          <w:bCs/>
        </w:rPr>
      </w:pPr>
      <w:r w:rsidRPr="008F2049">
        <w:rPr>
          <w:bCs/>
        </w:rPr>
        <w:t xml:space="preserve">  (kadastra apzīmējums 0900 031 0017)</w:t>
      </w:r>
    </w:p>
    <w:p w14:paraId="654C562B" w14:textId="61BE183E" w:rsidR="002F50CD" w:rsidRPr="00F737D5" w:rsidRDefault="00555926" w:rsidP="00A00185">
      <w:pPr>
        <w:jc w:val="center"/>
      </w:pPr>
      <w:r w:rsidRPr="00555926">
        <w:rPr>
          <w:b/>
        </w:rPr>
        <w:t xml:space="preserve"> </w:t>
      </w:r>
      <w:r w:rsidR="002F50CD" w:rsidRPr="00F737D5">
        <w:t>(</w:t>
      </w:r>
      <w:bookmarkStart w:id="2" w:name="_Hlk138250482"/>
      <w:r w:rsidR="002F50CD" w:rsidRPr="00F737D5">
        <w:t xml:space="preserve">Ziņo </w:t>
      </w:r>
      <w:r w:rsidR="000964ED">
        <w:rPr>
          <w:color w:val="000000"/>
        </w:rPr>
        <w:t>J.Valdovska</w:t>
      </w:r>
      <w:r w:rsidR="002F50CD" w:rsidRPr="00F737D5">
        <w:t>)</w:t>
      </w:r>
      <w:bookmarkEnd w:id="2"/>
    </w:p>
    <w:p w14:paraId="188B97A0" w14:textId="7343DB9C" w:rsidR="00852E76" w:rsidRDefault="00776486" w:rsidP="00852E76">
      <w:pPr>
        <w:tabs>
          <w:tab w:val="left" w:pos="4019"/>
        </w:tabs>
        <w:ind w:right="-96" w:hanging="567"/>
        <w:jc w:val="both"/>
      </w:pPr>
      <w:r>
        <w:tab/>
      </w:r>
      <w:r w:rsidR="00852E76">
        <w:t>Jautājumus uzdod: M. Štāls</w:t>
      </w:r>
    </w:p>
    <w:p w14:paraId="3E44A30D" w14:textId="2F513711" w:rsidR="00852E76" w:rsidRDefault="00852E76" w:rsidP="00852E76">
      <w:pPr>
        <w:tabs>
          <w:tab w:val="left" w:pos="4019"/>
        </w:tabs>
        <w:ind w:right="-96"/>
        <w:jc w:val="both"/>
      </w:pPr>
      <w:r>
        <w:t>Uz jautājumiem atbild: J. Valdovska</w:t>
      </w:r>
    </w:p>
    <w:p w14:paraId="7D46C3AD" w14:textId="77777777" w:rsidR="00852E76" w:rsidRDefault="00852E76" w:rsidP="00852E76">
      <w:pPr>
        <w:tabs>
          <w:tab w:val="left" w:pos="4019"/>
        </w:tabs>
        <w:ind w:right="-96" w:hanging="567"/>
        <w:jc w:val="both"/>
        <w:rPr>
          <w:b/>
          <w:bCs/>
        </w:rPr>
      </w:pPr>
      <w:r>
        <w:rPr>
          <w:b/>
          <w:bCs/>
        </w:rPr>
        <w:tab/>
      </w:r>
    </w:p>
    <w:p w14:paraId="7710F61C" w14:textId="074000DF"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4D69AD79" w14:textId="60BE7FF7" w:rsidR="00AF6A20" w:rsidRDefault="00AF6A20" w:rsidP="00B3104E">
      <w:pPr>
        <w:tabs>
          <w:tab w:val="left" w:pos="4019"/>
        </w:tabs>
        <w:ind w:right="-96" w:hanging="567"/>
        <w:jc w:val="both"/>
        <w:rPr>
          <w:b/>
          <w:lang w:eastAsia="lv-LV"/>
        </w:rPr>
      </w:pPr>
      <w:r>
        <w:rPr>
          <w:b/>
          <w:lang w:eastAsia="lv-LV"/>
        </w:rPr>
        <w:t xml:space="preserve"> </w:t>
      </w:r>
    </w:p>
    <w:p w14:paraId="3B5032B4" w14:textId="0EB5F404" w:rsidR="003E779D" w:rsidRPr="008946F1" w:rsidRDefault="003E779D" w:rsidP="00F424AE">
      <w:pPr>
        <w:jc w:val="both"/>
        <w:rPr>
          <w:b/>
          <w:bCs/>
        </w:rPr>
      </w:pPr>
      <w:bookmarkStart w:id="3" w:name="_Hlk211506318"/>
      <w:r w:rsidRPr="008946F1">
        <w:rPr>
          <w:b/>
        </w:rPr>
        <w:t>ZEMES LIETU KOMISIJA NOLEMJ:</w:t>
      </w:r>
    </w:p>
    <w:bookmarkEnd w:id="3"/>
    <w:p w14:paraId="70104C47" w14:textId="77777777" w:rsidR="0024432D" w:rsidRPr="00BF26B0" w:rsidRDefault="0024432D" w:rsidP="0024432D">
      <w:pPr>
        <w:ind w:right="-52"/>
        <w:jc w:val="both"/>
        <w:rPr>
          <w:b/>
          <w:bCs/>
        </w:rPr>
      </w:pPr>
    </w:p>
    <w:p w14:paraId="3B1C5BFD" w14:textId="0E6EF627" w:rsidR="008F2049" w:rsidRPr="0084552A" w:rsidRDefault="008F2049" w:rsidP="008F2049">
      <w:pPr>
        <w:ind w:firstLine="567"/>
        <w:jc w:val="both"/>
        <w:rPr>
          <w:bCs/>
        </w:rPr>
      </w:pPr>
      <w:r w:rsidRPr="00982E9F">
        <w:t>Apstiprināt Jelgavas valstspilsētas pašvaldības iestādes “Centrālā pārvalde” Būvvaldes sagatavoto situācijas skici zemes vienīb</w:t>
      </w:r>
      <w:r>
        <w:t>ai</w:t>
      </w:r>
      <w:r w:rsidRPr="00982E9F">
        <w:t xml:space="preserve"> ar kadastra apzīmējum</w:t>
      </w:r>
      <w:r>
        <w:t>u</w:t>
      </w:r>
      <w:r>
        <w:rPr>
          <w:bCs/>
        </w:rPr>
        <w:t xml:space="preserve"> </w:t>
      </w:r>
      <w:r w:rsidRPr="0084552A">
        <w:rPr>
          <w:bCs/>
        </w:rPr>
        <w:t xml:space="preserve">0900 </w:t>
      </w:r>
      <w:r>
        <w:rPr>
          <w:bCs/>
        </w:rPr>
        <w:t>031</w:t>
      </w:r>
      <w:r w:rsidRPr="0084552A">
        <w:rPr>
          <w:bCs/>
        </w:rPr>
        <w:t xml:space="preserve"> </w:t>
      </w:r>
      <w:r>
        <w:rPr>
          <w:bCs/>
        </w:rPr>
        <w:t xml:space="preserve">0017 </w:t>
      </w:r>
      <w:r>
        <w:t>Šūmaņu ceļā</w:t>
      </w:r>
      <w:r w:rsidRPr="00982E9F">
        <w:t>, Jelgavā</w:t>
      </w:r>
      <w:r w:rsidR="00A028ED">
        <w:t>.</w:t>
      </w:r>
    </w:p>
    <w:p w14:paraId="5251CB6C" w14:textId="77777777" w:rsidR="0024432D" w:rsidRDefault="0024432D" w:rsidP="00F424AE">
      <w:pPr>
        <w:spacing w:line="252" w:lineRule="auto"/>
        <w:jc w:val="center"/>
        <w:rPr>
          <w:b/>
          <w:bCs/>
          <w:lang w:eastAsia="lv-LV"/>
        </w:rPr>
      </w:pPr>
    </w:p>
    <w:p w14:paraId="14418AD7" w14:textId="77777777" w:rsidR="008F2049" w:rsidRDefault="008F2049" w:rsidP="00F424AE">
      <w:pPr>
        <w:spacing w:line="252" w:lineRule="auto"/>
        <w:jc w:val="center"/>
        <w:rPr>
          <w:b/>
          <w:bCs/>
          <w:lang w:eastAsia="lv-LV"/>
        </w:rPr>
      </w:pPr>
    </w:p>
    <w:p w14:paraId="5A9E785B" w14:textId="77777777" w:rsidR="00D832AD" w:rsidRDefault="00D832AD" w:rsidP="00F424AE">
      <w:pPr>
        <w:spacing w:line="252" w:lineRule="auto"/>
        <w:jc w:val="center"/>
        <w:rPr>
          <w:b/>
          <w:bCs/>
          <w:lang w:eastAsia="lv-LV"/>
        </w:rPr>
      </w:pPr>
    </w:p>
    <w:p w14:paraId="72CC03CD" w14:textId="09AD5B91" w:rsidR="008A6F2D" w:rsidRPr="0043178D" w:rsidRDefault="00B3104E" w:rsidP="00F424AE">
      <w:pPr>
        <w:spacing w:line="252" w:lineRule="auto"/>
        <w:jc w:val="center"/>
        <w:rPr>
          <w:b/>
          <w:bCs/>
          <w:lang w:eastAsia="lv-LV"/>
        </w:rPr>
      </w:pPr>
      <w:r>
        <w:rPr>
          <w:b/>
          <w:bCs/>
          <w:lang w:eastAsia="lv-LV"/>
        </w:rPr>
        <w:lastRenderedPageBreak/>
        <w:t>6</w:t>
      </w:r>
      <w:r w:rsidR="008A6F2D" w:rsidRPr="0043178D">
        <w:rPr>
          <w:b/>
          <w:bCs/>
          <w:lang w:eastAsia="lv-LV"/>
        </w:rPr>
        <w:t>/3</w:t>
      </w:r>
    </w:p>
    <w:p w14:paraId="3BEE3DA1" w14:textId="77777777" w:rsidR="008F2049" w:rsidRDefault="008F2049" w:rsidP="008F2049">
      <w:pPr>
        <w:pBdr>
          <w:bottom w:val="single" w:sz="4" w:space="1" w:color="auto"/>
        </w:pBdr>
        <w:jc w:val="center"/>
        <w:rPr>
          <w:b/>
        </w:rPr>
      </w:pPr>
      <w:r w:rsidRPr="00D24CC8">
        <w:rPr>
          <w:b/>
        </w:rPr>
        <w:t>PAŠVALDĪBAI PIEKRITĪ</w:t>
      </w:r>
      <w:r>
        <w:rPr>
          <w:b/>
        </w:rPr>
        <w:t>GO</w:t>
      </w:r>
      <w:r w:rsidRPr="00D24CC8">
        <w:rPr>
          <w:b/>
        </w:rPr>
        <w:t xml:space="preserve"> ZEMES VIENĪB</w:t>
      </w:r>
      <w:r>
        <w:rPr>
          <w:b/>
        </w:rPr>
        <w:t>U</w:t>
      </w:r>
      <w:r w:rsidRPr="00D24CC8">
        <w:rPr>
          <w:b/>
        </w:rPr>
        <w:t xml:space="preserve"> </w:t>
      </w:r>
      <w:r>
        <w:rPr>
          <w:b/>
        </w:rPr>
        <w:t>VISKAĻU</w:t>
      </w:r>
      <w:r w:rsidRPr="00D24CC8">
        <w:rPr>
          <w:b/>
        </w:rPr>
        <w:t xml:space="preserve"> IELĀ, JELGAVĀ</w:t>
      </w:r>
      <w:r>
        <w:rPr>
          <w:b/>
        </w:rPr>
        <w:t>, SITUĀCIJAS SKICES APSTIPRINĀŠANA</w:t>
      </w:r>
    </w:p>
    <w:p w14:paraId="3DBF19D0" w14:textId="77777777" w:rsidR="008F2049" w:rsidRPr="004B513C" w:rsidRDefault="008F2049" w:rsidP="008F2049">
      <w:pPr>
        <w:pBdr>
          <w:bottom w:val="single" w:sz="4" w:space="1" w:color="auto"/>
        </w:pBdr>
        <w:jc w:val="center"/>
        <w:rPr>
          <w:bCs/>
          <w:sz w:val="22"/>
          <w:szCs w:val="22"/>
        </w:rPr>
      </w:pPr>
      <w:r w:rsidRPr="004B513C">
        <w:rPr>
          <w:bCs/>
          <w:sz w:val="22"/>
          <w:szCs w:val="22"/>
        </w:rPr>
        <w:t xml:space="preserve">  (kadastra apzīmējumi 0900 </w:t>
      </w:r>
      <w:r>
        <w:rPr>
          <w:bCs/>
          <w:sz w:val="22"/>
          <w:szCs w:val="22"/>
        </w:rPr>
        <w:t>018</w:t>
      </w:r>
      <w:r w:rsidRPr="004B513C">
        <w:rPr>
          <w:bCs/>
          <w:sz w:val="22"/>
          <w:szCs w:val="22"/>
        </w:rPr>
        <w:t xml:space="preserve"> </w:t>
      </w:r>
      <w:r>
        <w:rPr>
          <w:bCs/>
          <w:sz w:val="22"/>
          <w:szCs w:val="22"/>
        </w:rPr>
        <w:t xml:space="preserve">0372,  0900 018 0465 un </w:t>
      </w:r>
      <w:r w:rsidRPr="004B513C">
        <w:rPr>
          <w:bCs/>
          <w:sz w:val="22"/>
          <w:szCs w:val="22"/>
        </w:rPr>
        <w:t xml:space="preserve">0900 </w:t>
      </w:r>
      <w:r>
        <w:rPr>
          <w:bCs/>
          <w:sz w:val="22"/>
          <w:szCs w:val="22"/>
        </w:rPr>
        <w:t>029</w:t>
      </w:r>
      <w:r w:rsidRPr="004B513C">
        <w:rPr>
          <w:bCs/>
          <w:sz w:val="22"/>
          <w:szCs w:val="22"/>
        </w:rPr>
        <w:t xml:space="preserve"> </w:t>
      </w:r>
      <w:r>
        <w:rPr>
          <w:bCs/>
          <w:sz w:val="22"/>
          <w:szCs w:val="22"/>
        </w:rPr>
        <w:t>0699</w:t>
      </w:r>
      <w:r w:rsidRPr="004B513C">
        <w:rPr>
          <w:bCs/>
          <w:sz w:val="22"/>
          <w:szCs w:val="22"/>
        </w:rPr>
        <w:t xml:space="preserve">) </w:t>
      </w:r>
    </w:p>
    <w:p w14:paraId="18A78581" w14:textId="27280B26" w:rsidR="007200E9" w:rsidRPr="00F737D5" w:rsidRDefault="007200E9" w:rsidP="00D967B9">
      <w:pPr>
        <w:jc w:val="center"/>
      </w:pPr>
      <w:r w:rsidRPr="00F737D5">
        <w:t xml:space="preserve">(Ziņo </w:t>
      </w:r>
      <w:r w:rsidR="00BA4445">
        <w:rPr>
          <w:color w:val="000000"/>
        </w:rPr>
        <w:t>J.Valdovska</w:t>
      </w:r>
      <w:r w:rsidRPr="00F737D5">
        <w:t>)</w:t>
      </w:r>
    </w:p>
    <w:p w14:paraId="0588FF28" w14:textId="13DDF891" w:rsidR="002733E7" w:rsidRDefault="00776486" w:rsidP="007F0437">
      <w:pPr>
        <w:tabs>
          <w:tab w:val="left" w:pos="4019"/>
        </w:tabs>
        <w:ind w:right="-96" w:hanging="567"/>
        <w:jc w:val="both"/>
      </w:pPr>
      <w:r>
        <w:tab/>
      </w:r>
      <w:r w:rsidR="002733E7">
        <w:t xml:space="preserve">Jautājumus uzdod: A. Ramutis, </w:t>
      </w:r>
      <w:r w:rsidR="00863E80">
        <w:t>M. Štāls</w:t>
      </w:r>
      <w:r w:rsidR="00AF7B7A">
        <w:t>, D. Petzāls</w:t>
      </w:r>
    </w:p>
    <w:p w14:paraId="07FF9BFE" w14:textId="1D564807" w:rsidR="00863E80" w:rsidRDefault="00863E80" w:rsidP="002733E7">
      <w:pPr>
        <w:tabs>
          <w:tab w:val="left" w:pos="4019"/>
        </w:tabs>
        <w:ind w:right="-96"/>
        <w:jc w:val="both"/>
      </w:pPr>
      <w:r>
        <w:t xml:space="preserve">Uz jautājumiem atbild: </w:t>
      </w:r>
      <w:r w:rsidR="008F2049">
        <w:t>S. Beļaka</w:t>
      </w:r>
      <w:r w:rsidR="00AF7B7A">
        <w:t>, J. Valdovska</w:t>
      </w:r>
    </w:p>
    <w:p w14:paraId="2A9F3F0B" w14:textId="77777777" w:rsidR="007F0437" w:rsidRPr="00F66B26" w:rsidRDefault="007F0437" w:rsidP="007F0437">
      <w:pPr>
        <w:ind w:firstLine="540"/>
        <w:jc w:val="both"/>
        <w:rPr>
          <w:sz w:val="16"/>
          <w:szCs w:val="16"/>
        </w:rPr>
      </w:pPr>
    </w:p>
    <w:p w14:paraId="68E09C45"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0D7311ED" w14:textId="77777777" w:rsidR="00AF6A20" w:rsidRDefault="00AF6A20" w:rsidP="00AF6A20">
      <w:pPr>
        <w:rPr>
          <w:b/>
          <w:lang w:eastAsia="lv-LV"/>
        </w:rPr>
      </w:pPr>
      <w:r>
        <w:rPr>
          <w:b/>
          <w:lang w:eastAsia="lv-LV"/>
        </w:rPr>
        <w:t xml:space="preserve"> </w:t>
      </w:r>
    </w:p>
    <w:p w14:paraId="7F13C5F0" w14:textId="77777777" w:rsidR="00610FCE" w:rsidRDefault="00610FCE" w:rsidP="00610FCE">
      <w:pPr>
        <w:rPr>
          <w:b/>
          <w:lang w:eastAsia="lv-LV"/>
        </w:rPr>
      </w:pPr>
      <w:r w:rsidRPr="00BF26B0">
        <w:rPr>
          <w:b/>
          <w:lang w:eastAsia="lv-LV"/>
        </w:rPr>
        <w:t>ZEMES LIETU KOMISIJA NOLEMJ:</w:t>
      </w:r>
    </w:p>
    <w:p w14:paraId="2EF81A40" w14:textId="77777777" w:rsidR="00610FCE" w:rsidRDefault="00610FCE" w:rsidP="00610FCE">
      <w:pPr>
        <w:jc w:val="both"/>
        <w:rPr>
          <w:lang w:eastAsia="lv-LV"/>
        </w:rPr>
      </w:pPr>
    </w:p>
    <w:p w14:paraId="179B3190" w14:textId="7DED7D57" w:rsidR="008F2049" w:rsidRPr="0084552A" w:rsidRDefault="008F2049" w:rsidP="008F2049">
      <w:pPr>
        <w:ind w:firstLine="567"/>
        <w:jc w:val="both"/>
        <w:rPr>
          <w:bCs/>
        </w:rPr>
      </w:pPr>
      <w:r w:rsidRPr="00982E9F">
        <w:t>Apstiprināt Jelgavas valstspilsētas pašvaldības iestādes “Centrālā pārvalde” Būvvaldes sagatavoto situācijas skici zemes vienībām ar kadastra apzīmējumiem</w:t>
      </w:r>
      <w:r>
        <w:rPr>
          <w:bCs/>
        </w:rPr>
        <w:t xml:space="preserve"> </w:t>
      </w:r>
      <w:r w:rsidRPr="0084552A">
        <w:rPr>
          <w:bCs/>
        </w:rPr>
        <w:t xml:space="preserve">0900 </w:t>
      </w:r>
      <w:r>
        <w:rPr>
          <w:bCs/>
        </w:rPr>
        <w:t>018</w:t>
      </w:r>
      <w:r w:rsidRPr="0084552A">
        <w:rPr>
          <w:bCs/>
        </w:rPr>
        <w:t xml:space="preserve"> </w:t>
      </w:r>
      <w:r>
        <w:rPr>
          <w:bCs/>
        </w:rPr>
        <w:t>0372</w:t>
      </w:r>
      <w:r w:rsidRPr="0084552A">
        <w:rPr>
          <w:bCs/>
        </w:rPr>
        <w:t>, 0900</w:t>
      </w:r>
      <w:r>
        <w:rPr>
          <w:bCs/>
        </w:rPr>
        <w:t> 018</w:t>
      </w:r>
      <w:r w:rsidRPr="0084552A">
        <w:rPr>
          <w:bCs/>
        </w:rPr>
        <w:t xml:space="preserve"> </w:t>
      </w:r>
      <w:r>
        <w:rPr>
          <w:bCs/>
        </w:rPr>
        <w:t>0465</w:t>
      </w:r>
      <w:r w:rsidRPr="0084552A">
        <w:rPr>
          <w:bCs/>
        </w:rPr>
        <w:t xml:space="preserve"> un 0900</w:t>
      </w:r>
      <w:r>
        <w:rPr>
          <w:bCs/>
        </w:rPr>
        <w:t xml:space="preserve"> 029 0699 </w:t>
      </w:r>
      <w:r>
        <w:t>Viskaļu ielā</w:t>
      </w:r>
      <w:r w:rsidRPr="00982E9F">
        <w:t>, Jelgavā.</w:t>
      </w:r>
    </w:p>
    <w:p w14:paraId="59B47339" w14:textId="77777777" w:rsidR="00AF3F60" w:rsidRDefault="00AF3F60" w:rsidP="00F424AE">
      <w:pPr>
        <w:spacing w:line="254" w:lineRule="auto"/>
        <w:ind w:right="46"/>
        <w:jc w:val="center"/>
        <w:rPr>
          <w:b/>
          <w:bCs/>
          <w:lang w:eastAsia="lv-LV"/>
        </w:rPr>
      </w:pPr>
    </w:p>
    <w:p w14:paraId="6C2D8AE0" w14:textId="16A24E2F" w:rsidR="008A6F2D" w:rsidRPr="0043178D" w:rsidRDefault="00B3104E" w:rsidP="00F424AE">
      <w:pPr>
        <w:spacing w:line="254" w:lineRule="auto"/>
        <w:ind w:right="46"/>
        <w:jc w:val="center"/>
        <w:rPr>
          <w:b/>
          <w:bCs/>
          <w:lang w:eastAsia="lv-LV"/>
        </w:rPr>
      </w:pPr>
      <w:r>
        <w:rPr>
          <w:b/>
          <w:bCs/>
          <w:lang w:eastAsia="lv-LV"/>
        </w:rPr>
        <w:t>6</w:t>
      </w:r>
      <w:r w:rsidR="00C1491C">
        <w:rPr>
          <w:b/>
          <w:bCs/>
          <w:lang w:eastAsia="lv-LV"/>
        </w:rPr>
        <w:t>/</w:t>
      </w:r>
      <w:r w:rsidR="008A6F2D" w:rsidRPr="0043178D">
        <w:rPr>
          <w:b/>
          <w:bCs/>
          <w:lang w:eastAsia="lv-LV"/>
        </w:rPr>
        <w:t>4</w:t>
      </w:r>
    </w:p>
    <w:p w14:paraId="49263CF7" w14:textId="77777777" w:rsidR="0075559B" w:rsidRDefault="0075559B" w:rsidP="0075559B">
      <w:pPr>
        <w:pBdr>
          <w:bottom w:val="single" w:sz="4" w:space="1" w:color="auto"/>
        </w:pBdr>
        <w:jc w:val="center"/>
      </w:pPr>
      <w:r>
        <w:rPr>
          <w:b/>
        </w:rPr>
        <w:t>PAŠVALDĪBAI PIEKRITĪGĀS ZEMES VIENĪBAS AR KADASTRA APZĪMĒJUMU 0900 009 0109 MIEZĪTES CEĻĀ 6D, JELGAVĀ, ROBEŽU PĀRKĀRTOŠANA UN SITUĀCIJAS SKICES APSTIPRINĀŠANA</w:t>
      </w:r>
      <w:r w:rsidRPr="00F737D5">
        <w:t xml:space="preserve"> </w:t>
      </w:r>
    </w:p>
    <w:p w14:paraId="6DB97728" w14:textId="3D3C30BB" w:rsidR="007200E9" w:rsidRPr="00F737D5" w:rsidRDefault="007200E9" w:rsidP="00916BE3">
      <w:pPr>
        <w:jc w:val="center"/>
      </w:pPr>
      <w:r w:rsidRPr="00F737D5">
        <w:t xml:space="preserve">(Ziņo </w:t>
      </w:r>
      <w:r w:rsidR="00BA4445">
        <w:rPr>
          <w:color w:val="000000"/>
        </w:rPr>
        <w:t>J.Valdovska</w:t>
      </w:r>
      <w:r w:rsidRPr="00F737D5">
        <w:t>)</w:t>
      </w:r>
    </w:p>
    <w:p w14:paraId="3AB99DCB" w14:textId="6CA28426" w:rsidR="0075559B" w:rsidRDefault="000B7D37" w:rsidP="0075559B">
      <w:pPr>
        <w:tabs>
          <w:tab w:val="left" w:pos="4019"/>
        </w:tabs>
        <w:ind w:right="-96" w:hanging="567"/>
        <w:jc w:val="both"/>
      </w:pPr>
      <w:r>
        <w:tab/>
      </w:r>
      <w:bookmarkStart w:id="4" w:name="_Hlk138251936"/>
      <w:r w:rsidR="0075559B">
        <w:t>Jautājumus uzdod: D. Petzāls</w:t>
      </w:r>
    </w:p>
    <w:p w14:paraId="7DE74BCF" w14:textId="77777777" w:rsidR="0075559B" w:rsidRDefault="0075559B" w:rsidP="0075559B">
      <w:pPr>
        <w:tabs>
          <w:tab w:val="left" w:pos="4019"/>
        </w:tabs>
        <w:ind w:right="-96"/>
        <w:jc w:val="both"/>
      </w:pPr>
      <w:r>
        <w:t>Uz jautājumiem atbild: S. Beļaka, J. Valdovska</w:t>
      </w:r>
    </w:p>
    <w:p w14:paraId="452402A8" w14:textId="2D5446F3" w:rsidR="0050517E" w:rsidRPr="00F66B26" w:rsidRDefault="0050517E" w:rsidP="0075559B">
      <w:pPr>
        <w:tabs>
          <w:tab w:val="left" w:pos="4019"/>
        </w:tabs>
        <w:ind w:right="-96" w:hanging="567"/>
        <w:jc w:val="both"/>
        <w:rPr>
          <w:sz w:val="16"/>
          <w:szCs w:val="16"/>
        </w:rPr>
      </w:pPr>
    </w:p>
    <w:p w14:paraId="3549BCE6"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16F2731E" w14:textId="77777777" w:rsidR="00AF6A20" w:rsidRDefault="00AF6A20" w:rsidP="00AF6A20">
      <w:pPr>
        <w:rPr>
          <w:b/>
          <w:lang w:eastAsia="lv-LV"/>
        </w:rPr>
      </w:pPr>
      <w:r>
        <w:rPr>
          <w:b/>
          <w:lang w:eastAsia="lv-LV"/>
        </w:rPr>
        <w:t xml:space="preserve"> </w:t>
      </w:r>
    </w:p>
    <w:p w14:paraId="7FC8C8BA" w14:textId="77777777" w:rsidR="00C870DC" w:rsidRDefault="00C870DC" w:rsidP="00C870DC">
      <w:pPr>
        <w:rPr>
          <w:b/>
          <w:lang w:eastAsia="lv-LV"/>
        </w:rPr>
      </w:pPr>
      <w:bookmarkStart w:id="5" w:name="_Hlk208825153"/>
      <w:r w:rsidRPr="00BF26B0">
        <w:rPr>
          <w:b/>
          <w:lang w:eastAsia="lv-LV"/>
        </w:rPr>
        <w:t>ZEMES LIETU KOMISIJA NOLEMJ:</w:t>
      </w:r>
    </w:p>
    <w:p w14:paraId="54C9836D" w14:textId="77777777" w:rsidR="00C870DC" w:rsidRPr="00BF26B0" w:rsidRDefault="00C870DC" w:rsidP="00C870DC">
      <w:pPr>
        <w:ind w:right="-52"/>
        <w:jc w:val="both"/>
        <w:rPr>
          <w:b/>
          <w:bCs/>
        </w:rPr>
      </w:pPr>
    </w:p>
    <w:bookmarkEnd w:id="5"/>
    <w:p w14:paraId="1B47823D" w14:textId="489D622F" w:rsidR="00013C0E" w:rsidRDefault="00013C0E" w:rsidP="00013C0E">
      <w:pPr>
        <w:ind w:firstLine="567"/>
        <w:jc w:val="both"/>
      </w:pPr>
      <w:r w:rsidRPr="008946F1">
        <w:t>Apstiprināt</w:t>
      </w:r>
      <w:r>
        <w:t xml:space="preserve"> Jelgavas valstspilsētas pašvaldības iestādes “Centrālā pārvalde” Būvvaldes sagatavoto situācijas skici robežu pārkārtošanai starp zemes vienībām ar kadastra apzīmējumiem 0900 009 0109 un 0900 009 0180 un zemes vienības 9072 m</w:t>
      </w:r>
      <w:r w:rsidRPr="00357D42">
        <w:rPr>
          <w:vertAlign w:val="superscript"/>
        </w:rPr>
        <w:t>2</w:t>
      </w:r>
      <w:r>
        <w:t xml:space="preserve"> platībā Miezītes ceļā 6D, Jelgavā, kadastrālajai uzmērīšanai. Veicot zemes vienības kadastrālo uzmērīšanu, zemes vienības platība var tikt precizēta.</w:t>
      </w:r>
    </w:p>
    <w:p w14:paraId="1B1A132D" w14:textId="77777777" w:rsidR="00605A86" w:rsidRDefault="00605A86" w:rsidP="00F424AE">
      <w:pPr>
        <w:spacing w:line="254" w:lineRule="auto"/>
        <w:ind w:right="46"/>
        <w:jc w:val="center"/>
        <w:rPr>
          <w:b/>
          <w:bCs/>
          <w:lang w:eastAsia="lv-LV"/>
        </w:rPr>
      </w:pPr>
    </w:p>
    <w:p w14:paraId="6F132A2A" w14:textId="2C72C0C8" w:rsidR="008A6F2D" w:rsidRPr="00B206B5" w:rsidRDefault="00B3104E" w:rsidP="00F424AE">
      <w:pPr>
        <w:spacing w:line="254" w:lineRule="auto"/>
        <w:ind w:right="46"/>
        <w:jc w:val="center"/>
        <w:rPr>
          <w:b/>
          <w:bCs/>
          <w:lang w:eastAsia="lv-LV"/>
        </w:rPr>
      </w:pPr>
      <w:r>
        <w:rPr>
          <w:b/>
          <w:bCs/>
          <w:lang w:eastAsia="lv-LV"/>
        </w:rPr>
        <w:t>6</w:t>
      </w:r>
      <w:r w:rsidR="008A6F2D" w:rsidRPr="00B206B5">
        <w:rPr>
          <w:b/>
          <w:bCs/>
          <w:lang w:eastAsia="lv-LV"/>
        </w:rPr>
        <w:t>/5</w:t>
      </w:r>
    </w:p>
    <w:p w14:paraId="0045E8A9" w14:textId="77777777" w:rsidR="00054F19" w:rsidRDefault="00054F19" w:rsidP="00054F19">
      <w:pPr>
        <w:pBdr>
          <w:bottom w:val="single" w:sz="4" w:space="1" w:color="auto"/>
        </w:pBdr>
        <w:jc w:val="center"/>
        <w:rPr>
          <w:b/>
        </w:rPr>
      </w:pPr>
      <w:r>
        <w:rPr>
          <w:b/>
        </w:rPr>
        <w:t>PAŠVALDĪBAI PIEKRITĪGĀS ZEMES VIENĪBAS AR KADASTRA APZĪMĒJUMU 0900 014 0250 PELDU IELĀ, JELGAVĀ, SADALĪŠANA, ROBEŽAS PĀRKĀRTOŠANA UN SITUĀCIJAS SKICES APSTIPRINĀŠANA</w:t>
      </w:r>
    </w:p>
    <w:p w14:paraId="7F1D3CCD" w14:textId="4D189FC2" w:rsidR="007200E9" w:rsidRPr="00F737D5" w:rsidRDefault="007200E9" w:rsidP="006C09FC">
      <w:pPr>
        <w:jc w:val="center"/>
      </w:pPr>
      <w:r w:rsidRPr="00F737D5">
        <w:t xml:space="preserve">(Ziņo </w:t>
      </w:r>
      <w:r w:rsidR="00BA4445">
        <w:rPr>
          <w:color w:val="000000"/>
        </w:rPr>
        <w:t>J.Valdovska</w:t>
      </w:r>
      <w:r w:rsidRPr="00F737D5">
        <w:t>)</w:t>
      </w:r>
    </w:p>
    <w:p w14:paraId="3F202A9E" w14:textId="01C7973A" w:rsidR="0035394C" w:rsidRDefault="000B7D37" w:rsidP="0050517E">
      <w:pPr>
        <w:tabs>
          <w:tab w:val="left" w:pos="4019"/>
        </w:tabs>
        <w:ind w:right="-96" w:hanging="567"/>
        <w:jc w:val="both"/>
      </w:pPr>
      <w:r>
        <w:tab/>
      </w:r>
      <w:r w:rsidR="0035394C">
        <w:t xml:space="preserve">Jautājumus uzdod: </w:t>
      </w:r>
      <w:r w:rsidR="00B177A2">
        <w:t>A. Ramutis</w:t>
      </w:r>
      <w:r w:rsidR="0035394C">
        <w:t xml:space="preserve"> </w:t>
      </w:r>
    </w:p>
    <w:p w14:paraId="1BA2F5AE" w14:textId="6D284F8D" w:rsidR="0050517E" w:rsidRDefault="00863E80" w:rsidP="0035394C">
      <w:pPr>
        <w:tabs>
          <w:tab w:val="left" w:pos="4019"/>
        </w:tabs>
        <w:ind w:right="-96"/>
        <w:jc w:val="both"/>
      </w:pPr>
      <w:r>
        <w:t xml:space="preserve">Uz jautājumiem atbild: </w:t>
      </w:r>
      <w:r w:rsidR="00B177A2">
        <w:t xml:space="preserve">S. </w:t>
      </w:r>
      <w:r w:rsidR="00054F19">
        <w:t>Beļaka</w:t>
      </w:r>
    </w:p>
    <w:p w14:paraId="55B7E7C1" w14:textId="77777777" w:rsidR="0050517E" w:rsidRPr="00F66B26" w:rsidRDefault="0050517E" w:rsidP="0050517E">
      <w:pPr>
        <w:ind w:firstLine="540"/>
        <w:jc w:val="both"/>
        <w:rPr>
          <w:sz w:val="16"/>
          <w:szCs w:val="16"/>
        </w:rPr>
      </w:pPr>
    </w:p>
    <w:p w14:paraId="422B67E8" w14:textId="3B86E6B8" w:rsidR="00886201" w:rsidRPr="00135070" w:rsidRDefault="00886201" w:rsidP="00886201">
      <w:pPr>
        <w:spacing w:before="120"/>
        <w:jc w:val="both"/>
      </w:pPr>
      <w:r>
        <w:t xml:space="preserve">Komisijas priekšsēdētājs M. Štāls </w:t>
      </w:r>
      <w:r w:rsidR="00876CB9">
        <w:t>nebalso</w:t>
      </w:r>
      <w:r>
        <w:t>, jo ir šķietams interešu konflikts.</w:t>
      </w:r>
    </w:p>
    <w:p w14:paraId="471D0EF2" w14:textId="77777777" w:rsidR="00886201" w:rsidRDefault="00886201" w:rsidP="00B3104E">
      <w:pPr>
        <w:jc w:val="both"/>
        <w:rPr>
          <w:b/>
          <w:bCs/>
        </w:rPr>
      </w:pPr>
    </w:p>
    <w:p w14:paraId="02DEB81C" w14:textId="5774267C" w:rsidR="00B3104E" w:rsidRDefault="00B3104E" w:rsidP="00B3104E">
      <w:pPr>
        <w:jc w:val="both"/>
      </w:pPr>
      <w:r w:rsidRPr="00F65433">
        <w:rPr>
          <w:b/>
          <w:bCs/>
        </w:rPr>
        <w:t>Atklāti balsojot: PAR</w:t>
      </w:r>
      <w:r>
        <w:t xml:space="preserve"> </w:t>
      </w:r>
      <w:r w:rsidRPr="00F65433">
        <w:rPr>
          <w:b/>
          <w:bCs/>
        </w:rPr>
        <w:t xml:space="preserve">– </w:t>
      </w:r>
      <w:r w:rsidR="00886201">
        <w:rPr>
          <w:b/>
          <w:bCs/>
        </w:rPr>
        <w:t>6</w:t>
      </w:r>
      <w:r>
        <w:t xml:space="preserve">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w:t>
      </w:r>
      <w:r w:rsidR="003F471B">
        <w:t xml:space="preserve">– nav, </w:t>
      </w:r>
      <w:r w:rsidR="003F471B" w:rsidRPr="003F471B">
        <w:rPr>
          <w:b/>
          <w:bCs/>
        </w:rPr>
        <w:t>NEBALSO</w:t>
      </w:r>
      <w:r w:rsidR="003F471B">
        <w:t>- 1 (M. Štāls)</w:t>
      </w:r>
      <w:r>
        <w:t>.</w:t>
      </w:r>
    </w:p>
    <w:p w14:paraId="314FFEA2" w14:textId="77777777" w:rsidR="00AF6A20" w:rsidRDefault="00AF6A20" w:rsidP="00AF6A20">
      <w:pPr>
        <w:rPr>
          <w:b/>
          <w:lang w:eastAsia="lv-LV"/>
        </w:rPr>
      </w:pPr>
      <w:r>
        <w:rPr>
          <w:b/>
          <w:lang w:eastAsia="lv-LV"/>
        </w:rPr>
        <w:t xml:space="preserve"> </w:t>
      </w:r>
    </w:p>
    <w:p w14:paraId="4A51A5D8" w14:textId="706BB8D2" w:rsidR="00C527A2" w:rsidRPr="008946F1" w:rsidRDefault="00C527A2" w:rsidP="0050517E">
      <w:pPr>
        <w:tabs>
          <w:tab w:val="left" w:pos="4019"/>
        </w:tabs>
        <w:ind w:right="-96"/>
        <w:jc w:val="both"/>
        <w:rPr>
          <w:b/>
          <w:bCs/>
        </w:rPr>
      </w:pPr>
      <w:r w:rsidRPr="008946F1">
        <w:rPr>
          <w:b/>
        </w:rPr>
        <w:t>ZEMES LIETU KOMISIJA NOLEMJ:</w:t>
      </w:r>
    </w:p>
    <w:p w14:paraId="39543812" w14:textId="77777777" w:rsidR="00C527A2" w:rsidRPr="008946F1" w:rsidRDefault="00C527A2" w:rsidP="00F424AE">
      <w:pPr>
        <w:jc w:val="both"/>
        <w:rPr>
          <w:b/>
          <w:bCs/>
        </w:rPr>
      </w:pPr>
    </w:p>
    <w:p w14:paraId="62ED4B07" w14:textId="0609F0E4" w:rsidR="00886201" w:rsidRPr="00F354C4" w:rsidRDefault="00886201" w:rsidP="00886201">
      <w:pPr>
        <w:ind w:firstLine="567"/>
        <w:jc w:val="both"/>
        <w:rPr>
          <w:rFonts w:eastAsiaTheme="minorEastAsia"/>
          <w:lang w:eastAsia="lv-LV"/>
        </w:rPr>
      </w:pPr>
      <w:bookmarkStart w:id="6" w:name="_Hlk204778833"/>
      <w:r w:rsidRPr="008946F1">
        <w:t xml:space="preserve">Apstiprināt Jelgavas valstspilsētas pašvaldības </w:t>
      </w:r>
      <w:r>
        <w:t>iestādes “Centrālā pārvalde”</w:t>
      </w:r>
      <w:r w:rsidRPr="008946F1">
        <w:t xml:space="preserve"> Būvvaldes </w:t>
      </w:r>
      <w:r>
        <w:t>sa</w:t>
      </w:r>
      <w:r w:rsidRPr="008946F1">
        <w:t xml:space="preserve">gatavoto situācijas skici </w:t>
      </w:r>
      <w:r>
        <w:t xml:space="preserve">zemes vienības ar kadastra apzīmējumu 0900 014 0250 Peldu ielā, Jelgavā, sadalīšanai, robežas pārkārtošanai un </w:t>
      </w:r>
      <w:r w:rsidRPr="008946F1">
        <w:t>kadastrālajai uzmērīšanai.</w:t>
      </w:r>
      <w:r w:rsidRPr="00513664">
        <w:t xml:space="preserve"> </w:t>
      </w:r>
      <w:r>
        <w:t>Veicot zemes vienību kadastrālo uzmērīšanu, platības var tikt precizētas.</w:t>
      </w:r>
    </w:p>
    <w:p w14:paraId="224E59DA" w14:textId="77777777" w:rsidR="005E564A" w:rsidRDefault="005E564A" w:rsidP="00F424AE">
      <w:pPr>
        <w:spacing w:line="254" w:lineRule="auto"/>
        <w:ind w:right="46"/>
        <w:jc w:val="center"/>
        <w:rPr>
          <w:b/>
          <w:bCs/>
          <w:lang w:eastAsia="lv-LV"/>
        </w:rPr>
      </w:pPr>
    </w:p>
    <w:p w14:paraId="78300036" w14:textId="30853CE6" w:rsidR="00AD2691" w:rsidRPr="008D0F9D" w:rsidRDefault="00B3104E" w:rsidP="00F424AE">
      <w:pPr>
        <w:spacing w:line="254" w:lineRule="auto"/>
        <w:ind w:right="46"/>
        <w:jc w:val="center"/>
        <w:rPr>
          <w:b/>
          <w:bCs/>
          <w:lang w:eastAsia="lv-LV"/>
        </w:rPr>
      </w:pPr>
      <w:r>
        <w:rPr>
          <w:b/>
          <w:bCs/>
          <w:lang w:eastAsia="lv-LV"/>
        </w:rPr>
        <w:lastRenderedPageBreak/>
        <w:t>6</w:t>
      </w:r>
      <w:r w:rsidR="008A6F2D" w:rsidRPr="008D0F9D">
        <w:rPr>
          <w:b/>
          <w:bCs/>
          <w:lang w:eastAsia="lv-LV"/>
        </w:rPr>
        <w:t>/6</w:t>
      </w:r>
    </w:p>
    <w:p w14:paraId="7363B824" w14:textId="77777777" w:rsidR="007766EC" w:rsidRDefault="007766EC" w:rsidP="007766EC">
      <w:pPr>
        <w:pBdr>
          <w:bottom w:val="single" w:sz="4" w:space="1" w:color="auto"/>
        </w:pBdr>
        <w:jc w:val="center"/>
        <w:rPr>
          <w:b/>
        </w:rPr>
      </w:pPr>
      <w:r w:rsidRPr="007766EC">
        <w:rPr>
          <w:b/>
        </w:rPr>
        <w:t xml:space="preserve">PAŠVALDĪBAI PIEKRITĪGĀS ZEMES VIENĪBAS AR KADASTRA APZĪMĒJUMU 0900 001 0682 PULKVEŽA OSKARA KALPAKA IELĀ, JELGAVĀ, SADALĪŠANA UN SITUĀCIJAS SKICES APSTIPRINĀŠANA </w:t>
      </w:r>
    </w:p>
    <w:p w14:paraId="1FB28DAB" w14:textId="073ABCA5" w:rsidR="007200E9" w:rsidRPr="00F737D5" w:rsidRDefault="007200E9" w:rsidP="00953FF3">
      <w:pPr>
        <w:jc w:val="center"/>
      </w:pPr>
      <w:r w:rsidRPr="00F737D5">
        <w:t xml:space="preserve">(Ziņo </w:t>
      </w:r>
      <w:r w:rsidR="00BA4445">
        <w:rPr>
          <w:color w:val="000000"/>
        </w:rPr>
        <w:t>J.Valdovska</w:t>
      </w:r>
      <w:r w:rsidRPr="00F737D5">
        <w:t>)</w:t>
      </w:r>
    </w:p>
    <w:p w14:paraId="7118301D" w14:textId="1F1DFF1E" w:rsidR="00795CF8" w:rsidRDefault="00795CF8" w:rsidP="0050517E">
      <w:pPr>
        <w:tabs>
          <w:tab w:val="left" w:pos="4019"/>
        </w:tabs>
        <w:ind w:right="-96"/>
        <w:jc w:val="both"/>
      </w:pPr>
      <w:r>
        <w:t xml:space="preserve">Jautājumus uzdod: A. </w:t>
      </w:r>
      <w:r w:rsidR="00863E80">
        <w:t>Ramutis</w:t>
      </w:r>
    </w:p>
    <w:p w14:paraId="349A5676" w14:textId="5CD0D8AB" w:rsidR="00863E80" w:rsidRDefault="00863E80" w:rsidP="0050517E">
      <w:pPr>
        <w:tabs>
          <w:tab w:val="left" w:pos="4019"/>
        </w:tabs>
        <w:ind w:right="-96"/>
        <w:jc w:val="both"/>
      </w:pPr>
      <w:r>
        <w:t>Uz jautājumiem atbild: S. Beļaka</w:t>
      </w:r>
    </w:p>
    <w:p w14:paraId="0D143A79" w14:textId="77777777" w:rsidR="0050517E" w:rsidRPr="00F66B26" w:rsidRDefault="0050517E" w:rsidP="0050517E">
      <w:pPr>
        <w:ind w:firstLine="540"/>
        <w:jc w:val="both"/>
        <w:rPr>
          <w:sz w:val="16"/>
          <w:szCs w:val="16"/>
        </w:rPr>
      </w:pPr>
    </w:p>
    <w:p w14:paraId="07B69780"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40E3E68E" w14:textId="77777777" w:rsidR="00AF6A20" w:rsidRDefault="00AF6A20" w:rsidP="00AF6A20">
      <w:pPr>
        <w:rPr>
          <w:b/>
          <w:lang w:eastAsia="lv-LV"/>
        </w:rPr>
      </w:pPr>
      <w:r>
        <w:rPr>
          <w:b/>
          <w:lang w:eastAsia="lv-LV"/>
        </w:rPr>
        <w:t xml:space="preserve"> </w:t>
      </w:r>
    </w:p>
    <w:bookmarkEnd w:id="4"/>
    <w:p w14:paraId="33D2366C" w14:textId="17FFB577" w:rsidR="00981667" w:rsidRPr="008946F1" w:rsidRDefault="00981667" w:rsidP="00F424AE">
      <w:pPr>
        <w:jc w:val="both"/>
        <w:rPr>
          <w:b/>
          <w:bCs/>
        </w:rPr>
      </w:pPr>
      <w:r w:rsidRPr="008946F1">
        <w:rPr>
          <w:b/>
        </w:rPr>
        <w:t>ZEMES LIETU KOMISIJA NOLEMJ:</w:t>
      </w:r>
    </w:p>
    <w:p w14:paraId="227E9804" w14:textId="77777777" w:rsidR="00981667" w:rsidRPr="008946F1" w:rsidRDefault="00981667" w:rsidP="00F424AE">
      <w:pPr>
        <w:jc w:val="both"/>
        <w:rPr>
          <w:b/>
          <w:bCs/>
        </w:rPr>
      </w:pPr>
    </w:p>
    <w:bookmarkEnd w:id="6"/>
    <w:p w14:paraId="5BB79DC6" w14:textId="13A35CED" w:rsidR="007766EC" w:rsidRPr="00F354C4" w:rsidRDefault="007766EC" w:rsidP="007766EC">
      <w:pPr>
        <w:ind w:firstLine="567"/>
        <w:jc w:val="both"/>
        <w:rPr>
          <w:rFonts w:eastAsiaTheme="minorEastAsia"/>
          <w:lang w:eastAsia="lv-LV"/>
        </w:rPr>
      </w:pPr>
      <w:r w:rsidRPr="008946F1">
        <w:t xml:space="preserve">Apstiprināt Jelgavas valstspilsētas pašvaldības </w:t>
      </w:r>
      <w:r>
        <w:t>iestādes “Centrālā pārvalde”</w:t>
      </w:r>
      <w:r w:rsidRPr="008946F1">
        <w:t xml:space="preserve"> Būvvaldes </w:t>
      </w:r>
      <w:r>
        <w:t>sa</w:t>
      </w:r>
      <w:r w:rsidRPr="008946F1">
        <w:t xml:space="preserve">gatavoto situācijas skici </w:t>
      </w:r>
      <w:r>
        <w:t xml:space="preserve">zemes vienības ar kadastra apzīmējumu 0900 001 0682 Pulkveža Oskara Kalpaka ielā, Jelgavā, sadalīšanai un </w:t>
      </w:r>
      <w:r w:rsidRPr="008946F1">
        <w:t>kadastrālajai uzmērīšanai.</w:t>
      </w:r>
      <w:r w:rsidRPr="00513664">
        <w:t xml:space="preserve"> </w:t>
      </w:r>
      <w:r>
        <w:t>Veicot zemes vienību kadastrālo uzmērīšanu, platības var tikt precizētas.</w:t>
      </w:r>
    </w:p>
    <w:p w14:paraId="757B0087" w14:textId="77777777" w:rsidR="00AF3F60" w:rsidRDefault="00AF3F60" w:rsidP="00776486">
      <w:pPr>
        <w:jc w:val="center"/>
        <w:rPr>
          <w:b/>
          <w:bCs/>
          <w:lang w:eastAsia="lv-LV"/>
        </w:rPr>
      </w:pPr>
    </w:p>
    <w:p w14:paraId="76838AB8" w14:textId="3A3D88BF" w:rsidR="008A6F2D" w:rsidRPr="008D0F9D" w:rsidRDefault="00B3104E" w:rsidP="00776486">
      <w:pPr>
        <w:jc w:val="center"/>
        <w:rPr>
          <w:b/>
          <w:bCs/>
          <w:lang w:eastAsia="lv-LV"/>
        </w:rPr>
      </w:pPr>
      <w:r>
        <w:rPr>
          <w:b/>
          <w:bCs/>
          <w:lang w:eastAsia="lv-LV"/>
        </w:rPr>
        <w:t>6</w:t>
      </w:r>
      <w:r w:rsidR="008A6F2D" w:rsidRPr="008D0F9D">
        <w:rPr>
          <w:b/>
          <w:bCs/>
          <w:lang w:eastAsia="lv-LV"/>
        </w:rPr>
        <w:t>/7</w:t>
      </w:r>
    </w:p>
    <w:p w14:paraId="7E712C84" w14:textId="77777777" w:rsidR="000E6F62" w:rsidRPr="000E6F62" w:rsidRDefault="000E6F62" w:rsidP="000E6F62">
      <w:pPr>
        <w:pBdr>
          <w:bottom w:val="single" w:sz="4" w:space="1" w:color="auto"/>
        </w:pBdr>
        <w:jc w:val="center"/>
        <w:rPr>
          <w:b/>
        </w:rPr>
      </w:pPr>
      <w:r w:rsidRPr="000E6F62">
        <w:rPr>
          <w:b/>
        </w:rPr>
        <w:t>PAŠVALDĪBAI PIEKRITĪGĀS ZEMES VIENĪBAS AR KADASTRA APZĪMĒJUMU 0900 014 0215 PĀRMIJU IELĀ, JELGAVĀ, SADALĪŠANA, ROBEŽAS PĀRKĀRTOŠANA UN SITUĀCIJAS SKICES APSTIPRINĀŠANA</w:t>
      </w:r>
    </w:p>
    <w:p w14:paraId="1FF1A314" w14:textId="56C5CAAC" w:rsidR="007200E9" w:rsidRPr="00F737D5" w:rsidRDefault="007200E9" w:rsidP="00953FF3">
      <w:pPr>
        <w:jc w:val="center"/>
      </w:pPr>
      <w:r w:rsidRPr="00F737D5">
        <w:t xml:space="preserve">(Ziņo </w:t>
      </w:r>
      <w:r w:rsidR="00BA4445">
        <w:rPr>
          <w:color w:val="000000"/>
        </w:rPr>
        <w:t>J.Valdovska</w:t>
      </w:r>
      <w:r w:rsidRPr="00F737D5">
        <w:t>)</w:t>
      </w:r>
    </w:p>
    <w:p w14:paraId="5B408411" w14:textId="2DB29505" w:rsidR="001864BF" w:rsidRDefault="001864BF" w:rsidP="001864BF">
      <w:pPr>
        <w:tabs>
          <w:tab w:val="left" w:pos="4019"/>
        </w:tabs>
        <w:ind w:right="-96"/>
        <w:jc w:val="both"/>
      </w:pPr>
      <w:r>
        <w:t xml:space="preserve">Jautājumus uzdod: </w:t>
      </w:r>
      <w:r w:rsidR="000E6F62">
        <w:t>A. Ramutis</w:t>
      </w:r>
    </w:p>
    <w:p w14:paraId="55176F4B" w14:textId="3C88BDE6" w:rsidR="001864BF" w:rsidRDefault="001864BF" w:rsidP="001864BF">
      <w:pPr>
        <w:tabs>
          <w:tab w:val="left" w:pos="4019"/>
        </w:tabs>
        <w:ind w:right="-96"/>
        <w:jc w:val="both"/>
      </w:pPr>
      <w:r>
        <w:t>Uz jautājumiem atbild: S. Beļaka</w:t>
      </w:r>
    </w:p>
    <w:p w14:paraId="3B09F2DB" w14:textId="77777777" w:rsidR="00B3104E" w:rsidRDefault="00B3104E" w:rsidP="00B3104E">
      <w:pPr>
        <w:jc w:val="both"/>
        <w:rPr>
          <w:b/>
          <w:bCs/>
        </w:rPr>
      </w:pPr>
    </w:p>
    <w:p w14:paraId="47219C3C" w14:textId="6F7372D9"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53077C96" w14:textId="77777777" w:rsidR="00AF6A20" w:rsidRDefault="00AF6A20" w:rsidP="00AF6A20">
      <w:pPr>
        <w:rPr>
          <w:b/>
          <w:lang w:eastAsia="lv-LV"/>
        </w:rPr>
      </w:pPr>
      <w:r>
        <w:rPr>
          <w:b/>
          <w:lang w:eastAsia="lv-LV"/>
        </w:rPr>
        <w:t xml:space="preserve"> </w:t>
      </w:r>
    </w:p>
    <w:p w14:paraId="79E9B2E6" w14:textId="2857CCBF" w:rsidR="00230197" w:rsidRPr="008946F1" w:rsidRDefault="00230197" w:rsidP="00230197">
      <w:pPr>
        <w:jc w:val="both"/>
        <w:rPr>
          <w:b/>
          <w:bCs/>
        </w:rPr>
      </w:pPr>
      <w:r w:rsidRPr="008946F1">
        <w:rPr>
          <w:b/>
        </w:rPr>
        <w:t>ZEMES LIETU KOMISIJA NOLEMJ:</w:t>
      </w:r>
    </w:p>
    <w:p w14:paraId="5979C3E6" w14:textId="77777777" w:rsidR="001E1F4B" w:rsidRDefault="001E1F4B" w:rsidP="006A4F9A">
      <w:pPr>
        <w:ind w:firstLine="426"/>
        <w:jc w:val="both"/>
      </w:pPr>
    </w:p>
    <w:p w14:paraId="077DED86" w14:textId="4E678B6B" w:rsidR="000E6F62" w:rsidRPr="00F354C4" w:rsidRDefault="000E6F62" w:rsidP="000E6F62">
      <w:pPr>
        <w:ind w:firstLine="567"/>
        <w:jc w:val="both"/>
        <w:rPr>
          <w:rFonts w:eastAsiaTheme="minorEastAsia"/>
          <w:lang w:eastAsia="lv-LV"/>
        </w:rPr>
      </w:pPr>
      <w:r w:rsidRPr="008946F1">
        <w:t xml:space="preserve">Apstiprināt Jelgavas valstspilsētas pašvaldības </w:t>
      </w:r>
      <w:r>
        <w:t>iestādes “Centrālā pārvalde”</w:t>
      </w:r>
      <w:r w:rsidRPr="008946F1">
        <w:t xml:space="preserve"> Būvvaldes </w:t>
      </w:r>
      <w:r>
        <w:t>sa</w:t>
      </w:r>
      <w:r w:rsidRPr="008946F1">
        <w:t xml:space="preserve">gatavoto situācijas skici </w:t>
      </w:r>
      <w:r>
        <w:t xml:space="preserve">zemes vienības ar kadastra apzīmējumu 0900 014 0215 Pārmiju ielā, Jelgavā, sadalīšanai, robežas pārkārtošanai un </w:t>
      </w:r>
      <w:r w:rsidRPr="008946F1">
        <w:t>kadastrālajai uzmērīšanai.</w:t>
      </w:r>
      <w:r w:rsidRPr="00513664">
        <w:t xml:space="preserve"> </w:t>
      </w:r>
      <w:r>
        <w:t>Veicot zemes vienību kadastrālo uzmērīšanu, platības var tikt precizētas.</w:t>
      </w:r>
    </w:p>
    <w:p w14:paraId="74FC9B49" w14:textId="77777777" w:rsidR="00A64C9C" w:rsidRDefault="00A64C9C" w:rsidP="009C611E">
      <w:pPr>
        <w:pStyle w:val="Pamatteksts"/>
        <w:tabs>
          <w:tab w:val="left" w:pos="3969"/>
          <w:tab w:val="center" w:pos="4536"/>
        </w:tabs>
        <w:rPr>
          <w:rFonts w:ascii="Times New Roman" w:hAnsi="Times New Roman"/>
          <w:b/>
          <w:bCs/>
        </w:rPr>
      </w:pPr>
    </w:p>
    <w:p w14:paraId="2DBDAB9C" w14:textId="3D9E3BBC" w:rsidR="009A1B95" w:rsidRPr="009A1B95" w:rsidRDefault="00B3104E" w:rsidP="00776486">
      <w:pPr>
        <w:pStyle w:val="Pamatteksts"/>
        <w:tabs>
          <w:tab w:val="left" w:pos="3969"/>
          <w:tab w:val="center" w:pos="4536"/>
        </w:tabs>
        <w:jc w:val="center"/>
        <w:rPr>
          <w:rFonts w:ascii="Times New Roman" w:hAnsi="Times New Roman"/>
          <w:b/>
          <w:bCs/>
        </w:rPr>
      </w:pPr>
      <w:r>
        <w:rPr>
          <w:rFonts w:ascii="Times New Roman" w:hAnsi="Times New Roman"/>
          <w:b/>
          <w:bCs/>
        </w:rPr>
        <w:t>6</w:t>
      </w:r>
      <w:r w:rsidR="00C1491C">
        <w:rPr>
          <w:rFonts w:ascii="Times New Roman" w:hAnsi="Times New Roman"/>
          <w:b/>
          <w:bCs/>
        </w:rPr>
        <w:t>/</w:t>
      </w:r>
      <w:r w:rsidR="009A1B95" w:rsidRPr="009A1B95">
        <w:rPr>
          <w:rFonts w:ascii="Times New Roman" w:hAnsi="Times New Roman"/>
          <w:b/>
          <w:bCs/>
        </w:rPr>
        <w:t>8</w:t>
      </w:r>
    </w:p>
    <w:p w14:paraId="7B93080E" w14:textId="49A5EEE4" w:rsidR="005F2EC8" w:rsidRPr="00E7272A" w:rsidRDefault="005F2EC8" w:rsidP="005F2EC8">
      <w:pPr>
        <w:ind w:right="-1"/>
        <w:jc w:val="center"/>
        <w:rPr>
          <w:b/>
          <w:color w:val="FF0000"/>
        </w:rPr>
      </w:pPr>
      <w:r>
        <w:rPr>
          <w:b/>
        </w:rPr>
        <w:t>ZEMES ROBEŽU UN SITUĀCIJAS PLĀNU APSTIPRINĀŠANA</w:t>
      </w:r>
      <w:r w:rsidR="00D832AD">
        <w:rPr>
          <w:b/>
        </w:rPr>
        <w:t xml:space="preserve"> </w:t>
      </w:r>
      <w:r w:rsidRPr="00E7272A">
        <w:rPr>
          <w:b/>
        </w:rPr>
        <w:t xml:space="preserve">ZEMES VIENĪBAI </w:t>
      </w:r>
      <w:r>
        <w:rPr>
          <w:b/>
        </w:rPr>
        <w:t>ĀBELĪTES IELĀ 28</w:t>
      </w:r>
      <w:r w:rsidRPr="00E7272A">
        <w:rPr>
          <w:b/>
        </w:rPr>
        <w:t>, JELGAVĀ</w:t>
      </w:r>
    </w:p>
    <w:p w14:paraId="52A8E929" w14:textId="77777777" w:rsidR="005F2EC8" w:rsidRPr="008E0DA7" w:rsidRDefault="005F2EC8" w:rsidP="005F2EC8">
      <w:pPr>
        <w:pBdr>
          <w:bottom w:val="single" w:sz="4" w:space="2" w:color="auto"/>
        </w:pBdr>
        <w:ind w:right="-1"/>
        <w:jc w:val="center"/>
        <w:rPr>
          <w:b/>
        </w:rPr>
      </w:pPr>
      <w:r w:rsidRPr="008E0DA7">
        <w:t>(</w:t>
      </w:r>
      <w:r w:rsidRPr="00B877FF">
        <w:rPr>
          <w:bCs/>
          <w:sz w:val="22"/>
          <w:szCs w:val="22"/>
        </w:rPr>
        <w:t xml:space="preserve">zemes vienības </w:t>
      </w:r>
      <w:r w:rsidRPr="00C0396E">
        <w:rPr>
          <w:bCs/>
          <w:sz w:val="22"/>
          <w:szCs w:val="22"/>
        </w:rPr>
        <w:t xml:space="preserve">kadastra apzīmējums 0900 </w:t>
      </w:r>
      <w:r>
        <w:rPr>
          <w:bCs/>
          <w:sz w:val="22"/>
          <w:szCs w:val="22"/>
        </w:rPr>
        <w:t>037</w:t>
      </w:r>
      <w:r w:rsidRPr="00C0396E">
        <w:rPr>
          <w:bCs/>
          <w:sz w:val="22"/>
          <w:szCs w:val="22"/>
        </w:rPr>
        <w:t xml:space="preserve"> </w:t>
      </w:r>
      <w:r>
        <w:rPr>
          <w:bCs/>
          <w:sz w:val="22"/>
          <w:szCs w:val="22"/>
        </w:rPr>
        <w:t>0150</w:t>
      </w:r>
      <w:r w:rsidRPr="008E0DA7">
        <w:t>)</w:t>
      </w:r>
    </w:p>
    <w:p w14:paraId="51724C02" w14:textId="6E1E172F" w:rsidR="005C34D7" w:rsidRPr="00DA6BE4" w:rsidRDefault="005C34D7" w:rsidP="005F2EC8">
      <w:pPr>
        <w:jc w:val="center"/>
        <w:rPr>
          <w:bCs/>
          <w:lang w:eastAsia="lv-LV"/>
        </w:rPr>
      </w:pPr>
      <w:r w:rsidRPr="00DA6BE4">
        <w:t xml:space="preserve">(Ziņo </w:t>
      </w:r>
      <w:r w:rsidR="00DA6BE4" w:rsidRPr="00DA6BE4">
        <w:rPr>
          <w:color w:val="000000"/>
        </w:rPr>
        <w:t>J.Valdovska</w:t>
      </w:r>
      <w:r w:rsidRPr="00DA6BE4">
        <w:t>)</w:t>
      </w:r>
    </w:p>
    <w:p w14:paraId="2FB1EC8A" w14:textId="77777777" w:rsidR="0050517E" w:rsidRPr="00F66B26" w:rsidRDefault="0050517E" w:rsidP="0050517E">
      <w:pPr>
        <w:ind w:firstLine="540"/>
        <w:jc w:val="both"/>
        <w:rPr>
          <w:sz w:val="16"/>
          <w:szCs w:val="16"/>
        </w:rPr>
      </w:pPr>
    </w:p>
    <w:p w14:paraId="699D004E"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72407E20" w14:textId="77777777" w:rsidR="00AF6A20" w:rsidRDefault="00AF6A20" w:rsidP="00AF6A20">
      <w:pPr>
        <w:rPr>
          <w:b/>
          <w:lang w:eastAsia="lv-LV"/>
        </w:rPr>
      </w:pPr>
      <w:r>
        <w:rPr>
          <w:b/>
          <w:lang w:eastAsia="lv-LV"/>
        </w:rPr>
        <w:t xml:space="preserve"> </w:t>
      </w:r>
    </w:p>
    <w:p w14:paraId="555F70A5" w14:textId="77777777" w:rsidR="00230197" w:rsidRPr="008946F1" w:rsidRDefault="00230197" w:rsidP="00230197">
      <w:pPr>
        <w:jc w:val="both"/>
        <w:rPr>
          <w:b/>
          <w:bCs/>
        </w:rPr>
      </w:pPr>
      <w:r w:rsidRPr="008946F1">
        <w:rPr>
          <w:b/>
        </w:rPr>
        <w:t>ZEMES LIETU KOMISIJA NOLEMJ:</w:t>
      </w:r>
    </w:p>
    <w:p w14:paraId="4971416C" w14:textId="77777777" w:rsidR="00230197" w:rsidRPr="008946F1" w:rsidRDefault="00230197" w:rsidP="00230197">
      <w:pPr>
        <w:jc w:val="both"/>
        <w:rPr>
          <w:b/>
          <w:bCs/>
        </w:rPr>
      </w:pPr>
    </w:p>
    <w:p w14:paraId="4837FC9A" w14:textId="4BA41BF4" w:rsidR="0004131A" w:rsidRDefault="005F2EC8" w:rsidP="00A028ED">
      <w:pPr>
        <w:ind w:right="-1" w:firstLine="567"/>
        <w:jc w:val="both"/>
        <w:rPr>
          <w:b/>
          <w:bCs/>
          <w:lang w:eastAsia="lv-LV"/>
        </w:rPr>
      </w:pPr>
      <w:r>
        <w:rPr>
          <w:color w:val="000000" w:themeColor="text1"/>
        </w:rPr>
        <w:t xml:space="preserve">Apstiprināt </w:t>
      </w:r>
      <w:r>
        <w:t xml:space="preserve">Nekustamā īpašuma valsts kadastra informācijas sistēmā </w:t>
      </w:r>
      <w:r>
        <w:rPr>
          <w:color w:val="000000" w:themeColor="text1"/>
        </w:rPr>
        <w:t>reģistrētos zemes vienības</w:t>
      </w:r>
      <w:r w:rsidRPr="007A7933">
        <w:t xml:space="preserve"> </w:t>
      </w:r>
      <w:r>
        <w:rPr>
          <w:color w:val="000000" w:themeColor="text1"/>
        </w:rPr>
        <w:t xml:space="preserve">ar kadastra apzīmējumu </w:t>
      </w:r>
      <w:r w:rsidRPr="00665A11">
        <w:t xml:space="preserve">0900 </w:t>
      </w:r>
      <w:r>
        <w:t>037 0150 Ābelītes ielā 28,</w:t>
      </w:r>
      <w:r>
        <w:rPr>
          <w:color w:val="000000" w:themeColor="text1"/>
        </w:rPr>
        <w:t xml:space="preserve"> Jelgavā, platība 0,0642 ha, zemes robežu un situācijas plānus</w:t>
      </w:r>
      <w:r w:rsidR="00A028ED">
        <w:rPr>
          <w:color w:val="000000" w:themeColor="text1"/>
        </w:rPr>
        <w:t>.</w:t>
      </w:r>
    </w:p>
    <w:p w14:paraId="1029227F" w14:textId="77777777" w:rsidR="00D832AD" w:rsidRDefault="00D832AD" w:rsidP="001D1D87">
      <w:pPr>
        <w:spacing w:line="254" w:lineRule="auto"/>
        <w:ind w:right="46"/>
        <w:jc w:val="center"/>
        <w:rPr>
          <w:b/>
          <w:bCs/>
          <w:lang w:eastAsia="lv-LV"/>
        </w:rPr>
      </w:pPr>
    </w:p>
    <w:p w14:paraId="183D54ED" w14:textId="77777777" w:rsidR="00D832AD" w:rsidRDefault="00D832AD" w:rsidP="001D1D87">
      <w:pPr>
        <w:spacing w:line="254" w:lineRule="auto"/>
        <w:ind w:right="46"/>
        <w:jc w:val="center"/>
        <w:rPr>
          <w:b/>
          <w:bCs/>
          <w:lang w:eastAsia="lv-LV"/>
        </w:rPr>
      </w:pPr>
    </w:p>
    <w:p w14:paraId="72D23974" w14:textId="77777777" w:rsidR="00A028ED" w:rsidRDefault="00A028ED" w:rsidP="001D1D87">
      <w:pPr>
        <w:spacing w:line="254" w:lineRule="auto"/>
        <w:ind w:right="46"/>
        <w:jc w:val="center"/>
        <w:rPr>
          <w:b/>
          <w:bCs/>
          <w:lang w:eastAsia="lv-LV"/>
        </w:rPr>
      </w:pPr>
    </w:p>
    <w:p w14:paraId="55E549FB" w14:textId="77777777" w:rsidR="00A028ED" w:rsidRDefault="00A028ED" w:rsidP="001D1D87">
      <w:pPr>
        <w:spacing w:line="254" w:lineRule="auto"/>
        <w:ind w:right="46"/>
        <w:jc w:val="center"/>
        <w:rPr>
          <w:b/>
          <w:bCs/>
          <w:lang w:eastAsia="lv-LV"/>
        </w:rPr>
      </w:pPr>
    </w:p>
    <w:p w14:paraId="1F0FE72C" w14:textId="77777777" w:rsidR="00D832AD" w:rsidRDefault="00D832AD" w:rsidP="001D1D87">
      <w:pPr>
        <w:spacing w:line="254" w:lineRule="auto"/>
        <w:ind w:right="46"/>
        <w:jc w:val="center"/>
        <w:rPr>
          <w:b/>
          <w:bCs/>
          <w:lang w:eastAsia="lv-LV"/>
        </w:rPr>
      </w:pPr>
    </w:p>
    <w:p w14:paraId="3A49DC9B" w14:textId="44A3542D" w:rsidR="008A6F2D" w:rsidRPr="00AD2691" w:rsidRDefault="00B3104E" w:rsidP="001D1D87">
      <w:pPr>
        <w:spacing w:line="254" w:lineRule="auto"/>
        <w:ind w:right="46"/>
        <w:jc w:val="center"/>
        <w:rPr>
          <w:b/>
          <w:bCs/>
          <w:lang w:eastAsia="lv-LV"/>
        </w:rPr>
      </w:pPr>
      <w:r>
        <w:rPr>
          <w:b/>
          <w:bCs/>
          <w:lang w:eastAsia="lv-LV"/>
        </w:rPr>
        <w:lastRenderedPageBreak/>
        <w:t>6</w:t>
      </w:r>
      <w:r w:rsidR="008A6F2D" w:rsidRPr="00AD2691">
        <w:rPr>
          <w:b/>
          <w:bCs/>
          <w:lang w:eastAsia="lv-LV"/>
        </w:rPr>
        <w:t>/9</w:t>
      </w:r>
    </w:p>
    <w:p w14:paraId="268046E5" w14:textId="5BC26470" w:rsidR="002B7D99" w:rsidRPr="00E7272A" w:rsidRDefault="002B7D99" w:rsidP="002B7D99">
      <w:pPr>
        <w:ind w:right="-1"/>
        <w:jc w:val="center"/>
        <w:rPr>
          <w:b/>
          <w:color w:val="FF0000"/>
        </w:rPr>
      </w:pPr>
      <w:r>
        <w:rPr>
          <w:b/>
        </w:rPr>
        <w:t>ZEMES ROBEŽU UN SITUĀCIJAS PLĀNU APSTIPRINĀŠANA</w:t>
      </w:r>
      <w:r w:rsidR="00D832AD">
        <w:rPr>
          <w:b/>
        </w:rPr>
        <w:t xml:space="preserve"> </w:t>
      </w:r>
      <w:r w:rsidRPr="00E7272A">
        <w:rPr>
          <w:b/>
        </w:rPr>
        <w:t xml:space="preserve">ZEMES VIENĪBAI </w:t>
      </w:r>
      <w:r>
        <w:rPr>
          <w:b/>
        </w:rPr>
        <w:t>DZIRNAVU IELĀ 3K</w:t>
      </w:r>
      <w:r w:rsidRPr="00E7272A">
        <w:rPr>
          <w:b/>
        </w:rPr>
        <w:t>, JELGAVĀ</w:t>
      </w:r>
    </w:p>
    <w:p w14:paraId="222C7392" w14:textId="77777777" w:rsidR="002B7D99" w:rsidRPr="008E0DA7" w:rsidRDefault="002B7D99" w:rsidP="002B7D99">
      <w:pPr>
        <w:pBdr>
          <w:bottom w:val="single" w:sz="4" w:space="2" w:color="auto"/>
        </w:pBdr>
        <w:ind w:right="-1"/>
        <w:jc w:val="center"/>
        <w:rPr>
          <w:b/>
        </w:rPr>
      </w:pPr>
      <w:r w:rsidRPr="008E0DA7">
        <w:t>(</w:t>
      </w:r>
      <w:r w:rsidRPr="00B877FF">
        <w:rPr>
          <w:bCs/>
          <w:sz w:val="22"/>
          <w:szCs w:val="22"/>
        </w:rPr>
        <w:t xml:space="preserve">zemes vienības </w:t>
      </w:r>
      <w:r w:rsidRPr="009D23AD">
        <w:rPr>
          <w:bCs/>
          <w:sz w:val="22"/>
          <w:szCs w:val="22"/>
        </w:rPr>
        <w:t xml:space="preserve">kadastra apzīmējums 0900 </w:t>
      </w:r>
      <w:r>
        <w:rPr>
          <w:bCs/>
          <w:sz w:val="22"/>
          <w:szCs w:val="22"/>
        </w:rPr>
        <w:t>016</w:t>
      </w:r>
      <w:r w:rsidRPr="009D23AD">
        <w:rPr>
          <w:bCs/>
          <w:sz w:val="22"/>
          <w:szCs w:val="22"/>
        </w:rPr>
        <w:t xml:space="preserve"> </w:t>
      </w:r>
      <w:r>
        <w:rPr>
          <w:bCs/>
          <w:sz w:val="22"/>
          <w:szCs w:val="22"/>
        </w:rPr>
        <w:t>1233</w:t>
      </w:r>
      <w:r w:rsidRPr="008E0DA7">
        <w:t>)</w:t>
      </w:r>
    </w:p>
    <w:p w14:paraId="3357B755" w14:textId="1FB573A3" w:rsidR="005C34D7" w:rsidRDefault="005C34D7" w:rsidP="00953FF3">
      <w:pPr>
        <w:jc w:val="center"/>
      </w:pPr>
      <w:r w:rsidRPr="00285D88">
        <w:t xml:space="preserve">(Ziņo </w:t>
      </w:r>
      <w:r w:rsidR="00285D88" w:rsidRPr="00285D88">
        <w:rPr>
          <w:color w:val="000000"/>
        </w:rPr>
        <w:t>J.Valdovska</w:t>
      </w:r>
      <w:r w:rsidRPr="00285D88">
        <w:t>)</w:t>
      </w:r>
    </w:p>
    <w:p w14:paraId="61870B5F" w14:textId="12FE420D" w:rsidR="00146466" w:rsidRDefault="00146466" w:rsidP="00146466">
      <w:r>
        <w:rPr>
          <w:bCs/>
          <w:lang w:eastAsia="lv-LV"/>
        </w:rPr>
        <w:t xml:space="preserve">Jautājumus uzdod: A. </w:t>
      </w:r>
      <w:r>
        <w:t>Ramutis</w:t>
      </w:r>
      <w:r w:rsidR="00863E80">
        <w:t>, M. Štāls</w:t>
      </w:r>
      <w:r w:rsidR="00537C7A">
        <w:t xml:space="preserve">, </w:t>
      </w:r>
      <w:r w:rsidR="002B7D99">
        <w:t>A. Nagle</w:t>
      </w:r>
    </w:p>
    <w:p w14:paraId="65A32F1E" w14:textId="1FEE86C3" w:rsidR="0050517E" w:rsidRPr="00863E80" w:rsidRDefault="00863E80" w:rsidP="00863E80">
      <w:pPr>
        <w:rPr>
          <w:bCs/>
          <w:lang w:eastAsia="lv-LV"/>
        </w:rPr>
      </w:pPr>
      <w:r>
        <w:t>Uz jautājumiem atbild: J. Valdovska, S. Beļaka</w:t>
      </w:r>
      <w:r w:rsidR="002B7D99">
        <w:t>, D. Petzāls</w:t>
      </w:r>
    </w:p>
    <w:p w14:paraId="40536CDD" w14:textId="77777777" w:rsidR="0050517E" w:rsidRPr="00F66B26" w:rsidRDefault="0050517E" w:rsidP="0050517E">
      <w:pPr>
        <w:ind w:firstLine="540"/>
        <w:jc w:val="both"/>
        <w:rPr>
          <w:sz w:val="16"/>
          <w:szCs w:val="16"/>
        </w:rPr>
      </w:pPr>
    </w:p>
    <w:p w14:paraId="1817F19E"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64AB4F02" w14:textId="77777777" w:rsidR="00AF6A20" w:rsidRPr="00D832AD" w:rsidRDefault="00AF6A20" w:rsidP="00AF6A20">
      <w:pPr>
        <w:rPr>
          <w:b/>
          <w:sz w:val="16"/>
          <w:szCs w:val="16"/>
          <w:lang w:eastAsia="lv-LV"/>
        </w:rPr>
      </w:pPr>
      <w:r>
        <w:rPr>
          <w:b/>
          <w:lang w:eastAsia="lv-LV"/>
        </w:rPr>
        <w:t xml:space="preserve"> </w:t>
      </w:r>
    </w:p>
    <w:p w14:paraId="63BC3E63" w14:textId="77777777" w:rsidR="007F1181" w:rsidRDefault="007F1181" w:rsidP="007F1181">
      <w:pPr>
        <w:tabs>
          <w:tab w:val="left" w:pos="851"/>
        </w:tabs>
        <w:ind w:right="-1"/>
        <w:jc w:val="both"/>
        <w:rPr>
          <w:b/>
        </w:rPr>
      </w:pPr>
      <w:r>
        <w:rPr>
          <w:b/>
        </w:rPr>
        <w:t>ZEMES LIETU KOMISIJA NOLEMJ:</w:t>
      </w:r>
    </w:p>
    <w:p w14:paraId="47B24012" w14:textId="77777777" w:rsidR="007F1181" w:rsidRDefault="007F1181" w:rsidP="007F1181">
      <w:pPr>
        <w:tabs>
          <w:tab w:val="left" w:pos="851"/>
        </w:tabs>
        <w:ind w:right="-1" w:firstLine="567"/>
        <w:jc w:val="both"/>
        <w:rPr>
          <w:b/>
          <w:sz w:val="16"/>
          <w:szCs w:val="16"/>
        </w:rPr>
      </w:pPr>
    </w:p>
    <w:p w14:paraId="5945D370" w14:textId="554D2D5C" w:rsidR="002B7D99" w:rsidRDefault="002B7D99" w:rsidP="002B7D99">
      <w:pPr>
        <w:ind w:right="-1" w:firstLine="567"/>
        <w:jc w:val="both"/>
        <w:rPr>
          <w:color w:val="000000" w:themeColor="text1"/>
        </w:rPr>
      </w:pPr>
      <w:r>
        <w:rPr>
          <w:color w:val="000000" w:themeColor="text1"/>
        </w:rPr>
        <w:t xml:space="preserve">Apstiprināt </w:t>
      </w:r>
      <w:r>
        <w:t xml:space="preserve">Nekustamā īpašuma valsts kadastra informācijas sistēmā </w:t>
      </w:r>
      <w:r>
        <w:rPr>
          <w:color w:val="000000" w:themeColor="text1"/>
        </w:rPr>
        <w:t>reģistrētos zemes vienības</w:t>
      </w:r>
      <w:r w:rsidRPr="007A7933">
        <w:t xml:space="preserve"> </w:t>
      </w:r>
      <w:r>
        <w:rPr>
          <w:color w:val="000000" w:themeColor="text1"/>
        </w:rPr>
        <w:t xml:space="preserve">ar kadastra apzīmējumu </w:t>
      </w:r>
      <w:r>
        <w:t>0900 016 1233 Dzirnavu ielā 3K</w:t>
      </w:r>
      <w:r>
        <w:rPr>
          <w:color w:val="000000" w:themeColor="text1"/>
        </w:rPr>
        <w:t>, Jelgavā, platība 0,1910 ha, zemes robežu un situācijas plānus</w:t>
      </w:r>
      <w:r w:rsidR="00A028ED">
        <w:rPr>
          <w:color w:val="000000" w:themeColor="text1"/>
        </w:rPr>
        <w:t>.</w:t>
      </w:r>
      <w:r>
        <w:rPr>
          <w:color w:val="000000" w:themeColor="text1"/>
        </w:rPr>
        <w:t xml:space="preserve"> </w:t>
      </w:r>
    </w:p>
    <w:p w14:paraId="013D0E11" w14:textId="77777777" w:rsidR="007E1CF7" w:rsidRPr="00D832AD" w:rsidRDefault="007E1CF7" w:rsidP="007E1CF7">
      <w:pPr>
        <w:jc w:val="both"/>
        <w:rPr>
          <w:sz w:val="16"/>
          <w:szCs w:val="16"/>
        </w:rPr>
      </w:pPr>
    </w:p>
    <w:p w14:paraId="0E2BCBE8" w14:textId="7E5C769B" w:rsidR="008A6F2D" w:rsidRPr="008D0F9D" w:rsidRDefault="00B3104E" w:rsidP="00776486">
      <w:pPr>
        <w:jc w:val="center"/>
        <w:rPr>
          <w:b/>
        </w:rPr>
      </w:pPr>
      <w:r>
        <w:rPr>
          <w:b/>
        </w:rPr>
        <w:t>6</w:t>
      </w:r>
      <w:r w:rsidR="00F92E4E" w:rsidRPr="008D0F9D">
        <w:rPr>
          <w:b/>
        </w:rPr>
        <w:t>/10</w:t>
      </w:r>
    </w:p>
    <w:p w14:paraId="0ABE65E2" w14:textId="096D87CD" w:rsidR="002B7D99" w:rsidRPr="00E7272A" w:rsidRDefault="002B7D99" w:rsidP="002B7D99">
      <w:pPr>
        <w:ind w:right="-1"/>
        <w:jc w:val="center"/>
        <w:rPr>
          <w:b/>
          <w:color w:val="FF0000"/>
        </w:rPr>
      </w:pPr>
      <w:r>
        <w:rPr>
          <w:b/>
        </w:rPr>
        <w:t>ZEMES ROBEŽU UN SITUĀCIJAS PLĀNU APSTIPRINĀŠANA</w:t>
      </w:r>
      <w:r w:rsidR="00D832AD">
        <w:rPr>
          <w:b/>
        </w:rPr>
        <w:t xml:space="preserve"> </w:t>
      </w:r>
      <w:r w:rsidRPr="00E7272A">
        <w:rPr>
          <w:b/>
        </w:rPr>
        <w:t xml:space="preserve">ZEMES VIENĪBAI </w:t>
      </w:r>
      <w:r>
        <w:rPr>
          <w:b/>
        </w:rPr>
        <w:t>GAROZAS IELĀ 56A</w:t>
      </w:r>
      <w:r w:rsidRPr="00E7272A">
        <w:rPr>
          <w:b/>
        </w:rPr>
        <w:t>, JELGAVĀ</w:t>
      </w:r>
    </w:p>
    <w:p w14:paraId="45574127" w14:textId="77777777" w:rsidR="002B7D99" w:rsidRPr="008E0DA7" w:rsidRDefault="002B7D99" w:rsidP="002B7D99">
      <w:pPr>
        <w:pBdr>
          <w:bottom w:val="single" w:sz="4" w:space="2" w:color="auto"/>
        </w:pBdr>
        <w:ind w:right="-1"/>
        <w:jc w:val="center"/>
        <w:rPr>
          <w:b/>
        </w:rPr>
      </w:pPr>
      <w:r w:rsidRPr="008E0DA7">
        <w:t>(</w:t>
      </w:r>
      <w:r w:rsidRPr="00B877FF">
        <w:rPr>
          <w:bCs/>
          <w:sz w:val="22"/>
          <w:szCs w:val="22"/>
        </w:rPr>
        <w:t xml:space="preserve">zemes vienības </w:t>
      </w:r>
      <w:r w:rsidRPr="009D23AD">
        <w:rPr>
          <w:bCs/>
          <w:sz w:val="22"/>
          <w:szCs w:val="22"/>
        </w:rPr>
        <w:t xml:space="preserve">kadastra apzīmējums 0900 </w:t>
      </w:r>
      <w:r>
        <w:rPr>
          <w:bCs/>
          <w:sz w:val="22"/>
          <w:szCs w:val="22"/>
        </w:rPr>
        <w:t>014</w:t>
      </w:r>
      <w:r w:rsidRPr="009D23AD">
        <w:rPr>
          <w:bCs/>
          <w:sz w:val="22"/>
          <w:szCs w:val="22"/>
        </w:rPr>
        <w:t xml:space="preserve"> </w:t>
      </w:r>
      <w:r>
        <w:rPr>
          <w:bCs/>
          <w:sz w:val="22"/>
          <w:szCs w:val="22"/>
        </w:rPr>
        <w:t>0214</w:t>
      </w:r>
      <w:r w:rsidRPr="008E0DA7">
        <w:t>)</w:t>
      </w:r>
    </w:p>
    <w:p w14:paraId="28DAC018" w14:textId="5BD58B24" w:rsidR="005C34D7" w:rsidRDefault="005C34D7" w:rsidP="00953FF3">
      <w:pPr>
        <w:jc w:val="center"/>
      </w:pPr>
      <w:r>
        <w:t>(Ziņo</w:t>
      </w:r>
      <w:r w:rsidRPr="00B9281A">
        <w:t xml:space="preserve"> </w:t>
      </w:r>
      <w:r w:rsidR="005A2491">
        <w:t>J.Valdovska</w:t>
      </w:r>
      <w:r>
        <w:t>)</w:t>
      </w:r>
    </w:p>
    <w:p w14:paraId="2482E0E2" w14:textId="5FA377D8" w:rsidR="002B7D99" w:rsidRDefault="002B7D99" w:rsidP="002B7D99">
      <w:r>
        <w:rPr>
          <w:bCs/>
          <w:lang w:eastAsia="lv-LV"/>
        </w:rPr>
        <w:t xml:space="preserve">Jautājumus uzdod: A. </w:t>
      </w:r>
      <w:r>
        <w:t>Ramutis, M. Štāls, D. Petzāls</w:t>
      </w:r>
    </w:p>
    <w:p w14:paraId="4BFA0D27" w14:textId="4117A337" w:rsidR="002B7D99" w:rsidRPr="00863E80" w:rsidRDefault="002B7D99" w:rsidP="002B7D99">
      <w:pPr>
        <w:rPr>
          <w:bCs/>
          <w:lang w:eastAsia="lv-LV"/>
        </w:rPr>
      </w:pPr>
      <w:r>
        <w:t>Uz jautājumiem atbild: J. Valdovska, S. Beļaka</w:t>
      </w:r>
    </w:p>
    <w:p w14:paraId="78D187AF" w14:textId="77777777" w:rsidR="0050517E" w:rsidRPr="00F66B26" w:rsidRDefault="0050517E" w:rsidP="0050517E">
      <w:pPr>
        <w:ind w:firstLine="540"/>
        <w:jc w:val="both"/>
        <w:rPr>
          <w:sz w:val="16"/>
          <w:szCs w:val="16"/>
        </w:rPr>
      </w:pPr>
    </w:p>
    <w:p w14:paraId="1952C9E4"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11A0134D" w14:textId="77777777" w:rsidR="00AF6A20" w:rsidRPr="00D832AD" w:rsidRDefault="00AF6A20" w:rsidP="00AF6A20">
      <w:pPr>
        <w:rPr>
          <w:b/>
          <w:sz w:val="16"/>
          <w:szCs w:val="16"/>
          <w:lang w:eastAsia="lv-LV"/>
        </w:rPr>
      </w:pPr>
      <w:r>
        <w:rPr>
          <w:b/>
          <w:lang w:eastAsia="lv-LV"/>
        </w:rPr>
        <w:t xml:space="preserve"> </w:t>
      </w:r>
    </w:p>
    <w:p w14:paraId="1EDCE4C8" w14:textId="77777777" w:rsidR="00750891" w:rsidRDefault="00750891" w:rsidP="00750891">
      <w:pPr>
        <w:tabs>
          <w:tab w:val="left" w:pos="567"/>
        </w:tabs>
        <w:ind w:right="-1"/>
        <w:jc w:val="both"/>
        <w:rPr>
          <w:b/>
          <w:color w:val="000000" w:themeColor="text1"/>
        </w:rPr>
      </w:pPr>
      <w:r>
        <w:rPr>
          <w:b/>
          <w:color w:val="000000" w:themeColor="text1"/>
        </w:rPr>
        <w:t>ZEMES LIETU KOMISIJA NOLEMJ:</w:t>
      </w:r>
    </w:p>
    <w:p w14:paraId="1B419018" w14:textId="77777777" w:rsidR="00750891" w:rsidRPr="00D832AD" w:rsidRDefault="00750891" w:rsidP="00750891">
      <w:pPr>
        <w:tabs>
          <w:tab w:val="left" w:pos="567"/>
        </w:tabs>
        <w:ind w:right="-1" w:firstLine="567"/>
        <w:jc w:val="both"/>
        <w:rPr>
          <w:b/>
          <w:color w:val="000000" w:themeColor="text1"/>
          <w:sz w:val="16"/>
          <w:szCs w:val="16"/>
        </w:rPr>
      </w:pPr>
    </w:p>
    <w:p w14:paraId="4F6F481E" w14:textId="252E8F97" w:rsidR="002B7D99" w:rsidRDefault="002B7D99" w:rsidP="002B7D99">
      <w:pPr>
        <w:ind w:right="-1" w:firstLine="567"/>
        <w:jc w:val="both"/>
        <w:rPr>
          <w:color w:val="000000" w:themeColor="text1"/>
        </w:rPr>
      </w:pPr>
      <w:r>
        <w:rPr>
          <w:color w:val="000000" w:themeColor="text1"/>
        </w:rPr>
        <w:t xml:space="preserve">Apstiprināt </w:t>
      </w:r>
      <w:r>
        <w:t xml:space="preserve">Nekustamā īpašuma valsts kadastra informācijas sistēmā </w:t>
      </w:r>
      <w:r>
        <w:rPr>
          <w:color w:val="000000" w:themeColor="text1"/>
        </w:rPr>
        <w:t>reģistrētos zemes vienības</w:t>
      </w:r>
      <w:r w:rsidRPr="007A7933">
        <w:t xml:space="preserve"> </w:t>
      </w:r>
      <w:r>
        <w:rPr>
          <w:color w:val="000000" w:themeColor="text1"/>
        </w:rPr>
        <w:t xml:space="preserve">ar kadastra apzīmējumu </w:t>
      </w:r>
      <w:r>
        <w:t>0900 014 0214 Garozas ielā 56A</w:t>
      </w:r>
      <w:r>
        <w:rPr>
          <w:color w:val="000000" w:themeColor="text1"/>
        </w:rPr>
        <w:t>, Jelgavā, platība 0,2466 ha, zemes robežu un situācijas plānus</w:t>
      </w:r>
      <w:r w:rsidR="00A028ED">
        <w:rPr>
          <w:color w:val="000000" w:themeColor="text1"/>
        </w:rPr>
        <w:t>.</w:t>
      </w:r>
      <w:r>
        <w:rPr>
          <w:color w:val="000000" w:themeColor="text1"/>
        </w:rPr>
        <w:t xml:space="preserve"> </w:t>
      </w:r>
    </w:p>
    <w:p w14:paraId="612E43D0" w14:textId="77777777" w:rsidR="007E1CF7" w:rsidRDefault="007E1CF7" w:rsidP="007E1CF7">
      <w:pPr>
        <w:jc w:val="both"/>
      </w:pPr>
    </w:p>
    <w:p w14:paraId="285AA21B" w14:textId="5CDE1CDA" w:rsidR="00F92E4E" w:rsidRDefault="00B3104E" w:rsidP="00AB3B1B">
      <w:pPr>
        <w:ind w:right="46"/>
        <w:jc w:val="center"/>
        <w:rPr>
          <w:b/>
          <w:bCs/>
          <w:lang w:eastAsia="lv-LV"/>
        </w:rPr>
      </w:pPr>
      <w:r>
        <w:rPr>
          <w:b/>
          <w:bCs/>
          <w:lang w:eastAsia="lv-LV"/>
        </w:rPr>
        <w:t>6</w:t>
      </w:r>
      <w:r w:rsidR="004B630C">
        <w:rPr>
          <w:b/>
          <w:bCs/>
          <w:lang w:eastAsia="lv-LV"/>
        </w:rPr>
        <w:t>/</w:t>
      </w:r>
      <w:r w:rsidR="00F92E4E" w:rsidRPr="008D0F9D">
        <w:rPr>
          <w:b/>
          <w:bCs/>
          <w:lang w:eastAsia="lv-LV"/>
        </w:rPr>
        <w:t>11</w:t>
      </w:r>
    </w:p>
    <w:p w14:paraId="3DEF2F65" w14:textId="686C1AFB" w:rsidR="005530DB" w:rsidRPr="00E7272A" w:rsidRDefault="005530DB" w:rsidP="005530DB">
      <w:pPr>
        <w:ind w:right="-1"/>
        <w:jc w:val="center"/>
        <w:rPr>
          <w:b/>
          <w:color w:val="FF0000"/>
        </w:rPr>
      </w:pPr>
      <w:r>
        <w:rPr>
          <w:b/>
        </w:rPr>
        <w:t>ZEMES ROBEŽU UN SITUĀCIJAS PLĀNU APSTIPRINĀŠANA</w:t>
      </w:r>
      <w:r w:rsidR="00D832AD">
        <w:rPr>
          <w:b/>
        </w:rPr>
        <w:t xml:space="preserve"> </w:t>
      </w:r>
      <w:r w:rsidRPr="00E7272A">
        <w:rPr>
          <w:b/>
        </w:rPr>
        <w:t xml:space="preserve">ZEMES VIENĪBAI </w:t>
      </w:r>
      <w:r>
        <w:rPr>
          <w:b/>
        </w:rPr>
        <w:t>KŪLIŅU CEĻĀ 20</w:t>
      </w:r>
      <w:r w:rsidRPr="00E7272A">
        <w:rPr>
          <w:b/>
        </w:rPr>
        <w:t>, JELGAVĀ</w:t>
      </w:r>
    </w:p>
    <w:p w14:paraId="1BFA0E8F" w14:textId="77777777" w:rsidR="005530DB" w:rsidRPr="008E0DA7" w:rsidRDefault="005530DB" w:rsidP="005530DB">
      <w:pPr>
        <w:pBdr>
          <w:bottom w:val="single" w:sz="4" w:space="2" w:color="auto"/>
        </w:pBdr>
        <w:ind w:right="-1"/>
        <w:jc w:val="center"/>
        <w:rPr>
          <w:b/>
        </w:rPr>
      </w:pPr>
      <w:r w:rsidRPr="008E0DA7">
        <w:t>(</w:t>
      </w:r>
      <w:r w:rsidRPr="00B877FF">
        <w:rPr>
          <w:bCs/>
          <w:sz w:val="22"/>
          <w:szCs w:val="22"/>
        </w:rPr>
        <w:t xml:space="preserve">zemes vienības </w:t>
      </w:r>
      <w:r w:rsidRPr="009D23AD">
        <w:rPr>
          <w:bCs/>
          <w:sz w:val="22"/>
          <w:szCs w:val="22"/>
        </w:rPr>
        <w:t xml:space="preserve">kadastra apzīmējums 0900 </w:t>
      </w:r>
      <w:r>
        <w:rPr>
          <w:bCs/>
          <w:sz w:val="22"/>
          <w:szCs w:val="22"/>
        </w:rPr>
        <w:t>009</w:t>
      </w:r>
      <w:r w:rsidRPr="009D23AD">
        <w:rPr>
          <w:bCs/>
          <w:sz w:val="22"/>
          <w:szCs w:val="22"/>
        </w:rPr>
        <w:t xml:space="preserve"> </w:t>
      </w:r>
      <w:r>
        <w:rPr>
          <w:bCs/>
          <w:sz w:val="22"/>
          <w:szCs w:val="22"/>
        </w:rPr>
        <w:t>0426</w:t>
      </w:r>
      <w:r w:rsidRPr="008E0DA7">
        <w:t>)</w:t>
      </w:r>
    </w:p>
    <w:p w14:paraId="453E1B68" w14:textId="227AEC19" w:rsidR="005A2491" w:rsidRDefault="005A2491" w:rsidP="00DB0D6C">
      <w:pPr>
        <w:jc w:val="center"/>
      </w:pPr>
      <w:r>
        <w:t>(Ziņo</w:t>
      </w:r>
      <w:r w:rsidRPr="00B9281A">
        <w:t xml:space="preserve"> </w:t>
      </w:r>
      <w:r>
        <w:t>J.Valdovska)</w:t>
      </w:r>
    </w:p>
    <w:p w14:paraId="30F9D15E" w14:textId="205A91AF" w:rsidR="005530DB" w:rsidRDefault="005530DB" w:rsidP="005530DB">
      <w:pPr>
        <w:rPr>
          <w:bCs/>
          <w:lang w:eastAsia="lv-LV"/>
        </w:rPr>
      </w:pPr>
      <w:r>
        <w:rPr>
          <w:bCs/>
          <w:lang w:eastAsia="lv-LV"/>
        </w:rPr>
        <w:t>Izsakās: I. Eglīte, D. Petzāls, S. Beļaka</w:t>
      </w:r>
    </w:p>
    <w:p w14:paraId="21B7D0D3" w14:textId="7A0426A3" w:rsidR="0050517E" w:rsidRPr="00F66B26" w:rsidRDefault="005C59C0" w:rsidP="007E1CF7">
      <w:pPr>
        <w:tabs>
          <w:tab w:val="left" w:pos="4019"/>
        </w:tabs>
        <w:ind w:right="-96" w:hanging="567"/>
        <w:jc w:val="both"/>
        <w:rPr>
          <w:sz w:val="16"/>
          <w:szCs w:val="16"/>
        </w:rPr>
      </w:pPr>
      <w:r>
        <w:tab/>
      </w:r>
      <w:bookmarkStart w:id="7" w:name="_Hlk129779255"/>
    </w:p>
    <w:p w14:paraId="6417B1C8"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503C0191" w14:textId="77777777" w:rsidR="00AF6A20" w:rsidRDefault="00AF6A20" w:rsidP="00AF6A20">
      <w:pPr>
        <w:rPr>
          <w:b/>
          <w:lang w:eastAsia="lv-LV"/>
        </w:rPr>
      </w:pPr>
      <w:r>
        <w:rPr>
          <w:b/>
          <w:lang w:eastAsia="lv-LV"/>
        </w:rPr>
        <w:t xml:space="preserve"> </w:t>
      </w:r>
    </w:p>
    <w:p w14:paraId="2B381449" w14:textId="3F3F8380" w:rsidR="00127FD9" w:rsidRDefault="00127FD9" w:rsidP="00127FD9">
      <w:pPr>
        <w:ind w:right="-1"/>
        <w:jc w:val="both"/>
        <w:rPr>
          <w:b/>
        </w:rPr>
      </w:pPr>
      <w:r>
        <w:rPr>
          <w:b/>
        </w:rPr>
        <w:t>ZEMES LIETU KOMISIJA NOLEMJ:</w:t>
      </w:r>
    </w:p>
    <w:p w14:paraId="38DABB62" w14:textId="77777777" w:rsidR="00127FD9" w:rsidRDefault="00127FD9" w:rsidP="00127FD9">
      <w:pPr>
        <w:pStyle w:val="Pamatteksts"/>
        <w:ind w:firstLine="426"/>
        <w:rPr>
          <w:rFonts w:ascii="Times New Roman" w:hAnsi="Times New Roman"/>
          <w:sz w:val="12"/>
        </w:rPr>
      </w:pPr>
    </w:p>
    <w:p w14:paraId="3A6D5FA5" w14:textId="18505234" w:rsidR="005530DB" w:rsidRDefault="005530DB" w:rsidP="005530DB">
      <w:pPr>
        <w:ind w:right="-1" w:firstLine="567"/>
        <w:jc w:val="both"/>
        <w:rPr>
          <w:color w:val="000000" w:themeColor="text1"/>
        </w:rPr>
      </w:pPr>
      <w:r>
        <w:rPr>
          <w:color w:val="000000" w:themeColor="text1"/>
        </w:rPr>
        <w:t xml:space="preserve">Apstiprināt </w:t>
      </w:r>
      <w:r>
        <w:t xml:space="preserve">Nekustamā īpašuma valsts kadastra informācijas sistēmā </w:t>
      </w:r>
      <w:r>
        <w:rPr>
          <w:color w:val="000000" w:themeColor="text1"/>
        </w:rPr>
        <w:t>reģistrētos zemes vienības</w:t>
      </w:r>
      <w:r w:rsidRPr="007A7933">
        <w:t xml:space="preserve"> </w:t>
      </w:r>
      <w:r>
        <w:rPr>
          <w:color w:val="000000" w:themeColor="text1"/>
        </w:rPr>
        <w:t xml:space="preserve">ar kadastra apzīmējumu </w:t>
      </w:r>
      <w:r>
        <w:t>0900 009 0426 Kūliņu ceļā 20</w:t>
      </w:r>
      <w:r>
        <w:rPr>
          <w:color w:val="000000" w:themeColor="text1"/>
        </w:rPr>
        <w:t>, Jelgavā, platība 0,2199 ha, zemes robežu un situācijas plānus</w:t>
      </w:r>
      <w:r w:rsidR="00A028ED">
        <w:rPr>
          <w:color w:val="000000" w:themeColor="text1"/>
        </w:rPr>
        <w:t>.</w:t>
      </w:r>
      <w:r>
        <w:rPr>
          <w:color w:val="000000" w:themeColor="text1"/>
        </w:rPr>
        <w:t xml:space="preserve"> </w:t>
      </w:r>
    </w:p>
    <w:p w14:paraId="10FB0A45" w14:textId="77777777" w:rsidR="005530DB" w:rsidRDefault="005530DB" w:rsidP="005530DB">
      <w:pPr>
        <w:jc w:val="both"/>
      </w:pPr>
    </w:p>
    <w:p w14:paraId="7A69115C" w14:textId="06318EC3" w:rsidR="002E0FE1" w:rsidRDefault="00B3104E" w:rsidP="00776486">
      <w:pPr>
        <w:ind w:right="46"/>
        <w:jc w:val="center"/>
        <w:rPr>
          <w:b/>
          <w:bCs/>
          <w:lang w:eastAsia="lv-LV"/>
        </w:rPr>
      </w:pPr>
      <w:r>
        <w:rPr>
          <w:b/>
          <w:bCs/>
          <w:lang w:eastAsia="lv-LV"/>
        </w:rPr>
        <w:t>6</w:t>
      </w:r>
      <w:r w:rsidR="002E0FE1">
        <w:rPr>
          <w:b/>
          <w:bCs/>
          <w:lang w:eastAsia="lv-LV"/>
        </w:rPr>
        <w:t>/</w:t>
      </w:r>
      <w:r w:rsidR="002E0FE1" w:rsidRPr="008D0F9D">
        <w:rPr>
          <w:b/>
          <w:bCs/>
          <w:lang w:eastAsia="lv-LV"/>
        </w:rPr>
        <w:t>1</w:t>
      </w:r>
      <w:r w:rsidR="002E0FE1">
        <w:rPr>
          <w:b/>
          <w:bCs/>
          <w:lang w:eastAsia="lv-LV"/>
        </w:rPr>
        <w:t>2</w:t>
      </w:r>
    </w:p>
    <w:p w14:paraId="340DE3C6" w14:textId="30FEE4BA" w:rsidR="00A764B8" w:rsidRPr="00E7272A" w:rsidRDefault="00A764B8" w:rsidP="00A764B8">
      <w:pPr>
        <w:ind w:right="-1"/>
        <w:jc w:val="center"/>
        <w:rPr>
          <w:b/>
          <w:color w:val="FF0000"/>
        </w:rPr>
      </w:pPr>
      <w:r>
        <w:rPr>
          <w:b/>
        </w:rPr>
        <w:t>ZEMES ROBEŽU UN SITUĀCIJAS PLĀNU APSTIPRINĀŠANA</w:t>
      </w:r>
      <w:r w:rsidR="00D832AD">
        <w:rPr>
          <w:b/>
        </w:rPr>
        <w:t xml:space="preserve"> </w:t>
      </w:r>
      <w:r w:rsidRPr="00E7272A">
        <w:rPr>
          <w:b/>
        </w:rPr>
        <w:t xml:space="preserve">ZEMES VIENĪBAI </w:t>
      </w:r>
      <w:r>
        <w:rPr>
          <w:b/>
        </w:rPr>
        <w:t>NAMEJA IELĀ 19</w:t>
      </w:r>
      <w:r w:rsidRPr="00E7272A">
        <w:rPr>
          <w:b/>
        </w:rPr>
        <w:t>, JELGAVĀ</w:t>
      </w:r>
    </w:p>
    <w:p w14:paraId="13E7FDE5" w14:textId="77777777" w:rsidR="00A764B8" w:rsidRPr="008E0DA7" w:rsidRDefault="00A764B8" w:rsidP="00A764B8">
      <w:pPr>
        <w:pBdr>
          <w:bottom w:val="single" w:sz="4" w:space="2" w:color="auto"/>
        </w:pBdr>
        <w:ind w:right="-1"/>
        <w:jc w:val="center"/>
        <w:rPr>
          <w:b/>
        </w:rPr>
      </w:pPr>
      <w:r w:rsidRPr="008E0DA7">
        <w:t>(</w:t>
      </w:r>
      <w:r w:rsidRPr="00B877FF">
        <w:rPr>
          <w:bCs/>
          <w:sz w:val="22"/>
          <w:szCs w:val="22"/>
        </w:rPr>
        <w:t xml:space="preserve">zemes vienības </w:t>
      </w:r>
      <w:r w:rsidRPr="009D23AD">
        <w:rPr>
          <w:bCs/>
          <w:sz w:val="22"/>
          <w:szCs w:val="22"/>
        </w:rPr>
        <w:t xml:space="preserve">kadastra apzīmējums 0900 </w:t>
      </w:r>
      <w:r>
        <w:rPr>
          <w:bCs/>
          <w:sz w:val="22"/>
          <w:szCs w:val="22"/>
        </w:rPr>
        <w:t>021</w:t>
      </w:r>
      <w:r w:rsidRPr="009D23AD">
        <w:rPr>
          <w:bCs/>
          <w:sz w:val="22"/>
          <w:szCs w:val="22"/>
        </w:rPr>
        <w:t xml:space="preserve"> </w:t>
      </w:r>
      <w:r>
        <w:rPr>
          <w:bCs/>
          <w:sz w:val="22"/>
          <w:szCs w:val="22"/>
        </w:rPr>
        <w:t>0971</w:t>
      </w:r>
      <w:r w:rsidRPr="008E0DA7">
        <w:t>)</w:t>
      </w:r>
    </w:p>
    <w:p w14:paraId="7AAE3F71" w14:textId="5D0B61EA" w:rsidR="005A2491" w:rsidRDefault="005A2491" w:rsidP="004A5F73">
      <w:pPr>
        <w:jc w:val="center"/>
      </w:pPr>
      <w:r>
        <w:t>(Ziņo</w:t>
      </w:r>
      <w:r w:rsidRPr="00B9281A">
        <w:t xml:space="preserve"> </w:t>
      </w:r>
      <w:r w:rsidR="005C59C0">
        <w:t>J.Valdovska</w:t>
      </w:r>
      <w:r>
        <w:t>)</w:t>
      </w:r>
    </w:p>
    <w:bookmarkEnd w:id="7"/>
    <w:p w14:paraId="6AC67BE7" w14:textId="7693D5C9" w:rsidR="00585F0C" w:rsidRDefault="00A764B8" w:rsidP="00585F0C">
      <w:pPr>
        <w:rPr>
          <w:bCs/>
          <w:lang w:eastAsia="lv-LV"/>
        </w:rPr>
      </w:pPr>
      <w:r>
        <w:t>Izsakās: S. Beļaka</w:t>
      </w:r>
    </w:p>
    <w:p w14:paraId="1C44662B" w14:textId="77777777" w:rsidR="0050517E" w:rsidRPr="00F66B26" w:rsidRDefault="0050517E" w:rsidP="0050517E">
      <w:pPr>
        <w:ind w:firstLine="540"/>
        <w:jc w:val="both"/>
        <w:rPr>
          <w:sz w:val="16"/>
          <w:szCs w:val="16"/>
        </w:rPr>
      </w:pPr>
    </w:p>
    <w:p w14:paraId="2BD34C02" w14:textId="77777777" w:rsidR="00B3104E" w:rsidRDefault="00B3104E" w:rsidP="00B3104E">
      <w:pPr>
        <w:jc w:val="both"/>
      </w:pPr>
      <w:r w:rsidRPr="00F65433">
        <w:rPr>
          <w:b/>
          <w:bCs/>
        </w:rPr>
        <w:lastRenderedPageBreak/>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0F43120E" w14:textId="77777777" w:rsidR="00AF6A20" w:rsidRDefault="00AF6A20" w:rsidP="00AF6A20">
      <w:pPr>
        <w:rPr>
          <w:b/>
          <w:lang w:eastAsia="lv-LV"/>
        </w:rPr>
      </w:pPr>
      <w:r>
        <w:rPr>
          <w:b/>
          <w:lang w:eastAsia="lv-LV"/>
        </w:rPr>
        <w:t xml:space="preserve"> </w:t>
      </w:r>
    </w:p>
    <w:p w14:paraId="659409C3" w14:textId="1B821435" w:rsidR="004723F1" w:rsidRDefault="004723F1" w:rsidP="004723F1">
      <w:pPr>
        <w:jc w:val="both"/>
        <w:rPr>
          <w:b/>
        </w:rPr>
      </w:pPr>
      <w:r>
        <w:rPr>
          <w:b/>
        </w:rPr>
        <w:t>ZEMES LIETU KOMISIJA NOLEMJ:</w:t>
      </w:r>
    </w:p>
    <w:p w14:paraId="7B4777D2" w14:textId="77777777" w:rsidR="004723F1" w:rsidRPr="007870F6" w:rsidRDefault="004723F1" w:rsidP="004723F1">
      <w:pPr>
        <w:ind w:firstLine="567"/>
        <w:jc w:val="both"/>
        <w:rPr>
          <w:b/>
        </w:rPr>
      </w:pPr>
    </w:p>
    <w:p w14:paraId="08A74827" w14:textId="42017433" w:rsidR="00A764B8" w:rsidRDefault="00A764B8" w:rsidP="00A764B8">
      <w:pPr>
        <w:ind w:right="-1" w:firstLine="567"/>
        <w:jc w:val="both"/>
        <w:rPr>
          <w:color w:val="000000" w:themeColor="text1"/>
        </w:rPr>
      </w:pPr>
      <w:r>
        <w:rPr>
          <w:color w:val="000000" w:themeColor="text1"/>
        </w:rPr>
        <w:t xml:space="preserve">Apstiprināt </w:t>
      </w:r>
      <w:r>
        <w:t xml:space="preserve">Nekustamā īpašuma valsts kadastra informācijas sistēmā </w:t>
      </w:r>
      <w:r>
        <w:rPr>
          <w:color w:val="000000" w:themeColor="text1"/>
        </w:rPr>
        <w:t>reģistrētos zemes vienības</w:t>
      </w:r>
      <w:r w:rsidRPr="007A7933">
        <w:t xml:space="preserve"> </w:t>
      </w:r>
      <w:r>
        <w:rPr>
          <w:color w:val="000000" w:themeColor="text1"/>
        </w:rPr>
        <w:t xml:space="preserve">ar kadastra apzīmējumu </w:t>
      </w:r>
      <w:r>
        <w:t>0900 021 0971 Nameja ielā 19</w:t>
      </w:r>
      <w:r>
        <w:rPr>
          <w:color w:val="000000" w:themeColor="text1"/>
        </w:rPr>
        <w:t>, Jelgavā, platība 1,4598 ha, zemes robežu un situācijas plānus</w:t>
      </w:r>
      <w:r w:rsidR="00A028ED">
        <w:rPr>
          <w:color w:val="000000" w:themeColor="text1"/>
        </w:rPr>
        <w:t>.</w:t>
      </w:r>
      <w:r>
        <w:rPr>
          <w:color w:val="000000" w:themeColor="text1"/>
        </w:rPr>
        <w:t xml:space="preserve"> </w:t>
      </w:r>
    </w:p>
    <w:p w14:paraId="4C9E59C6" w14:textId="77777777" w:rsidR="0096055B" w:rsidRDefault="0096055B" w:rsidP="0096055B">
      <w:pPr>
        <w:pStyle w:val="Virsraksts1"/>
        <w:tabs>
          <w:tab w:val="left" w:pos="851"/>
        </w:tabs>
        <w:ind w:right="-285" w:firstLine="567"/>
        <w:jc w:val="both"/>
        <w:rPr>
          <w:b w:val="0"/>
          <w:sz w:val="16"/>
          <w:szCs w:val="16"/>
        </w:rPr>
      </w:pPr>
    </w:p>
    <w:p w14:paraId="2A587028" w14:textId="192DF72D" w:rsidR="0068276B" w:rsidRDefault="00B3104E" w:rsidP="00776486">
      <w:pPr>
        <w:ind w:right="46"/>
        <w:jc w:val="center"/>
        <w:rPr>
          <w:b/>
          <w:bCs/>
          <w:lang w:eastAsia="lv-LV"/>
        </w:rPr>
      </w:pPr>
      <w:r>
        <w:rPr>
          <w:b/>
          <w:bCs/>
          <w:lang w:eastAsia="lv-LV"/>
        </w:rPr>
        <w:t>6</w:t>
      </w:r>
      <w:r w:rsidR="0068276B">
        <w:rPr>
          <w:b/>
          <w:bCs/>
          <w:lang w:eastAsia="lv-LV"/>
        </w:rPr>
        <w:t>/</w:t>
      </w:r>
      <w:r w:rsidR="0068276B" w:rsidRPr="008D0F9D">
        <w:rPr>
          <w:b/>
          <w:bCs/>
          <w:lang w:eastAsia="lv-LV"/>
        </w:rPr>
        <w:t>1</w:t>
      </w:r>
      <w:r w:rsidR="0068276B">
        <w:rPr>
          <w:b/>
          <w:bCs/>
          <w:lang w:eastAsia="lv-LV"/>
        </w:rPr>
        <w:t>3</w:t>
      </w:r>
    </w:p>
    <w:p w14:paraId="4C221F27" w14:textId="77777777" w:rsidR="007C4795" w:rsidRDefault="007C4795" w:rsidP="007C4795">
      <w:pPr>
        <w:ind w:right="-1"/>
        <w:jc w:val="center"/>
        <w:rPr>
          <w:b/>
        </w:rPr>
      </w:pPr>
      <w:bookmarkStart w:id="8" w:name="_Hlk201222274"/>
      <w:r>
        <w:rPr>
          <w:b/>
        </w:rPr>
        <w:t>ZEMES ROBEŽU UN SITUĀCIJAS PLĀNU APSTIPRINĀŠANA</w:t>
      </w:r>
    </w:p>
    <w:p w14:paraId="5411F60E" w14:textId="77777777" w:rsidR="007C4795" w:rsidRPr="00E7272A" w:rsidRDefault="007C4795" w:rsidP="007C4795">
      <w:pPr>
        <w:ind w:right="-1"/>
        <w:jc w:val="center"/>
        <w:rPr>
          <w:b/>
          <w:color w:val="FF0000"/>
        </w:rPr>
      </w:pPr>
      <w:r w:rsidRPr="00E7272A">
        <w:rPr>
          <w:b/>
        </w:rPr>
        <w:t xml:space="preserve">ZEMES VIENĪBAI </w:t>
      </w:r>
      <w:r>
        <w:rPr>
          <w:b/>
        </w:rPr>
        <w:t>PULKVEŽA OSKARA KALPAKA IELĀ 9H</w:t>
      </w:r>
      <w:r w:rsidRPr="00E7272A">
        <w:rPr>
          <w:b/>
        </w:rPr>
        <w:t>, JELGAVĀ</w:t>
      </w:r>
    </w:p>
    <w:p w14:paraId="50195D96" w14:textId="77777777" w:rsidR="007C4795" w:rsidRPr="008E0DA7" w:rsidRDefault="007C4795" w:rsidP="007C4795">
      <w:pPr>
        <w:pBdr>
          <w:bottom w:val="single" w:sz="4" w:space="2" w:color="auto"/>
        </w:pBdr>
        <w:ind w:right="-1"/>
        <w:jc w:val="center"/>
        <w:rPr>
          <w:b/>
        </w:rPr>
      </w:pPr>
      <w:r w:rsidRPr="008E0DA7">
        <w:t>(</w:t>
      </w:r>
      <w:r w:rsidRPr="00B877FF">
        <w:rPr>
          <w:bCs/>
          <w:sz w:val="22"/>
          <w:szCs w:val="22"/>
        </w:rPr>
        <w:t xml:space="preserve">zemes vienības </w:t>
      </w:r>
      <w:r w:rsidRPr="009D23AD">
        <w:rPr>
          <w:bCs/>
          <w:sz w:val="22"/>
          <w:szCs w:val="22"/>
        </w:rPr>
        <w:t xml:space="preserve">kadastra apzīmējums 0900 </w:t>
      </w:r>
      <w:r>
        <w:rPr>
          <w:bCs/>
          <w:sz w:val="22"/>
          <w:szCs w:val="22"/>
        </w:rPr>
        <w:t>001</w:t>
      </w:r>
      <w:r w:rsidRPr="009D23AD">
        <w:rPr>
          <w:bCs/>
          <w:sz w:val="22"/>
          <w:szCs w:val="22"/>
        </w:rPr>
        <w:t xml:space="preserve"> </w:t>
      </w:r>
      <w:r>
        <w:rPr>
          <w:bCs/>
          <w:sz w:val="22"/>
          <w:szCs w:val="22"/>
        </w:rPr>
        <w:t>0681</w:t>
      </w:r>
      <w:r w:rsidRPr="008E0DA7">
        <w:t>)</w:t>
      </w:r>
    </w:p>
    <w:p w14:paraId="09C4CA04" w14:textId="388D2BEE" w:rsidR="005A2491" w:rsidRDefault="005A2491" w:rsidP="00F74669">
      <w:pPr>
        <w:jc w:val="center"/>
      </w:pPr>
      <w:r>
        <w:t>(Ziņo</w:t>
      </w:r>
      <w:r w:rsidRPr="00B9281A">
        <w:t xml:space="preserve"> </w:t>
      </w:r>
      <w:r w:rsidR="00011303">
        <w:t>J.Valdovska</w:t>
      </w:r>
      <w:r>
        <w:t>)</w:t>
      </w:r>
    </w:p>
    <w:bookmarkEnd w:id="8"/>
    <w:p w14:paraId="1EE098B9" w14:textId="77777777" w:rsidR="0097577C" w:rsidRDefault="0097577C" w:rsidP="0050517E">
      <w:pPr>
        <w:tabs>
          <w:tab w:val="left" w:pos="4019"/>
        </w:tabs>
        <w:ind w:right="-96"/>
        <w:jc w:val="both"/>
      </w:pPr>
    </w:p>
    <w:p w14:paraId="0F762372"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5B6E26CC" w14:textId="77777777" w:rsidR="00B3104E" w:rsidRDefault="00B3104E" w:rsidP="005C59C0">
      <w:pPr>
        <w:jc w:val="both"/>
        <w:rPr>
          <w:b/>
        </w:rPr>
      </w:pPr>
    </w:p>
    <w:p w14:paraId="7BFAB502" w14:textId="423A8E34" w:rsidR="000C1368" w:rsidRPr="000C1368" w:rsidRDefault="000C1368" w:rsidP="005C59C0">
      <w:pPr>
        <w:jc w:val="both"/>
        <w:rPr>
          <w:b/>
        </w:rPr>
      </w:pPr>
      <w:r>
        <w:rPr>
          <w:b/>
        </w:rPr>
        <w:t>ZEMES LIETU KOMISIJA NOLEMJ:</w:t>
      </w:r>
    </w:p>
    <w:p w14:paraId="03882CB5" w14:textId="77777777" w:rsidR="00FD5CE5" w:rsidRDefault="00FD5CE5" w:rsidP="00FD5CE5">
      <w:pPr>
        <w:tabs>
          <w:tab w:val="left" w:pos="851"/>
        </w:tabs>
        <w:ind w:right="-1" w:firstLine="567"/>
        <w:jc w:val="both"/>
        <w:rPr>
          <w:b/>
          <w:sz w:val="16"/>
          <w:szCs w:val="16"/>
        </w:rPr>
      </w:pPr>
      <w:bookmarkStart w:id="9" w:name="_Hlk150418486"/>
    </w:p>
    <w:p w14:paraId="48E6DA81" w14:textId="7089C4FA" w:rsidR="00825617" w:rsidRDefault="00825617" w:rsidP="00825617">
      <w:pPr>
        <w:ind w:right="-1" w:firstLine="567"/>
        <w:jc w:val="both"/>
        <w:rPr>
          <w:color w:val="000000" w:themeColor="text1"/>
        </w:rPr>
      </w:pPr>
      <w:r>
        <w:rPr>
          <w:color w:val="000000" w:themeColor="text1"/>
        </w:rPr>
        <w:t xml:space="preserve">Apstiprināt </w:t>
      </w:r>
      <w:r>
        <w:t xml:space="preserve">Nekustamā īpašuma valsts kadastra informācijas sistēmā </w:t>
      </w:r>
      <w:r>
        <w:rPr>
          <w:color w:val="000000" w:themeColor="text1"/>
        </w:rPr>
        <w:t>reģistrētos zemes vienības</w:t>
      </w:r>
      <w:r w:rsidRPr="007A7933">
        <w:t xml:space="preserve"> </w:t>
      </w:r>
      <w:r>
        <w:rPr>
          <w:color w:val="000000" w:themeColor="text1"/>
        </w:rPr>
        <w:t xml:space="preserve">ar kadastra apzīmējumu </w:t>
      </w:r>
      <w:r>
        <w:t xml:space="preserve">0900 001 0681 </w:t>
      </w:r>
      <w:r w:rsidRPr="00D21134">
        <w:rPr>
          <w:bCs/>
        </w:rPr>
        <w:t>Pulkveža Oskara Kalpaka iel</w:t>
      </w:r>
      <w:r>
        <w:rPr>
          <w:bCs/>
        </w:rPr>
        <w:t>ā</w:t>
      </w:r>
      <w:r w:rsidRPr="00D21134">
        <w:rPr>
          <w:bCs/>
        </w:rPr>
        <w:t xml:space="preserve"> 9H</w:t>
      </w:r>
      <w:r>
        <w:t>, Jelgavā</w:t>
      </w:r>
      <w:r>
        <w:rPr>
          <w:color w:val="000000" w:themeColor="text1"/>
        </w:rPr>
        <w:t xml:space="preserve">, platība 0,0258 ha, zemes robežu un situācijas plānus. </w:t>
      </w:r>
    </w:p>
    <w:p w14:paraId="141EA6BE" w14:textId="77777777" w:rsidR="0097577C" w:rsidRDefault="0097577C" w:rsidP="007A3EC4">
      <w:pPr>
        <w:ind w:right="46"/>
        <w:jc w:val="center"/>
        <w:rPr>
          <w:b/>
          <w:bCs/>
          <w:lang w:eastAsia="lv-LV"/>
        </w:rPr>
      </w:pPr>
    </w:p>
    <w:p w14:paraId="535C747F" w14:textId="521E04B1" w:rsidR="0068276B" w:rsidRDefault="00B3104E" w:rsidP="007A3EC4">
      <w:pPr>
        <w:ind w:right="46"/>
        <w:jc w:val="center"/>
        <w:rPr>
          <w:b/>
          <w:bCs/>
          <w:lang w:eastAsia="lv-LV"/>
        </w:rPr>
      </w:pPr>
      <w:r>
        <w:rPr>
          <w:b/>
          <w:bCs/>
          <w:lang w:eastAsia="lv-LV"/>
        </w:rPr>
        <w:t>6</w:t>
      </w:r>
      <w:r w:rsidR="0068276B">
        <w:rPr>
          <w:b/>
          <w:bCs/>
          <w:lang w:eastAsia="lv-LV"/>
        </w:rPr>
        <w:t>/</w:t>
      </w:r>
      <w:r w:rsidR="0068276B" w:rsidRPr="008D0F9D">
        <w:rPr>
          <w:b/>
          <w:bCs/>
          <w:lang w:eastAsia="lv-LV"/>
        </w:rPr>
        <w:t>1</w:t>
      </w:r>
      <w:r w:rsidR="0068276B">
        <w:rPr>
          <w:b/>
          <w:bCs/>
          <w:lang w:eastAsia="lv-LV"/>
        </w:rPr>
        <w:t>4</w:t>
      </w:r>
    </w:p>
    <w:p w14:paraId="5D427953" w14:textId="77777777" w:rsidR="00475E7D" w:rsidRDefault="00475E7D" w:rsidP="00475E7D">
      <w:pPr>
        <w:pBdr>
          <w:bottom w:val="single" w:sz="4" w:space="1" w:color="auto"/>
        </w:pBdr>
        <w:ind w:right="-1"/>
        <w:jc w:val="center"/>
        <w:rPr>
          <w:b/>
        </w:rPr>
      </w:pPr>
      <w:bookmarkStart w:id="10" w:name="_Hlk152855272"/>
      <w:r>
        <w:rPr>
          <w:b/>
        </w:rPr>
        <w:t>PAR ZEMES VIENĪBAS MEIJU CEĻĀ 39A, JELGAVĀ, DOMĀJAMĀS DAĻAS LIKUMISKO LIETOŠANU</w:t>
      </w:r>
    </w:p>
    <w:p w14:paraId="38E00159" w14:textId="3FD8384A" w:rsidR="00D21847" w:rsidRDefault="00D21847" w:rsidP="0027026A">
      <w:pPr>
        <w:jc w:val="center"/>
      </w:pPr>
      <w:r>
        <w:t>(Ziņo</w:t>
      </w:r>
      <w:r w:rsidRPr="00B9281A">
        <w:t xml:space="preserve"> </w:t>
      </w:r>
      <w:r w:rsidR="00011303">
        <w:t>J.Valdovska</w:t>
      </w:r>
      <w:r>
        <w:t>)</w:t>
      </w:r>
    </w:p>
    <w:bookmarkEnd w:id="9"/>
    <w:bookmarkEnd w:id="10"/>
    <w:p w14:paraId="73C0F855" w14:textId="77777777" w:rsidR="0050517E" w:rsidRPr="00F66B26" w:rsidRDefault="0050517E" w:rsidP="0050517E">
      <w:pPr>
        <w:ind w:firstLine="540"/>
        <w:jc w:val="both"/>
        <w:rPr>
          <w:sz w:val="16"/>
          <w:szCs w:val="16"/>
        </w:rPr>
      </w:pPr>
    </w:p>
    <w:p w14:paraId="20CDBA70"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0A49C4C4" w14:textId="77777777" w:rsidR="00AF6A20" w:rsidRDefault="00AF6A20" w:rsidP="00AF6A20">
      <w:pPr>
        <w:rPr>
          <w:b/>
          <w:lang w:eastAsia="lv-LV"/>
        </w:rPr>
      </w:pPr>
      <w:r>
        <w:rPr>
          <w:b/>
          <w:lang w:eastAsia="lv-LV"/>
        </w:rPr>
        <w:t xml:space="preserve"> </w:t>
      </w:r>
    </w:p>
    <w:p w14:paraId="01A75997" w14:textId="3F8A5DF6" w:rsidR="00EF1961" w:rsidRDefault="00EF1961" w:rsidP="00EF1961">
      <w:pPr>
        <w:tabs>
          <w:tab w:val="left" w:pos="851"/>
        </w:tabs>
        <w:ind w:right="-1"/>
        <w:jc w:val="both"/>
        <w:rPr>
          <w:b/>
        </w:rPr>
      </w:pPr>
      <w:r>
        <w:rPr>
          <w:b/>
        </w:rPr>
        <w:t>ZEMES LIETU KOMISIJA NOLEMJ:</w:t>
      </w:r>
    </w:p>
    <w:p w14:paraId="0C24AD75" w14:textId="77777777" w:rsidR="00EF1961" w:rsidRDefault="00EF1961" w:rsidP="00EF1961">
      <w:pPr>
        <w:tabs>
          <w:tab w:val="left" w:pos="851"/>
        </w:tabs>
        <w:ind w:right="-1" w:firstLine="567"/>
        <w:jc w:val="both"/>
        <w:rPr>
          <w:b/>
          <w:sz w:val="16"/>
          <w:szCs w:val="16"/>
        </w:rPr>
      </w:pPr>
    </w:p>
    <w:p w14:paraId="5655180E" w14:textId="77777777" w:rsidR="00475E7D" w:rsidRDefault="00475E7D">
      <w:pPr>
        <w:pStyle w:val="Sarakstarindkopa"/>
        <w:numPr>
          <w:ilvl w:val="0"/>
          <w:numId w:val="2"/>
        </w:numPr>
        <w:ind w:right="-1"/>
        <w:jc w:val="both"/>
      </w:pPr>
      <w:r>
        <w:t>A</w:t>
      </w:r>
      <w:r w:rsidRPr="0089195A">
        <w:t>r 202</w:t>
      </w:r>
      <w:r>
        <w:t>5</w:t>
      </w:r>
      <w:r w:rsidRPr="0089195A">
        <w:t>.</w:t>
      </w:r>
      <w:r>
        <w:t> </w:t>
      </w:r>
      <w:r w:rsidRPr="0089195A">
        <w:t xml:space="preserve">gada </w:t>
      </w:r>
      <w:r>
        <w:t>19.decembri</w:t>
      </w:r>
      <w:r w:rsidRPr="000A6C89">
        <w:t xml:space="preserve"> atzīt par spēku zaudējušu </w:t>
      </w:r>
      <w:r>
        <w:t>2021.gada</w:t>
      </w:r>
      <w:r w:rsidRPr="000A6C89">
        <w:t xml:space="preserve"> </w:t>
      </w:r>
      <w:r>
        <w:t>10.maijā</w:t>
      </w:r>
      <w:r w:rsidRPr="000A6C89">
        <w:t xml:space="preserve"> noslēgto zemes nomas līgumu Nr. </w:t>
      </w:r>
      <w:r>
        <w:t>8-28/18</w:t>
      </w:r>
      <w:r w:rsidRPr="000A6C89">
        <w:t xml:space="preserve"> par zemes vienības </w:t>
      </w:r>
      <w:r>
        <w:t>Meiju ceļā 39A</w:t>
      </w:r>
      <w:r w:rsidRPr="000A6C89">
        <w:t>, Jelgavā</w:t>
      </w:r>
      <w:r w:rsidRPr="0089195A">
        <w:t>,</w:t>
      </w:r>
      <w:r>
        <w:t xml:space="preserve"> 1/4 domājamās daļas lietošanu apbūves uzturēšanai.</w:t>
      </w:r>
    </w:p>
    <w:p w14:paraId="2E7BF075" w14:textId="1E65A79D" w:rsidR="00475E7D" w:rsidRDefault="00475E7D">
      <w:pPr>
        <w:pStyle w:val="Sarakstarindkopa"/>
        <w:numPr>
          <w:ilvl w:val="0"/>
          <w:numId w:val="2"/>
        </w:numPr>
        <w:ind w:right="-1"/>
        <w:jc w:val="both"/>
      </w:pPr>
      <w:r>
        <w:t xml:space="preserve">Nodot </w:t>
      </w:r>
      <w:r w:rsidR="00A028ED">
        <w:t xml:space="preserve">[..] </w:t>
      </w:r>
      <w:r>
        <w:t>lietošanā 1/4 domājamo daļu no zemes vienības 2177 </w:t>
      </w:r>
      <w:r w:rsidRPr="00FD3517">
        <w:t>m</w:t>
      </w:r>
      <w:r w:rsidRPr="000214D9">
        <w:rPr>
          <w:vertAlign w:val="superscript"/>
        </w:rPr>
        <w:t>2</w:t>
      </w:r>
      <w:r w:rsidRPr="004E15FF">
        <w:t xml:space="preserve"> platībā</w:t>
      </w:r>
      <w:r>
        <w:t xml:space="preserve"> ar kadastra apzīmējumu 0900 011 0089 Meiju ceļā 39A, Jelgavā, apbūves uzturēšanai un </w:t>
      </w:r>
      <w:r w:rsidRPr="005B4FBF">
        <w:t>noslēgt līgum</w:t>
      </w:r>
      <w:r>
        <w:t>u, nosakot:</w:t>
      </w:r>
    </w:p>
    <w:p w14:paraId="63C478B7" w14:textId="77777777" w:rsidR="00475E7D" w:rsidRDefault="00475E7D">
      <w:pPr>
        <w:pStyle w:val="Sarakstarindkopa"/>
        <w:numPr>
          <w:ilvl w:val="1"/>
          <w:numId w:val="2"/>
        </w:numPr>
        <w:ind w:right="-1"/>
        <w:jc w:val="both"/>
      </w:pPr>
      <w:r>
        <w:t>līguma termiņu uz laiku līdz 2036.gada 26</w:t>
      </w:r>
      <w:r w:rsidRPr="001A6BBF">
        <w:t>.</w:t>
      </w:r>
      <w:r>
        <w:t>maijam</w:t>
      </w:r>
      <w:r w:rsidRPr="001A6BBF">
        <w:t>;</w:t>
      </w:r>
    </w:p>
    <w:p w14:paraId="0357F7E0" w14:textId="77777777" w:rsidR="00475E7D" w:rsidRDefault="00475E7D">
      <w:pPr>
        <w:pStyle w:val="Sarakstarindkopa"/>
        <w:numPr>
          <w:ilvl w:val="1"/>
          <w:numId w:val="2"/>
        </w:numPr>
        <w:ind w:right="-1"/>
        <w:jc w:val="both"/>
      </w:pPr>
      <w:r>
        <w:t>ja neviena no pusēm nav rakstiski brīdinājusi otru pusi par līguma izbeigšanu vismaz mēnesi pirms termiņa beigām, tad līguma termiņš tiek uzskatīts par pagarinātu vēl uz 10 (desmit) gadiem;</w:t>
      </w:r>
    </w:p>
    <w:p w14:paraId="60CCF55C" w14:textId="77777777" w:rsidR="00475E7D" w:rsidRDefault="00475E7D">
      <w:pPr>
        <w:pStyle w:val="Sarakstarindkopa"/>
        <w:numPr>
          <w:ilvl w:val="1"/>
          <w:numId w:val="2"/>
        </w:numPr>
        <w:ind w:right="-1"/>
        <w:jc w:val="both"/>
      </w:pPr>
      <w:r w:rsidRPr="004E15FF">
        <w:t>zemes lietošanas maksu</w:t>
      </w:r>
      <w:r>
        <w:t xml:space="preserve"> 4% apmērā</w:t>
      </w:r>
      <w:r w:rsidRPr="00A04725">
        <w:t xml:space="preserve"> no </w:t>
      </w:r>
      <w:r>
        <w:t xml:space="preserve">lietošanā esošās </w:t>
      </w:r>
      <w:r w:rsidRPr="00A04725">
        <w:t>zemes kadastrālās vērtības gadā, bet ne mazāk par 50</w:t>
      </w:r>
      <w:r>
        <w:t>,00</w:t>
      </w:r>
      <w:r w:rsidRPr="00A04725">
        <w:t xml:space="preserve"> </w:t>
      </w:r>
      <w:r w:rsidRPr="007B1F5C">
        <w:rPr>
          <w:i/>
          <w:iCs/>
        </w:rPr>
        <w:t>euro</w:t>
      </w:r>
      <w:r w:rsidRPr="00A04725">
        <w:t xml:space="preserve"> gadā</w:t>
      </w:r>
      <w:r>
        <w:t>;</w:t>
      </w:r>
    </w:p>
    <w:p w14:paraId="31EDB1F9" w14:textId="77777777" w:rsidR="00475E7D" w:rsidRDefault="00475E7D">
      <w:pPr>
        <w:pStyle w:val="Sarakstarindkopa"/>
        <w:numPr>
          <w:ilvl w:val="1"/>
          <w:numId w:val="2"/>
        </w:numPr>
        <w:ind w:right="-1"/>
        <w:jc w:val="both"/>
      </w:pPr>
      <w:r w:rsidRPr="004E15FF">
        <w:t xml:space="preserve">zemes lietošanas maksu </w:t>
      </w:r>
      <w:r>
        <w:t>aprēķināt no 2026. </w:t>
      </w:r>
      <w:r w:rsidRPr="005A6989">
        <w:t xml:space="preserve">gada </w:t>
      </w:r>
      <w:r>
        <w:t>1</w:t>
      </w:r>
      <w:r w:rsidRPr="005A6989">
        <w:t>. </w:t>
      </w:r>
      <w:r>
        <w:t>aprīļa</w:t>
      </w:r>
      <w:r w:rsidRPr="005A6989">
        <w:t>;</w:t>
      </w:r>
    </w:p>
    <w:p w14:paraId="06D17859" w14:textId="77777777" w:rsidR="00475E7D" w:rsidRDefault="00475E7D">
      <w:pPr>
        <w:pStyle w:val="Sarakstarindkopa"/>
        <w:numPr>
          <w:ilvl w:val="1"/>
          <w:numId w:val="2"/>
        </w:numPr>
        <w:ind w:right="-1"/>
        <w:jc w:val="both"/>
      </w:pPr>
      <w:r w:rsidRPr="003D364E">
        <w:t xml:space="preserve">papildus zemes lietošanas maksai </w:t>
      </w:r>
      <w:r>
        <w:t>lietotājam</w:t>
      </w:r>
      <w:r w:rsidRPr="003D364E">
        <w:t xml:space="preserve"> maksāt normatīvajos aktos noteiktos nodokļus </w:t>
      </w:r>
      <w:r>
        <w:t>vai</w:t>
      </w:r>
      <w:r w:rsidRPr="003D364E">
        <w:t xml:space="preserve"> to kompensāciju, kuri attiecināmi uz </w:t>
      </w:r>
      <w:r>
        <w:t>lietošanā nodoto</w:t>
      </w:r>
      <w:r w:rsidRPr="003D364E">
        <w:t xml:space="preserve"> zemes</w:t>
      </w:r>
      <w:r>
        <w:t xml:space="preserve"> vienību</w:t>
      </w:r>
      <w:r w:rsidRPr="003D364E">
        <w:t>;</w:t>
      </w:r>
    </w:p>
    <w:p w14:paraId="2D02AE79" w14:textId="77777777" w:rsidR="00475E7D" w:rsidRDefault="00475E7D">
      <w:pPr>
        <w:pStyle w:val="Sarakstarindkopa"/>
        <w:numPr>
          <w:ilvl w:val="1"/>
          <w:numId w:val="2"/>
        </w:numPr>
        <w:ind w:right="-1"/>
        <w:jc w:val="both"/>
      </w:pPr>
      <w:r w:rsidRPr="003D364E">
        <w:t>zemes vienībai piegulošās teritorijas uzturēšanu veikt saskaņā ar Jelgavas valstspilsētas pašvaldības saistošajiem noteikumiem un citiem normatīvajiem aktiem</w:t>
      </w:r>
      <w:r>
        <w:t>.</w:t>
      </w:r>
    </w:p>
    <w:p w14:paraId="5AEC1E03" w14:textId="77777777" w:rsidR="00475E7D" w:rsidRPr="009B0B46" w:rsidRDefault="00475E7D" w:rsidP="00475E7D">
      <w:pPr>
        <w:pStyle w:val="Pamatteksts"/>
        <w:ind w:right="-1"/>
        <w:rPr>
          <w:rFonts w:ascii="Times New Roman" w:hAnsi="Times New Roman"/>
          <w:sz w:val="16"/>
          <w:szCs w:val="16"/>
        </w:rPr>
      </w:pPr>
    </w:p>
    <w:p w14:paraId="2F4852ED" w14:textId="06F65E21" w:rsidR="00475E7D" w:rsidRPr="00664829" w:rsidRDefault="00475E7D" w:rsidP="00893267">
      <w:pPr>
        <w:ind w:right="-1" w:firstLine="567"/>
        <w:jc w:val="both"/>
        <w:rPr>
          <w:lang w:eastAsia="lv-LV"/>
        </w:rPr>
      </w:pPr>
      <w:r w:rsidRPr="00664829">
        <w:t xml:space="preserve">Lēmumu viena mēneša laikā var apstrīdēt Jelgavas valstspilsētas pašvaldības domē, iesniegumu iesniedzot Jelgavas valstspilsētas pašvaldības Klientu apkalpošanas centrā, Lielajā ielā 11, Jelgavā vai elektroniski, nosūtot to uz pašvaldības oficiālo elektronisko adresi (e-adresi) vai e-pasta adresi: </w:t>
      </w:r>
      <w:hyperlink r:id="rId30" w:history="1">
        <w:r w:rsidRPr="00664829">
          <w:rPr>
            <w:rStyle w:val="Hipersaite"/>
          </w:rPr>
          <w:t>pasts@jelgava.lv</w:t>
        </w:r>
      </w:hyperlink>
      <w:r w:rsidRPr="00664829">
        <w:rPr>
          <w:rStyle w:val="Hipersaite"/>
        </w:rPr>
        <w:t>.</w:t>
      </w:r>
    </w:p>
    <w:p w14:paraId="53627CA0" w14:textId="77777777" w:rsidR="00D2338C" w:rsidRPr="00D832AD" w:rsidRDefault="00D2338C" w:rsidP="00776486">
      <w:pPr>
        <w:ind w:right="46"/>
        <w:jc w:val="center"/>
        <w:rPr>
          <w:b/>
          <w:bCs/>
          <w:sz w:val="16"/>
          <w:szCs w:val="16"/>
          <w:lang w:eastAsia="lv-LV"/>
        </w:rPr>
      </w:pPr>
    </w:p>
    <w:p w14:paraId="5CC11016" w14:textId="77777777" w:rsidR="00A028ED" w:rsidRDefault="00A028ED" w:rsidP="00776486">
      <w:pPr>
        <w:ind w:right="46"/>
        <w:jc w:val="center"/>
        <w:rPr>
          <w:b/>
          <w:bCs/>
          <w:lang w:eastAsia="lv-LV"/>
        </w:rPr>
      </w:pPr>
    </w:p>
    <w:p w14:paraId="44966F37" w14:textId="3CDBF133" w:rsidR="00825E5E" w:rsidRDefault="00B3104E" w:rsidP="00776486">
      <w:pPr>
        <w:ind w:right="46"/>
        <w:jc w:val="center"/>
        <w:rPr>
          <w:b/>
          <w:bCs/>
          <w:lang w:eastAsia="lv-LV"/>
        </w:rPr>
      </w:pPr>
      <w:r>
        <w:rPr>
          <w:b/>
          <w:bCs/>
          <w:lang w:eastAsia="lv-LV"/>
        </w:rPr>
        <w:lastRenderedPageBreak/>
        <w:t>6</w:t>
      </w:r>
      <w:r w:rsidR="00825E5E">
        <w:rPr>
          <w:b/>
          <w:bCs/>
          <w:lang w:eastAsia="lv-LV"/>
        </w:rPr>
        <w:t>/</w:t>
      </w:r>
      <w:r w:rsidR="00825E5E" w:rsidRPr="008D0F9D">
        <w:rPr>
          <w:b/>
          <w:bCs/>
          <w:lang w:eastAsia="lv-LV"/>
        </w:rPr>
        <w:t>1</w:t>
      </w:r>
      <w:r w:rsidR="00F2044C">
        <w:rPr>
          <w:b/>
          <w:bCs/>
          <w:lang w:eastAsia="lv-LV"/>
        </w:rPr>
        <w:t>5</w:t>
      </w:r>
    </w:p>
    <w:p w14:paraId="0E63F61F" w14:textId="77777777" w:rsidR="00B12F8D" w:rsidRPr="00B12F8D" w:rsidRDefault="00B12F8D" w:rsidP="00B12F8D">
      <w:pPr>
        <w:jc w:val="center"/>
        <w:rPr>
          <w:b/>
        </w:rPr>
      </w:pPr>
      <w:r w:rsidRPr="00B12F8D">
        <w:rPr>
          <w:b/>
        </w:rPr>
        <w:t>GROZĪJUMI 2010. GADA 15. NOVEMBRA LĪGUMĀ NR. 5-41/33</w:t>
      </w:r>
    </w:p>
    <w:p w14:paraId="076864CA" w14:textId="2BE5AEA6" w:rsidR="00B12F8D" w:rsidRDefault="00B12F8D" w:rsidP="00B12F8D">
      <w:pPr>
        <w:pBdr>
          <w:bottom w:val="single" w:sz="4" w:space="1" w:color="auto"/>
        </w:pBdr>
        <w:jc w:val="center"/>
        <w:rPr>
          <w:b/>
        </w:rPr>
      </w:pPr>
      <w:r w:rsidRPr="00B12F8D">
        <w:rPr>
          <w:b/>
        </w:rPr>
        <w:t>PAR ZEMES VIENĪBAS GATVES IELĀ 17, JELGAVĀ, LIETOŠANU</w:t>
      </w:r>
    </w:p>
    <w:p w14:paraId="31B41D9A" w14:textId="4AEF5447" w:rsidR="00D21847" w:rsidRDefault="00D21847" w:rsidP="00953FF3">
      <w:pPr>
        <w:jc w:val="center"/>
        <w:rPr>
          <w:bCs/>
          <w:lang w:eastAsia="lv-LV"/>
        </w:rPr>
      </w:pPr>
      <w:r>
        <w:t>(Ziņo</w:t>
      </w:r>
      <w:r w:rsidRPr="00B9281A">
        <w:t xml:space="preserve"> </w:t>
      </w:r>
      <w:r w:rsidR="00011303">
        <w:t>J.Valdovska</w:t>
      </w:r>
      <w:r>
        <w:t>)</w:t>
      </w:r>
    </w:p>
    <w:p w14:paraId="33AE89D1" w14:textId="4B3AED2E" w:rsidR="00863E80" w:rsidRDefault="005F3AE2" w:rsidP="0050517E">
      <w:pPr>
        <w:tabs>
          <w:tab w:val="left" w:pos="4019"/>
        </w:tabs>
        <w:ind w:right="-96"/>
        <w:jc w:val="both"/>
      </w:pPr>
      <w:r>
        <w:t>Izsakās: M. Štāls</w:t>
      </w:r>
    </w:p>
    <w:p w14:paraId="64630D95" w14:textId="77777777" w:rsidR="0050517E" w:rsidRPr="00F66B26" w:rsidRDefault="0050517E" w:rsidP="0050517E">
      <w:pPr>
        <w:ind w:firstLine="540"/>
        <w:jc w:val="both"/>
        <w:rPr>
          <w:sz w:val="16"/>
          <w:szCs w:val="16"/>
        </w:rPr>
      </w:pPr>
    </w:p>
    <w:p w14:paraId="2C750857"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7FD3DAB2" w14:textId="77777777" w:rsidR="00AF6A20" w:rsidRDefault="00AF6A20" w:rsidP="00AF6A20">
      <w:pPr>
        <w:rPr>
          <w:b/>
          <w:lang w:eastAsia="lv-LV"/>
        </w:rPr>
      </w:pPr>
      <w:r>
        <w:rPr>
          <w:b/>
          <w:lang w:eastAsia="lv-LV"/>
        </w:rPr>
        <w:t xml:space="preserve"> </w:t>
      </w:r>
    </w:p>
    <w:p w14:paraId="33EB878E" w14:textId="77777777" w:rsidR="0087356B" w:rsidRDefault="0087356B" w:rsidP="0087356B">
      <w:pPr>
        <w:jc w:val="both"/>
        <w:rPr>
          <w:b/>
        </w:rPr>
      </w:pPr>
      <w:r>
        <w:rPr>
          <w:b/>
        </w:rPr>
        <w:t>ZEMES LIETU KOMISIJA NOLEMJ:</w:t>
      </w:r>
    </w:p>
    <w:p w14:paraId="6DBC1AF7" w14:textId="77777777" w:rsidR="0087356B" w:rsidRDefault="0087356B" w:rsidP="00EB2949">
      <w:pPr>
        <w:pStyle w:val="Pamatteksts"/>
        <w:ind w:firstLine="142"/>
        <w:rPr>
          <w:rFonts w:ascii="Times New Roman" w:hAnsi="Times New Roman"/>
        </w:rPr>
      </w:pPr>
    </w:p>
    <w:p w14:paraId="1A4187FD" w14:textId="697AFA22" w:rsidR="00B12F8D" w:rsidRPr="00BF45C6" w:rsidRDefault="00B12F8D" w:rsidP="00B12F8D">
      <w:pPr>
        <w:pStyle w:val="Pamatteksts"/>
        <w:numPr>
          <w:ilvl w:val="0"/>
          <w:numId w:val="1"/>
        </w:numPr>
        <w:tabs>
          <w:tab w:val="left" w:pos="851"/>
        </w:tabs>
        <w:ind w:left="0" w:right="-1" w:firstLine="567"/>
        <w:rPr>
          <w:rFonts w:ascii="Times New Roman" w:hAnsi="Times New Roman"/>
        </w:rPr>
      </w:pPr>
      <w:r w:rsidRPr="006E1009">
        <w:rPr>
          <w:rFonts w:ascii="Times New Roman" w:hAnsi="Times New Roman"/>
        </w:rPr>
        <w:t>Pagarināt</w:t>
      </w:r>
      <w:r>
        <w:rPr>
          <w:rFonts w:ascii="Times New Roman" w:hAnsi="Times New Roman"/>
        </w:rPr>
        <w:t xml:space="preserve"> 2010. gada 15.novembrī</w:t>
      </w:r>
      <w:r w:rsidRPr="00532D94">
        <w:t xml:space="preserve"> </w:t>
      </w:r>
      <w:r w:rsidRPr="008C1350">
        <w:t xml:space="preserve">ar </w:t>
      </w:r>
      <w:r w:rsidR="00A028ED">
        <w:rPr>
          <w:rFonts w:ascii="Times New Roman" w:hAnsi="Times New Roman"/>
        </w:rPr>
        <w:t>[..]</w:t>
      </w:r>
      <w:r w:rsidRPr="00055FEA">
        <w:rPr>
          <w:rFonts w:ascii="Times New Roman" w:hAnsi="Times New Roman"/>
        </w:rPr>
        <w:t xml:space="preserve"> </w:t>
      </w:r>
      <w:r w:rsidRPr="00572E37">
        <w:rPr>
          <w:rFonts w:ascii="Times New Roman" w:hAnsi="Times New Roman"/>
        </w:rPr>
        <w:t>noslēgtā līguma</w:t>
      </w:r>
      <w:r>
        <w:rPr>
          <w:rFonts w:ascii="Times New Roman" w:hAnsi="Times New Roman"/>
        </w:rPr>
        <w:t xml:space="preserve"> </w:t>
      </w:r>
      <w:r w:rsidRPr="00E4454A">
        <w:rPr>
          <w:rFonts w:ascii="Times New Roman" w:hAnsi="Times New Roman"/>
        </w:rPr>
        <w:t>Nr.</w:t>
      </w:r>
      <w:r>
        <w:t>5/41-33</w:t>
      </w:r>
      <w:r w:rsidRPr="008C1350">
        <w:t xml:space="preserve"> </w:t>
      </w:r>
      <w:r>
        <w:rPr>
          <w:rFonts w:ascii="Times New Roman" w:hAnsi="Times New Roman"/>
        </w:rPr>
        <w:t xml:space="preserve">par zemes vienības Gatves ielā 17, Jelgavā, 3/4 domājamo daļu lietošanu </w:t>
      </w:r>
      <w:r w:rsidRPr="00AD6909">
        <w:rPr>
          <w:rFonts w:ascii="Times New Roman" w:hAnsi="Times New Roman"/>
        </w:rPr>
        <w:t>(turpmāk – Līgums)</w:t>
      </w:r>
      <w:r>
        <w:rPr>
          <w:rFonts w:ascii="Times New Roman" w:hAnsi="Times New Roman"/>
        </w:rPr>
        <w:t xml:space="preserve"> </w:t>
      </w:r>
      <w:r w:rsidRPr="00572E37">
        <w:rPr>
          <w:rFonts w:ascii="Times New Roman" w:hAnsi="Times New Roman"/>
        </w:rPr>
        <w:t>termiņu līdz 20</w:t>
      </w:r>
      <w:r>
        <w:rPr>
          <w:rFonts w:ascii="Times New Roman" w:hAnsi="Times New Roman"/>
        </w:rPr>
        <w:t>31</w:t>
      </w:r>
      <w:r w:rsidRPr="00572E37">
        <w:rPr>
          <w:rFonts w:ascii="Times New Roman" w:hAnsi="Times New Roman"/>
        </w:rPr>
        <w:t>.</w:t>
      </w:r>
      <w:r>
        <w:rPr>
          <w:rFonts w:ascii="Times New Roman" w:hAnsi="Times New Roman"/>
        </w:rPr>
        <w:t> </w:t>
      </w:r>
      <w:r w:rsidRPr="00572E37">
        <w:rPr>
          <w:rFonts w:ascii="Times New Roman" w:hAnsi="Times New Roman"/>
        </w:rPr>
        <w:t xml:space="preserve">gada </w:t>
      </w:r>
      <w:r>
        <w:rPr>
          <w:rFonts w:ascii="Times New Roman" w:hAnsi="Times New Roman"/>
        </w:rPr>
        <w:t>26</w:t>
      </w:r>
      <w:r w:rsidRPr="001D22F9">
        <w:rPr>
          <w:rFonts w:ascii="Times New Roman" w:hAnsi="Times New Roman"/>
        </w:rPr>
        <w:t>.</w:t>
      </w:r>
      <w:r>
        <w:rPr>
          <w:rFonts w:ascii="Times New Roman" w:hAnsi="Times New Roman"/>
        </w:rPr>
        <w:t> maijam</w:t>
      </w:r>
      <w:r w:rsidRPr="001D22F9">
        <w:rPr>
          <w:rFonts w:ascii="Times New Roman" w:hAnsi="Times New Roman"/>
        </w:rPr>
        <w:t>.</w:t>
      </w:r>
      <w:r w:rsidRPr="00CB4759">
        <w:t xml:space="preserve"> </w:t>
      </w:r>
    </w:p>
    <w:p w14:paraId="5F0AACE1" w14:textId="77777777" w:rsidR="00B12F8D" w:rsidRPr="005E09BD" w:rsidRDefault="00B12F8D" w:rsidP="00B12F8D">
      <w:pPr>
        <w:pStyle w:val="Pamatteksts"/>
        <w:numPr>
          <w:ilvl w:val="0"/>
          <w:numId w:val="1"/>
        </w:numPr>
        <w:tabs>
          <w:tab w:val="left" w:pos="851"/>
        </w:tabs>
        <w:ind w:left="0" w:right="-1" w:firstLine="567"/>
        <w:rPr>
          <w:rFonts w:ascii="Times New Roman" w:hAnsi="Times New Roman"/>
        </w:rPr>
      </w:pPr>
      <w:r w:rsidRPr="00C961A6">
        <w:rPr>
          <w:rFonts w:ascii="Times New Roman" w:hAnsi="Times New Roman"/>
        </w:rPr>
        <w:t>Grozīt Līguma 3.1.</w:t>
      </w:r>
      <w:r>
        <w:rPr>
          <w:rFonts w:ascii="Times New Roman" w:hAnsi="Times New Roman"/>
        </w:rPr>
        <w:t xml:space="preserve"> </w:t>
      </w:r>
      <w:r w:rsidRPr="00C961A6">
        <w:rPr>
          <w:rFonts w:ascii="Times New Roman" w:hAnsi="Times New Roman"/>
        </w:rPr>
        <w:t>apakšpunkt</w:t>
      </w:r>
      <w:r>
        <w:rPr>
          <w:rFonts w:ascii="Times New Roman" w:hAnsi="Times New Roman"/>
        </w:rPr>
        <w:t>ā</w:t>
      </w:r>
      <w:r w:rsidRPr="00C961A6">
        <w:rPr>
          <w:rFonts w:ascii="Times New Roman" w:hAnsi="Times New Roman"/>
        </w:rPr>
        <w:t xml:space="preserve"> minēto norēķinu kārtību, nosakot, ka ar 2024.gada 1.janvāri zemes lietošanas maksa gadā tiek noteikta 4 % apmērā no zemes kadastrālās vērtības gadā, bet ne mazāk par 50,00 euro gadā. </w:t>
      </w:r>
      <w:r>
        <w:rPr>
          <w:rFonts w:ascii="Times New Roman" w:hAnsi="Times New Roman"/>
        </w:rPr>
        <w:t>P</w:t>
      </w:r>
      <w:r w:rsidRPr="005E09BD">
        <w:rPr>
          <w:rFonts w:ascii="Times New Roman" w:hAnsi="Times New Roman"/>
        </w:rPr>
        <w:t>apildus zemes lietošanas maksai lietotāj</w:t>
      </w:r>
      <w:r>
        <w:rPr>
          <w:rFonts w:ascii="Times New Roman" w:hAnsi="Times New Roman"/>
        </w:rPr>
        <w:t>s</w:t>
      </w:r>
      <w:r w:rsidRPr="005E09BD">
        <w:rPr>
          <w:rFonts w:ascii="Times New Roman" w:hAnsi="Times New Roman"/>
        </w:rPr>
        <w:t xml:space="preserve"> maksā normatīvajos aktos noteiktos nodokļus </w:t>
      </w:r>
      <w:r>
        <w:rPr>
          <w:rFonts w:ascii="Times New Roman" w:hAnsi="Times New Roman"/>
        </w:rPr>
        <w:t>vai</w:t>
      </w:r>
      <w:r w:rsidRPr="005E09BD">
        <w:rPr>
          <w:rFonts w:ascii="Times New Roman" w:hAnsi="Times New Roman"/>
        </w:rPr>
        <w:t xml:space="preserve"> to kompensāciju, kuri attiecināmi uz lietošanā nodoto zemes vienību</w:t>
      </w:r>
      <w:r>
        <w:rPr>
          <w:rFonts w:ascii="Times New Roman" w:hAnsi="Times New Roman"/>
        </w:rPr>
        <w:t>.</w:t>
      </w:r>
    </w:p>
    <w:p w14:paraId="379727E1" w14:textId="77777777" w:rsidR="00B12F8D" w:rsidRPr="00DB2758" w:rsidRDefault="00B12F8D" w:rsidP="00B12F8D">
      <w:pPr>
        <w:jc w:val="both"/>
      </w:pPr>
    </w:p>
    <w:p w14:paraId="3CE1AB0B" w14:textId="77777777" w:rsidR="00B12F8D" w:rsidRDefault="00B12F8D" w:rsidP="00B12F8D">
      <w:pPr>
        <w:tabs>
          <w:tab w:val="left" w:pos="851"/>
        </w:tabs>
        <w:ind w:right="-1" w:firstLine="567"/>
        <w:jc w:val="both"/>
        <w:rPr>
          <w:lang w:val="en-US" w:eastAsia="lv-LV"/>
        </w:rPr>
      </w:pPr>
      <w:r>
        <w:t xml:space="preserve">Lēmumu viena mēneša laikā var apstrīdēt Jelgavas valstspilsētas pašvaldības domē, iesniegumu iesniedzot Jelgavas valstspilsētas pašvaldības Klientu apkalpošanas centrā, Lielajā ielā 11, Jelgavā </w:t>
      </w:r>
      <w:r>
        <w:rPr>
          <w:lang w:val="en-US"/>
        </w:rPr>
        <w:t xml:space="preserve">vai elektroniski, nosūtot to uz pašvaldības oficiālo elektronisko adresi (e-adresi) vai e-pasta adresi: </w:t>
      </w:r>
      <w:hyperlink r:id="rId31" w:history="1">
        <w:r>
          <w:rPr>
            <w:rStyle w:val="Hipersaite"/>
            <w:lang w:val="en-US"/>
          </w:rPr>
          <w:t>pasts@jelgava.lv</w:t>
        </w:r>
      </w:hyperlink>
      <w:r>
        <w:rPr>
          <w:rStyle w:val="Hipersaite"/>
          <w:lang w:val="en-US"/>
        </w:rPr>
        <w:t>.</w:t>
      </w:r>
    </w:p>
    <w:p w14:paraId="39794638" w14:textId="77777777" w:rsidR="001C5A33" w:rsidRDefault="001C5A33" w:rsidP="00776486">
      <w:pPr>
        <w:ind w:right="46"/>
        <w:jc w:val="center"/>
        <w:rPr>
          <w:b/>
          <w:bCs/>
          <w:lang w:eastAsia="lv-LV"/>
        </w:rPr>
      </w:pPr>
    </w:p>
    <w:p w14:paraId="4C796228" w14:textId="771BD3F9" w:rsidR="00825E5E" w:rsidRDefault="00B3104E" w:rsidP="00776486">
      <w:pPr>
        <w:ind w:right="46"/>
        <w:jc w:val="center"/>
        <w:rPr>
          <w:b/>
          <w:bCs/>
          <w:lang w:eastAsia="lv-LV"/>
        </w:rPr>
      </w:pPr>
      <w:r>
        <w:rPr>
          <w:b/>
          <w:bCs/>
          <w:lang w:eastAsia="lv-LV"/>
        </w:rPr>
        <w:t>6</w:t>
      </w:r>
      <w:r w:rsidR="00825E5E">
        <w:rPr>
          <w:b/>
          <w:bCs/>
          <w:lang w:eastAsia="lv-LV"/>
        </w:rPr>
        <w:t>/</w:t>
      </w:r>
      <w:r w:rsidR="00825E5E" w:rsidRPr="008D0F9D">
        <w:rPr>
          <w:b/>
          <w:bCs/>
          <w:lang w:eastAsia="lv-LV"/>
        </w:rPr>
        <w:t>1</w:t>
      </w:r>
      <w:r w:rsidR="00F2044C">
        <w:rPr>
          <w:b/>
          <w:bCs/>
          <w:lang w:eastAsia="lv-LV"/>
        </w:rPr>
        <w:t>6</w:t>
      </w:r>
    </w:p>
    <w:p w14:paraId="55CAFA80" w14:textId="77777777" w:rsidR="000D61DE" w:rsidRPr="00A13DF7" w:rsidRDefault="000D61DE" w:rsidP="000D61DE">
      <w:pPr>
        <w:pBdr>
          <w:bottom w:val="single" w:sz="4" w:space="1" w:color="auto"/>
        </w:pBdr>
        <w:ind w:right="-1"/>
        <w:jc w:val="center"/>
        <w:rPr>
          <w:b/>
        </w:rPr>
      </w:pPr>
      <w:r w:rsidRPr="00A13DF7">
        <w:rPr>
          <w:b/>
        </w:rPr>
        <w:t>GROZĪJUM</w:t>
      </w:r>
      <w:r>
        <w:rPr>
          <w:b/>
        </w:rPr>
        <w:t>I</w:t>
      </w:r>
      <w:r w:rsidRPr="00A13DF7">
        <w:rPr>
          <w:b/>
        </w:rPr>
        <w:t xml:space="preserve"> 20</w:t>
      </w:r>
      <w:r>
        <w:rPr>
          <w:b/>
        </w:rPr>
        <w:t>25</w:t>
      </w:r>
      <w:r w:rsidRPr="00A13DF7">
        <w:rPr>
          <w:b/>
        </w:rPr>
        <w:t>. GADA 2</w:t>
      </w:r>
      <w:r>
        <w:rPr>
          <w:b/>
        </w:rPr>
        <w:t>6</w:t>
      </w:r>
      <w:r w:rsidRPr="00A13DF7">
        <w:rPr>
          <w:b/>
        </w:rPr>
        <w:t>.  </w:t>
      </w:r>
      <w:r>
        <w:rPr>
          <w:b/>
        </w:rPr>
        <w:t>JŪNIJA</w:t>
      </w:r>
      <w:r w:rsidRPr="00A13DF7">
        <w:rPr>
          <w:b/>
        </w:rPr>
        <w:t xml:space="preserve"> LĪGUMĀ NR. </w:t>
      </w:r>
      <w:r>
        <w:rPr>
          <w:b/>
        </w:rPr>
        <w:t>8-28/29/2025</w:t>
      </w:r>
      <w:r w:rsidRPr="00A13DF7">
        <w:rPr>
          <w:b/>
        </w:rPr>
        <w:t xml:space="preserve"> </w:t>
      </w:r>
    </w:p>
    <w:p w14:paraId="66F8EBCC" w14:textId="77777777" w:rsidR="000D61DE" w:rsidRPr="002820F1" w:rsidRDefault="000D61DE" w:rsidP="000D61DE">
      <w:pPr>
        <w:pBdr>
          <w:bottom w:val="single" w:sz="4" w:space="1" w:color="auto"/>
        </w:pBdr>
        <w:ind w:right="-1"/>
        <w:jc w:val="center"/>
        <w:rPr>
          <w:b/>
        </w:rPr>
      </w:pPr>
      <w:r w:rsidRPr="00A13DF7">
        <w:rPr>
          <w:b/>
        </w:rPr>
        <w:t xml:space="preserve">PAR ZEMES VIENĪBAS </w:t>
      </w:r>
      <w:r>
        <w:rPr>
          <w:b/>
        </w:rPr>
        <w:t xml:space="preserve">BEBRU CEĻĀ PIE NEKUSTAMĀ ĪPAŠUMA BEBRU CEĻĀ 31, JELGAVĀ, </w:t>
      </w:r>
      <w:r w:rsidRPr="00A13DF7">
        <w:rPr>
          <w:b/>
        </w:rPr>
        <w:t>DAĻAS NOMU</w:t>
      </w:r>
    </w:p>
    <w:p w14:paraId="35B7339E" w14:textId="6DBCEE46" w:rsidR="00437934" w:rsidRPr="00F737D5" w:rsidRDefault="00437934" w:rsidP="001C5A33">
      <w:pPr>
        <w:jc w:val="center"/>
        <w:rPr>
          <w:bCs/>
          <w:lang w:eastAsia="lv-LV"/>
        </w:rPr>
      </w:pPr>
      <w:r w:rsidRPr="00F737D5">
        <w:rPr>
          <w:b/>
        </w:rPr>
        <w:t>(</w:t>
      </w:r>
      <w:r w:rsidRPr="00F737D5">
        <w:t xml:space="preserve">Ziņo </w:t>
      </w:r>
      <w:r w:rsidR="001B3AEC">
        <w:rPr>
          <w:color w:val="000000"/>
        </w:rPr>
        <w:t>J.Valdovska</w:t>
      </w:r>
      <w:r w:rsidRPr="00F737D5">
        <w:t>)</w:t>
      </w:r>
    </w:p>
    <w:p w14:paraId="44F27B74" w14:textId="33E2E29D" w:rsidR="00893267" w:rsidRDefault="00893267" w:rsidP="00893267">
      <w:r>
        <w:rPr>
          <w:bCs/>
          <w:lang w:eastAsia="lv-LV"/>
        </w:rPr>
        <w:t xml:space="preserve">Jautājumus uzdod: A. </w:t>
      </w:r>
      <w:r>
        <w:t>Ramutis, M. Štāls</w:t>
      </w:r>
    </w:p>
    <w:p w14:paraId="2576F074" w14:textId="23371730" w:rsidR="00893267" w:rsidRDefault="00893267" w:rsidP="00893267">
      <w:r>
        <w:t>Uz jautājumiem atbild: J. Valdovska</w:t>
      </w:r>
    </w:p>
    <w:p w14:paraId="63048894" w14:textId="46257BF5" w:rsidR="00893267" w:rsidRPr="00863E80" w:rsidRDefault="00893267" w:rsidP="00893267">
      <w:pPr>
        <w:rPr>
          <w:bCs/>
          <w:lang w:eastAsia="lv-LV"/>
        </w:rPr>
      </w:pPr>
      <w:r>
        <w:t>Izsakās: S. Beļaka, L. Rinča, A. Nagle</w:t>
      </w:r>
    </w:p>
    <w:p w14:paraId="7B3E3B77" w14:textId="77777777" w:rsidR="0050517E" w:rsidRPr="00F66B26" w:rsidRDefault="0050517E" w:rsidP="0050517E">
      <w:pPr>
        <w:ind w:firstLine="540"/>
        <w:jc w:val="both"/>
        <w:rPr>
          <w:sz w:val="16"/>
          <w:szCs w:val="16"/>
        </w:rPr>
      </w:pPr>
    </w:p>
    <w:p w14:paraId="4203F259"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53382360" w14:textId="1F007705" w:rsidR="00AF6A20" w:rsidRPr="00D832AD" w:rsidRDefault="00AF6A20" w:rsidP="00AF6A20">
      <w:pPr>
        <w:rPr>
          <w:b/>
          <w:sz w:val="16"/>
          <w:szCs w:val="16"/>
          <w:lang w:eastAsia="lv-LV"/>
        </w:rPr>
      </w:pPr>
      <w:r>
        <w:rPr>
          <w:b/>
          <w:lang w:eastAsia="lv-LV"/>
        </w:rPr>
        <w:t xml:space="preserve"> </w:t>
      </w:r>
    </w:p>
    <w:p w14:paraId="492BD1E7" w14:textId="4A6903C2" w:rsidR="00D2338C" w:rsidRPr="00D2338C" w:rsidRDefault="00D2338C" w:rsidP="0086522C">
      <w:pPr>
        <w:jc w:val="both"/>
        <w:rPr>
          <w:b/>
        </w:rPr>
      </w:pPr>
      <w:r>
        <w:rPr>
          <w:b/>
        </w:rPr>
        <w:t>ZEMES LIETU KOMISIJA NOLEMJ:</w:t>
      </w:r>
    </w:p>
    <w:p w14:paraId="2989CD4C" w14:textId="77777777" w:rsidR="002E4B0C" w:rsidRPr="00D832AD" w:rsidRDefault="002E4B0C" w:rsidP="00CB287C">
      <w:pPr>
        <w:tabs>
          <w:tab w:val="left" w:pos="851"/>
        </w:tabs>
        <w:ind w:right="-1"/>
        <w:jc w:val="both"/>
        <w:rPr>
          <w:b/>
          <w:sz w:val="16"/>
          <w:szCs w:val="16"/>
        </w:rPr>
      </w:pPr>
    </w:p>
    <w:p w14:paraId="3BFA0BE2" w14:textId="3D0E15DB" w:rsidR="000D61DE" w:rsidRDefault="000D61DE">
      <w:pPr>
        <w:pStyle w:val="Pamatteksts"/>
        <w:numPr>
          <w:ilvl w:val="0"/>
          <w:numId w:val="4"/>
        </w:numPr>
        <w:tabs>
          <w:tab w:val="left" w:pos="851"/>
        </w:tabs>
        <w:ind w:left="0" w:right="-1" w:firstLine="567"/>
        <w:rPr>
          <w:rFonts w:ascii="Times New Roman" w:hAnsi="Times New Roman"/>
        </w:rPr>
      </w:pPr>
      <w:r w:rsidRPr="003C5D1F">
        <w:rPr>
          <w:rFonts w:ascii="Times New Roman" w:hAnsi="Times New Roman"/>
        </w:rPr>
        <w:t>Pagarināt 20</w:t>
      </w:r>
      <w:r>
        <w:rPr>
          <w:rFonts w:ascii="Times New Roman" w:hAnsi="Times New Roman"/>
        </w:rPr>
        <w:t>26</w:t>
      </w:r>
      <w:r w:rsidRPr="003C5D1F">
        <w:rPr>
          <w:rFonts w:ascii="Times New Roman" w:hAnsi="Times New Roman"/>
        </w:rPr>
        <w:t xml:space="preserve">. gada </w:t>
      </w:r>
      <w:r>
        <w:rPr>
          <w:rFonts w:ascii="Times New Roman" w:hAnsi="Times New Roman"/>
        </w:rPr>
        <w:t>26.jūnijā</w:t>
      </w:r>
      <w:r w:rsidRPr="003C5D1F">
        <w:rPr>
          <w:rFonts w:ascii="Times New Roman" w:hAnsi="Times New Roman"/>
        </w:rPr>
        <w:t xml:space="preserve"> ar </w:t>
      </w:r>
      <w:r w:rsidR="00A028ED">
        <w:rPr>
          <w:rFonts w:ascii="Times New Roman" w:hAnsi="Times New Roman"/>
        </w:rPr>
        <w:t>[..]</w:t>
      </w:r>
      <w:r w:rsidRPr="000F7A4E">
        <w:t xml:space="preserve"> </w:t>
      </w:r>
      <w:r w:rsidRPr="003C5D1F">
        <w:rPr>
          <w:rFonts w:ascii="Times New Roman" w:hAnsi="Times New Roman"/>
        </w:rPr>
        <w:t>noslēgtā līguma Nr. </w:t>
      </w:r>
      <w:r w:rsidRPr="004A4D97">
        <w:rPr>
          <w:rFonts w:ascii="Times New Roman" w:hAnsi="Times New Roman"/>
        </w:rPr>
        <w:t>8-28/29/2025</w:t>
      </w:r>
      <w:r>
        <w:t xml:space="preserve"> </w:t>
      </w:r>
      <w:r>
        <w:rPr>
          <w:rFonts w:ascii="Times New Roman" w:hAnsi="Times New Roman"/>
        </w:rPr>
        <w:t xml:space="preserve">par </w:t>
      </w:r>
      <w:r w:rsidRPr="006708BF">
        <w:rPr>
          <w:rFonts w:ascii="Times New Roman" w:hAnsi="Times New Roman"/>
        </w:rPr>
        <w:t xml:space="preserve">zemes vienības ar kadastra apzīmējumu </w:t>
      </w:r>
      <w:r w:rsidRPr="004A4D97">
        <w:rPr>
          <w:rFonts w:ascii="Times New Roman" w:hAnsi="Times New Roman"/>
        </w:rPr>
        <w:t xml:space="preserve">0900 008 0562 </w:t>
      </w:r>
      <w:r>
        <w:rPr>
          <w:rFonts w:ascii="Times New Roman" w:hAnsi="Times New Roman"/>
        </w:rPr>
        <w:t xml:space="preserve">Bebru ceļā, </w:t>
      </w:r>
      <w:r w:rsidRPr="00424DCF">
        <w:rPr>
          <w:rFonts w:ascii="Times New Roman" w:hAnsi="Times New Roman"/>
        </w:rPr>
        <w:t>pie nekustamā īpašuma Bebru ceļā 31, Jelgavā,</w:t>
      </w:r>
      <w:r>
        <w:rPr>
          <w:rFonts w:ascii="Times New Roman" w:hAnsi="Times New Roman"/>
        </w:rPr>
        <w:t xml:space="preserve"> </w:t>
      </w:r>
      <w:r w:rsidRPr="004A4D97">
        <w:rPr>
          <w:rFonts w:ascii="Times New Roman" w:hAnsi="Times New Roman"/>
        </w:rPr>
        <w:t>daļas 52 m</w:t>
      </w:r>
      <w:r w:rsidRPr="004A4D97">
        <w:rPr>
          <w:rFonts w:ascii="Times New Roman" w:hAnsi="Times New Roman"/>
          <w:vertAlign w:val="superscript"/>
        </w:rPr>
        <w:t>2</w:t>
      </w:r>
      <w:r>
        <w:t xml:space="preserve"> </w:t>
      </w:r>
      <w:r w:rsidRPr="006708BF">
        <w:rPr>
          <w:rFonts w:ascii="Times New Roman" w:hAnsi="Times New Roman"/>
        </w:rPr>
        <w:t xml:space="preserve">platībā </w:t>
      </w:r>
      <w:r w:rsidRPr="003C5D1F">
        <w:rPr>
          <w:rFonts w:ascii="Times New Roman" w:hAnsi="Times New Roman"/>
        </w:rPr>
        <w:t>nom</w:t>
      </w:r>
      <w:r>
        <w:rPr>
          <w:rFonts w:ascii="Times New Roman" w:hAnsi="Times New Roman"/>
        </w:rPr>
        <w:t>u</w:t>
      </w:r>
      <w:r w:rsidRPr="003C5D1F">
        <w:rPr>
          <w:rFonts w:ascii="Times New Roman" w:hAnsi="Times New Roman"/>
        </w:rPr>
        <w:t xml:space="preserve"> termiņu līdz 20</w:t>
      </w:r>
      <w:r>
        <w:rPr>
          <w:rFonts w:ascii="Times New Roman" w:hAnsi="Times New Roman"/>
        </w:rPr>
        <w:t>29</w:t>
      </w:r>
      <w:r w:rsidRPr="003C5D1F">
        <w:rPr>
          <w:rFonts w:ascii="Times New Roman" w:hAnsi="Times New Roman"/>
        </w:rPr>
        <w:t xml:space="preserve">. gada </w:t>
      </w:r>
      <w:r>
        <w:rPr>
          <w:rFonts w:ascii="Times New Roman" w:hAnsi="Times New Roman"/>
        </w:rPr>
        <w:t>17</w:t>
      </w:r>
      <w:r w:rsidRPr="003C5D1F">
        <w:rPr>
          <w:rFonts w:ascii="Times New Roman" w:hAnsi="Times New Roman"/>
        </w:rPr>
        <w:t xml:space="preserve">. </w:t>
      </w:r>
      <w:r>
        <w:rPr>
          <w:rFonts w:ascii="Times New Roman" w:hAnsi="Times New Roman"/>
        </w:rPr>
        <w:t>jūnijam.</w:t>
      </w:r>
      <w:r w:rsidRPr="003C5D1F">
        <w:rPr>
          <w:rFonts w:ascii="Times New Roman" w:hAnsi="Times New Roman"/>
        </w:rPr>
        <w:t xml:space="preserve"> </w:t>
      </w:r>
    </w:p>
    <w:p w14:paraId="02A6BA8B" w14:textId="77777777" w:rsidR="000D61DE" w:rsidRPr="001A130C" w:rsidRDefault="000D61DE">
      <w:pPr>
        <w:pStyle w:val="Pamatteksts"/>
        <w:numPr>
          <w:ilvl w:val="0"/>
          <w:numId w:val="4"/>
        </w:numPr>
        <w:tabs>
          <w:tab w:val="left" w:pos="851"/>
        </w:tabs>
        <w:ind w:left="0" w:right="-1" w:firstLine="567"/>
        <w:rPr>
          <w:rFonts w:ascii="Times New Roman" w:hAnsi="Times New Roman"/>
        </w:rPr>
      </w:pPr>
      <w:r w:rsidRPr="001A130C">
        <w:rPr>
          <w:rFonts w:ascii="Times New Roman" w:hAnsi="Times New Roman"/>
        </w:rPr>
        <w:t xml:space="preserve">Papildināt Līguma </w:t>
      </w:r>
      <w:r>
        <w:rPr>
          <w:rFonts w:ascii="Times New Roman" w:hAnsi="Times New Roman"/>
        </w:rPr>
        <w:t>5.</w:t>
      </w:r>
      <w:r w:rsidRPr="001A130C">
        <w:rPr>
          <w:rFonts w:ascii="Times New Roman" w:hAnsi="Times New Roman"/>
        </w:rPr>
        <w:t xml:space="preserve"> sadaļu ar </w:t>
      </w:r>
      <w:r>
        <w:rPr>
          <w:rFonts w:ascii="Times New Roman" w:hAnsi="Times New Roman"/>
        </w:rPr>
        <w:t>5.3.</w:t>
      </w:r>
      <w:r w:rsidRPr="001A130C">
        <w:rPr>
          <w:rFonts w:ascii="Times New Roman" w:hAnsi="Times New Roman"/>
        </w:rPr>
        <w:t xml:space="preserve"> </w:t>
      </w:r>
      <w:r>
        <w:rPr>
          <w:rFonts w:ascii="Times New Roman" w:hAnsi="Times New Roman"/>
        </w:rPr>
        <w:t>apakš</w:t>
      </w:r>
      <w:r w:rsidRPr="001A130C">
        <w:rPr>
          <w:rFonts w:ascii="Times New Roman" w:hAnsi="Times New Roman"/>
        </w:rPr>
        <w:t>punktu šādā redakcijā:</w:t>
      </w:r>
    </w:p>
    <w:p w14:paraId="514F0704" w14:textId="77777777" w:rsidR="000D61DE" w:rsidRDefault="000D61DE" w:rsidP="000D61DE">
      <w:pPr>
        <w:pStyle w:val="Pamatteksts"/>
        <w:tabs>
          <w:tab w:val="left" w:pos="993"/>
        </w:tabs>
        <w:ind w:right="-1" w:firstLine="567"/>
        <w:rPr>
          <w:rFonts w:ascii="Times New Roman" w:hAnsi="Times New Roman"/>
        </w:rPr>
      </w:pPr>
      <w:r>
        <w:rPr>
          <w:rFonts w:ascii="Times New Roman" w:hAnsi="Times New Roman"/>
        </w:rPr>
        <w:t>“5.3. Pēc Līguma termiņa beigām Nomniekam 1 (viena) mēneša laikā jāatbrīvo nomas lietošanā nodotā teritorija no apbūves.”</w:t>
      </w:r>
    </w:p>
    <w:p w14:paraId="5FCCF7D9" w14:textId="77777777" w:rsidR="000D61DE" w:rsidRPr="00D832AD" w:rsidRDefault="000D61DE" w:rsidP="000D61DE">
      <w:pPr>
        <w:pStyle w:val="Pamatteksts"/>
        <w:tabs>
          <w:tab w:val="left" w:pos="851"/>
        </w:tabs>
        <w:ind w:right="-1" w:firstLine="567"/>
        <w:rPr>
          <w:rFonts w:ascii="Times New Roman" w:hAnsi="Times New Roman"/>
          <w:sz w:val="16"/>
          <w:szCs w:val="16"/>
        </w:rPr>
      </w:pPr>
    </w:p>
    <w:p w14:paraId="554D370B" w14:textId="77777777" w:rsidR="000D61DE" w:rsidRDefault="000D61DE" w:rsidP="000D61DE">
      <w:pPr>
        <w:tabs>
          <w:tab w:val="left" w:pos="851"/>
        </w:tabs>
        <w:ind w:right="-1" w:firstLine="567"/>
        <w:jc w:val="both"/>
        <w:rPr>
          <w:lang w:val="en-US" w:eastAsia="lv-LV"/>
        </w:rPr>
      </w:pPr>
      <w:r>
        <w:t xml:space="preserve">Lēmumu viena mēneša laikā var apstrīdēt Jelgavas valstspilsētas pašvaldības domē, iesniegumu iesniedzot Jelgavas valstspilsētas pašvaldības Klientu apkalpošanas centrā, Lielajā ielā 11, Jelgavā </w:t>
      </w:r>
      <w:r w:rsidRPr="00BD4DF3">
        <w:t>vai elektroniski, nosūtot to uz pašvaldības oficiālo elektronisko adresi (e-adresi) vai e-pasta adresi:</w:t>
      </w:r>
      <w:r>
        <w:rPr>
          <w:lang w:val="en-US"/>
        </w:rPr>
        <w:t xml:space="preserve"> </w:t>
      </w:r>
      <w:hyperlink r:id="rId32" w:history="1">
        <w:r>
          <w:rPr>
            <w:rStyle w:val="Hipersaite"/>
            <w:lang w:val="en-US"/>
          </w:rPr>
          <w:t>pasts@jelgava.lv</w:t>
        </w:r>
      </w:hyperlink>
      <w:r>
        <w:rPr>
          <w:rStyle w:val="Hipersaite"/>
          <w:lang w:val="en-US"/>
        </w:rPr>
        <w:t>.</w:t>
      </w:r>
    </w:p>
    <w:p w14:paraId="31FA4315" w14:textId="77777777" w:rsidR="00FD5CE5" w:rsidRDefault="00FD5CE5" w:rsidP="00936B81">
      <w:pPr>
        <w:ind w:right="46"/>
        <w:jc w:val="center"/>
        <w:rPr>
          <w:b/>
          <w:bCs/>
          <w:lang w:eastAsia="lv-LV"/>
        </w:rPr>
      </w:pPr>
    </w:p>
    <w:p w14:paraId="7EC201CA" w14:textId="29B9D19B" w:rsidR="00936B81" w:rsidRDefault="00B3104E" w:rsidP="00936B81">
      <w:pPr>
        <w:ind w:right="46"/>
        <w:jc w:val="center"/>
        <w:rPr>
          <w:b/>
          <w:bCs/>
          <w:lang w:eastAsia="lv-LV"/>
        </w:rPr>
      </w:pPr>
      <w:r>
        <w:rPr>
          <w:b/>
          <w:bCs/>
          <w:lang w:eastAsia="lv-LV"/>
        </w:rPr>
        <w:t>6</w:t>
      </w:r>
      <w:r w:rsidR="00936B81">
        <w:rPr>
          <w:b/>
          <w:bCs/>
          <w:lang w:eastAsia="lv-LV"/>
        </w:rPr>
        <w:t>/</w:t>
      </w:r>
      <w:r w:rsidR="00936B81" w:rsidRPr="008D0F9D">
        <w:rPr>
          <w:b/>
          <w:bCs/>
          <w:lang w:eastAsia="lv-LV"/>
        </w:rPr>
        <w:t>1</w:t>
      </w:r>
      <w:r w:rsidR="009C7AE8">
        <w:rPr>
          <w:b/>
          <w:bCs/>
          <w:lang w:eastAsia="lv-LV"/>
        </w:rPr>
        <w:t>7</w:t>
      </w:r>
    </w:p>
    <w:p w14:paraId="034E0C07" w14:textId="77777777" w:rsidR="008F4F11" w:rsidRDefault="008F4F11" w:rsidP="008F4F11">
      <w:pPr>
        <w:pBdr>
          <w:bottom w:val="single" w:sz="4" w:space="2" w:color="auto"/>
        </w:pBdr>
        <w:ind w:right="-1"/>
        <w:jc w:val="center"/>
        <w:rPr>
          <w:b/>
        </w:rPr>
      </w:pPr>
      <w:r>
        <w:rPr>
          <w:b/>
        </w:rPr>
        <w:t>PAR ZEMES VIENĪBAS SUDRABU EDŽUS IELĀ, PIE NEKUSTAMĀ ĪPAŠUMA SUDRABU EDŽUS IELĀ 10, JELGAVĀ,</w:t>
      </w:r>
      <w:r w:rsidRPr="00BB3586">
        <w:rPr>
          <w:b/>
        </w:rPr>
        <w:t xml:space="preserve"> </w:t>
      </w:r>
      <w:r>
        <w:rPr>
          <w:b/>
        </w:rPr>
        <w:t>DAĻAS NOMU</w:t>
      </w:r>
    </w:p>
    <w:p w14:paraId="6714DBA2" w14:textId="513D1270" w:rsidR="00936B81" w:rsidRDefault="00936B81" w:rsidP="00953FF3">
      <w:pPr>
        <w:jc w:val="center"/>
      </w:pPr>
      <w:r w:rsidRPr="00F737D5">
        <w:rPr>
          <w:b/>
        </w:rPr>
        <w:t>(</w:t>
      </w:r>
      <w:r w:rsidRPr="00F737D5">
        <w:t xml:space="preserve">Ziņo </w:t>
      </w:r>
      <w:r w:rsidR="007311FB">
        <w:rPr>
          <w:color w:val="000000"/>
        </w:rPr>
        <w:t>J.Valdovska</w:t>
      </w:r>
      <w:r w:rsidRPr="00F737D5">
        <w:t>)</w:t>
      </w:r>
    </w:p>
    <w:p w14:paraId="298FCBCE" w14:textId="014B34BB" w:rsidR="0050517E" w:rsidRDefault="008F4F11" w:rsidP="0050517E">
      <w:pPr>
        <w:tabs>
          <w:tab w:val="left" w:pos="4019"/>
        </w:tabs>
        <w:ind w:right="-96"/>
        <w:jc w:val="both"/>
      </w:pPr>
      <w:r>
        <w:t>Izsakās: A. Nagle, A. Ramutis, D. Petzāls, M. Štāls, S. Beļaka</w:t>
      </w:r>
    </w:p>
    <w:p w14:paraId="40F3A669" w14:textId="77777777" w:rsidR="0024432D" w:rsidRPr="00D832AD" w:rsidRDefault="0024432D" w:rsidP="0050517E">
      <w:pPr>
        <w:tabs>
          <w:tab w:val="left" w:pos="4019"/>
        </w:tabs>
        <w:ind w:right="-96"/>
        <w:jc w:val="both"/>
        <w:rPr>
          <w:sz w:val="16"/>
          <w:szCs w:val="16"/>
        </w:rPr>
      </w:pPr>
    </w:p>
    <w:p w14:paraId="12C245FF" w14:textId="58057F2D" w:rsidR="00B3104E" w:rsidRDefault="00B3104E" w:rsidP="00B3104E">
      <w:pPr>
        <w:jc w:val="both"/>
      </w:pPr>
      <w:r w:rsidRPr="00F65433">
        <w:rPr>
          <w:b/>
          <w:bCs/>
        </w:rPr>
        <w:lastRenderedPageBreak/>
        <w:t>Atklāti balsojot: PAR</w:t>
      </w:r>
      <w:r>
        <w:t xml:space="preserve"> </w:t>
      </w:r>
      <w:r w:rsidRPr="00F65433">
        <w:rPr>
          <w:b/>
          <w:bCs/>
        </w:rPr>
        <w:t xml:space="preserve">– </w:t>
      </w:r>
      <w:r w:rsidR="007A1ED4">
        <w:rPr>
          <w:b/>
          <w:bCs/>
        </w:rPr>
        <w:t>6</w:t>
      </w:r>
      <w:r>
        <w:t xml:space="preserve"> (M.Štāls, D.Petzāls, S.Beļaka, L.Rinča</w:t>
      </w:r>
      <w:r w:rsidRPr="006B4647">
        <w:t>,</w:t>
      </w:r>
      <w:r>
        <w:t xml:space="preserve"> A.Ramutis, I.Eglīte)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rsidR="007A1ED4" w:rsidRPr="007A1ED4">
        <w:rPr>
          <w:b/>
          <w:bCs/>
        </w:rPr>
        <w:t>1</w:t>
      </w:r>
      <w:r w:rsidR="007A1ED4">
        <w:t xml:space="preserve"> (A.Nagle)</w:t>
      </w:r>
      <w:r>
        <w:t>.</w:t>
      </w:r>
    </w:p>
    <w:p w14:paraId="668BD1E1" w14:textId="77777777" w:rsidR="00AF6A20" w:rsidRPr="00D832AD" w:rsidRDefault="00AF6A20" w:rsidP="00AF6A20">
      <w:pPr>
        <w:rPr>
          <w:b/>
          <w:sz w:val="16"/>
          <w:szCs w:val="16"/>
          <w:lang w:eastAsia="lv-LV"/>
        </w:rPr>
      </w:pPr>
      <w:r>
        <w:rPr>
          <w:b/>
          <w:lang w:eastAsia="lv-LV"/>
        </w:rPr>
        <w:t xml:space="preserve"> </w:t>
      </w:r>
    </w:p>
    <w:p w14:paraId="1D98622C" w14:textId="43D6103F" w:rsidR="00E01834" w:rsidRDefault="00E01834" w:rsidP="00E01834">
      <w:pPr>
        <w:jc w:val="both"/>
        <w:rPr>
          <w:b/>
        </w:rPr>
      </w:pPr>
      <w:r>
        <w:rPr>
          <w:b/>
        </w:rPr>
        <w:t>ZEMES LIETU KOMISIJA NOLEMJ:</w:t>
      </w:r>
    </w:p>
    <w:p w14:paraId="66C13843" w14:textId="77777777" w:rsidR="00E01834" w:rsidRPr="00D832AD" w:rsidRDefault="00E01834" w:rsidP="00164054">
      <w:pPr>
        <w:jc w:val="both"/>
        <w:rPr>
          <w:sz w:val="16"/>
          <w:szCs w:val="16"/>
        </w:rPr>
      </w:pPr>
    </w:p>
    <w:p w14:paraId="1ADE0096" w14:textId="606934CB" w:rsidR="008F4F11" w:rsidRPr="001E7583" w:rsidRDefault="008F4F11" w:rsidP="008F4F11">
      <w:pPr>
        <w:ind w:right="-1" w:firstLine="567"/>
        <w:jc w:val="both"/>
      </w:pPr>
      <w:r w:rsidRPr="001E7583">
        <w:rPr>
          <w:color w:val="000000"/>
        </w:rPr>
        <w:t xml:space="preserve">Pilnvarot Jelgavas valstspilsētas pašvaldības iestādes “Pilsētsaimniecība” vadītāju </w:t>
      </w:r>
      <w:r w:rsidRPr="001E7583">
        <w:t xml:space="preserve">iznomāt </w:t>
      </w:r>
      <w:r w:rsidRPr="001E7583">
        <w:rPr>
          <w:color w:val="000000"/>
        </w:rPr>
        <w:t xml:space="preserve">SIA “Jelgavas Pils aptieka” </w:t>
      </w:r>
      <w:r w:rsidRPr="001E7583">
        <w:t>(reģistrācijas Nr.40003201175) zemesgabalu 1 m</w:t>
      </w:r>
      <w:r w:rsidRPr="001E7583">
        <w:rPr>
          <w:vertAlign w:val="superscript"/>
        </w:rPr>
        <w:t>2</w:t>
      </w:r>
      <w:r w:rsidRPr="001E7583">
        <w:t xml:space="preserve"> platībā pie nekustamā īpašuma Sudrabu Edžus ielā 10, Jelgavā, kas ir daļa no zemes vienības Sudrabu Edžus ielā, Jelgavā, ar kadastra apzīmējumu 0900 001 0643, </w:t>
      </w:r>
      <w:r>
        <w:t xml:space="preserve">informatīvas </w:t>
      </w:r>
      <w:r w:rsidRPr="001E7583">
        <w:t>norādes par aptieku izvietošanai un noslēgt līgumu, nosakot:</w:t>
      </w:r>
    </w:p>
    <w:p w14:paraId="51C93B61" w14:textId="77777777" w:rsidR="008F4F11" w:rsidRPr="00694D43" w:rsidRDefault="008F4F11">
      <w:pPr>
        <w:pStyle w:val="Sarakstarindkopa"/>
        <w:numPr>
          <w:ilvl w:val="0"/>
          <w:numId w:val="3"/>
        </w:numPr>
        <w:ind w:right="-1"/>
        <w:jc w:val="both"/>
      </w:pPr>
      <w:r w:rsidRPr="00694D43">
        <w:t>līguma termiņu uz laiku līdz 2027.gada 20.jūnijam;</w:t>
      </w:r>
    </w:p>
    <w:p w14:paraId="2FF7DD9E" w14:textId="77777777" w:rsidR="008F4F11" w:rsidRPr="001E7583" w:rsidRDefault="008F4F11">
      <w:pPr>
        <w:pStyle w:val="Pamatteksts"/>
        <w:numPr>
          <w:ilvl w:val="0"/>
          <w:numId w:val="3"/>
        </w:numPr>
        <w:ind w:right="-1"/>
        <w:rPr>
          <w:rFonts w:ascii="Times New Roman" w:hAnsi="Times New Roman"/>
        </w:rPr>
      </w:pPr>
      <w:r w:rsidRPr="001E7583">
        <w:rPr>
          <w:rFonts w:ascii="Times New Roman" w:hAnsi="Times New Roman"/>
        </w:rPr>
        <w:t xml:space="preserve">zemes nomas maksu atbilstoši neatkarīga vērtētāja noteiktajai tirgus nomas maksai, bet ne mazāk par 28,00 </w:t>
      </w:r>
      <w:r w:rsidRPr="001E7583">
        <w:rPr>
          <w:rFonts w:ascii="Times New Roman" w:hAnsi="Times New Roman"/>
          <w:i/>
          <w:iCs/>
        </w:rPr>
        <w:t>euro</w:t>
      </w:r>
      <w:r w:rsidRPr="001E7583">
        <w:rPr>
          <w:rFonts w:ascii="Times New Roman" w:hAnsi="Times New Roman"/>
        </w:rPr>
        <w:t xml:space="preserve"> gadā;</w:t>
      </w:r>
    </w:p>
    <w:p w14:paraId="52FDC705" w14:textId="77777777" w:rsidR="008F4F11" w:rsidRPr="001E7583" w:rsidRDefault="008F4F11">
      <w:pPr>
        <w:pStyle w:val="Pamatteksts"/>
        <w:numPr>
          <w:ilvl w:val="0"/>
          <w:numId w:val="3"/>
        </w:numPr>
        <w:ind w:right="-1"/>
        <w:rPr>
          <w:rFonts w:ascii="Times New Roman" w:hAnsi="Times New Roman"/>
        </w:rPr>
      </w:pPr>
      <w:r w:rsidRPr="001E7583">
        <w:rPr>
          <w:rFonts w:ascii="Times New Roman" w:hAnsi="Times New Roman"/>
        </w:rPr>
        <w:t>papildus nomas maksai nomniekam jāmaksā pievienotās vērtības nodoklis un normatīvajos aktos noteiktie nodokļi un nodevas, tai skaitā jākompensē iznomātājam neatkarīga vērtētāja atlīdzības summa par zemesgabalam noteikto tirgus nomas maksu;</w:t>
      </w:r>
    </w:p>
    <w:p w14:paraId="6CC8F5BD" w14:textId="77777777" w:rsidR="008F4F11" w:rsidRPr="001E7583" w:rsidRDefault="008F4F11">
      <w:pPr>
        <w:pStyle w:val="Sarakstarindkopa"/>
        <w:numPr>
          <w:ilvl w:val="0"/>
          <w:numId w:val="3"/>
        </w:numPr>
        <w:ind w:right="-1"/>
        <w:jc w:val="both"/>
      </w:pPr>
      <w:r w:rsidRPr="001E7583">
        <w:t>zemesgabalam piegulošās teritorijas uzturēšanu veikt saskaņā ar Jelgavas valstspilsētas pašvaldības saistošajiem noteikumiem un citiem normatīvajiem aktiem;</w:t>
      </w:r>
    </w:p>
    <w:p w14:paraId="74883537" w14:textId="77777777" w:rsidR="008F4F11" w:rsidRPr="001E7583" w:rsidRDefault="008F4F11">
      <w:pPr>
        <w:pStyle w:val="Sarakstarindkopa"/>
        <w:numPr>
          <w:ilvl w:val="0"/>
          <w:numId w:val="3"/>
        </w:numPr>
        <w:ind w:right="-1"/>
        <w:jc w:val="both"/>
      </w:pPr>
      <w:r w:rsidRPr="001E7583">
        <w:t>nomniekam zemesgabals atbrīvojams, ja Jelgavas valstspilsētas pašvaldībai radusies nepieciešamība zemesgabalu izmantot savu funkciju pildīšanai;</w:t>
      </w:r>
    </w:p>
    <w:p w14:paraId="286E6C01" w14:textId="77777777" w:rsidR="008F4F11" w:rsidRPr="001E7583" w:rsidRDefault="008F4F11">
      <w:pPr>
        <w:pStyle w:val="Sarakstarindkopa"/>
        <w:numPr>
          <w:ilvl w:val="0"/>
          <w:numId w:val="3"/>
        </w:numPr>
        <w:ind w:right="-1"/>
        <w:jc w:val="both"/>
      </w:pPr>
      <w:r w:rsidRPr="001E7583">
        <w:t>pirms norādes uzstādīšanas, saņemt atļauju Jelgavas valstspilsētas pašvaldības iestādes “Centrālā pārvalde” Būvvaldē reklāmas izvietošanai.</w:t>
      </w:r>
    </w:p>
    <w:p w14:paraId="49A7BA57" w14:textId="77777777" w:rsidR="00FD5CE5" w:rsidRDefault="00FD5CE5" w:rsidP="007200E9">
      <w:pPr>
        <w:ind w:right="46"/>
        <w:jc w:val="center"/>
        <w:rPr>
          <w:b/>
          <w:bCs/>
          <w:lang w:eastAsia="lv-LV"/>
        </w:rPr>
      </w:pPr>
    </w:p>
    <w:p w14:paraId="5374D061" w14:textId="0F4F1420" w:rsidR="007200E9" w:rsidRDefault="00B3104E" w:rsidP="007200E9">
      <w:pPr>
        <w:ind w:right="46"/>
        <w:jc w:val="center"/>
        <w:rPr>
          <w:b/>
          <w:bCs/>
          <w:lang w:eastAsia="lv-LV"/>
        </w:rPr>
      </w:pPr>
      <w:r>
        <w:rPr>
          <w:b/>
          <w:bCs/>
          <w:lang w:eastAsia="lv-LV"/>
        </w:rPr>
        <w:t>6</w:t>
      </w:r>
      <w:r w:rsidR="007200E9">
        <w:rPr>
          <w:b/>
          <w:bCs/>
          <w:lang w:eastAsia="lv-LV"/>
        </w:rPr>
        <w:t>/</w:t>
      </w:r>
      <w:r w:rsidR="007200E9" w:rsidRPr="008D0F9D">
        <w:rPr>
          <w:b/>
          <w:bCs/>
          <w:lang w:eastAsia="lv-LV"/>
        </w:rPr>
        <w:t>1</w:t>
      </w:r>
      <w:r w:rsidR="007200E9">
        <w:rPr>
          <w:b/>
          <w:bCs/>
          <w:lang w:eastAsia="lv-LV"/>
        </w:rPr>
        <w:t>8</w:t>
      </w:r>
    </w:p>
    <w:p w14:paraId="07A65937" w14:textId="77777777" w:rsidR="00870568" w:rsidRDefault="00870568" w:rsidP="00870568">
      <w:pPr>
        <w:pBdr>
          <w:bottom w:val="single" w:sz="4" w:space="2" w:color="auto"/>
        </w:pBdr>
        <w:ind w:right="-1"/>
        <w:jc w:val="center"/>
        <w:rPr>
          <w:b/>
        </w:rPr>
      </w:pPr>
      <w:r>
        <w:rPr>
          <w:b/>
        </w:rPr>
        <w:t xml:space="preserve">DZĪVOJAMAI MĀJAI ASTERU IELĀ 6, JELGAVĀ, </w:t>
      </w:r>
    </w:p>
    <w:p w14:paraId="13B954C5" w14:textId="77777777" w:rsidR="00870568" w:rsidRPr="00EB48E9" w:rsidRDefault="00870568" w:rsidP="00870568">
      <w:pPr>
        <w:pBdr>
          <w:bottom w:val="single" w:sz="4" w:space="2" w:color="auto"/>
        </w:pBdr>
        <w:ind w:right="-1"/>
        <w:jc w:val="center"/>
        <w:rPr>
          <w:b/>
        </w:rPr>
      </w:pPr>
      <w:r>
        <w:rPr>
          <w:b/>
        </w:rPr>
        <w:t>FUNKCIONĀLI NEPIECIEŠAMĀ ZEMES GABALA APSTIPRINĀŠANA</w:t>
      </w:r>
    </w:p>
    <w:p w14:paraId="0D916B8A" w14:textId="6BE55023" w:rsidR="007200E9" w:rsidRDefault="007200E9" w:rsidP="007200E9">
      <w:pPr>
        <w:jc w:val="center"/>
      </w:pPr>
      <w:r w:rsidRPr="00F737D5">
        <w:rPr>
          <w:b/>
        </w:rPr>
        <w:t>(</w:t>
      </w:r>
      <w:r w:rsidRPr="00F737D5">
        <w:t xml:space="preserve">Ziņo </w:t>
      </w:r>
      <w:r w:rsidR="00870568">
        <w:rPr>
          <w:color w:val="000000"/>
        </w:rPr>
        <w:t>K.Savicka</w:t>
      </w:r>
      <w:r w:rsidRPr="00F737D5">
        <w:t>)</w:t>
      </w:r>
    </w:p>
    <w:p w14:paraId="61303A69" w14:textId="184AAE52" w:rsidR="007311FB" w:rsidRPr="00F737D5" w:rsidRDefault="007311FB" w:rsidP="007311FB">
      <w:pPr>
        <w:rPr>
          <w:bCs/>
          <w:lang w:eastAsia="lv-LV"/>
        </w:rPr>
      </w:pPr>
      <w:r>
        <w:t>Jautājumus uzdod: M. Štāls</w:t>
      </w:r>
      <w:r w:rsidR="00870568">
        <w:t>, A. Ramutis</w:t>
      </w:r>
    </w:p>
    <w:p w14:paraId="123DBCD1" w14:textId="066FCDC5" w:rsidR="007311FB" w:rsidRDefault="007311FB" w:rsidP="007311FB">
      <w:pPr>
        <w:tabs>
          <w:tab w:val="left" w:pos="4019"/>
        </w:tabs>
        <w:ind w:right="-96"/>
        <w:jc w:val="both"/>
      </w:pPr>
      <w:r>
        <w:t xml:space="preserve">Uz jautājumiem atbild: </w:t>
      </w:r>
      <w:r w:rsidR="00870568">
        <w:t>K. Savicka</w:t>
      </w:r>
    </w:p>
    <w:p w14:paraId="48F941CC" w14:textId="4225FF9B" w:rsidR="00870568" w:rsidRDefault="00870568" w:rsidP="007311FB">
      <w:pPr>
        <w:tabs>
          <w:tab w:val="left" w:pos="4019"/>
        </w:tabs>
        <w:ind w:right="-96"/>
        <w:jc w:val="both"/>
      </w:pPr>
      <w:r>
        <w:t>Izsakās: S. Beļaka, D. Petzāls</w:t>
      </w:r>
    </w:p>
    <w:p w14:paraId="44A25DA7" w14:textId="77777777" w:rsidR="007200E9" w:rsidRPr="00D832AD" w:rsidRDefault="007200E9" w:rsidP="007200E9">
      <w:pPr>
        <w:tabs>
          <w:tab w:val="left" w:pos="4019"/>
        </w:tabs>
        <w:ind w:right="-96"/>
        <w:jc w:val="both"/>
        <w:rPr>
          <w:sz w:val="16"/>
          <w:szCs w:val="16"/>
        </w:rPr>
      </w:pPr>
    </w:p>
    <w:p w14:paraId="48F5A4DB"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164DA464" w14:textId="77777777" w:rsidR="00AF6A20" w:rsidRPr="00D832AD" w:rsidRDefault="00AF6A20" w:rsidP="00AF6A20">
      <w:pPr>
        <w:rPr>
          <w:b/>
          <w:sz w:val="16"/>
          <w:szCs w:val="16"/>
          <w:lang w:eastAsia="lv-LV"/>
        </w:rPr>
      </w:pPr>
      <w:r>
        <w:rPr>
          <w:b/>
          <w:lang w:eastAsia="lv-LV"/>
        </w:rPr>
        <w:t xml:space="preserve"> </w:t>
      </w:r>
    </w:p>
    <w:p w14:paraId="589E1DD9" w14:textId="77777777" w:rsidR="00BA3E94" w:rsidRDefault="00BA3E94" w:rsidP="00BA3E94">
      <w:pPr>
        <w:jc w:val="both"/>
        <w:rPr>
          <w:b/>
        </w:rPr>
      </w:pPr>
      <w:r>
        <w:rPr>
          <w:b/>
        </w:rPr>
        <w:t>ZEMES LIETU KOMISIJA NOLEMJ:</w:t>
      </w:r>
    </w:p>
    <w:p w14:paraId="3B217F17" w14:textId="77777777" w:rsidR="007200E9" w:rsidRPr="00D832AD" w:rsidRDefault="007200E9" w:rsidP="007200E9">
      <w:pPr>
        <w:jc w:val="both"/>
        <w:rPr>
          <w:b/>
          <w:sz w:val="16"/>
          <w:szCs w:val="16"/>
        </w:rPr>
      </w:pPr>
    </w:p>
    <w:p w14:paraId="2F862CB3" w14:textId="77777777" w:rsidR="00D719AE" w:rsidRPr="00AC163E" w:rsidRDefault="00D719AE" w:rsidP="00D719AE">
      <w:pPr>
        <w:ind w:firstLine="720"/>
        <w:jc w:val="both"/>
        <w:rPr>
          <w:color w:val="FF0000"/>
        </w:rPr>
      </w:pPr>
      <w:r>
        <w:t xml:space="preserve">1. Apstiprināt dzīvojamās mājas Asteru ielā 6, Jelgavā (būves kadastra apzīmējums 0900 003 0064 001) funkcionāli nepieciešamā zemes gabala platību – </w:t>
      </w:r>
      <w:r>
        <w:rPr>
          <w:color w:val="000000"/>
        </w:rPr>
        <w:t xml:space="preserve">3688 </w:t>
      </w:r>
      <w:r w:rsidRPr="00393528">
        <w:rPr>
          <w:color w:val="000000"/>
        </w:rPr>
        <w:t>m</w:t>
      </w:r>
      <w:r w:rsidRPr="00393528">
        <w:rPr>
          <w:color w:val="000000"/>
          <w:vertAlign w:val="superscript"/>
        </w:rPr>
        <w:t>2</w:t>
      </w:r>
      <w:r w:rsidRPr="00393528">
        <w:rPr>
          <w:color w:val="000000"/>
        </w:rPr>
        <w:t>, no kuras</w:t>
      </w:r>
      <w:r w:rsidRPr="00E44F54">
        <w:rPr>
          <w:color w:val="FF0000"/>
        </w:rPr>
        <w:t xml:space="preserve"> </w:t>
      </w:r>
      <w:r>
        <w:rPr>
          <w:color w:val="000000"/>
        </w:rPr>
        <w:t>3688</w:t>
      </w:r>
      <w:r w:rsidRPr="002C3196">
        <w:rPr>
          <w:color w:val="000000"/>
        </w:rPr>
        <w:t xml:space="preserve"> m</w:t>
      </w:r>
      <w:r w:rsidRPr="002C3196">
        <w:rPr>
          <w:color w:val="000000"/>
          <w:vertAlign w:val="superscript"/>
        </w:rPr>
        <w:t>2</w:t>
      </w:r>
      <w:r w:rsidRPr="002C3196">
        <w:rPr>
          <w:color w:val="000000"/>
        </w:rPr>
        <w:t xml:space="preserve"> a</w:t>
      </w:r>
      <w:r>
        <w:rPr>
          <w:color w:val="000000"/>
        </w:rPr>
        <w:t>trodas uz zemes vienības Asteru ielā 6</w:t>
      </w:r>
      <w:r w:rsidRPr="002C3196">
        <w:rPr>
          <w:color w:val="000000"/>
        </w:rPr>
        <w:t>, Jelgavā ar ka</w:t>
      </w:r>
      <w:r>
        <w:rPr>
          <w:color w:val="000000"/>
        </w:rPr>
        <w:t>dastra apzīmējumu 0900 003 0064.</w:t>
      </w:r>
    </w:p>
    <w:p w14:paraId="496D9BE7" w14:textId="6DDD24FE" w:rsidR="00D719AE" w:rsidRDefault="00D719AE" w:rsidP="00D719AE">
      <w:pPr>
        <w:ind w:firstLine="720"/>
        <w:jc w:val="both"/>
      </w:pPr>
      <w:r>
        <w:t>2.</w:t>
      </w:r>
      <w:r w:rsidRPr="00251732">
        <w:t xml:space="preserve"> </w:t>
      </w:r>
      <w:r>
        <w:t>Apstiprināt dzīvojamās mājas Asteru ielā 6, Jelgavā (būves kadastra apzīmējums 0900 003 0064 001) funkcionāli nepieciešamā zemes gabala robežas saskaņā ar dzīvojamās mājas Asteru ielā 6, Jelgavā funkcionāli nepieciešamā zemesgabala plānu.</w:t>
      </w:r>
    </w:p>
    <w:p w14:paraId="0D02D4B2" w14:textId="77777777" w:rsidR="00D719AE" w:rsidRPr="00D832AD" w:rsidRDefault="00D719AE" w:rsidP="00D719AE">
      <w:pPr>
        <w:ind w:firstLine="720"/>
        <w:jc w:val="both"/>
        <w:rPr>
          <w:sz w:val="16"/>
          <w:szCs w:val="16"/>
        </w:rPr>
      </w:pPr>
    </w:p>
    <w:p w14:paraId="40A67A18" w14:textId="77777777" w:rsidR="00D719AE" w:rsidRDefault="00D719AE" w:rsidP="00D719AE">
      <w:pPr>
        <w:ind w:firstLine="720"/>
        <w:jc w:val="both"/>
      </w:pPr>
      <w:r>
        <w:t>L</w:t>
      </w:r>
      <w:r w:rsidRPr="00375F0E">
        <w:t xml:space="preserve">ēmumu </w:t>
      </w:r>
      <w:r>
        <w:t xml:space="preserve">viena </w:t>
      </w:r>
      <w:r w:rsidRPr="00375F0E">
        <w:t xml:space="preserve">mēneša laikā var apstrīdēt Jelgavas </w:t>
      </w:r>
      <w:r>
        <w:t>valsts</w:t>
      </w:r>
      <w:r w:rsidRPr="00375F0E">
        <w:t xml:space="preserve">pilsētas </w:t>
      </w:r>
      <w:r>
        <w:t xml:space="preserve">pašvaldības </w:t>
      </w:r>
      <w:r w:rsidRPr="00375F0E">
        <w:t>domē, iesniegumu ie</w:t>
      </w:r>
      <w:r>
        <w:t xml:space="preserve">sniedzot Jelgavas valstspilsētas pašvaldības </w:t>
      </w:r>
      <w:r w:rsidRPr="001C263C">
        <w:t>Klientu apkalpošanas centrā, Lielajā ielā 11, Jelgavā vai elektroniski, nosūtot to uz</w:t>
      </w:r>
      <w:r>
        <w:t xml:space="preserve"> pašvaldības oficiālo elektronisko adresi (e-adresi) vai</w:t>
      </w:r>
      <w:r w:rsidRPr="001C263C">
        <w:t xml:space="preserve"> </w:t>
      </w:r>
      <w:r>
        <w:t xml:space="preserve">e-pasta adresi </w:t>
      </w:r>
      <w:hyperlink r:id="rId33" w:history="1">
        <w:r w:rsidRPr="00FA76B1">
          <w:rPr>
            <w:rStyle w:val="Hipersaite"/>
          </w:rPr>
          <w:t>pasts@jelgava.lv</w:t>
        </w:r>
      </w:hyperlink>
      <w:r>
        <w:t xml:space="preserve">.  </w:t>
      </w:r>
    </w:p>
    <w:p w14:paraId="30B79247" w14:textId="77777777" w:rsidR="007200E9" w:rsidRPr="00D832AD" w:rsidRDefault="007200E9" w:rsidP="002921FA">
      <w:pPr>
        <w:ind w:left="-142" w:right="-567"/>
        <w:jc w:val="center"/>
        <w:rPr>
          <w:b/>
          <w:bCs/>
          <w:sz w:val="16"/>
          <w:szCs w:val="16"/>
          <w:lang w:eastAsia="lv-LV"/>
        </w:rPr>
      </w:pPr>
    </w:p>
    <w:p w14:paraId="0254B1E7" w14:textId="5E8AA950" w:rsidR="007200E9" w:rsidRDefault="00B3104E" w:rsidP="007200E9">
      <w:pPr>
        <w:ind w:right="46"/>
        <w:jc w:val="center"/>
        <w:rPr>
          <w:b/>
          <w:bCs/>
          <w:lang w:eastAsia="lv-LV"/>
        </w:rPr>
      </w:pPr>
      <w:r>
        <w:rPr>
          <w:b/>
          <w:bCs/>
          <w:lang w:eastAsia="lv-LV"/>
        </w:rPr>
        <w:t>6</w:t>
      </w:r>
      <w:r w:rsidR="007200E9">
        <w:rPr>
          <w:b/>
          <w:bCs/>
          <w:lang w:eastAsia="lv-LV"/>
        </w:rPr>
        <w:t>/</w:t>
      </w:r>
      <w:r w:rsidR="007200E9" w:rsidRPr="008D0F9D">
        <w:rPr>
          <w:b/>
          <w:bCs/>
          <w:lang w:eastAsia="lv-LV"/>
        </w:rPr>
        <w:t>1</w:t>
      </w:r>
      <w:r w:rsidR="007200E9">
        <w:rPr>
          <w:b/>
          <w:bCs/>
          <w:lang w:eastAsia="lv-LV"/>
        </w:rPr>
        <w:t>9</w:t>
      </w:r>
    </w:p>
    <w:p w14:paraId="65E33F2F" w14:textId="77777777" w:rsidR="00D719AE" w:rsidRDefault="00D719AE" w:rsidP="00D719AE">
      <w:pPr>
        <w:pBdr>
          <w:bottom w:val="single" w:sz="4" w:space="2" w:color="auto"/>
        </w:pBdr>
        <w:ind w:right="-1"/>
        <w:jc w:val="center"/>
        <w:rPr>
          <w:b/>
        </w:rPr>
      </w:pPr>
      <w:r>
        <w:rPr>
          <w:b/>
        </w:rPr>
        <w:t xml:space="preserve">DZĪVOJAMAI MĀJAI SAKŅUDĀRZA IELĀ 5, JELGAVĀ, </w:t>
      </w:r>
    </w:p>
    <w:p w14:paraId="59FBCE6E" w14:textId="77777777" w:rsidR="00D719AE" w:rsidRPr="00EB48E9" w:rsidRDefault="00D719AE" w:rsidP="00D719AE">
      <w:pPr>
        <w:pBdr>
          <w:bottom w:val="single" w:sz="4" w:space="2" w:color="auto"/>
        </w:pBdr>
        <w:ind w:right="-1"/>
        <w:jc w:val="center"/>
        <w:rPr>
          <w:b/>
        </w:rPr>
      </w:pPr>
      <w:r>
        <w:rPr>
          <w:b/>
        </w:rPr>
        <w:t>FUNKCIONĀLI NEPIECIEŠAMĀ ZEMES GABALA APSTIPRINĀŠANA</w:t>
      </w:r>
    </w:p>
    <w:p w14:paraId="35F896CC" w14:textId="0282795D" w:rsidR="007200E9" w:rsidRDefault="007200E9" w:rsidP="007200E9">
      <w:pPr>
        <w:jc w:val="center"/>
      </w:pPr>
      <w:r w:rsidRPr="00F737D5">
        <w:rPr>
          <w:b/>
        </w:rPr>
        <w:t>(</w:t>
      </w:r>
      <w:r w:rsidRPr="00F737D5">
        <w:t xml:space="preserve">Ziņo </w:t>
      </w:r>
      <w:r w:rsidR="00D719AE">
        <w:rPr>
          <w:color w:val="000000"/>
        </w:rPr>
        <w:t>K.Savicka</w:t>
      </w:r>
      <w:r w:rsidRPr="00F737D5">
        <w:t>)</w:t>
      </w:r>
    </w:p>
    <w:p w14:paraId="7C1DA41B" w14:textId="51491FDD" w:rsidR="00D719AE" w:rsidRDefault="00D719AE" w:rsidP="00D719AE">
      <w:r>
        <w:t>Izsakās: M. Štāls</w:t>
      </w:r>
    </w:p>
    <w:p w14:paraId="7D338592" w14:textId="77777777" w:rsidR="00A71F64" w:rsidRPr="00D832AD" w:rsidRDefault="00A71F64" w:rsidP="00A71F64">
      <w:pPr>
        <w:tabs>
          <w:tab w:val="left" w:pos="4019"/>
        </w:tabs>
        <w:ind w:right="-96"/>
        <w:jc w:val="both"/>
        <w:rPr>
          <w:sz w:val="18"/>
          <w:szCs w:val="18"/>
        </w:rPr>
      </w:pPr>
    </w:p>
    <w:p w14:paraId="30D726BB" w14:textId="77777777"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(M.Štāls, D.Petzāls, S.Beļaka, L.Rinča</w:t>
      </w:r>
      <w:r w:rsidRPr="006B4647">
        <w:t>,</w:t>
      </w:r>
      <w:r>
        <w:t xml:space="preserve"> A.Ramutis, I.Eglīte, A.Nagle)</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40FBEA7C" w14:textId="77777777" w:rsidR="00AF6A20" w:rsidRPr="00D832AD" w:rsidRDefault="00AF6A20" w:rsidP="00AF6A20">
      <w:pPr>
        <w:rPr>
          <w:b/>
          <w:sz w:val="16"/>
          <w:szCs w:val="16"/>
          <w:lang w:eastAsia="lv-LV"/>
        </w:rPr>
      </w:pPr>
      <w:r>
        <w:rPr>
          <w:b/>
          <w:lang w:eastAsia="lv-LV"/>
        </w:rPr>
        <w:t xml:space="preserve"> </w:t>
      </w:r>
    </w:p>
    <w:p w14:paraId="1FE959CF" w14:textId="77777777" w:rsidR="00A71F64" w:rsidRDefault="00A71F64" w:rsidP="00A71F64">
      <w:pPr>
        <w:jc w:val="both"/>
        <w:rPr>
          <w:b/>
        </w:rPr>
      </w:pPr>
      <w:r>
        <w:rPr>
          <w:b/>
        </w:rPr>
        <w:lastRenderedPageBreak/>
        <w:t>ZEMES LIETU KOMISIJA NOLEMJ:</w:t>
      </w:r>
    </w:p>
    <w:p w14:paraId="6681712F" w14:textId="77777777" w:rsidR="007311FB" w:rsidRPr="00D832AD" w:rsidRDefault="007311FB" w:rsidP="00A71F64">
      <w:pPr>
        <w:jc w:val="both"/>
        <w:rPr>
          <w:b/>
          <w:sz w:val="16"/>
          <w:szCs w:val="16"/>
        </w:rPr>
      </w:pPr>
    </w:p>
    <w:p w14:paraId="1A4F9497" w14:textId="77777777" w:rsidR="00D719AE" w:rsidRPr="00AC163E" w:rsidRDefault="00D719AE" w:rsidP="00D719AE">
      <w:pPr>
        <w:ind w:firstLine="720"/>
        <w:jc w:val="both"/>
        <w:rPr>
          <w:color w:val="FF0000"/>
        </w:rPr>
      </w:pPr>
      <w:r>
        <w:t xml:space="preserve">1. Apstiprināt dzīvojamās mājas Sakņudārza ielā 5, Jelgavā (būves kadastra apzīmējums 0900 002 0659 001) funkcionāli nepieciešamā zemes gabala platību – </w:t>
      </w:r>
      <w:r>
        <w:rPr>
          <w:color w:val="000000"/>
        </w:rPr>
        <w:t xml:space="preserve">2015 </w:t>
      </w:r>
      <w:r w:rsidRPr="00393528">
        <w:rPr>
          <w:color w:val="000000"/>
        </w:rPr>
        <w:t>m</w:t>
      </w:r>
      <w:r w:rsidRPr="00393528">
        <w:rPr>
          <w:color w:val="000000"/>
          <w:vertAlign w:val="superscript"/>
        </w:rPr>
        <w:t>2</w:t>
      </w:r>
      <w:r w:rsidRPr="00393528">
        <w:rPr>
          <w:color w:val="000000"/>
        </w:rPr>
        <w:t>, no kuras</w:t>
      </w:r>
      <w:r w:rsidRPr="00E44F54">
        <w:rPr>
          <w:color w:val="FF0000"/>
        </w:rPr>
        <w:t xml:space="preserve"> </w:t>
      </w:r>
      <w:r>
        <w:rPr>
          <w:color w:val="000000"/>
        </w:rPr>
        <w:t>2015</w:t>
      </w:r>
      <w:r w:rsidRPr="002C3196">
        <w:rPr>
          <w:color w:val="000000"/>
        </w:rPr>
        <w:t xml:space="preserve"> m</w:t>
      </w:r>
      <w:r w:rsidRPr="002C3196">
        <w:rPr>
          <w:color w:val="000000"/>
          <w:vertAlign w:val="superscript"/>
        </w:rPr>
        <w:t>2</w:t>
      </w:r>
      <w:r w:rsidRPr="002C3196">
        <w:rPr>
          <w:color w:val="000000"/>
        </w:rPr>
        <w:t xml:space="preserve"> a</w:t>
      </w:r>
      <w:r>
        <w:rPr>
          <w:color w:val="000000"/>
        </w:rPr>
        <w:t>trodas uz zemes vienības Sakņudārza ielā 5</w:t>
      </w:r>
      <w:r w:rsidRPr="002C3196">
        <w:rPr>
          <w:color w:val="000000"/>
        </w:rPr>
        <w:t>, Jelgavā ar ka</w:t>
      </w:r>
      <w:r>
        <w:rPr>
          <w:color w:val="000000"/>
        </w:rPr>
        <w:t>dastra apzīmējumu 0900 002 0659.</w:t>
      </w:r>
    </w:p>
    <w:p w14:paraId="7A0425AA" w14:textId="77777777" w:rsidR="00D719AE" w:rsidRDefault="00D719AE" w:rsidP="00D719AE">
      <w:pPr>
        <w:ind w:firstLine="720"/>
        <w:jc w:val="both"/>
      </w:pPr>
      <w:r>
        <w:t>2.</w:t>
      </w:r>
      <w:r w:rsidRPr="00251732">
        <w:t xml:space="preserve"> </w:t>
      </w:r>
      <w:r>
        <w:t>Apstiprināt dzīvojamās mājas Sakņudārza ielā 5, Jelgavā (būves kadastra apzīmējums 0900 002 0659 001) funkcionāli nepieciešamā zemes gabala robežas saskaņā ar dzīvojamās mājas Sakņudārza ielā 5, Jelgavā funkcionāli nepieciešamā zemesgabala plānu (pielikumā).</w:t>
      </w:r>
    </w:p>
    <w:p w14:paraId="0C25EF89" w14:textId="77777777" w:rsidR="00D719AE" w:rsidRPr="00D832AD" w:rsidRDefault="00D719AE" w:rsidP="00D719AE">
      <w:pPr>
        <w:ind w:firstLine="720"/>
        <w:jc w:val="both"/>
        <w:rPr>
          <w:sz w:val="16"/>
          <w:szCs w:val="16"/>
        </w:rPr>
      </w:pPr>
    </w:p>
    <w:p w14:paraId="26630927" w14:textId="77777777" w:rsidR="00D719AE" w:rsidRDefault="00D719AE" w:rsidP="00D719AE">
      <w:pPr>
        <w:ind w:firstLine="720"/>
        <w:jc w:val="both"/>
      </w:pPr>
      <w:r>
        <w:t>L</w:t>
      </w:r>
      <w:r w:rsidRPr="00375F0E">
        <w:t xml:space="preserve">ēmumu </w:t>
      </w:r>
      <w:r>
        <w:t xml:space="preserve">viena </w:t>
      </w:r>
      <w:r w:rsidRPr="00375F0E">
        <w:t xml:space="preserve">mēneša laikā var apstrīdēt Jelgavas </w:t>
      </w:r>
      <w:r>
        <w:t>valsts</w:t>
      </w:r>
      <w:r w:rsidRPr="00375F0E">
        <w:t xml:space="preserve">pilsētas </w:t>
      </w:r>
      <w:r>
        <w:t xml:space="preserve">pašvaldības </w:t>
      </w:r>
      <w:r w:rsidRPr="00375F0E">
        <w:t>domē, iesniegumu ie</w:t>
      </w:r>
      <w:r>
        <w:t xml:space="preserve">sniedzot Jelgavas valstspilsētas pašvaldības </w:t>
      </w:r>
      <w:r w:rsidRPr="001C263C">
        <w:t>Klientu apkalpošanas centrā, Lielajā ielā 11, Jelgavā vai elektroniski, nosūtot to uz</w:t>
      </w:r>
      <w:r>
        <w:t xml:space="preserve"> pašvaldības oficiālo elektronisko adresi (e-adresi) vai</w:t>
      </w:r>
      <w:r w:rsidRPr="001C263C">
        <w:t xml:space="preserve"> </w:t>
      </w:r>
      <w:r>
        <w:t xml:space="preserve">e-pasta adresi </w:t>
      </w:r>
      <w:hyperlink r:id="rId34" w:history="1">
        <w:r w:rsidRPr="00FA76B1">
          <w:rPr>
            <w:rStyle w:val="Hipersaite"/>
          </w:rPr>
          <w:t>pasts@jelgava.lv</w:t>
        </w:r>
      </w:hyperlink>
      <w:r>
        <w:t xml:space="preserve">.  </w:t>
      </w:r>
    </w:p>
    <w:p w14:paraId="3C97044B" w14:textId="77777777" w:rsidR="00A71F64" w:rsidRPr="00D832AD" w:rsidRDefault="00A71F64" w:rsidP="00A71F64">
      <w:pPr>
        <w:ind w:firstLine="720"/>
        <w:jc w:val="both"/>
        <w:rPr>
          <w:sz w:val="16"/>
          <w:szCs w:val="16"/>
        </w:rPr>
      </w:pPr>
    </w:p>
    <w:p w14:paraId="0DDA5080" w14:textId="5762B323" w:rsidR="007200E9" w:rsidRDefault="00B3104E" w:rsidP="007200E9">
      <w:pPr>
        <w:ind w:right="46"/>
        <w:jc w:val="center"/>
        <w:rPr>
          <w:b/>
          <w:bCs/>
          <w:lang w:eastAsia="lv-LV"/>
        </w:rPr>
      </w:pPr>
      <w:r>
        <w:rPr>
          <w:b/>
          <w:bCs/>
          <w:lang w:eastAsia="lv-LV"/>
        </w:rPr>
        <w:t>6</w:t>
      </w:r>
      <w:r w:rsidR="007200E9">
        <w:rPr>
          <w:b/>
          <w:bCs/>
          <w:lang w:eastAsia="lv-LV"/>
        </w:rPr>
        <w:t>/20</w:t>
      </w:r>
    </w:p>
    <w:p w14:paraId="01CAD4A4" w14:textId="77777777" w:rsidR="00D719AE" w:rsidRDefault="00D719AE" w:rsidP="00D719AE">
      <w:pPr>
        <w:pBdr>
          <w:bottom w:val="single" w:sz="4" w:space="2" w:color="auto"/>
        </w:pBdr>
        <w:ind w:right="-1"/>
        <w:jc w:val="center"/>
        <w:rPr>
          <w:b/>
        </w:rPr>
      </w:pPr>
      <w:r>
        <w:rPr>
          <w:b/>
        </w:rPr>
        <w:t xml:space="preserve">DZĪVOJAMAI MĀJAI SARMAS IELĀ 21, JELGAVĀ, </w:t>
      </w:r>
    </w:p>
    <w:p w14:paraId="5D4C50BF" w14:textId="77777777" w:rsidR="00D719AE" w:rsidRPr="00EB48E9" w:rsidRDefault="00D719AE" w:rsidP="00D719AE">
      <w:pPr>
        <w:pBdr>
          <w:bottom w:val="single" w:sz="4" w:space="2" w:color="auto"/>
        </w:pBdr>
        <w:ind w:right="-1"/>
        <w:jc w:val="center"/>
        <w:rPr>
          <w:b/>
        </w:rPr>
      </w:pPr>
      <w:r>
        <w:rPr>
          <w:b/>
        </w:rPr>
        <w:t>FUNKCIONĀLI NEPIECIEŠAMĀ ZEMES GABALA APSTIPRINĀŠANA</w:t>
      </w:r>
    </w:p>
    <w:p w14:paraId="301AADA5" w14:textId="5EA66239" w:rsidR="007200E9" w:rsidRDefault="007200E9" w:rsidP="007200E9">
      <w:pPr>
        <w:jc w:val="center"/>
      </w:pPr>
      <w:r w:rsidRPr="00F737D5">
        <w:rPr>
          <w:b/>
        </w:rPr>
        <w:t>(</w:t>
      </w:r>
      <w:r w:rsidRPr="00F737D5">
        <w:t xml:space="preserve">Ziņo </w:t>
      </w:r>
      <w:r w:rsidR="00E9401E">
        <w:rPr>
          <w:color w:val="000000"/>
        </w:rPr>
        <w:t>K.Savicka</w:t>
      </w:r>
      <w:r w:rsidRPr="00F737D5">
        <w:t>)</w:t>
      </w:r>
    </w:p>
    <w:p w14:paraId="27DA4289" w14:textId="65517377" w:rsidR="00327E28" w:rsidRDefault="00327E28" w:rsidP="00327E28">
      <w:r>
        <w:rPr>
          <w:bCs/>
          <w:lang w:eastAsia="lv-LV"/>
        </w:rPr>
        <w:t xml:space="preserve">Jautājumus uzdod: A. </w:t>
      </w:r>
      <w:r w:rsidR="00D719AE">
        <w:t>Nagle</w:t>
      </w:r>
      <w:r>
        <w:t>, M. Štāls</w:t>
      </w:r>
    </w:p>
    <w:p w14:paraId="6C1FC917" w14:textId="2856B229" w:rsidR="00327E28" w:rsidRDefault="00327E28" w:rsidP="00327E28">
      <w:r>
        <w:t xml:space="preserve">Uz jautājumiem atbild: K. Savicka, </w:t>
      </w:r>
      <w:r w:rsidR="00D719AE">
        <w:t>S. Beļaka</w:t>
      </w:r>
    </w:p>
    <w:p w14:paraId="3C8A19A0" w14:textId="27C7AC9B" w:rsidR="00D719AE" w:rsidRPr="00863E80" w:rsidRDefault="00D719AE" w:rsidP="00327E28">
      <w:pPr>
        <w:rPr>
          <w:bCs/>
          <w:lang w:eastAsia="lv-LV"/>
        </w:rPr>
      </w:pPr>
      <w:r>
        <w:t>Izsakās: A. Ramutis</w:t>
      </w:r>
    </w:p>
    <w:p w14:paraId="136B1C0F" w14:textId="0D313153" w:rsidR="007200E9" w:rsidRPr="00D832AD" w:rsidRDefault="007200E9" w:rsidP="007200E9">
      <w:pPr>
        <w:tabs>
          <w:tab w:val="left" w:pos="4019"/>
        </w:tabs>
        <w:ind w:right="-96"/>
        <w:jc w:val="both"/>
        <w:rPr>
          <w:sz w:val="16"/>
          <w:szCs w:val="16"/>
        </w:rPr>
      </w:pPr>
    </w:p>
    <w:p w14:paraId="1EB5287A" w14:textId="354E8124" w:rsidR="00AF6A20" w:rsidRDefault="00AF6A20" w:rsidP="00AF6A20">
      <w:pPr>
        <w:jc w:val="both"/>
      </w:pPr>
      <w:r w:rsidRPr="00F65433">
        <w:rPr>
          <w:b/>
          <w:bCs/>
        </w:rPr>
        <w:t>Atklāti balsojot: PAR</w:t>
      </w:r>
      <w:r>
        <w:t xml:space="preserve"> </w:t>
      </w:r>
      <w:r w:rsidRPr="00F65433">
        <w:rPr>
          <w:b/>
          <w:bCs/>
        </w:rPr>
        <w:t xml:space="preserve">– </w:t>
      </w:r>
      <w:r w:rsidR="00B3104E">
        <w:rPr>
          <w:b/>
          <w:bCs/>
        </w:rPr>
        <w:t>7</w:t>
      </w:r>
      <w:r>
        <w:t xml:space="preserve"> (M.Štāls, D.Petzāls, S.Beļaka, L.Rinča</w:t>
      </w:r>
      <w:r w:rsidRPr="006B4647">
        <w:t>,</w:t>
      </w:r>
      <w:r>
        <w:t xml:space="preserve"> A.Ramutis, I.Eglīte</w:t>
      </w:r>
      <w:r w:rsidR="00B3104E">
        <w:t>, A.Nagle</w:t>
      </w:r>
      <w:r>
        <w:t>)</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26DE82E6" w14:textId="77777777" w:rsidR="00AF6A20" w:rsidRPr="00D832AD" w:rsidRDefault="00AF6A20" w:rsidP="00AF6A20">
      <w:pPr>
        <w:rPr>
          <w:b/>
          <w:sz w:val="16"/>
          <w:szCs w:val="16"/>
          <w:lang w:eastAsia="lv-LV"/>
        </w:rPr>
      </w:pPr>
      <w:r>
        <w:rPr>
          <w:b/>
          <w:lang w:eastAsia="lv-LV"/>
        </w:rPr>
        <w:t xml:space="preserve"> </w:t>
      </w:r>
    </w:p>
    <w:p w14:paraId="2A4DE534" w14:textId="77777777" w:rsidR="008A7213" w:rsidRDefault="008A7213" w:rsidP="008A7213">
      <w:pPr>
        <w:jc w:val="both"/>
        <w:rPr>
          <w:b/>
        </w:rPr>
      </w:pPr>
      <w:r>
        <w:rPr>
          <w:b/>
        </w:rPr>
        <w:t>ZEMES LIETU KOMISIJA NOLEMJ:</w:t>
      </w:r>
    </w:p>
    <w:p w14:paraId="095EB930" w14:textId="77777777" w:rsidR="008A7213" w:rsidRPr="00D832AD" w:rsidRDefault="008A7213" w:rsidP="008A7213">
      <w:pPr>
        <w:pStyle w:val="Pamatteksts"/>
        <w:ind w:firstLine="540"/>
        <w:rPr>
          <w:rFonts w:ascii="Times New Roman" w:hAnsi="Times New Roman"/>
          <w:sz w:val="16"/>
          <w:szCs w:val="16"/>
        </w:rPr>
      </w:pPr>
    </w:p>
    <w:p w14:paraId="2223760C" w14:textId="77777777" w:rsidR="00D719AE" w:rsidRDefault="00D719AE" w:rsidP="00D719AE">
      <w:pPr>
        <w:ind w:firstLine="720"/>
        <w:jc w:val="both"/>
        <w:rPr>
          <w:color w:val="FF0000"/>
        </w:rPr>
      </w:pPr>
      <w:r>
        <w:t xml:space="preserve">1. Apstiprināt dzīvojamās mājas Sarmas ielā 21, Jelgavā (būves kadastra apzīmējums 0900 002 0171 001) funkcionāli nepieciešamā zemes gabala platību – </w:t>
      </w:r>
      <w:r>
        <w:rPr>
          <w:color w:val="000000"/>
        </w:rPr>
        <w:t xml:space="preserve">2225 </w:t>
      </w:r>
      <w:r w:rsidRPr="00393528">
        <w:rPr>
          <w:color w:val="000000"/>
        </w:rPr>
        <w:t>m</w:t>
      </w:r>
      <w:r w:rsidRPr="00393528">
        <w:rPr>
          <w:color w:val="000000"/>
          <w:vertAlign w:val="superscript"/>
        </w:rPr>
        <w:t>2</w:t>
      </w:r>
      <w:r w:rsidRPr="00393528">
        <w:rPr>
          <w:color w:val="000000"/>
        </w:rPr>
        <w:t>, no kuras:</w:t>
      </w:r>
      <w:r w:rsidRPr="00E44F54">
        <w:rPr>
          <w:color w:val="FF0000"/>
        </w:rPr>
        <w:t xml:space="preserve"> </w:t>
      </w:r>
    </w:p>
    <w:p w14:paraId="457478F6" w14:textId="77777777" w:rsidR="00D719AE" w:rsidRDefault="00D719AE" w:rsidP="00D719AE">
      <w:pPr>
        <w:ind w:firstLine="720"/>
        <w:jc w:val="both"/>
        <w:rPr>
          <w:color w:val="000000"/>
        </w:rPr>
      </w:pPr>
      <w:r>
        <w:rPr>
          <w:color w:val="000000"/>
        </w:rPr>
        <w:t>- 1135</w:t>
      </w:r>
      <w:r w:rsidRPr="002C3196">
        <w:rPr>
          <w:color w:val="000000"/>
        </w:rPr>
        <w:t xml:space="preserve"> m</w:t>
      </w:r>
      <w:r w:rsidRPr="002C3196">
        <w:rPr>
          <w:color w:val="000000"/>
          <w:vertAlign w:val="superscript"/>
        </w:rPr>
        <w:t>2</w:t>
      </w:r>
      <w:r w:rsidRPr="002C3196">
        <w:rPr>
          <w:color w:val="000000"/>
        </w:rPr>
        <w:t xml:space="preserve"> a</w:t>
      </w:r>
      <w:r>
        <w:rPr>
          <w:color w:val="000000"/>
        </w:rPr>
        <w:t>trodas uz zemes vienības Sarmas ielā 21</w:t>
      </w:r>
      <w:r w:rsidRPr="002C3196">
        <w:rPr>
          <w:color w:val="000000"/>
        </w:rPr>
        <w:t>, Jelgavā ar ka</w:t>
      </w:r>
      <w:r>
        <w:rPr>
          <w:color w:val="000000"/>
        </w:rPr>
        <w:t>dastra apzīmējumu 0900 002 0171;</w:t>
      </w:r>
    </w:p>
    <w:p w14:paraId="20513D9A" w14:textId="77777777" w:rsidR="00D719AE" w:rsidRPr="005F127B" w:rsidRDefault="00D719AE" w:rsidP="00D719AE">
      <w:pPr>
        <w:ind w:firstLine="720"/>
        <w:jc w:val="both"/>
        <w:rPr>
          <w:color w:val="FF0000"/>
        </w:rPr>
      </w:pPr>
      <w:r>
        <w:rPr>
          <w:color w:val="000000"/>
        </w:rPr>
        <w:t>- 1090</w:t>
      </w:r>
      <w:r w:rsidRPr="002C3196">
        <w:rPr>
          <w:color w:val="000000"/>
        </w:rPr>
        <w:t xml:space="preserve"> m</w:t>
      </w:r>
      <w:r w:rsidRPr="002C3196">
        <w:rPr>
          <w:color w:val="000000"/>
          <w:vertAlign w:val="superscript"/>
        </w:rPr>
        <w:t>2</w:t>
      </w:r>
      <w:r w:rsidRPr="002C3196">
        <w:rPr>
          <w:color w:val="000000"/>
        </w:rPr>
        <w:t xml:space="preserve"> a</w:t>
      </w:r>
      <w:r>
        <w:rPr>
          <w:color w:val="000000"/>
        </w:rPr>
        <w:t>trodas uz zemes vienības bez adreses,</w:t>
      </w:r>
      <w:r w:rsidRPr="002C3196">
        <w:rPr>
          <w:color w:val="000000"/>
        </w:rPr>
        <w:t xml:space="preserve"> ar ka</w:t>
      </w:r>
      <w:r>
        <w:rPr>
          <w:color w:val="000000"/>
        </w:rPr>
        <w:t>dastra apzīmējumu 0900 002 0901.</w:t>
      </w:r>
    </w:p>
    <w:p w14:paraId="67B4F451" w14:textId="28E2414E" w:rsidR="00D719AE" w:rsidRDefault="00D719AE" w:rsidP="00D719AE">
      <w:pPr>
        <w:ind w:firstLine="720"/>
        <w:jc w:val="both"/>
      </w:pPr>
      <w:r>
        <w:t>2.</w:t>
      </w:r>
      <w:r w:rsidRPr="00251732">
        <w:t xml:space="preserve"> </w:t>
      </w:r>
      <w:r>
        <w:t>Apstiprināt dzīvojamās mājas Sarmas ielā 21, Jelgavā (būves kadastra apzīmējums 0900 002 0171 001) funkcionāli nepieciešamā zemes gabala robežas saskaņā ar dzīvojamās mājas Sarmas ielā 21, Jelgavā funkcionāli nepieciešamā zemesgabala plānu</w:t>
      </w:r>
      <w:r w:rsidR="00A028ED">
        <w:t>.</w:t>
      </w:r>
    </w:p>
    <w:p w14:paraId="240DAA2F" w14:textId="77777777" w:rsidR="00D719AE" w:rsidRPr="00D832AD" w:rsidRDefault="00D719AE" w:rsidP="00D719AE">
      <w:pPr>
        <w:ind w:firstLine="720"/>
        <w:jc w:val="both"/>
        <w:rPr>
          <w:sz w:val="16"/>
          <w:szCs w:val="16"/>
        </w:rPr>
      </w:pPr>
    </w:p>
    <w:p w14:paraId="3B468FFC" w14:textId="4ADA79C7" w:rsidR="00D719AE" w:rsidRDefault="00D719AE" w:rsidP="00D719AE">
      <w:pPr>
        <w:ind w:firstLine="720"/>
        <w:jc w:val="both"/>
      </w:pPr>
      <w:r>
        <w:t>L</w:t>
      </w:r>
      <w:r w:rsidRPr="00375F0E">
        <w:t xml:space="preserve">ēmumu </w:t>
      </w:r>
      <w:r>
        <w:t xml:space="preserve">viena </w:t>
      </w:r>
      <w:r w:rsidRPr="00375F0E">
        <w:t xml:space="preserve">mēneša laikā var apstrīdēt Jelgavas </w:t>
      </w:r>
      <w:r>
        <w:t>valsts</w:t>
      </w:r>
      <w:r w:rsidRPr="00375F0E">
        <w:t xml:space="preserve">pilsētas </w:t>
      </w:r>
      <w:r>
        <w:t xml:space="preserve">pašvaldības </w:t>
      </w:r>
      <w:r w:rsidRPr="00375F0E">
        <w:t>domē, iesniegumu ie</w:t>
      </w:r>
      <w:r>
        <w:t xml:space="preserve">sniedzot Jelgavas valstspilsētas pašvaldības </w:t>
      </w:r>
      <w:r w:rsidRPr="001C263C">
        <w:t>Klientu apkalpošanas centrā, Lielajā ielā 11, Jelgavā vai elektroniski, nosūtot to uz</w:t>
      </w:r>
      <w:r>
        <w:t xml:space="preserve"> pašvaldības oficiālo elektronisko adresi (e-adresi) vai</w:t>
      </w:r>
      <w:r w:rsidRPr="001C263C">
        <w:t xml:space="preserve"> </w:t>
      </w:r>
      <w:r>
        <w:t xml:space="preserve">e-pasta adresi </w:t>
      </w:r>
      <w:hyperlink r:id="rId35" w:history="1">
        <w:r w:rsidRPr="00FA76B1">
          <w:rPr>
            <w:rStyle w:val="Hipersaite"/>
          </w:rPr>
          <w:t>pasts@jelgava.lv</w:t>
        </w:r>
      </w:hyperlink>
      <w:r>
        <w:t xml:space="preserve">.  </w:t>
      </w:r>
    </w:p>
    <w:p w14:paraId="784838E2" w14:textId="77777777" w:rsidR="00AF4B77" w:rsidRDefault="00AF4B77" w:rsidP="00AF4B77">
      <w:pPr>
        <w:pStyle w:val="Pamatteksts"/>
        <w:ind w:firstLine="567"/>
        <w:rPr>
          <w:rFonts w:ascii="Times New Roman" w:hAnsi="Times New Roman"/>
        </w:rPr>
      </w:pPr>
    </w:p>
    <w:p w14:paraId="3603CDAC" w14:textId="6BFC30D9" w:rsidR="00BF7849" w:rsidRDefault="00BF7849" w:rsidP="00776486">
      <w:pPr>
        <w:ind w:right="-96"/>
        <w:jc w:val="both"/>
      </w:pPr>
      <w:r>
        <w:t>Lēmumi pievienoti protokolam.</w:t>
      </w:r>
    </w:p>
    <w:tbl>
      <w:tblPr>
        <w:tblW w:w="9150" w:type="dxa"/>
        <w:tblLayout w:type="fixed"/>
        <w:tblLook w:val="01E0" w:firstRow="1" w:lastRow="1" w:firstColumn="1" w:lastColumn="1" w:noHBand="0" w:noVBand="0"/>
      </w:tblPr>
      <w:tblGrid>
        <w:gridCol w:w="7633"/>
        <w:gridCol w:w="1517"/>
      </w:tblGrid>
      <w:tr w:rsidR="00CE74DE" w14:paraId="4B809050" w14:textId="77777777" w:rsidTr="004D6B94">
        <w:trPr>
          <w:trHeight w:val="308"/>
        </w:trPr>
        <w:tc>
          <w:tcPr>
            <w:tcW w:w="7633" w:type="dxa"/>
          </w:tcPr>
          <w:p w14:paraId="34E6FF55" w14:textId="77777777" w:rsidR="00CE74DE" w:rsidRDefault="00CE74DE" w:rsidP="004D6B94">
            <w:pPr>
              <w:ind w:left="-112" w:right="-704" w:firstLine="4"/>
              <w:jc w:val="both"/>
              <w:rPr>
                <w:bCs/>
              </w:rPr>
            </w:pPr>
          </w:p>
          <w:p w14:paraId="1CDE29C3" w14:textId="763594D8" w:rsidR="00CE74DE" w:rsidRDefault="00CE74DE" w:rsidP="004D6B94">
            <w:pPr>
              <w:ind w:left="-112" w:right="-704" w:firstLine="4"/>
              <w:jc w:val="both"/>
            </w:pPr>
            <w:r>
              <w:rPr>
                <w:bCs/>
              </w:rPr>
              <w:t>Sēdi slēdz plkst.</w:t>
            </w:r>
            <w:r>
              <w:t xml:space="preserve"> </w:t>
            </w:r>
            <w:r w:rsidR="00383338">
              <w:t>09.</w:t>
            </w:r>
            <w:r w:rsidR="00B3104E">
              <w:t>22</w:t>
            </w:r>
          </w:p>
          <w:p w14:paraId="789E9BA1" w14:textId="77777777" w:rsidR="00CE74DE" w:rsidRPr="00166552" w:rsidRDefault="00CE74DE" w:rsidP="004D6B94">
            <w:pPr>
              <w:tabs>
                <w:tab w:val="right" w:pos="8789"/>
              </w:tabs>
              <w:ind w:left="-112" w:right="-704" w:firstLine="4"/>
              <w:jc w:val="both"/>
              <w:rPr>
                <w:sz w:val="16"/>
                <w:szCs w:val="16"/>
              </w:rPr>
            </w:pPr>
          </w:p>
          <w:p w14:paraId="77C56100" w14:textId="77777777" w:rsidR="00CE74DE" w:rsidRDefault="00CE74DE" w:rsidP="004D6B94">
            <w:pPr>
              <w:tabs>
                <w:tab w:val="right" w:pos="8789"/>
              </w:tabs>
              <w:ind w:left="-112" w:right="-704" w:firstLine="4"/>
              <w:jc w:val="both"/>
            </w:pPr>
            <w:r>
              <w:t>Komisijas priekšsēdētājs</w:t>
            </w:r>
          </w:p>
        </w:tc>
        <w:tc>
          <w:tcPr>
            <w:tcW w:w="1517" w:type="dxa"/>
          </w:tcPr>
          <w:p w14:paraId="6A274465" w14:textId="77777777" w:rsidR="00CE74DE" w:rsidRDefault="00CE74DE" w:rsidP="004D6B94">
            <w:pPr>
              <w:tabs>
                <w:tab w:val="right" w:pos="8789"/>
              </w:tabs>
              <w:ind w:left="-112" w:right="-704" w:firstLine="4"/>
              <w:jc w:val="both"/>
            </w:pPr>
          </w:p>
          <w:p w14:paraId="7F77B938" w14:textId="77777777" w:rsidR="00CE74DE" w:rsidRDefault="00CE74DE" w:rsidP="004D6B94">
            <w:pPr>
              <w:tabs>
                <w:tab w:val="right" w:pos="8789"/>
              </w:tabs>
              <w:ind w:left="-112" w:right="-704" w:firstLine="4"/>
              <w:jc w:val="both"/>
            </w:pPr>
          </w:p>
          <w:p w14:paraId="2F099414" w14:textId="77777777" w:rsidR="00CE74DE" w:rsidRDefault="00CE74DE" w:rsidP="004D6B94">
            <w:pPr>
              <w:tabs>
                <w:tab w:val="right" w:pos="8789"/>
              </w:tabs>
              <w:ind w:left="-112" w:right="-704" w:firstLine="4"/>
              <w:jc w:val="both"/>
            </w:pPr>
          </w:p>
          <w:p w14:paraId="34200585" w14:textId="77777777" w:rsidR="00CE74DE" w:rsidRDefault="00CE74DE" w:rsidP="004D6B94">
            <w:pPr>
              <w:tabs>
                <w:tab w:val="right" w:pos="8789"/>
              </w:tabs>
              <w:ind w:left="480" w:right="-704" w:firstLine="4"/>
              <w:jc w:val="both"/>
            </w:pPr>
            <w:r>
              <w:t xml:space="preserve">M. Štāls </w:t>
            </w:r>
          </w:p>
        </w:tc>
      </w:tr>
      <w:tr w:rsidR="00CE74DE" w14:paraId="3A409D1C" w14:textId="77777777" w:rsidTr="004D6B94">
        <w:trPr>
          <w:trHeight w:val="292"/>
        </w:trPr>
        <w:tc>
          <w:tcPr>
            <w:tcW w:w="7633" w:type="dxa"/>
            <w:hideMark/>
          </w:tcPr>
          <w:p w14:paraId="4742862F" w14:textId="77777777" w:rsidR="00CE74DE" w:rsidRPr="000B5778" w:rsidRDefault="00CE74DE" w:rsidP="004D6B94">
            <w:pPr>
              <w:tabs>
                <w:tab w:val="left" w:pos="1843"/>
              </w:tabs>
              <w:ind w:left="-112" w:right="-704" w:firstLine="4"/>
              <w:jc w:val="both"/>
              <w:rPr>
                <w:sz w:val="16"/>
                <w:szCs w:val="16"/>
              </w:rPr>
            </w:pPr>
          </w:p>
          <w:p w14:paraId="5E228174" w14:textId="77777777" w:rsidR="00CE74DE" w:rsidRPr="00166552" w:rsidRDefault="00CE74DE" w:rsidP="004D6B94">
            <w:pPr>
              <w:tabs>
                <w:tab w:val="left" w:pos="1843"/>
              </w:tabs>
              <w:ind w:left="-112" w:right="-704" w:firstLine="4"/>
              <w:jc w:val="both"/>
              <w:rPr>
                <w:sz w:val="16"/>
                <w:szCs w:val="16"/>
              </w:rPr>
            </w:pPr>
          </w:p>
          <w:p w14:paraId="6CCD2ACF" w14:textId="77777777" w:rsidR="00CE74DE" w:rsidRDefault="00CE74DE" w:rsidP="004D6B94">
            <w:pPr>
              <w:tabs>
                <w:tab w:val="left" w:pos="1843"/>
              </w:tabs>
              <w:ind w:left="-112" w:right="-704" w:firstLine="4"/>
              <w:jc w:val="both"/>
            </w:pPr>
            <w:r>
              <w:t>Domes priekšsēdētāja vietnieka sekretāre</w:t>
            </w:r>
          </w:p>
        </w:tc>
        <w:tc>
          <w:tcPr>
            <w:tcW w:w="1517" w:type="dxa"/>
            <w:hideMark/>
          </w:tcPr>
          <w:p w14:paraId="15F04814" w14:textId="77777777" w:rsidR="00CE74DE" w:rsidRPr="000B5778" w:rsidRDefault="00CE74DE" w:rsidP="004D6B94">
            <w:pPr>
              <w:tabs>
                <w:tab w:val="right" w:pos="8789"/>
              </w:tabs>
              <w:ind w:left="-112" w:right="-704" w:firstLine="4"/>
              <w:jc w:val="both"/>
              <w:rPr>
                <w:sz w:val="16"/>
                <w:szCs w:val="16"/>
              </w:rPr>
            </w:pPr>
          </w:p>
          <w:p w14:paraId="3E09EAED" w14:textId="77777777" w:rsidR="00CE74DE" w:rsidRPr="000B5778" w:rsidRDefault="00CE74DE" w:rsidP="004D6B94">
            <w:pPr>
              <w:tabs>
                <w:tab w:val="right" w:pos="8789"/>
              </w:tabs>
              <w:ind w:left="-112" w:right="-704" w:firstLine="4"/>
              <w:jc w:val="both"/>
              <w:rPr>
                <w:sz w:val="16"/>
                <w:szCs w:val="16"/>
              </w:rPr>
            </w:pPr>
          </w:p>
          <w:p w14:paraId="473AEA70" w14:textId="77777777" w:rsidR="00CE74DE" w:rsidRDefault="00CE74DE" w:rsidP="004D6B94">
            <w:pPr>
              <w:tabs>
                <w:tab w:val="right" w:pos="8789"/>
              </w:tabs>
              <w:ind w:left="338" w:right="-704" w:firstLine="4"/>
              <w:jc w:val="both"/>
            </w:pPr>
            <w:r>
              <w:t>L. Kazaine</w:t>
            </w:r>
          </w:p>
        </w:tc>
      </w:tr>
    </w:tbl>
    <w:p w14:paraId="47100494" w14:textId="4F59F57E" w:rsidR="00CE74DE" w:rsidRDefault="00CE74DE" w:rsidP="00776486">
      <w:pPr>
        <w:pStyle w:val="Pamatteksts"/>
        <w:ind w:right="-143"/>
        <w:rPr>
          <w:rFonts w:ascii="Times New Roman" w:hAnsi="Times New Roman"/>
        </w:rPr>
      </w:pPr>
    </w:p>
    <w:p w14:paraId="5BD57249" w14:textId="77777777" w:rsidR="00D04675" w:rsidRDefault="00D04675" w:rsidP="00AF4B77">
      <w:pPr>
        <w:tabs>
          <w:tab w:val="left" w:pos="3865"/>
        </w:tabs>
        <w:rPr>
          <w:sz w:val="22"/>
          <w:szCs w:val="22"/>
        </w:rPr>
      </w:pPr>
    </w:p>
    <w:p w14:paraId="7D7D4AF8" w14:textId="77777777" w:rsidR="00D832AD" w:rsidRDefault="00D832AD" w:rsidP="002B3615">
      <w:pPr>
        <w:tabs>
          <w:tab w:val="left" w:pos="3865"/>
        </w:tabs>
        <w:jc w:val="center"/>
        <w:rPr>
          <w:sz w:val="22"/>
          <w:szCs w:val="22"/>
        </w:rPr>
      </w:pPr>
    </w:p>
    <w:p w14:paraId="2D4EFD2F" w14:textId="77777777" w:rsidR="00D832AD" w:rsidRDefault="00D832AD" w:rsidP="002B3615">
      <w:pPr>
        <w:tabs>
          <w:tab w:val="left" w:pos="3865"/>
        </w:tabs>
        <w:jc w:val="center"/>
        <w:rPr>
          <w:sz w:val="22"/>
          <w:szCs w:val="22"/>
        </w:rPr>
      </w:pPr>
    </w:p>
    <w:p w14:paraId="08AE229C" w14:textId="77777777" w:rsidR="00D832AD" w:rsidRDefault="00D832AD" w:rsidP="002B3615">
      <w:pPr>
        <w:tabs>
          <w:tab w:val="left" w:pos="3865"/>
        </w:tabs>
        <w:jc w:val="center"/>
        <w:rPr>
          <w:sz w:val="22"/>
          <w:szCs w:val="22"/>
        </w:rPr>
      </w:pPr>
    </w:p>
    <w:p w14:paraId="11D2C424" w14:textId="77777777" w:rsidR="00D832AD" w:rsidRDefault="00D832AD" w:rsidP="002B3615">
      <w:pPr>
        <w:tabs>
          <w:tab w:val="left" w:pos="3865"/>
        </w:tabs>
        <w:jc w:val="center"/>
        <w:rPr>
          <w:sz w:val="22"/>
          <w:szCs w:val="22"/>
        </w:rPr>
      </w:pPr>
    </w:p>
    <w:p w14:paraId="76F8C3CC" w14:textId="77777777" w:rsidR="00D832AD" w:rsidRDefault="00D832AD" w:rsidP="002B3615">
      <w:pPr>
        <w:tabs>
          <w:tab w:val="left" w:pos="3865"/>
        </w:tabs>
        <w:jc w:val="center"/>
        <w:rPr>
          <w:sz w:val="22"/>
          <w:szCs w:val="22"/>
        </w:rPr>
      </w:pPr>
    </w:p>
    <w:p w14:paraId="6CBE57AF" w14:textId="5DBB56AB" w:rsidR="002B3615" w:rsidRDefault="002B3615" w:rsidP="002B3615">
      <w:pPr>
        <w:tabs>
          <w:tab w:val="left" w:pos="3865"/>
        </w:tabs>
        <w:jc w:val="center"/>
        <w:rPr>
          <w:sz w:val="22"/>
          <w:szCs w:val="22"/>
        </w:rPr>
      </w:pPr>
      <w:r>
        <w:rPr>
          <w:sz w:val="22"/>
          <w:szCs w:val="22"/>
        </w:rPr>
        <w:t xml:space="preserve">ŠIS DOKUMENTS IR ELEKTRONISKI PARAKSTĪTS AR DROŠU ELEKTRONISKO PARAKSTU </w:t>
      </w:r>
    </w:p>
    <w:p w14:paraId="36B67D0D" w14:textId="678B796E" w:rsidR="002B3615" w:rsidRPr="002B3615" w:rsidRDefault="002B3615" w:rsidP="002B3615">
      <w:pPr>
        <w:tabs>
          <w:tab w:val="left" w:pos="3865"/>
        </w:tabs>
        <w:jc w:val="center"/>
      </w:pPr>
      <w:r>
        <w:rPr>
          <w:sz w:val="22"/>
          <w:szCs w:val="22"/>
        </w:rPr>
        <w:t>UN SATUR LAIKA ZĪMOGU</w:t>
      </w:r>
    </w:p>
    <w:sectPr w:rsidR="002B3615" w:rsidRPr="002B3615" w:rsidSect="00D832AD">
      <w:footerReference w:type="even" r:id="rId36"/>
      <w:headerReference w:type="first" r:id="rId37"/>
      <w:pgSz w:w="11906" w:h="16838" w:code="9"/>
      <w:pgMar w:top="709" w:right="991" w:bottom="851"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6057E" w14:textId="77777777" w:rsidR="00150763" w:rsidRDefault="00150763">
      <w:r>
        <w:separator/>
      </w:r>
    </w:p>
  </w:endnote>
  <w:endnote w:type="continuationSeparator" w:id="0">
    <w:p w14:paraId="3DF7421A" w14:textId="77777777" w:rsidR="00150763" w:rsidRDefault="00150763">
      <w:r>
        <w:continuationSeparator/>
      </w:r>
    </w:p>
  </w:endnote>
  <w:endnote w:type="continuationNotice" w:id="1">
    <w:p w14:paraId="5BA0AB7F" w14:textId="77777777" w:rsidR="00150763" w:rsidRDefault="00150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Belwe Lt TL">
    <w:altName w:val="Georg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4206" w14:textId="77777777" w:rsidR="00745FEC" w:rsidRDefault="00745FEC">
    <w:pPr>
      <w:pStyle w:val="Kjene"/>
      <w:jc w:val="right"/>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A0671" w14:textId="77777777" w:rsidR="00150763" w:rsidRDefault="00150763">
      <w:r>
        <w:separator/>
      </w:r>
    </w:p>
  </w:footnote>
  <w:footnote w:type="continuationSeparator" w:id="0">
    <w:p w14:paraId="0F772489" w14:textId="77777777" w:rsidR="00150763" w:rsidRDefault="00150763">
      <w:r>
        <w:continuationSeparator/>
      </w:r>
    </w:p>
  </w:footnote>
  <w:footnote w:type="continuationNotice" w:id="1">
    <w:p w14:paraId="5A775C27" w14:textId="77777777" w:rsidR="00150763" w:rsidRDefault="001507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C8F60" w14:textId="77777777" w:rsidR="00745FEC" w:rsidRDefault="00745FEC" w:rsidP="00C24322">
    <w:pPr>
      <w:pStyle w:val="Galvene"/>
      <w:jc w:val="center"/>
      <w:rPr>
        <w:rFonts w:ascii="Arial" w:hAnsi="Arial"/>
        <w:b/>
        <w:sz w:val="28"/>
      </w:rPr>
    </w:pPr>
    <w:r>
      <w:rPr>
        <w:rFonts w:ascii="Arial" w:hAnsi="Arial"/>
        <w:b/>
        <w:noProof/>
        <w:sz w:val="28"/>
        <w:lang w:eastAsia="en-US"/>
      </w:rPr>
      <w:drawing>
        <wp:inline distT="0" distB="0" distL="0" distR="0" wp14:anchorId="667E5656" wp14:editId="17C30A12">
          <wp:extent cx="647700" cy="809625"/>
          <wp:effectExtent l="0" t="0" r="0" b="9525"/>
          <wp:docPr id="418322906" name="Attēls 418322906"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809625"/>
                  </a:xfrm>
                  <a:prstGeom prst="rect">
                    <a:avLst/>
                  </a:prstGeom>
                  <a:noFill/>
                  <a:ln>
                    <a:noFill/>
                  </a:ln>
                </pic:spPr>
              </pic:pic>
            </a:graphicData>
          </a:graphic>
        </wp:inline>
      </w:drawing>
    </w:r>
  </w:p>
  <w:p w14:paraId="7455582C" w14:textId="77777777" w:rsidR="00745FEC" w:rsidRPr="008904B6" w:rsidRDefault="00745FEC" w:rsidP="00C24322">
    <w:pPr>
      <w:pStyle w:val="Galvene"/>
      <w:jc w:val="center"/>
      <w:rPr>
        <w:rFonts w:ascii="Arial" w:hAnsi="Arial" w:cs="Arial"/>
        <w:b/>
        <w:sz w:val="22"/>
        <w:szCs w:val="22"/>
        <w:lang w:val="lv-LV"/>
      </w:rPr>
    </w:pPr>
    <w:r w:rsidRPr="008904B6">
      <w:rPr>
        <w:rFonts w:ascii="Arial" w:hAnsi="Arial" w:cs="Arial"/>
        <w:b/>
        <w:sz w:val="22"/>
        <w:szCs w:val="22"/>
        <w:lang w:val="lv-LV"/>
      </w:rPr>
      <w:t>Latvijas Republika</w:t>
    </w:r>
  </w:p>
  <w:p w14:paraId="09248B65" w14:textId="1CD78DAB" w:rsidR="00745FEC" w:rsidRPr="003B30E1" w:rsidRDefault="00745FEC" w:rsidP="00C24322">
    <w:pPr>
      <w:pStyle w:val="Galvene"/>
      <w:jc w:val="center"/>
      <w:rPr>
        <w:rFonts w:ascii="Arial" w:hAnsi="Arial" w:cs="Arial"/>
        <w:b/>
        <w:sz w:val="30"/>
        <w:szCs w:val="30"/>
        <w:lang w:val="lv-LV"/>
      </w:rPr>
    </w:pPr>
    <w:r w:rsidRPr="003B30E1">
      <w:rPr>
        <w:rFonts w:ascii="Arial" w:hAnsi="Arial" w:cs="Arial"/>
        <w:b/>
        <w:sz w:val="30"/>
        <w:szCs w:val="30"/>
        <w:lang w:val="lv-LV"/>
      </w:rPr>
      <w:t xml:space="preserve">Jelgavas </w:t>
    </w:r>
    <w:r>
      <w:rPr>
        <w:rFonts w:ascii="Arial" w:hAnsi="Arial" w:cs="Arial"/>
        <w:b/>
        <w:sz w:val="30"/>
        <w:szCs w:val="30"/>
        <w:lang w:val="lv-LV"/>
      </w:rPr>
      <w:t>valsts</w:t>
    </w:r>
    <w:r w:rsidRPr="003B30E1">
      <w:rPr>
        <w:rFonts w:ascii="Arial" w:hAnsi="Arial" w:cs="Arial"/>
        <w:b/>
        <w:sz w:val="30"/>
        <w:szCs w:val="30"/>
        <w:lang w:val="lv-LV"/>
      </w:rPr>
      <w:t xml:space="preserve">pilsētas </w:t>
    </w:r>
    <w:r>
      <w:rPr>
        <w:rFonts w:ascii="Arial" w:hAnsi="Arial" w:cs="Arial"/>
        <w:b/>
        <w:sz w:val="30"/>
        <w:szCs w:val="30"/>
        <w:lang w:val="lv-LV"/>
      </w:rPr>
      <w:t>pašvaldība</w:t>
    </w:r>
  </w:p>
  <w:p w14:paraId="5A045B76" w14:textId="77777777" w:rsidR="00745FEC" w:rsidRDefault="00745FEC" w:rsidP="00C24322">
    <w:pPr>
      <w:pStyle w:val="Galvene"/>
      <w:jc w:val="center"/>
      <w:rPr>
        <w:rFonts w:ascii="Arial" w:hAnsi="Arial" w:cs="Arial"/>
        <w:b/>
        <w:sz w:val="40"/>
        <w:szCs w:val="40"/>
        <w:lang w:val="lv-LV"/>
      </w:rPr>
    </w:pPr>
    <w:r>
      <w:rPr>
        <w:rFonts w:ascii="Arial" w:hAnsi="Arial" w:cs="Arial"/>
        <w:b/>
        <w:sz w:val="40"/>
        <w:szCs w:val="40"/>
        <w:lang w:val="lv-LV"/>
      </w:rPr>
      <w:t xml:space="preserve">Zemes lietu </w:t>
    </w:r>
    <w:r w:rsidRPr="008904B6">
      <w:rPr>
        <w:rFonts w:ascii="Arial" w:hAnsi="Arial" w:cs="Arial"/>
        <w:b/>
        <w:sz w:val="40"/>
        <w:szCs w:val="40"/>
        <w:lang w:val="lv-LV"/>
      </w:rPr>
      <w:t>komisija</w:t>
    </w:r>
  </w:p>
  <w:p w14:paraId="7435996D" w14:textId="6A84AFE5" w:rsidR="00745FEC" w:rsidRPr="003B30E1" w:rsidRDefault="00745FEC" w:rsidP="00C24322">
    <w:pPr>
      <w:pStyle w:val="Galvene"/>
      <w:pBdr>
        <w:bottom w:val="single" w:sz="6" w:space="1" w:color="auto"/>
      </w:pBdr>
      <w:jc w:val="center"/>
      <w:rPr>
        <w:rFonts w:ascii="Arial" w:hAnsi="Arial" w:cs="Arial"/>
        <w:b/>
        <w:sz w:val="17"/>
        <w:szCs w:val="17"/>
        <w:lang w:val="lv-LV"/>
      </w:rPr>
    </w:pPr>
    <w:r>
      <w:rPr>
        <w:rFonts w:ascii="Arial" w:hAnsi="Arial" w:cs="Arial"/>
        <w:sz w:val="17"/>
        <w:szCs w:val="17"/>
        <w:lang w:val="lv-LV"/>
      </w:rPr>
      <w:t>Lielā iela 11, Jelgava, LV-</w:t>
    </w:r>
    <w:r w:rsidRPr="003B30E1">
      <w:rPr>
        <w:rFonts w:ascii="Arial" w:hAnsi="Arial" w:cs="Arial"/>
        <w:sz w:val="17"/>
        <w:szCs w:val="17"/>
        <w:lang w:val="lv-LV"/>
      </w:rPr>
      <w:t>3001, tālrunis: 63005508, e-pasts</w:t>
    </w:r>
    <w:r>
      <w:rPr>
        <w:rFonts w:ascii="Arial" w:hAnsi="Arial" w:cs="Arial"/>
        <w:sz w:val="17"/>
        <w:szCs w:val="17"/>
        <w:lang w:val="lv-LV"/>
      </w:rPr>
      <w:t>: pasts@</w:t>
    </w:r>
    <w:r w:rsidRPr="003B30E1">
      <w:rPr>
        <w:rFonts w:ascii="Arial" w:hAnsi="Arial" w:cs="Arial"/>
        <w:sz w:val="17"/>
        <w:szCs w:val="17"/>
        <w:lang w:val="lv-LV"/>
      </w:rPr>
      <w:t>jelgava.lv</w:t>
    </w:r>
  </w:p>
  <w:p w14:paraId="474BE973" w14:textId="77777777" w:rsidR="00745FEC" w:rsidRPr="003B30E1" w:rsidRDefault="00745FEC" w:rsidP="003B30E1">
    <w:pPr>
      <w:pStyle w:val="Galvene"/>
      <w:jc w:val="center"/>
      <w:rPr>
        <w:sz w:val="16"/>
        <w:szCs w:val="16"/>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1117C9"/>
    <w:multiLevelType w:val="hybridMultilevel"/>
    <w:tmpl w:val="E4D095D8"/>
    <w:lvl w:ilvl="0" w:tplc="15CCBA3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729352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617336B"/>
    <w:multiLevelType w:val="hybridMultilevel"/>
    <w:tmpl w:val="9E8870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D865485"/>
    <w:multiLevelType w:val="hybridMultilevel"/>
    <w:tmpl w:val="0666F920"/>
    <w:lvl w:ilvl="0" w:tplc="292015B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87050578">
    <w:abstractNumId w:val="0"/>
  </w:num>
  <w:num w:numId="2" w16cid:durableId="1703434872">
    <w:abstractNumId w:val="1"/>
  </w:num>
  <w:num w:numId="3" w16cid:durableId="1360278776">
    <w:abstractNumId w:val="2"/>
  </w:num>
  <w:num w:numId="4" w16cid:durableId="2281563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3E8"/>
    <w:rsid w:val="00001FD9"/>
    <w:rsid w:val="000036CA"/>
    <w:rsid w:val="00005546"/>
    <w:rsid w:val="00006F3D"/>
    <w:rsid w:val="000075D6"/>
    <w:rsid w:val="00010056"/>
    <w:rsid w:val="00011303"/>
    <w:rsid w:val="00011F0B"/>
    <w:rsid w:val="00012447"/>
    <w:rsid w:val="00012F09"/>
    <w:rsid w:val="00013C0E"/>
    <w:rsid w:val="00023672"/>
    <w:rsid w:val="00023CE2"/>
    <w:rsid w:val="00027801"/>
    <w:rsid w:val="00031761"/>
    <w:rsid w:val="000319B4"/>
    <w:rsid w:val="000328F0"/>
    <w:rsid w:val="00035F22"/>
    <w:rsid w:val="0003655D"/>
    <w:rsid w:val="00037DCA"/>
    <w:rsid w:val="00037F32"/>
    <w:rsid w:val="0004131A"/>
    <w:rsid w:val="0004474E"/>
    <w:rsid w:val="00047151"/>
    <w:rsid w:val="00050D76"/>
    <w:rsid w:val="00054F19"/>
    <w:rsid w:val="00055129"/>
    <w:rsid w:val="000559B5"/>
    <w:rsid w:val="00056A54"/>
    <w:rsid w:val="00056AD1"/>
    <w:rsid w:val="00057600"/>
    <w:rsid w:val="0006050A"/>
    <w:rsid w:val="000618FE"/>
    <w:rsid w:val="00063E34"/>
    <w:rsid w:val="000650D1"/>
    <w:rsid w:val="00067063"/>
    <w:rsid w:val="00070A2D"/>
    <w:rsid w:val="0007256F"/>
    <w:rsid w:val="00076CA5"/>
    <w:rsid w:val="00077AFF"/>
    <w:rsid w:val="00080688"/>
    <w:rsid w:val="00092349"/>
    <w:rsid w:val="00092B41"/>
    <w:rsid w:val="00092B73"/>
    <w:rsid w:val="000964ED"/>
    <w:rsid w:val="000A19F6"/>
    <w:rsid w:val="000A20E8"/>
    <w:rsid w:val="000A2BBD"/>
    <w:rsid w:val="000A56DB"/>
    <w:rsid w:val="000A5F23"/>
    <w:rsid w:val="000A6108"/>
    <w:rsid w:val="000A6624"/>
    <w:rsid w:val="000B0304"/>
    <w:rsid w:val="000B0A0C"/>
    <w:rsid w:val="000B5778"/>
    <w:rsid w:val="000B6FE1"/>
    <w:rsid w:val="000B7CEA"/>
    <w:rsid w:val="000B7D37"/>
    <w:rsid w:val="000C1368"/>
    <w:rsid w:val="000C1A51"/>
    <w:rsid w:val="000C2C59"/>
    <w:rsid w:val="000C4735"/>
    <w:rsid w:val="000C6028"/>
    <w:rsid w:val="000C64F2"/>
    <w:rsid w:val="000C7647"/>
    <w:rsid w:val="000D1333"/>
    <w:rsid w:val="000D194B"/>
    <w:rsid w:val="000D3555"/>
    <w:rsid w:val="000D61DE"/>
    <w:rsid w:val="000E01B4"/>
    <w:rsid w:val="000E29EF"/>
    <w:rsid w:val="000E4F28"/>
    <w:rsid w:val="000E561F"/>
    <w:rsid w:val="000E5BBD"/>
    <w:rsid w:val="000E6262"/>
    <w:rsid w:val="000E634D"/>
    <w:rsid w:val="000E6F62"/>
    <w:rsid w:val="000E77DE"/>
    <w:rsid w:val="000F0E56"/>
    <w:rsid w:val="000F13B9"/>
    <w:rsid w:val="000F1691"/>
    <w:rsid w:val="000F2BE1"/>
    <w:rsid w:val="000F493A"/>
    <w:rsid w:val="000F6FB3"/>
    <w:rsid w:val="000F7B3F"/>
    <w:rsid w:val="00102BBD"/>
    <w:rsid w:val="001103E8"/>
    <w:rsid w:val="00110DA3"/>
    <w:rsid w:val="00111BD8"/>
    <w:rsid w:val="001162C9"/>
    <w:rsid w:val="00121A53"/>
    <w:rsid w:val="00122DDB"/>
    <w:rsid w:val="001240AE"/>
    <w:rsid w:val="00125A0B"/>
    <w:rsid w:val="00126D54"/>
    <w:rsid w:val="00126FD6"/>
    <w:rsid w:val="001270E9"/>
    <w:rsid w:val="00127FD9"/>
    <w:rsid w:val="00131C0B"/>
    <w:rsid w:val="001460F2"/>
    <w:rsid w:val="00146195"/>
    <w:rsid w:val="00146466"/>
    <w:rsid w:val="001467B3"/>
    <w:rsid w:val="001473F1"/>
    <w:rsid w:val="00150763"/>
    <w:rsid w:val="00160EAC"/>
    <w:rsid w:val="00161AB1"/>
    <w:rsid w:val="00161DC9"/>
    <w:rsid w:val="00161F5E"/>
    <w:rsid w:val="001625CF"/>
    <w:rsid w:val="00164054"/>
    <w:rsid w:val="0016413D"/>
    <w:rsid w:val="00166552"/>
    <w:rsid w:val="00166F63"/>
    <w:rsid w:val="001715F5"/>
    <w:rsid w:val="0017722F"/>
    <w:rsid w:val="001831F6"/>
    <w:rsid w:val="00184810"/>
    <w:rsid w:val="001864BF"/>
    <w:rsid w:val="00190B85"/>
    <w:rsid w:val="00195478"/>
    <w:rsid w:val="001974B8"/>
    <w:rsid w:val="001A193C"/>
    <w:rsid w:val="001A2E4F"/>
    <w:rsid w:val="001B3AEC"/>
    <w:rsid w:val="001B4BD1"/>
    <w:rsid w:val="001B5318"/>
    <w:rsid w:val="001C1E34"/>
    <w:rsid w:val="001C4929"/>
    <w:rsid w:val="001C4CB4"/>
    <w:rsid w:val="001C5A33"/>
    <w:rsid w:val="001D1D87"/>
    <w:rsid w:val="001D27BB"/>
    <w:rsid w:val="001E1F4B"/>
    <w:rsid w:val="001E20E6"/>
    <w:rsid w:val="001E2604"/>
    <w:rsid w:val="001E2613"/>
    <w:rsid w:val="001E3861"/>
    <w:rsid w:val="001E4FDA"/>
    <w:rsid w:val="001E6446"/>
    <w:rsid w:val="001E6FB7"/>
    <w:rsid w:val="001F378B"/>
    <w:rsid w:val="001F6BAC"/>
    <w:rsid w:val="001F7423"/>
    <w:rsid w:val="001F7CED"/>
    <w:rsid w:val="002004DB"/>
    <w:rsid w:val="00203374"/>
    <w:rsid w:val="00207125"/>
    <w:rsid w:val="002075D7"/>
    <w:rsid w:val="00210BFB"/>
    <w:rsid w:val="00211FAF"/>
    <w:rsid w:val="00215C39"/>
    <w:rsid w:val="00216167"/>
    <w:rsid w:val="00223078"/>
    <w:rsid w:val="002243DC"/>
    <w:rsid w:val="00224571"/>
    <w:rsid w:val="00225FAF"/>
    <w:rsid w:val="002274F6"/>
    <w:rsid w:val="00230197"/>
    <w:rsid w:val="00231DCD"/>
    <w:rsid w:val="00234985"/>
    <w:rsid w:val="002355FF"/>
    <w:rsid w:val="00236372"/>
    <w:rsid w:val="002364C7"/>
    <w:rsid w:val="00236524"/>
    <w:rsid w:val="00240002"/>
    <w:rsid w:val="002423AC"/>
    <w:rsid w:val="0024347B"/>
    <w:rsid w:val="002437E5"/>
    <w:rsid w:val="0024432D"/>
    <w:rsid w:val="00246187"/>
    <w:rsid w:val="0024659E"/>
    <w:rsid w:val="002470FC"/>
    <w:rsid w:val="002502D5"/>
    <w:rsid w:val="00253747"/>
    <w:rsid w:val="00254F43"/>
    <w:rsid w:val="00256BA6"/>
    <w:rsid w:val="002604E0"/>
    <w:rsid w:val="00260E08"/>
    <w:rsid w:val="00261328"/>
    <w:rsid w:val="00262173"/>
    <w:rsid w:val="00263CDD"/>
    <w:rsid w:val="00264D8D"/>
    <w:rsid w:val="00267DCC"/>
    <w:rsid w:val="0027026A"/>
    <w:rsid w:val="00271543"/>
    <w:rsid w:val="002727A1"/>
    <w:rsid w:val="002729E6"/>
    <w:rsid w:val="002733E7"/>
    <w:rsid w:val="00274B41"/>
    <w:rsid w:val="0027612D"/>
    <w:rsid w:val="002775EF"/>
    <w:rsid w:val="002855CC"/>
    <w:rsid w:val="00285D88"/>
    <w:rsid w:val="002921FA"/>
    <w:rsid w:val="002936A8"/>
    <w:rsid w:val="00293D04"/>
    <w:rsid w:val="002951C9"/>
    <w:rsid w:val="0029626D"/>
    <w:rsid w:val="0029718C"/>
    <w:rsid w:val="00297F44"/>
    <w:rsid w:val="002A4D7C"/>
    <w:rsid w:val="002A5E13"/>
    <w:rsid w:val="002A64C5"/>
    <w:rsid w:val="002B134E"/>
    <w:rsid w:val="002B15DB"/>
    <w:rsid w:val="002B3341"/>
    <w:rsid w:val="002B3615"/>
    <w:rsid w:val="002B7D12"/>
    <w:rsid w:val="002B7D99"/>
    <w:rsid w:val="002C0EBE"/>
    <w:rsid w:val="002C23CC"/>
    <w:rsid w:val="002C39A0"/>
    <w:rsid w:val="002C4D9D"/>
    <w:rsid w:val="002D0BF3"/>
    <w:rsid w:val="002D4DA4"/>
    <w:rsid w:val="002D535C"/>
    <w:rsid w:val="002D5876"/>
    <w:rsid w:val="002D6140"/>
    <w:rsid w:val="002E0FE1"/>
    <w:rsid w:val="002E4B0C"/>
    <w:rsid w:val="002E5405"/>
    <w:rsid w:val="002E7E6E"/>
    <w:rsid w:val="002F50CD"/>
    <w:rsid w:val="002F5863"/>
    <w:rsid w:val="002F75A0"/>
    <w:rsid w:val="00300D8E"/>
    <w:rsid w:val="00303CD4"/>
    <w:rsid w:val="00303EFC"/>
    <w:rsid w:val="00307312"/>
    <w:rsid w:val="00307811"/>
    <w:rsid w:val="0031007C"/>
    <w:rsid w:val="003103EC"/>
    <w:rsid w:val="003113CC"/>
    <w:rsid w:val="00312E73"/>
    <w:rsid w:val="00313651"/>
    <w:rsid w:val="00315195"/>
    <w:rsid w:val="00323E8D"/>
    <w:rsid w:val="00327E28"/>
    <w:rsid w:val="003300AD"/>
    <w:rsid w:val="003306C0"/>
    <w:rsid w:val="003323AB"/>
    <w:rsid w:val="003349EF"/>
    <w:rsid w:val="00334BED"/>
    <w:rsid w:val="003356D1"/>
    <w:rsid w:val="00337441"/>
    <w:rsid w:val="00342C1C"/>
    <w:rsid w:val="00342E33"/>
    <w:rsid w:val="00346D5B"/>
    <w:rsid w:val="00347A6A"/>
    <w:rsid w:val="00352901"/>
    <w:rsid w:val="0035394C"/>
    <w:rsid w:val="00364A2C"/>
    <w:rsid w:val="00367F91"/>
    <w:rsid w:val="00370C71"/>
    <w:rsid w:val="00372916"/>
    <w:rsid w:val="003754F2"/>
    <w:rsid w:val="00375E07"/>
    <w:rsid w:val="00383338"/>
    <w:rsid w:val="003845BE"/>
    <w:rsid w:val="00387E96"/>
    <w:rsid w:val="003921A6"/>
    <w:rsid w:val="00396DBA"/>
    <w:rsid w:val="003A099C"/>
    <w:rsid w:val="003A3D18"/>
    <w:rsid w:val="003B0E4C"/>
    <w:rsid w:val="003B214A"/>
    <w:rsid w:val="003B2408"/>
    <w:rsid w:val="003B30E1"/>
    <w:rsid w:val="003B3ED1"/>
    <w:rsid w:val="003B558A"/>
    <w:rsid w:val="003B674E"/>
    <w:rsid w:val="003D2A8C"/>
    <w:rsid w:val="003D2D63"/>
    <w:rsid w:val="003D2F4C"/>
    <w:rsid w:val="003E0676"/>
    <w:rsid w:val="003E2FC1"/>
    <w:rsid w:val="003E3702"/>
    <w:rsid w:val="003E4275"/>
    <w:rsid w:val="003E7337"/>
    <w:rsid w:val="003E779D"/>
    <w:rsid w:val="003F1130"/>
    <w:rsid w:val="003F3C93"/>
    <w:rsid w:val="003F471B"/>
    <w:rsid w:val="003F4A44"/>
    <w:rsid w:val="004027D0"/>
    <w:rsid w:val="004029BA"/>
    <w:rsid w:val="004031E6"/>
    <w:rsid w:val="004038C2"/>
    <w:rsid w:val="004054DD"/>
    <w:rsid w:val="00405A9B"/>
    <w:rsid w:val="00405C00"/>
    <w:rsid w:val="0040651F"/>
    <w:rsid w:val="00410A3F"/>
    <w:rsid w:val="004114F0"/>
    <w:rsid w:val="00411FDC"/>
    <w:rsid w:val="00412317"/>
    <w:rsid w:val="00414B07"/>
    <w:rsid w:val="004153A9"/>
    <w:rsid w:val="004179F2"/>
    <w:rsid w:val="00417A87"/>
    <w:rsid w:val="004200D5"/>
    <w:rsid w:val="00421122"/>
    <w:rsid w:val="00423AF0"/>
    <w:rsid w:val="00423EC3"/>
    <w:rsid w:val="004246F2"/>
    <w:rsid w:val="004266A0"/>
    <w:rsid w:val="00427B0A"/>
    <w:rsid w:val="0043074D"/>
    <w:rsid w:val="0043178D"/>
    <w:rsid w:val="004378FA"/>
    <w:rsid w:val="00437934"/>
    <w:rsid w:val="00437ADF"/>
    <w:rsid w:val="00444D22"/>
    <w:rsid w:val="00444D7B"/>
    <w:rsid w:val="00445091"/>
    <w:rsid w:val="00451775"/>
    <w:rsid w:val="004524A7"/>
    <w:rsid w:val="00457B42"/>
    <w:rsid w:val="00460FFE"/>
    <w:rsid w:val="004663F5"/>
    <w:rsid w:val="00470024"/>
    <w:rsid w:val="004723F1"/>
    <w:rsid w:val="004724B3"/>
    <w:rsid w:val="0047597D"/>
    <w:rsid w:val="00475E7D"/>
    <w:rsid w:val="00480699"/>
    <w:rsid w:val="0048111F"/>
    <w:rsid w:val="004819F3"/>
    <w:rsid w:val="0048328C"/>
    <w:rsid w:val="00483BA2"/>
    <w:rsid w:val="0048492A"/>
    <w:rsid w:val="00486648"/>
    <w:rsid w:val="00490F97"/>
    <w:rsid w:val="00492C72"/>
    <w:rsid w:val="00494ED9"/>
    <w:rsid w:val="004A2924"/>
    <w:rsid w:val="004A5F73"/>
    <w:rsid w:val="004A629E"/>
    <w:rsid w:val="004A7A2E"/>
    <w:rsid w:val="004B0E06"/>
    <w:rsid w:val="004B4771"/>
    <w:rsid w:val="004B630C"/>
    <w:rsid w:val="004E2479"/>
    <w:rsid w:val="004E2498"/>
    <w:rsid w:val="004E34B7"/>
    <w:rsid w:val="004E375D"/>
    <w:rsid w:val="004E6F23"/>
    <w:rsid w:val="004F2EDE"/>
    <w:rsid w:val="004F3847"/>
    <w:rsid w:val="004F3AD2"/>
    <w:rsid w:val="004F637D"/>
    <w:rsid w:val="004F68CC"/>
    <w:rsid w:val="004F7D9B"/>
    <w:rsid w:val="00503F53"/>
    <w:rsid w:val="0050517E"/>
    <w:rsid w:val="00506357"/>
    <w:rsid w:val="00506549"/>
    <w:rsid w:val="005071B2"/>
    <w:rsid w:val="00507EC3"/>
    <w:rsid w:val="00510D42"/>
    <w:rsid w:val="005129BB"/>
    <w:rsid w:val="00513B58"/>
    <w:rsid w:val="00516040"/>
    <w:rsid w:val="0051665A"/>
    <w:rsid w:val="005176C6"/>
    <w:rsid w:val="005228B7"/>
    <w:rsid w:val="00522A72"/>
    <w:rsid w:val="00524CFB"/>
    <w:rsid w:val="00526405"/>
    <w:rsid w:val="0053061F"/>
    <w:rsid w:val="0053134A"/>
    <w:rsid w:val="005353F0"/>
    <w:rsid w:val="00537C7A"/>
    <w:rsid w:val="005414F8"/>
    <w:rsid w:val="00544D53"/>
    <w:rsid w:val="00545C3C"/>
    <w:rsid w:val="00545CD3"/>
    <w:rsid w:val="0054650A"/>
    <w:rsid w:val="005530DB"/>
    <w:rsid w:val="00553FF9"/>
    <w:rsid w:val="00554DD9"/>
    <w:rsid w:val="00555926"/>
    <w:rsid w:val="0055730A"/>
    <w:rsid w:val="0056117C"/>
    <w:rsid w:val="00564F66"/>
    <w:rsid w:val="00571AAB"/>
    <w:rsid w:val="00572FA0"/>
    <w:rsid w:val="00575ADA"/>
    <w:rsid w:val="00582E04"/>
    <w:rsid w:val="00583277"/>
    <w:rsid w:val="00583B8C"/>
    <w:rsid w:val="00584EE8"/>
    <w:rsid w:val="00585F0C"/>
    <w:rsid w:val="00586BE1"/>
    <w:rsid w:val="00587681"/>
    <w:rsid w:val="00592EDA"/>
    <w:rsid w:val="00594256"/>
    <w:rsid w:val="0059496D"/>
    <w:rsid w:val="00594A8E"/>
    <w:rsid w:val="005A0FE1"/>
    <w:rsid w:val="005A2491"/>
    <w:rsid w:val="005A3390"/>
    <w:rsid w:val="005A47E6"/>
    <w:rsid w:val="005A585E"/>
    <w:rsid w:val="005A657E"/>
    <w:rsid w:val="005B3885"/>
    <w:rsid w:val="005B464C"/>
    <w:rsid w:val="005B6F5D"/>
    <w:rsid w:val="005B6F6F"/>
    <w:rsid w:val="005B7A01"/>
    <w:rsid w:val="005C1E5E"/>
    <w:rsid w:val="005C34D7"/>
    <w:rsid w:val="005C436C"/>
    <w:rsid w:val="005C59C0"/>
    <w:rsid w:val="005C5A04"/>
    <w:rsid w:val="005C5B75"/>
    <w:rsid w:val="005C701D"/>
    <w:rsid w:val="005C7067"/>
    <w:rsid w:val="005D36DE"/>
    <w:rsid w:val="005D79D6"/>
    <w:rsid w:val="005D7E8E"/>
    <w:rsid w:val="005E304F"/>
    <w:rsid w:val="005E4E18"/>
    <w:rsid w:val="005E564A"/>
    <w:rsid w:val="005E7738"/>
    <w:rsid w:val="005F111A"/>
    <w:rsid w:val="005F2EC8"/>
    <w:rsid w:val="005F35C7"/>
    <w:rsid w:val="005F36A1"/>
    <w:rsid w:val="005F3847"/>
    <w:rsid w:val="005F3AE2"/>
    <w:rsid w:val="005F6F68"/>
    <w:rsid w:val="0060146C"/>
    <w:rsid w:val="00603FEC"/>
    <w:rsid w:val="006042F1"/>
    <w:rsid w:val="00605A86"/>
    <w:rsid w:val="00610FCE"/>
    <w:rsid w:val="00612118"/>
    <w:rsid w:val="00612604"/>
    <w:rsid w:val="006126B8"/>
    <w:rsid w:val="0061290E"/>
    <w:rsid w:val="00617002"/>
    <w:rsid w:val="00617A51"/>
    <w:rsid w:val="00617B4A"/>
    <w:rsid w:val="00626F4E"/>
    <w:rsid w:val="00627A5D"/>
    <w:rsid w:val="00631207"/>
    <w:rsid w:val="006315D6"/>
    <w:rsid w:val="00632DF7"/>
    <w:rsid w:val="00633B67"/>
    <w:rsid w:val="00634493"/>
    <w:rsid w:val="00634EF4"/>
    <w:rsid w:val="0063684F"/>
    <w:rsid w:val="006415A7"/>
    <w:rsid w:val="006427A9"/>
    <w:rsid w:val="00643B61"/>
    <w:rsid w:val="00643DFA"/>
    <w:rsid w:val="006455AD"/>
    <w:rsid w:val="0064742A"/>
    <w:rsid w:val="00647D56"/>
    <w:rsid w:val="00650C49"/>
    <w:rsid w:val="0065125D"/>
    <w:rsid w:val="00651BD6"/>
    <w:rsid w:val="00651CC9"/>
    <w:rsid w:val="006520CF"/>
    <w:rsid w:val="006524F0"/>
    <w:rsid w:val="00655699"/>
    <w:rsid w:val="00655BD2"/>
    <w:rsid w:val="00655CD5"/>
    <w:rsid w:val="00657690"/>
    <w:rsid w:val="00661671"/>
    <w:rsid w:val="006626B2"/>
    <w:rsid w:val="00663B00"/>
    <w:rsid w:val="00666709"/>
    <w:rsid w:val="00672918"/>
    <w:rsid w:val="00674EA3"/>
    <w:rsid w:val="00675316"/>
    <w:rsid w:val="0068276B"/>
    <w:rsid w:val="00684543"/>
    <w:rsid w:val="00685632"/>
    <w:rsid w:val="0068778E"/>
    <w:rsid w:val="00690231"/>
    <w:rsid w:val="006921A4"/>
    <w:rsid w:val="00692F13"/>
    <w:rsid w:val="00695491"/>
    <w:rsid w:val="00697160"/>
    <w:rsid w:val="006A1F85"/>
    <w:rsid w:val="006A4F9A"/>
    <w:rsid w:val="006A664C"/>
    <w:rsid w:val="006A6AF7"/>
    <w:rsid w:val="006A74B2"/>
    <w:rsid w:val="006B0CAE"/>
    <w:rsid w:val="006B3911"/>
    <w:rsid w:val="006B76D0"/>
    <w:rsid w:val="006C00E4"/>
    <w:rsid w:val="006C0946"/>
    <w:rsid w:val="006C09FC"/>
    <w:rsid w:val="006C2559"/>
    <w:rsid w:val="006C5DA8"/>
    <w:rsid w:val="006C6FC0"/>
    <w:rsid w:val="006C73B5"/>
    <w:rsid w:val="006D3B87"/>
    <w:rsid w:val="006D50DF"/>
    <w:rsid w:val="006D53D2"/>
    <w:rsid w:val="006D73DC"/>
    <w:rsid w:val="006E0CED"/>
    <w:rsid w:val="006E2D84"/>
    <w:rsid w:val="006E32D0"/>
    <w:rsid w:val="006E6CD2"/>
    <w:rsid w:val="006F4249"/>
    <w:rsid w:val="006F5B8F"/>
    <w:rsid w:val="006F6E48"/>
    <w:rsid w:val="0070349D"/>
    <w:rsid w:val="00705B22"/>
    <w:rsid w:val="007102A5"/>
    <w:rsid w:val="00712B3C"/>
    <w:rsid w:val="00713324"/>
    <w:rsid w:val="00714E31"/>
    <w:rsid w:val="00715038"/>
    <w:rsid w:val="00715850"/>
    <w:rsid w:val="0072001B"/>
    <w:rsid w:val="007200E9"/>
    <w:rsid w:val="007219FF"/>
    <w:rsid w:val="007231A0"/>
    <w:rsid w:val="00725BA5"/>
    <w:rsid w:val="007263F3"/>
    <w:rsid w:val="007311FB"/>
    <w:rsid w:val="0073155B"/>
    <w:rsid w:val="00735668"/>
    <w:rsid w:val="0073629D"/>
    <w:rsid w:val="00736E8E"/>
    <w:rsid w:val="0074064F"/>
    <w:rsid w:val="0074101A"/>
    <w:rsid w:val="00742036"/>
    <w:rsid w:val="00745BB8"/>
    <w:rsid w:val="00745FEC"/>
    <w:rsid w:val="0074639F"/>
    <w:rsid w:val="00746859"/>
    <w:rsid w:val="0075088A"/>
    <w:rsid w:val="00750891"/>
    <w:rsid w:val="00751F8E"/>
    <w:rsid w:val="00755049"/>
    <w:rsid w:val="00755195"/>
    <w:rsid w:val="0075559B"/>
    <w:rsid w:val="007573D1"/>
    <w:rsid w:val="0076163E"/>
    <w:rsid w:val="007658AD"/>
    <w:rsid w:val="00766E8D"/>
    <w:rsid w:val="00767076"/>
    <w:rsid w:val="00771B26"/>
    <w:rsid w:val="00772598"/>
    <w:rsid w:val="007735B3"/>
    <w:rsid w:val="00775A20"/>
    <w:rsid w:val="00776486"/>
    <w:rsid w:val="007766EC"/>
    <w:rsid w:val="007772D5"/>
    <w:rsid w:val="007776EC"/>
    <w:rsid w:val="00777878"/>
    <w:rsid w:val="0078233C"/>
    <w:rsid w:val="00783075"/>
    <w:rsid w:val="00784444"/>
    <w:rsid w:val="00786B92"/>
    <w:rsid w:val="00790C72"/>
    <w:rsid w:val="00791AE2"/>
    <w:rsid w:val="00795CF8"/>
    <w:rsid w:val="00796093"/>
    <w:rsid w:val="007A120F"/>
    <w:rsid w:val="007A1ED4"/>
    <w:rsid w:val="007A297C"/>
    <w:rsid w:val="007A3EC4"/>
    <w:rsid w:val="007A4C4C"/>
    <w:rsid w:val="007A4CDE"/>
    <w:rsid w:val="007B020F"/>
    <w:rsid w:val="007B5429"/>
    <w:rsid w:val="007B5B1B"/>
    <w:rsid w:val="007B6006"/>
    <w:rsid w:val="007B6C6A"/>
    <w:rsid w:val="007B7F67"/>
    <w:rsid w:val="007C155B"/>
    <w:rsid w:val="007C1FC6"/>
    <w:rsid w:val="007C2034"/>
    <w:rsid w:val="007C46E4"/>
    <w:rsid w:val="007C4795"/>
    <w:rsid w:val="007C5B35"/>
    <w:rsid w:val="007C6593"/>
    <w:rsid w:val="007D083C"/>
    <w:rsid w:val="007D139C"/>
    <w:rsid w:val="007D400D"/>
    <w:rsid w:val="007D7A63"/>
    <w:rsid w:val="007E0276"/>
    <w:rsid w:val="007E07F4"/>
    <w:rsid w:val="007E19B3"/>
    <w:rsid w:val="007E1CF7"/>
    <w:rsid w:val="007E4E2C"/>
    <w:rsid w:val="007E582E"/>
    <w:rsid w:val="007E6551"/>
    <w:rsid w:val="007E7C36"/>
    <w:rsid w:val="007F0437"/>
    <w:rsid w:val="007F1181"/>
    <w:rsid w:val="007F1907"/>
    <w:rsid w:val="007F2783"/>
    <w:rsid w:val="007F37D0"/>
    <w:rsid w:val="007F4106"/>
    <w:rsid w:val="007F51E7"/>
    <w:rsid w:val="008011D8"/>
    <w:rsid w:val="00802572"/>
    <w:rsid w:val="0080446C"/>
    <w:rsid w:val="00805D2A"/>
    <w:rsid w:val="00806A7F"/>
    <w:rsid w:val="00821C05"/>
    <w:rsid w:val="008242C5"/>
    <w:rsid w:val="00825617"/>
    <w:rsid w:val="00825E5E"/>
    <w:rsid w:val="00830191"/>
    <w:rsid w:val="0083053D"/>
    <w:rsid w:val="00831F88"/>
    <w:rsid w:val="008334D2"/>
    <w:rsid w:val="008361D0"/>
    <w:rsid w:val="008416EE"/>
    <w:rsid w:val="00841753"/>
    <w:rsid w:val="00843164"/>
    <w:rsid w:val="00852332"/>
    <w:rsid w:val="00852E76"/>
    <w:rsid w:val="0085418C"/>
    <w:rsid w:val="0085492E"/>
    <w:rsid w:val="00856EF6"/>
    <w:rsid w:val="00857433"/>
    <w:rsid w:val="00862102"/>
    <w:rsid w:val="00863AD1"/>
    <w:rsid w:val="00863E80"/>
    <w:rsid w:val="0086522C"/>
    <w:rsid w:val="008700BE"/>
    <w:rsid w:val="00870568"/>
    <w:rsid w:val="008726E7"/>
    <w:rsid w:val="0087356B"/>
    <w:rsid w:val="00874178"/>
    <w:rsid w:val="00875E42"/>
    <w:rsid w:val="00875FA5"/>
    <w:rsid w:val="00876CB9"/>
    <w:rsid w:val="008806D7"/>
    <w:rsid w:val="008837C9"/>
    <w:rsid w:val="00886201"/>
    <w:rsid w:val="008878C5"/>
    <w:rsid w:val="008904B6"/>
    <w:rsid w:val="0089141C"/>
    <w:rsid w:val="00891744"/>
    <w:rsid w:val="00892B71"/>
    <w:rsid w:val="00893267"/>
    <w:rsid w:val="00893440"/>
    <w:rsid w:val="008A0724"/>
    <w:rsid w:val="008A34E3"/>
    <w:rsid w:val="008A4E1D"/>
    <w:rsid w:val="008A6F2D"/>
    <w:rsid w:val="008A7213"/>
    <w:rsid w:val="008A7F42"/>
    <w:rsid w:val="008B17CF"/>
    <w:rsid w:val="008B4290"/>
    <w:rsid w:val="008B5D76"/>
    <w:rsid w:val="008B68EC"/>
    <w:rsid w:val="008C3B63"/>
    <w:rsid w:val="008C4BAB"/>
    <w:rsid w:val="008C67BA"/>
    <w:rsid w:val="008D0D0B"/>
    <w:rsid w:val="008D0F9D"/>
    <w:rsid w:val="008D536E"/>
    <w:rsid w:val="008E0B79"/>
    <w:rsid w:val="008E0D0D"/>
    <w:rsid w:val="008E3007"/>
    <w:rsid w:val="008E357A"/>
    <w:rsid w:val="008E718C"/>
    <w:rsid w:val="008E7406"/>
    <w:rsid w:val="008F1362"/>
    <w:rsid w:val="008F1ADB"/>
    <w:rsid w:val="008F2049"/>
    <w:rsid w:val="008F2DC2"/>
    <w:rsid w:val="008F4F11"/>
    <w:rsid w:val="008F53ED"/>
    <w:rsid w:val="008F6ECF"/>
    <w:rsid w:val="008F7B49"/>
    <w:rsid w:val="008F7B67"/>
    <w:rsid w:val="009017E2"/>
    <w:rsid w:val="0090565A"/>
    <w:rsid w:val="009056EC"/>
    <w:rsid w:val="0090651A"/>
    <w:rsid w:val="009071E0"/>
    <w:rsid w:val="00911D51"/>
    <w:rsid w:val="0091215D"/>
    <w:rsid w:val="00912979"/>
    <w:rsid w:val="00912EDB"/>
    <w:rsid w:val="009148A5"/>
    <w:rsid w:val="00915440"/>
    <w:rsid w:val="00915BE4"/>
    <w:rsid w:val="00915ED5"/>
    <w:rsid w:val="00916BE3"/>
    <w:rsid w:val="009206BB"/>
    <w:rsid w:val="0092130A"/>
    <w:rsid w:val="00921E45"/>
    <w:rsid w:val="009222FD"/>
    <w:rsid w:val="0092460A"/>
    <w:rsid w:val="009247CF"/>
    <w:rsid w:val="00925684"/>
    <w:rsid w:val="009277EE"/>
    <w:rsid w:val="00930D21"/>
    <w:rsid w:val="00930DF1"/>
    <w:rsid w:val="00934033"/>
    <w:rsid w:val="00936B81"/>
    <w:rsid w:val="00936CF9"/>
    <w:rsid w:val="00937A2F"/>
    <w:rsid w:val="00937BC2"/>
    <w:rsid w:val="0094086E"/>
    <w:rsid w:val="00941EE8"/>
    <w:rsid w:val="00942FE6"/>
    <w:rsid w:val="00944BB7"/>
    <w:rsid w:val="0094668A"/>
    <w:rsid w:val="0095180F"/>
    <w:rsid w:val="0095201E"/>
    <w:rsid w:val="009527F9"/>
    <w:rsid w:val="00952B6C"/>
    <w:rsid w:val="00953FF3"/>
    <w:rsid w:val="00956EFB"/>
    <w:rsid w:val="0096055B"/>
    <w:rsid w:val="009614FD"/>
    <w:rsid w:val="009628C1"/>
    <w:rsid w:val="0096418A"/>
    <w:rsid w:val="00965A41"/>
    <w:rsid w:val="00966B03"/>
    <w:rsid w:val="00966BB7"/>
    <w:rsid w:val="009673D6"/>
    <w:rsid w:val="00970102"/>
    <w:rsid w:val="00970644"/>
    <w:rsid w:val="00973FE3"/>
    <w:rsid w:val="00974CE0"/>
    <w:rsid w:val="0097577C"/>
    <w:rsid w:val="00980952"/>
    <w:rsid w:val="00981667"/>
    <w:rsid w:val="009822CE"/>
    <w:rsid w:val="00983392"/>
    <w:rsid w:val="009868F8"/>
    <w:rsid w:val="00987C95"/>
    <w:rsid w:val="00990AA3"/>
    <w:rsid w:val="009928F3"/>
    <w:rsid w:val="009929FE"/>
    <w:rsid w:val="00993009"/>
    <w:rsid w:val="0099421B"/>
    <w:rsid w:val="009A0D10"/>
    <w:rsid w:val="009A1B95"/>
    <w:rsid w:val="009A3466"/>
    <w:rsid w:val="009A3A88"/>
    <w:rsid w:val="009A3ABF"/>
    <w:rsid w:val="009A3FBB"/>
    <w:rsid w:val="009A436C"/>
    <w:rsid w:val="009B7088"/>
    <w:rsid w:val="009C1EF3"/>
    <w:rsid w:val="009C4663"/>
    <w:rsid w:val="009C474E"/>
    <w:rsid w:val="009C611E"/>
    <w:rsid w:val="009C715E"/>
    <w:rsid w:val="009C7AE8"/>
    <w:rsid w:val="009D12C6"/>
    <w:rsid w:val="009D1C2C"/>
    <w:rsid w:val="009D2023"/>
    <w:rsid w:val="009D246E"/>
    <w:rsid w:val="009D5C7D"/>
    <w:rsid w:val="009E0049"/>
    <w:rsid w:val="009E1104"/>
    <w:rsid w:val="009E13A7"/>
    <w:rsid w:val="009E1BBA"/>
    <w:rsid w:val="009E2DB3"/>
    <w:rsid w:val="009E5EE5"/>
    <w:rsid w:val="009F424B"/>
    <w:rsid w:val="009F7E3C"/>
    <w:rsid w:val="00A00185"/>
    <w:rsid w:val="00A01597"/>
    <w:rsid w:val="00A028ED"/>
    <w:rsid w:val="00A0413A"/>
    <w:rsid w:val="00A05EDA"/>
    <w:rsid w:val="00A11DA2"/>
    <w:rsid w:val="00A1494E"/>
    <w:rsid w:val="00A1580C"/>
    <w:rsid w:val="00A17695"/>
    <w:rsid w:val="00A211BE"/>
    <w:rsid w:val="00A21BE4"/>
    <w:rsid w:val="00A233E4"/>
    <w:rsid w:val="00A24328"/>
    <w:rsid w:val="00A247D4"/>
    <w:rsid w:val="00A253D6"/>
    <w:rsid w:val="00A25DCB"/>
    <w:rsid w:val="00A2628B"/>
    <w:rsid w:val="00A26DB2"/>
    <w:rsid w:val="00A27243"/>
    <w:rsid w:val="00A27623"/>
    <w:rsid w:val="00A3291A"/>
    <w:rsid w:val="00A36DBD"/>
    <w:rsid w:val="00A42265"/>
    <w:rsid w:val="00A44255"/>
    <w:rsid w:val="00A45CDA"/>
    <w:rsid w:val="00A4738E"/>
    <w:rsid w:val="00A4766F"/>
    <w:rsid w:val="00A5175A"/>
    <w:rsid w:val="00A51958"/>
    <w:rsid w:val="00A52618"/>
    <w:rsid w:val="00A52AC5"/>
    <w:rsid w:val="00A56A7A"/>
    <w:rsid w:val="00A61E11"/>
    <w:rsid w:val="00A64C9C"/>
    <w:rsid w:val="00A66CBB"/>
    <w:rsid w:val="00A70EF5"/>
    <w:rsid w:val="00A70F8C"/>
    <w:rsid w:val="00A71F64"/>
    <w:rsid w:val="00A73573"/>
    <w:rsid w:val="00A75999"/>
    <w:rsid w:val="00A76224"/>
    <w:rsid w:val="00A764B8"/>
    <w:rsid w:val="00A765BF"/>
    <w:rsid w:val="00A77443"/>
    <w:rsid w:val="00A824F0"/>
    <w:rsid w:val="00A82715"/>
    <w:rsid w:val="00A83D7A"/>
    <w:rsid w:val="00A850BC"/>
    <w:rsid w:val="00A873FC"/>
    <w:rsid w:val="00A90906"/>
    <w:rsid w:val="00A9334F"/>
    <w:rsid w:val="00AA42D7"/>
    <w:rsid w:val="00AA4A30"/>
    <w:rsid w:val="00AA4DC6"/>
    <w:rsid w:val="00AA5763"/>
    <w:rsid w:val="00AA57A0"/>
    <w:rsid w:val="00AA617D"/>
    <w:rsid w:val="00AA749F"/>
    <w:rsid w:val="00AA75FB"/>
    <w:rsid w:val="00AB099B"/>
    <w:rsid w:val="00AB0BF1"/>
    <w:rsid w:val="00AB221F"/>
    <w:rsid w:val="00AB2ABF"/>
    <w:rsid w:val="00AB2F1F"/>
    <w:rsid w:val="00AB3769"/>
    <w:rsid w:val="00AB3B1B"/>
    <w:rsid w:val="00AB3ECB"/>
    <w:rsid w:val="00AB47F1"/>
    <w:rsid w:val="00AB4A36"/>
    <w:rsid w:val="00AC1E13"/>
    <w:rsid w:val="00AC4D77"/>
    <w:rsid w:val="00AD1353"/>
    <w:rsid w:val="00AD157B"/>
    <w:rsid w:val="00AD2588"/>
    <w:rsid w:val="00AD2691"/>
    <w:rsid w:val="00AD5650"/>
    <w:rsid w:val="00AD7996"/>
    <w:rsid w:val="00AE02E6"/>
    <w:rsid w:val="00AE095D"/>
    <w:rsid w:val="00AE0F79"/>
    <w:rsid w:val="00AE20AD"/>
    <w:rsid w:val="00AE4217"/>
    <w:rsid w:val="00AE4656"/>
    <w:rsid w:val="00AE5389"/>
    <w:rsid w:val="00AF388E"/>
    <w:rsid w:val="00AF3D0D"/>
    <w:rsid w:val="00AF3F60"/>
    <w:rsid w:val="00AF4B77"/>
    <w:rsid w:val="00AF55BE"/>
    <w:rsid w:val="00AF6A20"/>
    <w:rsid w:val="00AF757B"/>
    <w:rsid w:val="00AF7B7A"/>
    <w:rsid w:val="00AF7CBA"/>
    <w:rsid w:val="00B00A64"/>
    <w:rsid w:val="00B0694B"/>
    <w:rsid w:val="00B06A2E"/>
    <w:rsid w:val="00B1173E"/>
    <w:rsid w:val="00B12F8D"/>
    <w:rsid w:val="00B14634"/>
    <w:rsid w:val="00B15278"/>
    <w:rsid w:val="00B16635"/>
    <w:rsid w:val="00B17078"/>
    <w:rsid w:val="00B177A2"/>
    <w:rsid w:val="00B206B5"/>
    <w:rsid w:val="00B2151F"/>
    <w:rsid w:val="00B21724"/>
    <w:rsid w:val="00B21E13"/>
    <w:rsid w:val="00B2257D"/>
    <w:rsid w:val="00B24322"/>
    <w:rsid w:val="00B3104E"/>
    <w:rsid w:val="00B339FD"/>
    <w:rsid w:val="00B34261"/>
    <w:rsid w:val="00B34460"/>
    <w:rsid w:val="00B362D2"/>
    <w:rsid w:val="00B36864"/>
    <w:rsid w:val="00B379B0"/>
    <w:rsid w:val="00B40D49"/>
    <w:rsid w:val="00B447F4"/>
    <w:rsid w:val="00B44C14"/>
    <w:rsid w:val="00B4666F"/>
    <w:rsid w:val="00B470F4"/>
    <w:rsid w:val="00B500A8"/>
    <w:rsid w:val="00B529B6"/>
    <w:rsid w:val="00B56A10"/>
    <w:rsid w:val="00B56CF8"/>
    <w:rsid w:val="00B57D50"/>
    <w:rsid w:val="00B57FD5"/>
    <w:rsid w:val="00B60E17"/>
    <w:rsid w:val="00B630B7"/>
    <w:rsid w:val="00B6799A"/>
    <w:rsid w:val="00B72C12"/>
    <w:rsid w:val="00B72D65"/>
    <w:rsid w:val="00B773B0"/>
    <w:rsid w:val="00B8009F"/>
    <w:rsid w:val="00B84E18"/>
    <w:rsid w:val="00B87CFD"/>
    <w:rsid w:val="00B917FA"/>
    <w:rsid w:val="00B9281A"/>
    <w:rsid w:val="00B92924"/>
    <w:rsid w:val="00B93A01"/>
    <w:rsid w:val="00B94D37"/>
    <w:rsid w:val="00B96701"/>
    <w:rsid w:val="00BA03AD"/>
    <w:rsid w:val="00BA05A7"/>
    <w:rsid w:val="00BA3338"/>
    <w:rsid w:val="00BA3E94"/>
    <w:rsid w:val="00BA4445"/>
    <w:rsid w:val="00BA59E5"/>
    <w:rsid w:val="00BA7902"/>
    <w:rsid w:val="00BB0B79"/>
    <w:rsid w:val="00BB5679"/>
    <w:rsid w:val="00BB7AA4"/>
    <w:rsid w:val="00BC290E"/>
    <w:rsid w:val="00BC3700"/>
    <w:rsid w:val="00BC4A8B"/>
    <w:rsid w:val="00BC5429"/>
    <w:rsid w:val="00BC718A"/>
    <w:rsid w:val="00BD0E46"/>
    <w:rsid w:val="00BD15CF"/>
    <w:rsid w:val="00BD4A70"/>
    <w:rsid w:val="00BD64F2"/>
    <w:rsid w:val="00BD775F"/>
    <w:rsid w:val="00BD7E51"/>
    <w:rsid w:val="00BE055B"/>
    <w:rsid w:val="00BE0AD4"/>
    <w:rsid w:val="00BE1BC5"/>
    <w:rsid w:val="00BE5154"/>
    <w:rsid w:val="00BE5873"/>
    <w:rsid w:val="00BE5D17"/>
    <w:rsid w:val="00BF0B3B"/>
    <w:rsid w:val="00BF40D7"/>
    <w:rsid w:val="00BF7849"/>
    <w:rsid w:val="00C11744"/>
    <w:rsid w:val="00C13881"/>
    <w:rsid w:val="00C13B25"/>
    <w:rsid w:val="00C13C16"/>
    <w:rsid w:val="00C1491C"/>
    <w:rsid w:val="00C155EB"/>
    <w:rsid w:val="00C1754C"/>
    <w:rsid w:val="00C22374"/>
    <w:rsid w:val="00C23711"/>
    <w:rsid w:val="00C238A5"/>
    <w:rsid w:val="00C24322"/>
    <w:rsid w:val="00C31B08"/>
    <w:rsid w:val="00C31B3B"/>
    <w:rsid w:val="00C33920"/>
    <w:rsid w:val="00C41C42"/>
    <w:rsid w:val="00C43789"/>
    <w:rsid w:val="00C43D96"/>
    <w:rsid w:val="00C52796"/>
    <w:rsid w:val="00C527A2"/>
    <w:rsid w:val="00C543DA"/>
    <w:rsid w:val="00C658E0"/>
    <w:rsid w:val="00C71825"/>
    <w:rsid w:val="00C722D7"/>
    <w:rsid w:val="00C741FB"/>
    <w:rsid w:val="00C74892"/>
    <w:rsid w:val="00C74AAE"/>
    <w:rsid w:val="00C76342"/>
    <w:rsid w:val="00C80250"/>
    <w:rsid w:val="00C81201"/>
    <w:rsid w:val="00C81627"/>
    <w:rsid w:val="00C846D8"/>
    <w:rsid w:val="00C870DC"/>
    <w:rsid w:val="00C92020"/>
    <w:rsid w:val="00C9218B"/>
    <w:rsid w:val="00C93B30"/>
    <w:rsid w:val="00C94767"/>
    <w:rsid w:val="00C96989"/>
    <w:rsid w:val="00C97276"/>
    <w:rsid w:val="00CA061D"/>
    <w:rsid w:val="00CA1A3E"/>
    <w:rsid w:val="00CA1D1E"/>
    <w:rsid w:val="00CB15E0"/>
    <w:rsid w:val="00CB1BAA"/>
    <w:rsid w:val="00CB287C"/>
    <w:rsid w:val="00CB2CD4"/>
    <w:rsid w:val="00CB2D8C"/>
    <w:rsid w:val="00CB3B8C"/>
    <w:rsid w:val="00CB5B24"/>
    <w:rsid w:val="00CB7C09"/>
    <w:rsid w:val="00CC0005"/>
    <w:rsid w:val="00CC04B0"/>
    <w:rsid w:val="00CC0911"/>
    <w:rsid w:val="00CC0A6A"/>
    <w:rsid w:val="00CC0B1F"/>
    <w:rsid w:val="00CC471B"/>
    <w:rsid w:val="00CC48C6"/>
    <w:rsid w:val="00CC5303"/>
    <w:rsid w:val="00CD0E68"/>
    <w:rsid w:val="00CD2D57"/>
    <w:rsid w:val="00CD6D0F"/>
    <w:rsid w:val="00CE3553"/>
    <w:rsid w:val="00CE4E9E"/>
    <w:rsid w:val="00CE56A5"/>
    <w:rsid w:val="00CE74DE"/>
    <w:rsid w:val="00CE7EE3"/>
    <w:rsid w:val="00CF03F3"/>
    <w:rsid w:val="00CF2619"/>
    <w:rsid w:val="00CF3495"/>
    <w:rsid w:val="00D03AE0"/>
    <w:rsid w:val="00D04675"/>
    <w:rsid w:val="00D07F15"/>
    <w:rsid w:val="00D14078"/>
    <w:rsid w:val="00D15D36"/>
    <w:rsid w:val="00D16C8C"/>
    <w:rsid w:val="00D179E5"/>
    <w:rsid w:val="00D20346"/>
    <w:rsid w:val="00D21847"/>
    <w:rsid w:val="00D2338C"/>
    <w:rsid w:val="00D23D0A"/>
    <w:rsid w:val="00D25EB2"/>
    <w:rsid w:val="00D3152C"/>
    <w:rsid w:val="00D31D22"/>
    <w:rsid w:val="00D32B54"/>
    <w:rsid w:val="00D33304"/>
    <w:rsid w:val="00D33737"/>
    <w:rsid w:val="00D346FC"/>
    <w:rsid w:val="00D34854"/>
    <w:rsid w:val="00D3592E"/>
    <w:rsid w:val="00D41201"/>
    <w:rsid w:val="00D41268"/>
    <w:rsid w:val="00D4158A"/>
    <w:rsid w:val="00D41809"/>
    <w:rsid w:val="00D43C6C"/>
    <w:rsid w:val="00D4638F"/>
    <w:rsid w:val="00D4792F"/>
    <w:rsid w:val="00D62089"/>
    <w:rsid w:val="00D6328A"/>
    <w:rsid w:val="00D63360"/>
    <w:rsid w:val="00D646A4"/>
    <w:rsid w:val="00D70A2E"/>
    <w:rsid w:val="00D719AE"/>
    <w:rsid w:val="00D73579"/>
    <w:rsid w:val="00D7363B"/>
    <w:rsid w:val="00D77390"/>
    <w:rsid w:val="00D77E1D"/>
    <w:rsid w:val="00D832AD"/>
    <w:rsid w:val="00D86C0C"/>
    <w:rsid w:val="00D86F47"/>
    <w:rsid w:val="00D93DB8"/>
    <w:rsid w:val="00D9492F"/>
    <w:rsid w:val="00D967B9"/>
    <w:rsid w:val="00D97699"/>
    <w:rsid w:val="00D97E76"/>
    <w:rsid w:val="00DA0104"/>
    <w:rsid w:val="00DA4069"/>
    <w:rsid w:val="00DA426D"/>
    <w:rsid w:val="00DA4E53"/>
    <w:rsid w:val="00DA6BE4"/>
    <w:rsid w:val="00DA6F84"/>
    <w:rsid w:val="00DA7453"/>
    <w:rsid w:val="00DA7E54"/>
    <w:rsid w:val="00DB046A"/>
    <w:rsid w:val="00DB0D6C"/>
    <w:rsid w:val="00DB32AC"/>
    <w:rsid w:val="00DB419B"/>
    <w:rsid w:val="00DB7E8C"/>
    <w:rsid w:val="00DC238D"/>
    <w:rsid w:val="00DC2478"/>
    <w:rsid w:val="00DC2DFA"/>
    <w:rsid w:val="00DC63C1"/>
    <w:rsid w:val="00DC68A1"/>
    <w:rsid w:val="00DD2378"/>
    <w:rsid w:val="00DD48EA"/>
    <w:rsid w:val="00DD60DB"/>
    <w:rsid w:val="00DD660F"/>
    <w:rsid w:val="00DE0271"/>
    <w:rsid w:val="00DE2B72"/>
    <w:rsid w:val="00DE643B"/>
    <w:rsid w:val="00DE7A8F"/>
    <w:rsid w:val="00DF0DFC"/>
    <w:rsid w:val="00DF1E13"/>
    <w:rsid w:val="00DF30EE"/>
    <w:rsid w:val="00DF39A3"/>
    <w:rsid w:val="00DF4090"/>
    <w:rsid w:val="00DF4F56"/>
    <w:rsid w:val="00DF60CE"/>
    <w:rsid w:val="00DF6E8B"/>
    <w:rsid w:val="00E01834"/>
    <w:rsid w:val="00E023C0"/>
    <w:rsid w:val="00E02F7E"/>
    <w:rsid w:val="00E033D1"/>
    <w:rsid w:val="00E06996"/>
    <w:rsid w:val="00E103DE"/>
    <w:rsid w:val="00E10AF8"/>
    <w:rsid w:val="00E14C73"/>
    <w:rsid w:val="00E15F2A"/>
    <w:rsid w:val="00E16BBA"/>
    <w:rsid w:val="00E2149F"/>
    <w:rsid w:val="00E21C6A"/>
    <w:rsid w:val="00E26541"/>
    <w:rsid w:val="00E34435"/>
    <w:rsid w:val="00E35BE3"/>
    <w:rsid w:val="00E411F4"/>
    <w:rsid w:val="00E415EC"/>
    <w:rsid w:val="00E41CA6"/>
    <w:rsid w:val="00E43898"/>
    <w:rsid w:val="00E46D54"/>
    <w:rsid w:val="00E5001B"/>
    <w:rsid w:val="00E51CC5"/>
    <w:rsid w:val="00E522CA"/>
    <w:rsid w:val="00E52899"/>
    <w:rsid w:val="00E533C4"/>
    <w:rsid w:val="00E554DA"/>
    <w:rsid w:val="00E56E8C"/>
    <w:rsid w:val="00E5758A"/>
    <w:rsid w:val="00E6107F"/>
    <w:rsid w:val="00E630A8"/>
    <w:rsid w:val="00E6520F"/>
    <w:rsid w:val="00E66033"/>
    <w:rsid w:val="00E716CF"/>
    <w:rsid w:val="00E73B7F"/>
    <w:rsid w:val="00E7535A"/>
    <w:rsid w:val="00E75594"/>
    <w:rsid w:val="00E76C6B"/>
    <w:rsid w:val="00E8289C"/>
    <w:rsid w:val="00E8360B"/>
    <w:rsid w:val="00E85326"/>
    <w:rsid w:val="00E861D7"/>
    <w:rsid w:val="00E9229E"/>
    <w:rsid w:val="00E9401E"/>
    <w:rsid w:val="00E94D61"/>
    <w:rsid w:val="00E96B2F"/>
    <w:rsid w:val="00E97DF9"/>
    <w:rsid w:val="00EA3335"/>
    <w:rsid w:val="00EA47B8"/>
    <w:rsid w:val="00EA6919"/>
    <w:rsid w:val="00EA7E5B"/>
    <w:rsid w:val="00EB03DA"/>
    <w:rsid w:val="00EB2949"/>
    <w:rsid w:val="00EB2A2F"/>
    <w:rsid w:val="00EB3203"/>
    <w:rsid w:val="00EB36C8"/>
    <w:rsid w:val="00EB3774"/>
    <w:rsid w:val="00EB4FD2"/>
    <w:rsid w:val="00EB5045"/>
    <w:rsid w:val="00EB5D46"/>
    <w:rsid w:val="00EC06C2"/>
    <w:rsid w:val="00EC20C5"/>
    <w:rsid w:val="00EC285D"/>
    <w:rsid w:val="00EC2EA2"/>
    <w:rsid w:val="00EC4539"/>
    <w:rsid w:val="00EC540C"/>
    <w:rsid w:val="00ED6A11"/>
    <w:rsid w:val="00EE2D2F"/>
    <w:rsid w:val="00EE446D"/>
    <w:rsid w:val="00EE629B"/>
    <w:rsid w:val="00EE77D1"/>
    <w:rsid w:val="00EF0F95"/>
    <w:rsid w:val="00EF1321"/>
    <w:rsid w:val="00EF1961"/>
    <w:rsid w:val="00EF2541"/>
    <w:rsid w:val="00EF359A"/>
    <w:rsid w:val="00EF54CF"/>
    <w:rsid w:val="00EF5A6A"/>
    <w:rsid w:val="00EF6400"/>
    <w:rsid w:val="00F00423"/>
    <w:rsid w:val="00F00627"/>
    <w:rsid w:val="00F03812"/>
    <w:rsid w:val="00F054D4"/>
    <w:rsid w:val="00F066D3"/>
    <w:rsid w:val="00F11C3A"/>
    <w:rsid w:val="00F121E9"/>
    <w:rsid w:val="00F12A91"/>
    <w:rsid w:val="00F1344D"/>
    <w:rsid w:val="00F2044C"/>
    <w:rsid w:val="00F205D3"/>
    <w:rsid w:val="00F216B8"/>
    <w:rsid w:val="00F25B1D"/>
    <w:rsid w:val="00F26B80"/>
    <w:rsid w:val="00F31276"/>
    <w:rsid w:val="00F323E4"/>
    <w:rsid w:val="00F3302C"/>
    <w:rsid w:val="00F33B13"/>
    <w:rsid w:val="00F36933"/>
    <w:rsid w:val="00F37FE7"/>
    <w:rsid w:val="00F4116F"/>
    <w:rsid w:val="00F424AE"/>
    <w:rsid w:val="00F42C65"/>
    <w:rsid w:val="00F43C0C"/>
    <w:rsid w:val="00F444FD"/>
    <w:rsid w:val="00F50313"/>
    <w:rsid w:val="00F5136B"/>
    <w:rsid w:val="00F55C56"/>
    <w:rsid w:val="00F5608D"/>
    <w:rsid w:val="00F600DE"/>
    <w:rsid w:val="00F64F36"/>
    <w:rsid w:val="00F652DC"/>
    <w:rsid w:val="00F66B26"/>
    <w:rsid w:val="00F7066C"/>
    <w:rsid w:val="00F70A38"/>
    <w:rsid w:val="00F737D5"/>
    <w:rsid w:val="00F74669"/>
    <w:rsid w:val="00F7614D"/>
    <w:rsid w:val="00F76CDF"/>
    <w:rsid w:val="00F83424"/>
    <w:rsid w:val="00F8469C"/>
    <w:rsid w:val="00F84E46"/>
    <w:rsid w:val="00F857A5"/>
    <w:rsid w:val="00F85AA0"/>
    <w:rsid w:val="00F87089"/>
    <w:rsid w:val="00F92E4E"/>
    <w:rsid w:val="00F93727"/>
    <w:rsid w:val="00F93896"/>
    <w:rsid w:val="00F93951"/>
    <w:rsid w:val="00F94807"/>
    <w:rsid w:val="00F9623B"/>
    <w:rsid w:val="00F97A35"/>
    <w:rsid w:val="00FA4827"/>
    <w:rsid w:val="00FA4E48"/>
    <w:rsid w:val="00FA5357"/>
    <w:rsid w:val="00FB05F7"/>
    <w:rsid w:val="00FB54BF"/>
    <w:rsid w:val="00FC076F"/>
    <w:rsid w:val="00FC0F57"/>
    <w:rsid w:val="00FC63CF"/>
    <w:rsid w:val="00FD22BA"/>
    <w:rsid w:val="00FD2707"/>
    <w:rsid w:val="00FD4711"/>
    <w:rsid w:val="00FD5CE5"/>
    <w:rsid w:val="00FD7389"/>
    <w:rsid w:val="00FE227B"/>
    <w:rsid w:val="00FE26BF"/>
    <w:rsid w:val="00FE3BAE"/>
    <w:rsid w:val="00FF0C36"/>
    <w:rsid w:val="00FF140B"/>
    <w:rsid w:val="00FF2890"/>
    <w:rsid w:val="00FF2C5E"/>
    <w:rsid w:val="00FF5587"/>
    <w:rsid w:val="00FF636F"/>
    <w:rsid w:val="00FF73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6128B"/>
  <w15:docId w15:val="{D2461CF1-D2E8-4767-962D-C4098F6C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21847"/>
    <w:rPr>
      <w:sz w:val="24"/>
      <w:szCs w:val="24"/>
      <w:lang w:eastAsia="en-US"/>
    </w:rPr>
  </w:style>
  <w:style w:type="paragraph" w:styleId="Virsraksts1">
    <w:name w:val="heading 1"/>
    <w:basedOn w:val="Parasts"/>
    <w:next w:val="Parasts"/>
    <w:link w:val="Virsraksts1Rakstz"/>
    <w:qFormat/>
    <w:pPr>
      <w:keepNext/>
      <w:jc w:val="center"/>
      <w:outlineLvl w:val="0"/>
    </w:pPr>
    <w:rPr>
      <w:b/>
      <w:bCs/>
    </w:rPr>
  </w:style>
  <w:style w:type="paragraph" w:styleId="Virsraksts2">
    <w:name w:val="heading 2"/>
    <w:basedOn w:val="Parasts"/>
    <w:next w:val="Parasts"/>
    <w:qFormat/>
    <w:pPr>
      <w:keepNext/>
      <w:widowControl w:val="0"/>
      <w:jc w:val="both"/>
      <w:outlineLvl w:val="1"/>
    </w:pPr>
    <w:rPr>
      <w:rFonts w:ascii="Arial" w:hAnsi="Arial"/>
      <w:snapToGrid w:val="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320"/>
        <w:tab w:val="right" w:pos="8640"/>
      </w:tabs>
    </w:pPr>
    <w:rPr>
      <w:szCs w:val="20"/>
      <w:lang w:val="en-US" w:eastAsia="lv-LV"/>
    </w:rPr>
  </w:style>
  <w:style w:type="paragraph" w:styleId="Kjene">
    <w:name w:val="footer"/>
    <w:basedOn w:val="Parasts"/>
    <w:pPr>
      <w:tabs>
        <w:tab w:val="center" w:pos="4153"/>
        <w:tab w:val="right" w:pos="8306"/>
      </w:tabs>
    </w:pPr>
  </w:style>
  <w:style w:type="paragraph" w:styleId="Pamattekstsaratkpi">
    <w:name w:val="Body Text Indent"/>
    <w:basedOn w:val="Parasts"/>
    <w:pPr>
      <w:ind w:left="2520" w:hanging="2520"/>
      <w:jc w:val="both"/>
    </w:pPr>
    <w:rPr>
      <w:rFonts w:ascii="Bookman Old Style" w:hAnsi="Bookman Old Style"/>
    </w:rPr>
  </w:style>
  <w:style w:type="character" w:styleId="Lappusesnumurs">
    <w:name w:val="page number"/>
    <w:basedOn w:val="Noklusjumarindkopasfonts"/>
  </w:style>
  <w:style w:type="paragraph" w:styleId="Pamatteksts">
    <w:name w:val="Body Text"/>
    <w:basedOn w:val="Parasts"/>
    <w:link w:val="PamattekstsRakstz"/>
    <w:pPr>
      <w:jc w:val="both"/>
    </w:pPr>
    <w:rPr>
      <w:rFonts w:ascii="Belwe Lt TL" w:hAnsi="Belwe Lt TL"/>
    </w:rPr>
  </w:style>
  <w:style w:type="character" w:styleId="Hipersaite">
    <w:name w:val="Hyperlink"/>
    <w:uiPriority w:val="99"/>
    <w:unhideWhenUsed/>
    <w:rsid w:val="00DA4E53"/>
    <w:rPr>
      <w:color w:val="000099"/>
      <w:u w:val="single"/>
    </w:rPr>
  </w:style>
  <w:style w:type="paragraph" w:styleId="Paraststmeklis">
    <w:name w:val="Normal (Web)"/>
    <w:basedOn w:val="Parasts"/>
    <w:uiPriority w:val="99"/>
    <w:unhideWhenUsed/>
    <w:rsid w:val="00DA4E53"/>
    <w:pPr>
      <w:spacing w:before="100" w:beforeAutospacing="1" w:after="100" w:afterAutospacing="1"/>
    </w:pPr>
    <w:rPr>
      <w:lang w:eastAsia="lv-LV"/>
    </w:rPr>
  </w:style>
  <w:style w:type="character" w:styleId="Izteiksmgs">
    <w:name w:val="Strong"/>
    <w:uiPriority w:val="22"/>
    <w:qFormat/>
    <w:rsid w:val="00DA4E53"/>
    <w:rPr>
      <w:b/>
      <w:bCs/>
    </w:rPr>
  </w:style>
  <w:style w:type="paragraph" w:styleId="Balonteksts">
    <w:name w:val="Balloon Text"/>
    <w:basedOn w:val="Parasts"/>
    <w:semiHidden/>
    <w:rsid w:val="004E375D"/>
    <w:rPr>
      <w:rFonts w:ascii="Tahoma" w:hAnsi="Tahoma" w:cs="Tahoma"/>
      <w:sz w:val="16"/>
      <w:szCs w:val="16"/>
    </w:rPr>
  </w:style>
  <w:style w:type="character" w:customStyle="1" w:styleId="GalveneRakstz">
    <w:name w:val="Galvene Rakstz."/>
    <w:basedOn w:val="Noklusjumarindkopasfonts"/>
    <w:link w:val="Galvene"/>
    <w:rsid w:val="001103E8"/>
    <w:rPr>
      <w:sz w:val="24"/>
      <w:lang w:val="en-US"/>
    </w:rPr>
  </w:style>
  <w:style w:type="table" w:styleId="Reatabula">
    <w:name w:val="Table Grid"/>
    <w:basedOn w:val="Parastatabula"/>
    <w:rsid w:val="001103E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basedOn w:val="Noklusjumarindkopasfonts"/>
    <w:link w:val="Pamatteksts"/>
    <w:rsid w:val="00B6799A"/>
    <w:rPr>
      <w:rFonts w:ascii="Belwe Lt TL" w:hAnsi="Belwe Lt TL"/>
      <w:sz w:val="24"/>
      <w:szCs w:val="24"/>
      <w:lang w:eastAsia="en-US"/>
    </w:rPr>
  </w:style>
  <w:style w:type="character" w:customStyle="1" w:styleId="Virsraksts1Rakstz">
    <w:name w:val="Virsraksts 1 Rakstz."/>
    <w:basedOn w:val="Noklusjumarindkopasfonts"/>
    <w:link w:val="Virsraksts1"/>
    <w:rsid w:val="0029626D"/>
    <w:rPr>
      <w:b/>
      <w:bCs/>
      <w:sz w:val="24"/>
      <w:szCs w:val="24"/>
      <w:lang w:eastAsia="en-US"/>
    </w:rPr>
  </w:style>
  <w:style w:type="paragraph" w:styleId="Sarakstarindkopa">
    <w:name w:val="List Paragraph"/>
    <w:basedOn w:val="Parasts"/>
    <w:uiPriority w:val="34"/>
    <w:qFormat/>
    <w:rsid w:val="00480699"/>
    <w:pPr>
      <w:ind w:left="720"/>
      <w:contextualSpacing/>
    </w:pPr>
  </w:style>
  <w:style w:type="paragraph" w:styleId="Prskatjums">
    <w:name w:val="Revision"/>
    <w:hidden/>
    <w:uiPriority w:val="99"/>
    <w:semiHidden/>
    <w:rsid w:val="005B6F5D"/>
    <w:rPr>
      <w:sz w:val="24"/>
      <w:szCs w:val="24"/>
      <w:lang w:eastAsia="en-US"/>
    </w:rPr>
  </w:style>
  <w:style w:type="paragraph" w:customStyle="1" w:styleId="tv213">
    <w:name w:val="tv213"/>
    <w:basedOn w:val="Parasts"/>
    <w:rsid w:val="00423EC3"/>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7E07F4"/>
    <w:rPr>
      <w:color w:val="605E5C"/>
      <w:shd w:val="clear" w:color="auto" w:fill="E1DFDD"/>
    </w:rPr>
  </w:style>
  <w:style w:type="character" w:styleId="Neatrisintapieminana">
    <w:name w:val="Unresolved Mention"/>
    <w:basedOn w:val="Noklusjumarindkopasfonts"/>
    <w:uiPriority w:val="99"/>
    <w:semiHidden/>
    <w:unhideWhenUsed/>
    <w:rsid w:val="002A5E13"/>
    <w:rPr>
      <w:color w:val="605E5C"/>
      <w:shd w:val="clear" w:color="auto" w:fill="E1DFDD"/>
    </w:rPr>
  </w:style>
  <w:style w:type="character" w:customStyle="1" w:styleId="multiline">
    <w:name w:val="multiline"/>
    <w:basedOn w:val="Noklusjumarindkopasfonts"/>
    <w:rsid w:val="00FD5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017103">
      <w:bodyDiv w:val="1"/>
      <w:marLeft w:val="0"/>
      <w:marRight w:val="0"/>
      <w:marTop w:val="0"/>
      <w:marBottom w:val="0"/>
      <w:divBdr>
        <w:top w:val="none" w:sz="0" w:space="0" w:color="auto"/>
        <w:left w:val="none" w:sz="0" w:space="0" w:color="auto"/>
        <w:bottom w:val="none" w:sz="0" w:space="0" w:color="auto"/>
        <w:right w:val="none" w:sz="0" w:space="0" w:color="auto"/>
      </w:divBdr>
    </w:div>
    <w:div w:id="880239804">
      <w:bodyDiv w:val="1"/>
      <w:marLeft w:val="0"/>
      <w:marRight w:val="0"/>
      <w:marTop w:val="0"/>
      <w:marBottom w:val="0"/>
      <w:divBdr>
        <w:top w:val="none" w:sz="0" w:space="0" w:color="auto"/>
        <w:left w:val="none" w:sz="0" w:space="0" w:color="auto"/>
        <w:bottom w:val="none" w:sz="0" w:space="0" w:color="auto"/>
        <w:right w:val="none" w:sz="0" w:space="0" w:color="auto"/>
      </w:divBdr>
    </w:div>
    <w:div w:id="883563877">
      <w:bodyDiv w:val="1"/>
      <w:marLeft w:val="0"/>
      <w:marRight w:val="0"/>
      <w:marTop w:val="0"/>
      <w:marBottom w:val="0"/>
      <w:divBdr>
        <w:top w:val="none" w:sz="0" w:space="0" w:color="auto"/>
        <w:left w:val="none" w:sz="0" w:space="0" w:color="auto"/>
        <w:bottom w:val="none" w:sz="0" w:space="0" w:color="auto"/>
        <w:right w:val="none" w:sz="0" w:space="0" w:color="auto"/>
      </w:divBdr>
    </w:div>
    <w:div w:id="962420113">
      <w:bodyDiv w:val="1"/>
      <w:marLeft w:val="0"/>
      <w:marRight w:val="0"/>
      <w:marTop w:val="0"/>
      <w:marBottom w:val="0"/>
      <w:divBdr>
        <w:top w:val="none" w:sz="0" w:space="0" w:color="auto"/>
        <w:left w:val="none" w:sz="0" w:space="0" w:color="auto"/>
        <w:bottom w:val="none" w:sz="0" w:space="0" w:color="auto"/>
        <w:right w:val="none" w:sz="0" w:space="0" w:color="auto"/>
      </w:divBdr>
    </w:div>
    <w:div w:id="1401291904">
      <w:bodyDiv w:val="1"/>
      <w:marLeft w:val="0"/>
      <w:marRight w:val="0"/>
      <w:marTop w:val="0"/>
      <w:marBottom w:val="0"/>
      <w:divBdr>
        <w:top w:val="none" w:sz="0" w:space="0" w:color="auto"/>
        <w:left w:val="none" w:sz="0" w:space="0" w:color="auto"/>
        <w:bottom w:val="none" w:sz="0" w:space="0" w:color="auto"/>
        <w:right w:val="none" w:sz="0" w:space="0" w:color="auto"/>
      </w:divBdr>
    </w:div>
    <w:div w:id="1433207003">
      <w:bodyDiv w:val="1"/>
      <w:marLeft w:val="0"/>
      <w:marRight w:val="0"/>
      <w:marTop w:val="0"/>
      <w:marBottom w:val="0"/>
      <w:divBdr>
        <w:top w:val="none" w:sz="0" w:space="0" w:color="auto"/>
        <w:left w:val="none" w:sz="0" w:space="0" w:color="auto"/>
        <w:bottom w:val="none" w:sz="0" w:space="0" w:color="auto"/>
        <w:right w:val="none" w:sz="0" w:space="0" w:color="auto"/>
      </w:divBdr>
    </w:div>
    <w:div w:id="1445730339">
      <w:bodyDiv w:val="1"/>
      <w:marLeft w:val="0"/>
      <w:marRight w:val="0"/>
      <w:marTop w:val="0"/>
      <w:marBottom w:val="0"/>
      <w:divBdr>
        <w:top w:val="none" w:sz="0" w:space="0" w:color="auto"/>
        <w:left w:val="none" w:sz="0" w:space="0" w:color="auto"/>
        <w:bottom w:val="none" w:sz="0" w:space="0" w:color="auto"/>
        <w:right w:val="none" w:sz="0" w:space="0" w:color="auto"/>
      </w:divBdr>
    </w:div>
    <w:div w:id="1456026230">
      <w:bodyDiv w:val="1"/>
      <w:marLeft w:val="0"/>
      <w:marRight w:val="0"/>
      <w:marTop w:val="0"/>
      <w:marBottom w:val="0"/>
      <w:divBdr>
        <w:top w:val="none" w:sz="0" w:space="0" w:color="auto"/>
        <w:left w:val="none" w:sz="0" w:space="0" w:color="auto"/>
        <w:bottom w:val="none" w:sz="0" w:space="0" w:color="auto"/>
        <w:right w:val="none" w:sz="0" w:space="0" w:color="auto"/>
      </w:divBdr>
    </w:div>
    <w:div w:id="1632635283">
      <w:bodyDiv w:val="1"/>
      <w:marLeft w:val="0"/>
      <w:marRight w:val="0"/>
      <w:marTop w:val="0"/>
      <w:marBottom w:val="0"/>
      <w:divBdr>
        <w:top w:val="none" w:sz="0" w:space="0" w:color="auto"/>
        <w:left w:val="none" w:sz="0" w:space="0" w:color="auto"/>
        <w:bottom w:val="none" w:sz="0" w:space="0" w:color="auto"/>
        <w:right w:val="none" w:sz="0" w:space="0" w:color="auto"/>
      </w:divBdr>
    </w:div>
    <w:div w:id="1950165331">
      <w:bodyDiv w:val="1"/>
      <w:marLeft w:val="0"/>
      <w:marRight w:val="0"/>
      <w:marTop w:val="0"/>
      <w:marBottom w:val="0"/>
      <w:divBdr>
        <w:top w:val="none" w:sz="0" w:space="0" w:color="auto"/>
        <w:left w:val="none" w:sz="0" w:space="0" w:color="auto"/>
        <w:bottom w:val="none" w:sz="0" w:space="0" w:color="auto"/>
        <w:right w:val="none" w:sz="0" w:space="0" w:color="auto"/>
      </w:divBdr>
    </w:div>
    <w:div w:id="2025086765">
      <w:bodyDiv w:val="1"/>
      <w:marLeft w:val="0"/>
      <w:marRight w:val="0"/>
      <w:marTop w:val="0"/>
      <w:marBottom w:val="0"/>
      <w:divBdr>
        <w:top w:val="none" w:sz="0" w:space="0" w:color="auto"/>
        <w:left w:val="none" w:sz="0" w:space="0" w:color="auto"/>
        <w:bottom w:val="none" w:sz="0" w:space="0" w:color="auto"/>
        <w:right w:val="none" w:sz="0" w:space="0" w:color="auto"/>
      </w:divBdr>
    </w:div>
    <w:div w:id="21406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adastrs.lv/map/di?xy=481594.6245992,275610.9925216995&amp;z=2000" TargetMode="External"/><Relationship Id="rId18" Type="http://schemas.openxmlformats.org/officeDocument/2006/relationships/hyperlink" Target="https://www.kadastrs.lv/map/di?xy=486185.8948652814,276046.7383815253&amp;z=500" TargetMode="External"/><Relationship Id="rId26" Type="http://schemas.openxmlformats.org/officeDocument/2006/relationships/hyperlink" Target="https://www.kadastrs.lv/map/di?xy=481165.52579492616,277691.6636859072&amp;z=750" TargetMode="External"/><Relationship Id="rId39" Type="http://schemas.openxmlformats.org/officeDocument/2006/relationships/theme" Target="theme/theme1.xml"/><Relationship Id="rId21" Type="http://schemas.openxmlformats.org/officeDocument/2006/relationships/hyperlink" Target="https://www.kadastrs.lv/map/di?xy=480614.81804379803,278239.52326746343&amp;z=2000" TargetMode="External"/><Relationship Id="rId34" Type="http://schemas.openxmlformats.org/officeDocument/2006/relationships/hyperlink" Target="mailto:pasts@jelgava.lv" TargetMode="External"/><Relationship Id="rId7" Type="http://schemas.openxmlformats.org/officeDocument/2006/relationships/endnotes" Target="endnotes.xml"/><Relationship Id="rId12" Type="http://schemas.openxmlformats.org/officeDocument/2006/relationships/hyperlink" Target="https://www.kadastrs.lv/map/di?xy=483004.70095590316,275727.1712472041&amp;z=500" TargetMode="External"/><Relationship Id="rId17" Type="http://schemas.openxmlformats.org/officeDocument/2006/relationships/hyperlink" Target="https://www.kadastrs.lv/map/di?xy=485246.07189415,278736.076826184&amp;z=2000" TargetMode="External"/><Relationship Id="rId25" Type="http://schemas.openxmlformats.org/officeDocument/2006/relationships/hyperlink" Target="https://www.kadastrs.lv/map/di?xy=483374.40195393184,275178.61716315965&amp;z=750" TargetMode="External"/><Relationship Id="rId33" Type="http://schemas.openxmlformats.org/officeDocument/2006/relationships/hyperlink" Target="mailto:pasts@jelgava.l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kadastrs.lv/map/di?xy=482535.658273474,278227.81676140794&amp;z=750" TargetMode="External"/><Relationship Id="rId20" Type="http://schemas.openxmlformats.org/officeDocument/2006/relationships/hyperlink" Target="https://www.kadastrs.lv/map/di?xy=485492.9696352359,278691.5495239795&amp;z=1000" TargetMode="External"/><Relationship Id="rId29" Type="http://schemas.openxmlformats.org/officeDocument/2006/relationships/hyperlink" Target="https://www.kadastrs.lv/map/di?xy=482251.139148488,278299.5115993837&amp;z=5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dastrs.lv/map/di?xy=482266.858,275716.09899999946&amp;z=5000" TargetMode="External"/><Relationship Id="rId24" Type="http://schemas.openxmlformats.org/officeDocument/2006/relationships/hyperlink" Target="https://www.kadastrs.lv/map/di?xy=481785.17549898,279600.658860236&amp;z=1000" TargetMode="External"/><Relationship Id="rId32" Type="http://schemas.openxmlformats.org/officeDocument/2006/relationships/hyperlink" Target="mailto:pasts@jelgava.lv"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kadastrs.lv/map/di?xy=484453.04800003994,278717.4680582165&amp;z=1000" TargetMode="External"/><Relationship Id="rId23" Type="http://schemas.openxmlformats.org/officeDocument/2006/relationships/hyperlink" Target="https://www.kadastrs.lv/map/di?xy=482529.4445730872,278169.3293607243&amp;z=750" TargetMode="External"/><Relationship Id="rId28" Type="http://schemas.openxmlformats.org/officeDocument/2006/relationships/hyperlink" Target="https://www.kadastrs.lv/map/di?xy=481680.8286468803,278389.20552656776&amp;z=500" TargetMode="External"/><Relationship Id="rId36" Type="http://schemas.openxmlformats.org/officeDocument/2006/relationships/footer" Target="footer1.xml"/><Relationship Id="rId10" Type="http://schemas.openxmlformats.org/officeDocument/2006/relationships/hyperlink" Target="https://www.kadastrs.lv/map/di?xy=479210.8960977799,281080.30963975994&amp;z=7500" TargetMode="External"/><Relationship Id="rId19" Type="http://schemas.openxmlformats.org/officeDocument/2006/relationships/hyperlink" Target="https://www.kadastrs.lv/map/di?xy=483411.80706704693,276637.2661902337&amp;z=1000" TargetMode="External"/><Relationship Id="rId31" Type="http://schemas.openxmlformats.org/officeDocument/2006/relationships/hyperlink" Target="mailto:pasts@jelgava.lv" TargetMode="External"/><Relationship Id="rId4" Type="http://schemas.openxmlformats.org/officeDocument/2006/relationships/settings" Target="settings.xml"/><Relationship Id="rId9" Type="http://schemas.openxmlformats.org/officeDocument/2006/relationships/hyperlink" Target="https://www.kadastrs.lv/map/di?xy=481681.941923206,275832.920620876&amp;z=2000" TargetMode="External"/><Relationship Id="rId14" Type="http://schemas.openxmlformats.org/officeDocument/2006/relationships/hyperlink" Target="https://www.kadastrs.lv/map/di?xy=480266.47636051197,278787.817480177&amp;z=2000" TargetMode="External"/><Relationship Id="rId22" Type="http://schemas.openxmlformats.org/officeDocument/2006/relationships/hyperlink" Target="https://www.kadastrs.lv/map/di?xy=479974.441125284,279064.5730561635&amp;z=2000" TargetMode="External"/><Relationship Id="rId27" Type="http://schemas.openxmlformats.org/officeDocument/2006/relationships/hyperlink" Target="https://www.kadastrs.lv/map/di?xy=483064.58930729993,278086.3688949995&amp;z=750" TargetMode="External"/><Relationship Id="rId30" Type="http://schemas.openxmlformats.org/officeDocument/2006/relationships/hyperlink" Target="mailto:pasts@jelgava.lv" TargetMode="External"/><Relationship Id="rId35" Type="http://schemas.openxmlformats.org/officeDocument/2006/relationships/hyperlink" Target="mailto:pasts@jelgava.lv" TargetMode="External"/><Relationship Id="rId8" Type="http://schemas.openxmlformats.org/officeDocument/2006/relationships/hyperlink" Target="https://www.kadastrs.lv/map/di?xy=481711.8422588726,275962.5347329862&amp;z=3000"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caniza\Documents\ZEMES_LIETU_KOMISIJA\PROT_2021\PROT_8_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E6884-00AD-46C1-99FB-AC93F7E75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PROT_8_21</Template>
  <TotalTime>13</TotalTime>
  <Pages>10</Pages>
  <Words>16841</Words>
  <Characters>9600</Characters>
  <Application>Microsoft Office Word</Application>
  <DocSecurity>0</DocSecurity>
  <Lines>80</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Liene Kazaine</dc:creator>
  <cp:lastModifiedBy>Liene Kazaine</cp:lastModifiedBy>
  <cp:revision>4</cp:revision>
  <cp:lastPrinted>2025-10-16T12:25:00Z</cp:lastPrinted>
  <dcterms:created xsi:type="dcterms:W3CDTF">2026-05-29T08:52:00Z</dcterms:created>
  <dcterms:modified xsi:type="dcterms:W3CDTF">2026-06-01T13:19:00Z</dcterms:modified>
</cp:coreProperties>
</file>