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9EC05" w14:textId="729E8F96" w:rsidR="00767947" w:rsidRDefault="00767947" w:rsidP="005C3415">
      <w:pPr>
        <w:pStyle w:val="NormalWeb"/>
        <w:spacing w:before="0" w:beforeAutospacing="0" w:after="0" w:afterAutospacing="0"/>
        <w:ind w:firstLine="4678"/>
        <w:rPr>
          <w:color w:val="000000"/>
        </w:rPr>
      </w:pPr>
      <w:r w:rsidRPr="00767947">
        <w:rPr>
          <w:color w:val="000000"/>
        </w:rPr>
        <w:t>IZDOT</w:t>
      </w:r>
      <w:r>
        <w:rPr>
          <w:color w:val="000000"/>
        </w:rPr>
        <w:t>I</w:t>
      </w:r>
    </w:p>
    <w:p w14:paraId="0D6C6D7A" w14:textId="6AFCE424" w:rsidR="00767947" w:rsidRPr="00767947" w:rsidRDefault="00767947" w:rsidP="005C3415">
      <w:pPr>
        <w:pStyle w:val="NormalWeb"/>
        <w:spacing w:before="0" w:beforeAutospacing="0" w:after="0" w:afterAutospacing="0"/>
        <w:ind w:firstLine="4678"/>
        <w:rPr>
          <w:color w:val="000000"/>
        </w:rPr>
      </w:pPr>
      <w:r>
        <w:rPr>
          <w:color w:val="000000"/>
        </w:rPr>
        <w:t>a</w:t>
      </w:r>
      <w:r w:rsidRPr="00767947">
        <w:rPr>
          <w:color w:val="000000"/>
        </w:rPr>
        <w:t>r</w:t>
      </w:r>
      <w:r>
        <w:rPr>
          <w:color w:val="000000"/>
        </w:rPr>
        <w:t xml:space="preserve"> </w:t>
      </w:r>
      <w:r w:rsidRPr="00767947">
        <w:rPr>
          <w:color w:val="000000"/>
        </w:rPr>
        <w:t xml:space="preserve">Jelgavas </w:t>
      </w:r>
      <w:proofErr w:type="spellStart"/>
      <w:r w:rsidRPr="00767947">
        <w:rPr>
          <w:color w:val="000000"/>
        </w:rPr>
        <w:t>valstspilsētas</w:t>
      </w:r>
      <w:proofErr w:type="spellEnd"/>
      <w:r w:rsidRPr="00767947">
        <w:rPr>
          <w:color w:val="000000"/>
        </w:rPr>
        <w:t xml:space="preserve"> pašvaldības domes</w:t>
      </w:r>
    </w:p>
    <w:p w14:paraId="13B096BF" w14:textId="3327CDFB" w:rsidR="00767947" w:rsidRPr="00767947" w:rsidRDefault="00767947" w:rsidP="005C3415">
      <w:pPr>
        <w:pStyle w:val="NormalWeb"/>
        <w:spacing w:before="0" w:beforeAutospacing="0" w:after="0" w:afterAutospacing="0"/>
        <w:ind w:firstLine="4678"/>
        <w:rPr>
          <w:color w:val="000000"/>
        </w:rPr>
      </w:pPr>
      <w:r w:rsidRPr="00767947">
        <w:rPr>
          <w:color w:val="000000"/>
        </w:rPr>
        <w:t>2026. gada 30. jūlija lēmumu Nr.</w:t>
      </w:r>
      <w:r w:rsidR="005C3415">
        <w:rPr>
          <w:color w:val="000000"/>
        </w:rPr>
        <w:t>12/13</w:t>
      </w:r>
    </w:p>
    <w:p w14:paraId="7A064240" w14:textId="77777777" w:rsidR="00754774" w:rsidRPr="005306E1" w:rsidRDefault="00754774">
      <w:pPr>
        <w:rPr>
          <w:sz w:val="20"/>
          <w:szCs w:val="20"/>
        </w:rPr>
      </w:pPr>
    </w:p>
    <w:p w14:paraId="0D886145" w14:textId="69F6B1D9" w:rsidR="00767947" w:rsidRPr="00D319FB" w:rsidRDefault="00767947" w:rsidP="008331B0">
      <w:pPr>
        <w:spacing w:before="120"/>
        <w:jc w:val="center"/>
        <w:rPr>
          <w:b/>
          <w:sz w:val="28"/>
          <w:szCs w:val="28"/>
        </w:rPr>
      </w:pPr>
      <w:r w:rsidRPr="00D319FB">
        <w:rPr>
          <w:b/>
          <w:sz w:val="28"/>
          <w:szCs w:val="28"/>
        </w:rPr>
        <w:t>NOTEIKUMI</w:t>
      </w:r>
    </w:p>
    <w:p w14:paraId="7AC11E80" w14:textId="14671B1D" w:rsidR="000C7716" w:rsidRPr="00D319FB" w:rsidRDefault="00C77A83" w:rsidP="008331B0">
      <w:pPr>
        <w:spacing w:before="120" w:after="240"/>
        <w:jc w:val="center"/>
        <w:rPr>
          <w:b/>
          <w:sz w:val="28"/>
          <w:szCs w:val="28"/>
        </w:rPr>
      </w:pPr>
      <w:r w:rsidRPr="00D319FB">
        <w:rPr>
          <w:b/>
          <w:sz w:val="28"/>
          <w:szCs w:val="28"/>
        </w:rPr>
        <w:t>VALSTS MĒŖKDOTĀCIJAS SADALES KĀRTĪBA INTEREŠU IZGLĪTĪBAS PROGRAMMU FINANSĒŠANAI JELGAVAS VALSTSPILSĒTAS PAŠVALDĪBĀ</w:t>
      </w:r>
      <w:bookmarkStart w:id="0" w:name="_GoBack"/>
      <w:bookmarkEnd w:id="0"/>
    </w:p>
    <w:p w14:paraId="622185EA" w14:textId="77777777" w:rsidR="00E556CB" w:rsidRPr="00AB3B2E" w:rsidRDefault="000C7716" w:rsidP="0021643F">
      <w:pPr>
        <w:jc w:val="right"/>
        <w:rPr>
          <w:i/>
        </w:rPr>
      </w:pPr>
      <w:r w:rsidRPr="00AB3B2E">
        <w:rPr>
          <w:i/>
        </w:rPr>
        <w:t xml:space="preserve">Izdoti saskaņā ar </w:t>
      </w:r>
      <w:r w:rsidR="008331B0" w:rsidRPr="00AB3B2E">
        <w:rPr>
          <w:i/>
        </w:rPr>
        <w:t>P</w:t>
      </w:r>
      <w:r w:rsidR="00C77A83" w:rsidRPr="00AB3B2E">
        <w:rPr>
          <w:i/>
        </w:rPr>
        <w:t>ašvaldību likuma</w:t>
      </w:r>
      <w:r w:rsidR="008331B0" w:rsidRPr="00AB3B2E">
        <w:rPr>
          <w:i/>
        </w:rPr>
        <w:t>10</w:t>
      </w:r>
      <w:r w:rsidR="00C77A83" w:rsidRPr="00AB3B2E">
        <w:rPr>
          <w:i/>
        </w:rPr>
        <w:t xml:space="preserve">. panta </w:t>
      </w:r>
      <w:r w:rsidR="008331B0" w:rsidRPr="00AB3B2E">
        <w:rPr>
          <w:i/>
        </w:rPr>
        <w:t>pirmās</w:t>
      </w:r>
      <w:r w:rsidR="00C77A83" w:rsidRPr="00AB3B2E">
        <w:rPr>
          <w:i/>
        </w:rPr>
        <w:t xml:space="preserve"> daļ</w:t>
      </w:r>
      <w:r w:rsidR="008331B0" w:rsidRPr="00AB3B2E">
        <w:rPr>
          <w:i/>
        </w:rPr>
        <w:t xml:space="preserve">as 21. punktu, </w:t>
      </w:r>
    </w:p>
    <w:p w14:paraId="5DD3F205" w14:textId="3EE13E58" w:rsidR="008331B0" w:rsidRPr="00AB3B2E" w:rsidRDefault="008331B0" w:rsidP="0021643F">
      <w:pPr>
        <w:jc w:val="right"/>
        <w:rPr>
          <w:i/>
        </w:rPr>
      </w:pPr>
      <w:r w:rsidRPr="00AB3B2E">
        <w:rPr>
          <w:i/>
        </w:rPr>
        <w:t>Ministru</w:t>
      </w:r>
      <w:r w:rsidR="00E556CB" w:rsidRPr="00AB3B2E">
        <w:rPr>
          <w:i/>
        </w:rPr>
        <w:t xml:space="preserve"> </w:t>
      </w:r>
      <w:r w:rsidRPr="00AB3B2E">
        <w:rPr>
          <w:i/>
        </w:rPr>
        <w:t xml:space="preserve">kabineta 2001. gada 28. augusta noteikumu Nr. 382 </w:t>
      </w:r>
    </w:p>
    <w:p w14:paraId="44A2F8DB" w14:textId="4DFE0E39" w:rsidR="008331B0" w:rsidRPr="00AB3B2E" w:rsidRDefault="008331B0" w:rsidP="0021643F">
      <w:pPr>
        <w:jc w:val="right"/>
        <w:rPr>
          <w:i/>
        </w:rPr>
      </w:pPr>
      <w:r w:rsidRPr="00AB3B2E">
        <w:rPr>
          <w:i/>
        </w:rPr>
        <w:t>“Interešu izglītības programmu un valsts nozīmes interešu</w:t>
      </w:r>
    </w:p>
    <w:p w14:paraId="26748989" w14:textId="3CE47B7D" w:rsidR="008331B0" w:rsidRDefault="008331B0" w:rsidP="0021643F">
      <w:pPr>
        <w:jc w:val="right"/>
        <w:rPr>
          <w:i/>
        </w:rPr>
      </w:pPr>
      <w:r w:rsidRPr="00AB3B2E">
        <w:rPr>
          <w:i/>
        </w:rPr>
        <w:t>izglītības iestāžu finansēšanas kārtība” 10. punktu</w:t>
      </w:r>
    </w:p>
    <w:p w14:paraId="1D87228C" w14:textId="77777777" w:rsidR="00C77A83" w:rsidRPr="00FC3F8C" w:rsidRDefault="00C77A83" w:rsidP="00C77A83">
      <w:pPr>
        <w:spacing w:before="240" w:after="120"/>
        <w:jc w:val="center"/>
        <w:rPr>
          <w:b/>
          <w:bCs/>
        </w:rPr>
      </w:pPr>
      <w:r w:rsidRPr="00FC3F8C">
        <w:rPr>
          <w:b/>
          <w:bCs/>
        </w:rPr>
        <w:t>I. Vispārīgie jautājumi</w:t>
      </w:r>
    </w:p>
    <w:p w14:paraId="64451DEA" w14:textId="39D6E323" w:rsidR="00C77A83" w:rsidRPr="00FC3F8C" w:rsidRDefault="00767947" w:rsidP="005C3415">
      <w:pPr>
        <w:pStyle w:val="ListParagraph"/>
        <w:numPr>
          <w:ilvl w:val="0"/>
          <w:numId w:val="2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C77A83" w:rsidRPr="00FC3F8C">
        <w:rPr>
          <w:rFonts w:ascii="Times New Roman" w:hAnsi="Times New Roman" w:cs="Times New Roman"/>
        </w:rPr>
        <w:t xml:space="preserve">oteikumi nosaka valsts budžeta mērķdotācijas (turpmāk – mērķdotācija) sadales kārtību interešu izglītības programmu (turpmāk – programma) finansēšanai Jelgavas </w:t>
      </w:r>
      <w:proofErr w:type="spellStart"/>
      <w:r w:rsidR="00C77A83" w:rsidRPr="00FC3F8C">
        <w:rPr>
          <w:rFonts w:ascii="Times New Roman" w:hAnsi="Times New Roman" w:cs="Times New Roman"/>
        </w:rPr>
        <w:t>valstspilsētas</w:t>
      </w:r>
      <w:proofErr w:type="spellEnd"/>
      <w:r w:rsidR="00C77A83" w:rsidRPr="00FC3F8C">
        <w:rPr>
          <w:rFonts w:ascii="Times New Roman" w:hAnsi="Times New Roman" w:cs="Times New Roman"/>
        </w:rPr>
        <w:t xml:space="preserve"> pašvaldībā (turpmāk – pašvaldība). </w:t>
      </w:r>
    </w:p>
    <w:p w14:paraId="5ACAFFAA" w14:textId="77777777" w:rsidR="00C4418D" w:rsidRDefault="00C77A83" w:rsidP="005C3415">
      <w:pPr>
        <w:pStyle w:val="ListParagraph"/>
        <w:numPr>
          <w:ilvl w:val="0"/>
          <w:numId w:val="2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>Mērķdotāciju piešķir interešu izglītības pedagogu darba samaksai un valsts sociālās apdrošināšanas obligāto iemaksu veikšanai normatīvajos aktos noteiktajā kārtībā</w:t>
      </w:r>
      <w:r w:rsidR="00C4418D">
        <w:rPr>
          <w:rFonts w:ascii="Times New Roman" w:hAnsi="Times New Roman" w:cs="Times New Roman"/>
        </w:rPr>
        <w:t>.</w:t>
      </w:r>
    </w:p>
    <w:p w14:paraId="56E319AD" w14:textId="76866BE7" w:rsidR="00C77A83" w:rsidRPr="00FC3F8C" w:rsidRDefault="00C77A83" w:rsidP="005C3415">
      <w:pPr>
        <w:pStyle w:val="ListParagraph"/>
        <w:numPr>
          <w:ilvl w:val="0"/>
          <w:numId w:val="2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 xml:space="preserve">Mērķdotācijas sadali nodrošina pašvaldības domes izveidota </w:t>
      </w:r>
      <w:r>
        <w:rPr>
          <w:rFonts w:ascii="Times New Roman" w:hAnsi="Times New Roman" w:cs="Times New Roman"/>
        </w:rPr>
        <w:t xml:space="preserve">Jelgavas </w:t>
      </w:r>
      <w:proofErr w:type="spellStart"/>
      <w:r>
        <w:rPr>
          <w:rFonts w:ascii="Times New Roman" w:hAnsi="Times New Roman" w:cs="Times New Roman"/>
        </w:rPr>
        <w:t>valstspilsētas</w:t>
      </w:r>
      <w:proofErr w:type="spellEnd"/>
      <w:r>
        <w:rPr>
          <w:rFonts w:ascii="Times New Roman" w:hAnsi="Times New Roman" w:cs="Times New Roman"/>
        </w:rPr>
        <w:t xml:space="preserve"> pašvaldības </w:t>
      </w:r>
      <w:r w:rsidRPr="00FC3F8C">
        <w:rPr>
          <w:rFonts w:ascii="Times New Roman" w:hAnsi="Times New Roman" w:cs="Times New Roman"/>
        </w:rPr>
        <w:t>Interešu izglītības programmu izvērtēšanas un mērķdotācij</w:t>
      </w:r>
      <w:r w:rsidR="00854764">
        <w:rPr>
          <w:rFonts w:ascii="Times New Roman" w:hAnsi="Times New Roman" w:cs="Times New Roman"/>
        </w:rPr>
        <w:t>u</w:t>
      </w:r>
      <w:r w:rsidRPr="00FC3F8C">
        <w:rPr>
          <w:rFonts w:ascii="Times New Roman" w:hAnsi="Times New Roman" w:cs="Times New Roman"/>
        </w:rPr>
        <w:t xml:space="preserve"> līdzekļu sadales komisija (turpmāk – komisija). </w:t>
      </w:r>
      <w:r w:rsidR="00796EAC" w:rsidRPr="00796EAC">
        <w:rPr>
          <w:rFonts w:ascii="Times New Roman" w:hAnsi="Times New Roman" w:cs="Times New Roman"/>
        </w:rPr>
        <w:t xml:space="preserve">Komisijas darbību nosaka </w:t>
      </w:r>
      <w:r w:rsidR="00796EAC">
        <w:rPr>
          <w:rFonts w:ascii="Times New Roman" w:hAnsi="Times New Roman" w:cs="Times New Roman"/>
        </w:rPr>
        <w:t xml:space="preserve">pašvaldības domes izdots </w:t>
      </w:r>
      <w:r w:rsidR="00796EAC" w:rsidRPr="00796EAC">
        <w:rPr>
          <w:rFonts w:ascii="Times New Roman" w:hAnsi="Times New Roman" w:cs="Times New Roman"/>
        </w:rPr>
        <w:t>komisijas nolikums.</w:t>
      </w:r>
    </w:p>
    <w:p w14:paraId="615CE547" w14:textId="6EBA51C4" w:rsidR="00C77A83" w:rsidRPr="00FC3F8C" w:rsidRDefault="00C77A83" w:rsidP="005C3415">
      <w:pPr>
        <w:pStyle w:val="ListParagraph"/>
        <w:numPr>
          <w:ilvl w:val="0"/>
          <w:numId w:val="2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 xml:space="preserve">Programmu īstenošanas </w:t>
      </w:r>
      <w:r>
        <w:rPr>
          <w:rFonts w:ascii="Times New Roman" w:hAnsi="Times New Roman" w:cs="Times New Roman"/>
        </w:rPr>
        <w:t>pār</w:t>
      </w:r>
      <w:r w:rsidRPr="00FC3F8C">
        <w:rPr>
          <w:rFonts w:ascii="Times New Roman" w:hAnsi="Times New Roman" w:cs="Times New Roman"/>
        </w:rPr>
        <w:t xml:space="preserve">raudzību un finansējuma izlietojuma kontroli nodrošina </w:t>
      </w:r>
      <w:r>
        <w:rPr>
          <w:rFonts w:ascii="Times New Roman" w:hAnsi="Times New Roman" w:cs="Times New Roman"/>
        </w:rPr>
        <w:t>pašvaldības iestāde “Jelgavas</w:t>
      </w:r>
      <w:r w:rsidRPr="00FC3F8C">
        <w:rPr>
          <w:rFonts w:ascii="Times New Roman" w:hAnsi="Times New Roman" w:cs="Times New Roman"/>
        </w:rPr>
        <w:t xml:space="preserve"> izglītības pārvalde</w:t>
      </w:r>
      <w:r>
        <w:rPr>
          <w:rFonts w:ascii="Times New Roman" w:hAnsi="Times New Roman" w:cs="Times New Roman"/>
        </w:rPr>
        <w:t>”</w:t>
      </w:r>
      <w:r w:rsidRPr="00FC3F8C">
        <w:rPr>
          <w:rFonts w:ascii="Times New Roman" w:hAnsi="Times New Roman" w:cs="Times New Roman"/>
        </w:rPr>
        <w:t xml:space="preserve"> (turpmāk – Izglītības pārvalde). </w:t>
      </w:r>
    </w:p>
    <w:p w14:paraId="43D4B00E" w14:textId="77777777" w:rsidR="00C77A83" w:rsidRPr="00FC3F8C" w:rsidRDefault="00C77A83" w:rsidP="00C77A83">
      <w:pPr>
        <w:spacing w:before="240" w:after="120"/>
        <w:jc w:val="center"/>
        <w:rPr>
          <w:b/>
          <w:bCs/>
        </w:rPr>
      </w:pPr>
      <w:r w:rsidRPr="00FC3F8C">
        <w:rPr>
          <w:b/>
          <w:bCs/>
        </w:rPr>
        <w:t>II. Mērķdotācijas sadales kārtība</w:t>
      </w:r>
    </w:p>
    <w:p w14:paraId="1CD29FA3" w14:textId="47230D04" w:rsidR="00CB4A2A" w:rsidRDefault="00CB4A2A" w:rsidP="005C3415">
      <w:pPr>
        <w:pStyle w:val="ListParagraph"/>
        <w:numPr>
          <w:ilvl w:val="0"/>
          <w:numId w:val="2"/>
        </w:numPr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>Uz mērķdotācijas saņemšanu var pretendēt:</w:t>
      </w:r>
    </w:p>
    <w:p w14:paraId="26B72673" w14:textId="607661EC" w:rsidR="00CB4A2A" w:rsidRDefault="00CB4A2A" w:rsidP="005C3415">
      <w:pPr>
        <w:pStyle w:val="ListParagraph"/>
        <w:numPr>
          <w:ilvl w:val="1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>pašvaldības dibināta izglītības iestāde (turpmāk – pašvaldības iestāde);</w:t>
      </w:r>
    </w:p>
    <w:p w14:paraId="3897758C" w14:textId="507740FC" w:rsidR="00CB4A2A" w:rsidRDefault="00CB4A2A" w:rsidP="005C3415">
      <w:pPr>
        <w:pStyle w:val="ListParagraph"/>
        <w:numPr>
          <w:ilvl w:val="1"/>
          <w:numId w:val="2"/>
        </w:numPr>
        <w:spacing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 xml:space="preserve">fiziska persona, </w:t>
      </w:r>
      <w:r>
        <w:rPr>
          <w:rFonts w:ascii="Times New Roman" w:hAnsi="Times New Roman" w:cs="Times New Roman"/>
        </w:rPr>
        <w:t>kas veic saimniecisko darbību individuālā komersanta statusā vai reģistrējoties Valsts ieņēmumu dienestā kā saimnieciskās darbības veicējam saskaņā likumu “Par iedzīvotāju ienākuma nodokli</w:t>
      </w:r>
      <w:r w:rsidRPr="00FC3F8C">
        <w:rPr>
          <w:rFonts w:ascii="Times New Roman" w:hAnsi="Times New Roman" w:cs="Times New Roman"/>
        </w:rPr>
        <w:t>, vai juridiskā persona, kas pašvaldībā ir saņēmusi licenci programmas īstenošanai pašvaldības administratīvajā teritorijā (turpmāk – privātais īstenotājs)</w:t>
      </w:r>
      <w:r w:rsidR="002B47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(turpmāk abi kopā arī – pretendenti)</w:t>
      </w:r>
      <w:r w:rsidRPr="00FC3F8C">
        <w:rPr>
          <w:rFonts w:ascii="Times New Roman" w:hAnsi="Times New Roman" w:cs="Times New Roman"/>
        </w:rPr>
        <w:t>.</w:t>
      </w:r>
    </w:p>
    <w:p w14:paraId="5FE550E2" w14:textId="11177522" w:rsidR="000C1AC2" w:rsidRDefault="00C3684B" w:rsidP="005C3415">
      <w:pPr>
        <w:pStyle w:val="ListParagraph"/>
        <w:numPr>
          <w:ilvl w:val="0"/>
          <w:numId w:val="2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0C1AC2" w:rsidRPr="00BB678E">
        <w:rPr>
          <w:rFonts w:ascii="Times New Roman" w:hAnsi="Times New Roman" w:cs="Times New Roman"/>
        </w:rPr>
        <w:t>ērķdotācij</w:t>
      </w:r>
      <w:r w:rsidR="002B052E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>finansējums var tikt piešķirt</w:t>
      </w:r>
      <w:r w:rsidR="00574EA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programmai, kas </w:t>
      </w:r>
      <w:r w:rsidR="002B052E">
        <w:rPr>
          <w:rFonts w:ascii="Times New Roman" w:hAnsi="Times New Roman" w:cs="Times New Roman"/>
        </w:rPr>
        <w:t>atbilst šādiem nosacījumiem</w:t>
      </w:r>
      <w:r w:rsidR="000C1AC2" w:rsidRPr="00BB678E">
        <w:rPr>
          <w:rFonts w:ascii="Times New Roman" w:hAnsi="Times New Roman" w:cs="Times New Roman"/>
        </w:rPr>
        <w:t>:</w:t>
      </w:r>
    </w:p>
    <w:p w14:paraId="78A9649A" w14:textId="2DF4CA45" w:rsidR="000C1AC2" w:rsidRDefault="000C1AC2" w:rsidP="005C3415">
      <w:pPr>
        <w:pStyle w:val="ListParagraph"/>
        <w:numPr>
          <w:ilvl w:val="1"/>
          <w:numId w:val="2"/>
        </w:numPr>
        <w:spacing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programmas īstenotāja</w:t>
      </w:r>
      <w:r w:rsidR="002B052E">
        <w:rPr>
          <w:rFonts w:ascii="Times New Roman" w:hAnsi="Times New Roman" w:cs="Times New Roman"/>
        </w:rPr>
        <w:t xml:space="preserve"> kvalifikācija atbilst</w:t>
      </w:r>
      <w:r>
        <w:rPr>
          <w:rFonts w:ascii="Times New Roman" w:hAnsi="Times New Roman" w:cs="Times New Roman"/>
        </w:rPr>
        <w:t xml:space="preserve"> normatīvajos aktos noteikt</w:t>
      </w:r>
      <w:r w:rsidR="002B052E"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</w:rPr>
        <w:t>ā</w:t>
      </w:r>
      <w:r w:rsidR="002B052E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</w:t>
      </w:r>
      <w:r w:rsidR="002B052E">
        <w:rPr>
          <w:rFonts w:ascii="Times New Roman" w:hAnsi="Times New Roman" w:cs="Times New Roman"/>
        </w:rPr>
        <w:t>prasībām</w:t>
      </w:r>
      <w:r>
        <w:rPr>
          <w:rFonts w:ascii="Times New Roman" w:hAnsi="Times New Roman" w:cs="Times New Roman"/>
        </w:rPr>
        <w:t>;</w:t>
      </w:r>
    </w:p>
    <w:p w14:paraId="764B69DF" w14:textId="0C50FE35" w:rsidR="000C1AC2" w:rsidRDefault="000C1AC2" w:rsidP="005C3415">
      <w:pPr>
        <w:pStyle w:val="ListParagraph"/>
        <w:numPr>
          <w:ilvl w:val="1"/>
          <w:numId w:val="2"/>
        </w:numPr>
        <w:spacing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</w:rPr>
      </w:pPr>
      <w:r w:rsidRPr="00BB678E">
        <w:rPr>
          <w:rFonts w:ascii="Times New Roman" w:hAnsi="Times New Roman" w:cs="Times New Roman"/>
        </w:rPr>
        <w:t xml:space="preserve">nav konstatēti pārkāpumi, kas liegtu </w:t>
      </w:r>
      <w:r w:rsidR="002B052E">
        <w:rPr>
          <w:rFonts w:ascii="Times New Roman" w:hAnsi="Times New Roman" w:cs="Times New Roman"/>
        </w:rPr>
        <w:t xml:space="preserve">īstenot </w:t>
      </w:r>
      <w:r w:rsidRPr="00BB678E">
        <w:rPr>
          <w:rFonts w:ascii="Times New Roman" w:hAnsi="Times New Roman" w:cs="Times New Roman"/>
        </w:rPr>
        <w:t>programmu</w:t>
      </w:r>
      <w:r w:rsidR="002B052E">
        <w:rPr>
          <w:rFonts w:ascii="Times New Roman" w:hAnsi="Times New Roman" w:cs="Times New Roman"/>
        </w:rPr>
        <w:t xml:space="preserve"> un saņemt finansējumu</w:t>
      </w:r>
      <w:r w:rsidRPr="00BB678E">
        <w:rPr>
          <w:rFonts w:ascii="Times New Roman" w:hAnsi="Times New Roman" w:cs="Times New Roman"/>
        </w:rPr>
        <w:t>;</w:t>
      </w:r>
    </w:p>
    <w:p w14:paraId="1A34F286" w14:textId="02A430D6" w:rsidR="003A6152" w:rsidRDefault="003A6152" w:rsidP="005C3415">
      <w:pPr>
        <w:pStyle w:val="ListParagraph"/>
        <w:numPr>
          <w:ilvl w:val="1"/>
          <w:numId w:val="2"/>
        </w:numPr>
        <w:spacing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programma tiek realizēta bērniem un jauniešiem no </w:t>
      </w:r>
      <w:r w:rsidR="006945E5">
        <w:rPr>
          <w:rFonts w:ascii="Times New Roman" w:hAnsi="Times New Roman" w:cs="Times New Roman"/>
        </w:rPr>
        <w:t>3</w:t>
      </w:r>
      <w:r w:rsidR="00D239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līdz 30 gadu vecumam;</w:t>
      </w:r>
    </w:p>
    <w:p w14:paraId="1251593D" w14:textId="77777777" w:rsidR="00BE54BB" w:rsidRDefault="00C3684B" w:rsidP="005C3415">
      <w:pPr>
        <w:pStyle w:val="ListParagraph"/>
        <w:numPr>
          <w:ilvl w:val="1"/>
          <w:numId w:val="2"/>
        </w:numPr>
        <w:spacing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</w:rPr>
      </w:pPr>
      <w:r w:rsidRPr="00C3684B">
        <w:rPr>
          <w:rFonts w:ascii="Times New Roman" w:hAnsi="Times New Roman" w:cs="Times New Roman"/>
        </w:rPr>
        <w:t xml:space="preserve">vienā grupā </w:t>
      </w:r>
      <w:r>
        <w:rPr>
          <w:rFonts w:ascii="Times New Roman" w:hAnsi="Times New Roman" w:cs="Times New Roman"/>
        </w:rPr>
        <w:t xml:space="preserve">dalībnieku skaits </w:t>
      </w:r>
      <w:r w:rsidRPr="00C3684B">
        <w:rPr>
          <w:rFonts w:ascii="Times New Roman" w:hAnsi="Times New Roman" w:cs="Times New Roman"/>
        </w:rPr>
        <w:t>ir vismaz 10 </w:t>
      </w:r>
      <w:r w:rsidR="00FE65EB">
        <w:rPr>
          <w:rFonts w:ascii="Times New Roman" w:hAnsi="Times New Roman" w:cs="Times New Roman"/>
        </w:rPr>
        <w:t>izglītojamie</w:t>
      </w:r>
      <w:r w:rsidRPr="00C3684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izņemot </w:t>
      </w:r>
      <w:r w:rsidRPr="00C3684B">
        <w:rPr>
          <w:rFonts w:ascii="Times New Roman" w:hAnsi="Times New Roman" w:cs="Times New Roman"/>
        </w:rPr>
        <w:t>programm</w:t>
      </w:r>
      <w:r>
        <w:rPr>
          <w:rFonts w:ascii="Times New Roman" w:hAnsi="Times New Roman" w:cs="Times New Roman"/>
        </w:rPr>
        <w:t>as</w:t>
      </w:r>
      <w:r w:rsidRPr="00C3684B">
        <w:rPr>
          <w:rFonts w:ascii="Times New Roman" w:hAnsi="Times New Roman" w:cs="Times New Roman"/>
        </w:rPr>
        <w:t xml:space="preserve">, </w:t>
      </w:r>
      <w:r w:rsidR="00FE65EB">
        <w:rPr>
          <w:rFonts w:ascii="Times New Roman" w:hAnsi="Times New Roman" w:cs="Times New Roman"/>
        </w:rPr>
        <w:t>kuru specifika paredz mazāku dalībnieku skaitu;</w:t>
      </w:r>
    </w:p>
    <w:p w14:paraId="017E9FA6" w14:textId="0C9251E2" w:rsidR="000C1AC2" w:rsidRPr="001A480C" w:rsidRDefault="00C3684B" w:rsidP="005C3415">
      <w:pPr>
        <w:pStyle w:val="ListParagraph"/>
        <w:numPr>
          <w:ilvl w:val="1"/>
          <w:numId w:val="2"/>
        </w:numPr>
        <w:spacing w:after="0" w:line="240" w:lineRule="auto"/>
        <w:ind w:left="788" w:hanging="431"/>
        <w:contextualSpacing w:val="0"/>
        <w:jc w:val="both"/>
        <w:rPr>
          <w:rFonts w:ascii="Times New Roman" w:hAnsi="Times New Roman" w:cs="Times New Roman"/>
        </w:rPr>
      </w:pPr>
      <w:r w:rsidRPr="001A480C">
        <w:rPr>
          <w:rFonts w:ascii="Times New Roman" w:hAnsi="Times New Roman" w:cs="Times New Roman"/>
        </w:rPr>
        <w:t>programmas nodarbības ilgums pirmsskolas izglītības pakāpes izglītojamajiem ir no 30</w:t>
      </w:r>
      <w:r w:rsidR="00BE54BB">
        <w:rPr>
          <w:rFonts w:ascii="Times New Roman" w:hAnsi="Times New Roman" w:cs="Times New Roman"/>
        </w:rPr>
        <w:t> </w:t>
      </w:r>
      <w:r w:rsidRPr="001A480C">
        <w:rPr>
          <w:rFonts w:ascii="Times New Roman" w:hAnsi="Times New Roman" w:cs="Times New Roman"/>
        </w:rPr>
        <w:t xml:space="preserve">līdz </w:t>
      </w:r>
      <w:r w:rsidR="00254AB3">
        <w:rPr>
          <w:rFonts w:ascii="Times New Roman" w:hAnsi="Times New Roman" w:cs="Times New Roman"/>
        </w:rPr>
        <w:t>6</w:t>
      </w:r>
      <w:r w:rsidR="002D5CB8">
        <w:rPr>
          <w:rFonts w:ascii="Times New Roman" w:hAnsi="Times New Roman" w:cs="Times New Roman"/>
        </w:rPr>
        <w:t xml:space="preserve">0 </w:t>
      </w:r>
      <w:r w:rsidRPr="001A480C">
        <w:rPr>
          <w:rFonts w:ascii="Times New Roman" w:hAnsi="Times New Roman" w:cs="Times New Roman"/>
        </w:rPr>
        <w:t>minūtēm, vecākiem izglītojamajiem</w:t>
      </w:r>
      <w:r w:rsidR="005306E1">
        <w:rPr>
          <w:rFonts w:ascii="Times New Roman" w:hAnsi="Times New Roman" w:cs="Times New Roman"/>
        </w:rPr>
        <w:t xml:space="preserve"> vai jauniešiem</w:t>
      </w:r>
      <w:r w:rsidRPr="001A480C">
        <w:rPr>
          <w:rFonts w:ascii="Times New Roman" w:hAnsi="Times New Roman" w:cs="Times New Roman"/>
        </w:rPr>
        <w:t xml:space="preserve"> – no 40 līdz </w:t>
      </w:r>
      <w:r w:rsidR="00254AB3">
        <w:rPr>
          <w:rFonts w:ascii="Times New Roman" w:hAnsi="Times New Roman" w:cs="Times New Roman"/>
        </w:rPr>
        <w:t>6</w:t>
      </w:r>
      <w:r w:rsidR="002D5CB8">
        <w:rPr>
          <w:rFonts w:ascii="Times New Roman" w:hAnsi="Times New Roman" w:cs="Times New Roman"/>
        </w:rPr>
        <w:t>0</w:t>
      </w:r>
      <w:r w:rsidRPr="001A480C">
        <w:rPr>
          <w:rFonts w:ascii="Times New Roman" w:hAnsi="Times New Roman" w:cs="Times New Roman"/>
        </w:rPr>
        <w:t xml:space="preserve"> minūtēm. </w:t>
      </w:r>
    </w:p>
    <w:p w14:paraId="5172EC11" w14:textId="6BC9B295" w:rsidR="00C77A83" w:rsidRPr="00FC3F8C" w:rsidRDefault="00C77A83" w:rsidP="005C3415">
      <w:pPr>
        <w:pStyle w:val="ListParagraph"/>
        <w:numPr>
          <w:ilvl w:val="0"/>
          <w:numId w:val="2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lastRenderedPageBreak/>
        <w:t>Komisija kārtējā gada augustā</w:t>
      </w:r>
      <w:r w:rsidR="00BE1703">
        <w:rPr>
          <w:rFonts w:ascii="Times New Roman" w:hAnsi="Times New Roman" w:cs="Times New Roman"/>
        </w:rPr>
        <w:t>, balstoties uz Izglītības pārvaldes aprēķināto plānoto mērķdotācijas finansējum</w:t>
      </w:r>
      <w:r w:rsidR="005C638A">
        <w:rPr>
          <w:rFonts w:ascii="Times New Roman" w:hAnsi="Times New Roman" w:cs="Times New Roman"/>
        </w:rPr>
        <w:t>u</w:t>
      </w:r>
      <w:r w:rsidR="00BE1703">
        <w:rPr>
          <w:rFonts w:ascii="Times New Roman" w:hAnsi="Times New Roman" w:cs="Times New Roman"/>
        </w:rPr>
        <w:t xml:space="preserve"> un plānoto apmaksājamo interešu izglītības pedagogu darba stundu apjomu</w:t>
      </w:r>
      <w:r w:rsidR="005C638A">
        <w:rPr>
          <w:rFonts w:ascii="Times New Roman" w:hAnsi="Times New Roman" w:cs="Times New Roman"/>
        </w:rPr>
        <w:t xml:space="preserve"> kārtējam mācību gadam</w:t>
      </w:r>
      <w:r w:rsidR="00BE1703">
        <w:rPr>
          <w:rFonts w:ascii="Times New Roman" w:hAnsi="Times New Roman" w:cs="Times New Roman"/>
        </w:rPr>
        <w:t>,</w:t>
      </w:r>
      <w:r w:rsidRPr="00FC3F8C">
        <w:rPr>
          <w:rFonts w:ascii="Times New Roman" w:hAnsi="Times New Roman" w:cs="Times New Roman"/>
        </w:rPr>
        <w:t xml:space="preserve"> pieņem lēmumu par sadalei novirzāmās mērķdotācijas apmēru </w:t>
      </w:r>
      <w:r w:rsidR="00CB4A2A">
        <w:rPr>
          <w:rFonts w:ascii="Times New Roman" w:hAnsi="Times New Roman" w:cs="Times New Roman"/>
        </w:rPr>
        <w:t>5</w:t>
      </w:r>
      <w:r w:rsidRPr="00FC3F8C">
        <w:rPr>
          <w:rFonts w:ascii="Times New Roman" w:hAnsi="Times New Roman" w:cs="Times New Roman"/>
        </w:rPr>
        <w:t>.</w:t>
      </w:r>
      <w:r w:rsidR="0049170F">
        <w:rPr>
          <w:rFonts w:ascii="Times New Roman" w:hAnsi="Times New Roman" w:cs="Times New Roman"/>
        </w:rPr>
        <w:t> </w:t>
      </w:r>
      <w:r w:rsidRPr="00FC3F8C">
        <w:rPr>
          <w:rFonts w:ascii="Times New Roman" w:hAnsi="Times New Roman" w:cs="Times New Roman"/>
        </w:rPr>
        <w:t>punktā</w:t>
      </w:r>
      <w:r w:rsidR="0049170F">
        <w:rPr>
          <w:rFonts w:ascii="Times New Roman" w:hAnsi="Times New Roman" w:cs="Times New Roman"/>
        </w:rPr>
        <w:t xml:space="preserve"> </w:t>
      </w:r>
      <w:r w:rsidRPr="00FC3F8C">
        <w:rPr>
          <w:rFonts w:ascii="Times New Roman" w:hAnsi="Times New Roman" w:cs="Times New Roman"/>
        </w:rPr>
        <w:t xml:space="preserve">minētajiem </w:t>
      </w:r>
      <w:r w:rsidR="00BB678E">
        <w:rPr>
          <w:rFonts w:ascii="Times New Roman" w:hAnsi="Times New Roman" w:cs="Times New Roman"/>
        </w:rPr>
        <w:t>pretendentiem</w:t>
      </w:r>
      <w:r w:rsidRPr="00FC3F8C">
        <w:rPr>
          <w:rFonts w:ascii="Times New Roman" w:hAnsi="Times New Roman" w:cs="Times New Roman"/>
        </w:rPr>
        <w:t xml:space="preserve"> šādās jomās:</w:t>
      </w:r>
    </w:p>
    <w:p w14:paraId="40D71FFE" w14:textId="77777777" w:rsidR="00C77A83" w:rsidRPr="00FC3F8C" w:rsidRDefault="00C77A83" w:rsidP="005C3415">
      <w:pPr>
        <w:pStyle w:val="ListParagraph"/>
        <w:numPr>
          <w:ilvl w:val="1"/>
          <w:numId w:val="2"/>
        </w:numPr>
        <w:spacing w:line="240" w:lineRule="auto"/>
        <w:ind w:left="851" w:hanging="425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>kultūrizglītības jomas programmas;</w:t>
      </w:r>
    </w:p>
    <w:p w14:paraId="17F3289F" w14:textId="77777777" w:rsidR="00C77A83" w:rsidRPr="00FC3F8C" w:rsidRDefault="00C77A83" w:rsidP="005C3415">
      <w:pPr>
        <w:pStyle w:val="ListParagraph"/>
        <w:numPr>
          <w:ilvl w:val="1"/>
          <w:numId w:val="2"/>
        </w:numPr>
        <w:spacing w:line="240" w:lineRule="auto"/>
        <w:ind w:left="851" w:hanging="425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>sporta un fizisko aktivitāšu jomas programmas;</w:t>
      </w:r>
    </w:p>
    <w:p w14:paraId="666A0AF7" w14:textId="433CA45F" w:rsidR="00C77A83" w:rsidRPr="00FC3F8C" w:rsidRDefault="00F96943" w:rsidP="005C3415">
      <w:pPr>
        <w:pStyle w:val="ListParagraph"/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zinātnes, tehnoloģiju, vides, inženierzinātņu un matemātikas (turpmāk – </w:t>
      </w:r>
      <w:r w:rsidR="00C77A83" w:rsidRPr="00FC3F8C">
        <w:rPr>
          <w:rFonts w:ascii="Times New Roman" w:hAnsi="Times New Roman" w:cs="Times New Roman"/>
        </w:rPr>
        <w:t>STEM</w:t>
      </w:r>
      <w:r>
        <w:rPr>
          <w:rFonts w:ascii="Times New Roman" w:hAnsi="Times New Roman" w:cs="Times New Roman"/>
        </w:rPr>
        <w:t>)</w:t>
      </w:r>
      <w:r w:rsidR="00C77A83" w:rsidRPr="00FC3F8C">
        <w:rPr>
          <w:rFonts w:ascii="Times New Roman" w:hAnsi="Times New Roman" w:cs="Times New Roman"/>
        </w:rPr>
        <w:t xml:space="preserve"> jomas programmas;</w:t>
      </w:r>
    </w:p>
    <w:p w14:paraId="0D339035" w14:textId="77777777" w:rsidR="00C77A83" w:rsidRPr="00FC3F8C" w:rsidRDefault="00C77A83" w:rsidP="005C3415">
      <w:pPr>
        <w:pStyle w:val="ListParagraph"/>
        <w:numPr>
          <w:ilvl w:val="1"/>
          <w:numId w:val="2"/>
        </w:numPr>
        <w:spacing w:line="240" w:lineRule="auto"/>
        <w:ind w:left="851" w:hanging="425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 xml:space="preserve">sociālās un pilsoniskās jomas programmas; </w:t>
      </w:r>
    </w:p>
    <w:p w14:paraId="0E2FF901" w14:textId="77777777" w:rsidR="00C77A83" w:rsidRPr="00FC3F8C" w:rsidRDefault="00C77A83" w:rsidP="005C3415">
      <w:pPr>
        <w:pStyle w:val="ListParagraph"/>
        <w:numPr>
          <w:ilvl w:val="1"/>
          <w:numId w:val="2"/>
        </w:numPr>
        <w:spacing w:after="0" w:line="240" w:lineRule="auto"/>
        <w:ind w:left="851" w:hanging="425"/>
        <w:contextualSpacing w:val="0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>mazākumtautību valodas un kultūrvēstures jomas programmas.</w:t>
      </w:r>
      <w:bookmarkStart w:id="1" w:name="p7"/>
      <w:bookmarkStart w:id="2" w:name="p-1445579"/>
      <w:bookmarkEnd w:id="1"/>
      <w:bookmarkEnd w:id="2"/>
    </w:p>
    <w:p w14:paraId="2D5C5678" w14:textId="70F624FB" w:rsidR="00C77A83" w:rsidRDefault="00C77A83" w:rsidP="005C3415">
      <w:pPr>
        <w:pStyle w:val="ListParagraph"/>
        <w:numPr>
          <w:ilvl w:val="0"/>
          <w:numId w:val="2"/>
        </w:numPr>
        <w:spacing w:before="6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 xml:space="preserve">Privātajiem </w:t>
      </w:r>
      <w:r w:rsidR="00DC0387">
        <w:rPr>
          <w:rFonts w:ascii="Times New Roman" w:hAnsi="Times New Roman" w:cs="Times New Roman"/>
        </w:rPr>
        <w:t xml:space="preserve">interešu izglītības programmu </w:t>
      </w:r>
      <w:r w:rsidRPr="00FC3F8C">
        <w:rPr>
          <w:rFonts w:ascii="Times New Roman" w:hAnsi="Times New Roman" w:cs="Times New Roman"/>
        </w:rPr>
        <w:t xml:space="preserve">īstenotājiem novirzāmās mērķdotācijas apmērs </w:t>
      </w:r>
      <w:r w:rsidRPr="00BE54BB">
        <w:rPr>
          <w:rFonts w:ascii="Times New Roman" w:hAnsi="Times New Roman" w:cs="Times New Roman"/>
        </w:rPr>
        <w:t>ir līdz 10 procentiem</w:t>
      </w:r>
      <w:r w:rsidRPr="00FC3F8C">
        <w:rPr>
          <w:rFonts w:ascii="Times New Roman" w:hAnsi="Times New Roman" w:cs="Times New Roman"/>
        </w:rPr>
        <w:t xml:space="preserve"> no attiecīgajā gadā pašvaldībai piešķirtā mērķdotācijas </w:t>
      </w:r>
      <w:r w:rsidR="005C638A">
        <w:rPr>
          <w:rFonts w:ascii="Times New Roman" w:hAnsi="Times New Roman" w:cs="Times New Roman"/>
        </w:rPr>
        <w:t>finansējuma</w:t>
      </w:r>
      <w:r w:rsidRPr="00FC3F8C">
        <w:rPr>
          <w:rFonts w:ascii="Times New Roman" w:hAnsi="Times New Roman" w:cs="Times New Roman"/>
        </w:rPr>
        <w:t xml:space="preserve">. </w:t>
      </w:r>
      <w:r w:rsidR="005C638A" w:rsidRPr="00FC3F8C">
        <w:rPr>
          <w:rFonts w:ascii="Times New Roman" w:hAnsi="Times New Roman" w:cs="Times New Roman"/>
        </w:rPr>
        <w:t>Pārēj</w:t>
      </w:r>
      <w:r w:rsidR="005C638A">
        <w:rPr>
          <w:rFonts w:ascii="Times New Roman" w:hAnsi="Times New Roman" w:cs="Times New Roman"/>
        </w:rPr>
        <w:t>ais</w:t>
      </w:r>
      <w:r w:rsidR="005C638A" w:rsidRPr="00FC3F8C">
        <w:rPr>
          <w:rFonts w:ascii="Times New Roman" w:hAnsi="Times New Roman" w:cs="Times New Roman"/>
        </w:rPr>
        <w:t xml:space="preserve"> </w:t>
      </w:r>
      <w:r w:rsidRPr="00FC3F8C">
        <w:rPr>
          <w:rFonts w:ascii="Times New Roman" w:hAnsi="Times New Roman" w:cs="Times New Roman"/>
        </w:rPr>
        <w:t xml:space="preserve">mērķdotācijas </w:t>
      </w:r>
      <w:r w:rsidR="005C638A">
        <w:rPr>
          <w:rFonts w:ascii="Times New Roman" w:hAnsi="Times New Roman" w:cs="Times New Roman"/>
        </w:rPr>
        <w:t>finansējums</w:t>
      </w:r>
      <w:r w:rsidR="005C638A" w:rsidRPr="00FC3F8C">
        <w:rPr>
          <w:rFonts w:ascii="Times New Roman" w:hAnsi="Times New Roman" w:cs="Times New Roman"/>
        </w:rPr>
        <w:t xml:space="preserve"> novirzām</w:t>
      </w:r>
      <w:r w:rsidR="005C638A">
        <w:rPr>
          <w:rFonts w:ascii="Times New Roman" w:hAnsi="Times New Roman" w:cs="Times New Roman"/>
        </w:rPr>
        <w:t>s</w:t>
      </w:r>
      <w:r w:rsidR="005C638A" w:rsidRPr="00FC3F8C">
        <w:rPr>
          <w:rFonts w:ascii="Times New Roman" w:hAnsi="Times New Roman" w:cs="Times New Roman"/>
        </w:rPr>
        <w:t xml:space="preserve"> </w:t>
      </w:r>
      <w:r w:rsidRPr="00FC3F8C">
        <w:rPr>
          <w:rFonts w:ascii="Times New Roman" w:hAnsi="Times New Roman" w:cs="Times New Roman"/>
        </w:rPr>
        <w:t>sadalei pašvaldības iestādēm.</w:t>
      </w:r>
      <w:bookmarkStart w:id="3" w:name="p8"/>
      <w:bookmarkStart w:id="4" w:name="p-1445580"/>
      <w:bookmarkEnd w:id="3"/>
      <w:bookmarkEnd w:id="4"/>
    </w:p>
    <w:p w14:paraId="4A6DF6CF" w14:textId="77777777" w:rsidR="00C77A83" w:rsidRPr="00FC3F8C" w:rsidRDefault="00C77A83" w:rsidP="005C3415">
      <w:pPr>
        <w:pStyle w:val="ListParagraph"/>
        <w:numPr>
          <w:ilvl w:val="0"/>
          <w:numId w:val="2"/>
        </w:numPr>
        <w:spacing w:before="60" w:after="0" w:line="240" w:lineRule="auto"/>
        <w:ind w:left="426" w:hanging="426"/>
        <w:contextualSpacing w:val="0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 xml:space="preserve">Komisija, sadalot mērķdotāciju starp interešu izglītības jomām, ievēro šādus principus: </w:t>
      </w:r>
    </w:p>
    <w:p w14:paraId="77A24C65" w14:textId="61ABFBC8" w:rsidR="00C77A83" w:rsidRPr="00FC3F8C" w:rsidRDefault="008C2768" w:rsidP="005C3415">
      <w:pPr>
        <w:pStyle w:val="ListParagraph"/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STEM</w:t>
      </w:r>
      <w:r w:rsidR="00C77A83" w:rsidRPr="00FC3F8C">
        <w:rPr>
          <w:rFonts w:ascii="Times New Roman" w:hAnsi="Times New Roman" w:cs="Times New Roman"/>
        </w:rPr>
        <w:t xml:space="preserve"> programmām – ievērojot normatīvajā aktā, kas </w:t>
      </w:r>
      <w:r w:rsidR="00254AB3" w:rsidRPr="00FC3F8C">
        <w:rPr>
          <w:rFonts w:ascii="Times New Roman" w:hAnsi="Times New Roman" w:cs="Times New Roman"/>
        </w:rPr>
        <w:t>no</w:t>
      </w:r>
      <w:r w:rsidR="00254AB3">
        <w:rPr>
          <w:rFonts w:ascii="Times New Roman" w:hAnsi="Times New Roman" w:cs="Times New Roman"/>
        </w:rPr>
        <w:t>saka</w:t>
      </w:r>
      <w:r w:rsidR="00254AB3" w:rsidRPr="00FC3F8C">
        <w:rPr>
          <w:rFonts w:ascii="Times New Roman" w:hAnsi="Times New Roman" w:cs="Times New Roman"/>
        </w:rPr>
        <w:t xml:space="preserve"> </w:t>
      </w:r>
      <w:r w:rsidR="00C77A83" w:rsidRPr="00FC3F8C">
        <w:rPr>
          <w:rFonts w:ascii="Times New Roman" w:hAnsi="Times New Roman" w:cs="Times New Roman"/>
        </w:rPr>
        <w:t>programmu un valsts nozīmes interešu izglītības iestāžu finansēšanas kārtību, noteikto procentuālo apmēru attiecīgajam mācību gadam;</w:t>
      </w:r>
    </w:p>
    <w:p w14:paraId="2859BFCB" w14:textId="064F6D0A" w:rsidR="00C77A83" w:rsidRPr="00FC3F8C" w:rsidRDefault="00C77A83" w:rsidP="005C3415">
      <w:pPr>
        <w:pStyle w:val="ListParagraph"/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 xml:space="preserve">kultūrizglītības programmām – ne mazāk kā </w:t>
      </w:r>
      <w:r w:rsidRPr="00BE54BB">
        <w:rPr>
          <w:rFonts w:ascii="Times New Roman" w:hAnsi="Times New Roman" w:cs="Times New Roman"/>
        </w:rPr>
        <w:t>30 procentu</w:t>
      </w:r>
      <w:r w:rsidRPr="00FC3F8C">
        <w:rPr>
          <w:rFonts w:ascii="Times New Roman" w:hAnsi="Times New Roman" w:cs="Times New Roman"/>
        </w:rPr>
        <w:t xml:space="preserve"> apmērā;</w:t>
      </w:r>
    </w:p>
    <w:p w14:paraId="161FA764" w14:textId="6A094C0C" w:rsidR="00C77A83" w:rsidRPr="00FC3F8C" w:rsidRDefault="00C77A83" w:rsidP="005C3415">
      <w:pPr>
        <w:pStyle w:val="ListParagraph"/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>sporta</w:t>
      </w:r>
      <w:r w:rsidR="00927418">
        <w:rPr>
          <w:rFonts w:ascii="Times New Roman" w:hAnsi="Times New Roman" w:cs="Times New Roman"/>
        </w:rPr>
        <w:t xml:space="preserve"> un fizisko aktivitāšu</w:t>
      </w:r>
      <w:r w:rsidRPr="00FC3F8C">
        <w:rPr>
          <w:rFonts w:ascii="Times New Roman" w:hAnsi="Times New Roman" w:cs="Times New Roman"/>
        </w:rPr>
        <w:t xml:space="preserve"> programmām – ne mazāk kā </w:t>
      </w:r>
      <w:r w:rsidRPr="00BE54BB">
        <w:rPr>
          <w:rFonts w:ascii="Times New Roman" w:hAnsi="Times New Roman" w:cs="Times New Roman"/>
        </w:rPr>
        <w:t>20 procentu</w:t>
      </w:r>
      <w:r w:rsidRPr="00FC3F8C">
        <w:rPr>
          <w:rFonts w:ascii="Times New Roman" w:hAnsi="Times New Roman" w:cs="Times New Roman"/>
        </w:rPr>
        <w:t xml:space="preserve"> apmērā;</w:t>
      </w:r>
    </w:p>
    <w:p w14:paraId="5765563B" w14:textId="5F83BF70" w:rsidR="00C77A83" w:rsidRPr="00FC3F8C" w:rsidRDefault="00C77A83" w:rsidP="005C3415">
      <w:pPr>
        <w:pStyle w:val="ListParagraph"/>
        <w:numPr>
          <w:ilvl w:val="1"/>
          <w:numId w:val="2"/>
        </w:numPr>
        <w:spacing w:after="0" w:line="240" w:lineRule="auto"/>
        <w:ind w:left="851" w:hanging="425"/>
        <w:contextualSpacing w:val="0"/>
        <w:jc w:val="both"/>
        <w:rPr>
          <w:rFonts w:ascii="Times New Roman" w:hAnsi="Times New Roman" w:cs="Times New Roman"/>
        </w:rPr>
      </w:pPr>
      <w:r w:rsidRPr="00FC3F8C">
        <w:rPr>
          <w:rFonts w:ascii="Times New Roman" w:hAnsi="Times New Roman" w:cs="Times New Roman"/>
        </w:rPr>
        <w:t xml:space="preserve">mazākumtautību valodas un kultūrvēstures programmām – ievērojot normatīvajā aktā, kas </w:t>
      </w:r>
      <w:r w:rsidR="00254AB3" w:rsidRPr="00FC3F8C">
        <w:rPr>
          <w:rFonts w:ascii="Times New Roman" w:hAnsi="Times New Roman" w:cs="Times New Roman"/>
        </w:rPr>
        <w:t>no</w:t>
      </w:r>
      <w:r w:rsidR="00254AB3">
        <w:rPr>
          <w:rFonts w:ascii="Times New Roman" w:hAnsi="Times New Roman" w:cs="Times New Roman"/>
        </w:rPr>
        <w:t>saka</w:t>
      </w:r>
      <w:r w:rsidR="00254AB3" w:rsidRPr="00FC3F8C">
        <w:rPr>
          <w:rFonts w:ascii="Times New Roman" w:hAnsi="Times New Roman" w:cs="Times New Roman"/>
        </w:rPr>
        <w:t xml:space="preserve"> </w:t>
      </w:r>
      <w:r w:rsidRPr="00FC3F8C">
        <w:rPr>
          <w:rFonts w:ascii="Times New Roman" w:hAnsi="Times New Roman" w:cs="Times New Roman"/>
        </w:rPr>
        <w:t>programmu un valsts nozīmes interešu izglītības iestāžu finansēšanas kārtību, noteikto procentuālo apmēru.</w:t>
      </w:r>
    </w:p>
    <w:p w14:paraId="6010F601" w14:textId="59DDE2D1" w:rsidR="00C77A83" w:rsidRPr="00FC3F8C" w:rsidRDefault="00C77A83" w:rsidP="00F96943">
      <w:pPr>
        <w:spacing w:before="240" w:after="120"/>
        <w:jc w:val="center"/>
        <w:rPr>
          <w:b/>
          <w:bCs/>
        </w:rPr>
      </w:pPr>
      <w:r w:rsidRPr="00FC3F8C">
        <w:rPr>
          <w:b/>
          <w:bCs/>
        </w:rPr>
        <w:t xml:space="preserve">III. </w:t>
      </w:r>
      <w:r w:rsidR="00C33447">
        <w:rPr>
          <w:b/>
          <w:bCs/>
        </w:rPr>
        <w:t>Pretendentu</w:t>
      </w:r>
      <w:r w:rsidRPr="00FC3F8C">
        <w:rPr>
          <w:b/>
          <w:bCs/>
        </w:rPr>
        <w:t xml:space="preserve"> pieteikšanās </w:t>
      </w:r>
      <w:r w:rsidR="002B052E">
        <w:rPr>
          <w:b/>
          <w:bCs/>
        </w:rPr>
        <w:t xml:space="preserve">un finansējuma </w:t>
      </w:r>
      <w:r w:rsidR="00BE22FD">
        <w:rPr>
          <w:b/>
          <w:bCs/>
        </w:rPr>
        <w:t>piešķiršanas</w:t>
      </w:r>
      <w:r w:rsidR="002B052E">
        <w:rPr>
          <w:b/>
          <w:bCs/>
        </w:rPr>
        <w:t xml:space="preserve"> </w:t>
      </w:r>
      <w:r w:rsidRPr="00FC3F8C">
        <w:rPr>
          <w:b/>
          <w:bCs/>
        </w:rPr>
        <w:t>kārtība</w:t>
      </w:r>
    </w:p>
    <w:p w14:paraId="05BA78BB" w14:textId="7D1343DD" w:rsidR="00C77A83" w:rsidRPr="00FC3F8C" w:rsidRDefault="00C77A83" w:rsidP="005C3415">
      <w:pPr>
        <w:numPr>
          <w:ilvl w:val="0"/>
          <w:numId w:val="2"/>
        </w:numPr>
        <w:ind w:left="425" w:hanging="425"/>
        <w:jc w:val="both"/>
      </w:pPr>
      <w:r w:rsidRPr="00FC3F8C">
        <w:t xml:space="preserve">Izglītības pārvalde līdz kārtējā gada </w:t>
      </w:r>
      <w:r>
        <w:t>5</w:t>
      </w:r>
      <w:r w:rsidR="008C2768">
        <w:t>. </w:t>
      </w:r>
      <w:r w:rsidRPr="00FC3F8C">
        <w:t xml:space="preserve">augustam publicē </w:t>
      </w:r>
      <w:r w:rsidR="008C2768" w:rsidRPr="00FC3F8C">
        <w:t xml:space="preserve">pašvaldības tīmekļvietnē </w:t>
      </w:r>
      <w:r w:rsidRPr="00FC3F8C">
        <w:t xml:space="preserve">paziņojumu par </w:t>
      </w:r>
      <w:r w:rsidR="000C1AC2">
        <w:t>pretendentu</w:t>
      </w:r>
      <w:r w:rsidRPr="00FC3F8C">
        <w:t xml:space="preserve"> pieteikšanos mērķdotācijas saņemšanai. </w:t>
      </w:r>
    </w:p>
    <w:p w14:paraId="77BBA43F" w14:textId="68FFCD96" w:rsidR="002B052E" w:rsidRDefault="000C1AC2" w:rsidP="005C3415">
      <w:pPr>
        <w:numPr>
          <w:ilvl w:val="0"/>
          <w:numId w:val="2"/>
        </w:numPr>
        <w:spacing w:before="60"/>
        <w:ind w:left="426" w:hanging="426"/>
        <w:jc w:val="both"/>
      </w:pPr>
      <w:r>
        <w:t>Pieteikšanās</w:t>
      </w:r>
      <w:r w:rsidR="00C77A83" w:rsidRPr="00FC3F8C">
        <w:t xml:space="preserve"> termiņš </w:t>
      </w:r>
      <w:r>
        <w:t xml:space="preserve">mērķdotācijas saņemšanai </w:t>
      </w:r>
      <w:r w:rsidR="00C77A83" w:rsidRPr="00FC3F8C">
        <w:t>ir 10</w:t>
      </w:r>
      <w:r w:rsidR="004C78FE">
        <w:t> (desmit)</w:t>
      </w:r>
      <w:r w:rsidR="00C77A83" w:rsidRPr="00FC3F8C">
        <w:t xml:space="preserve"> dienas no paziņojuma publicēšanas dienas</w:t>
      </w:r>
      <w:r w:rsidR="002B052E">
        <w:t xml:space="preserve">, iesniedzot klātienē Izglītības pārvaldē vai elektroniski </w:t>
      </w:r>
      <w:r w:rsidR="00BD41BC">
        <w:t xml:space="preserve">e-pastā </w:t>
      </w:r>
      <w:hyperlink r:id="rId8" w:history="1">
        <w:r w:rsidR="00BD41BC" w:rsidRPr="00BC5570">
          <w:rPr>
            <w:rStyle w:val="Hyperlink"/>
          </w:rPr>
          <w:t>izglitiba@izglitiba.jelgava.lv</w:t>
        </w:r>
      </w:hyperlink>
      <w:r w:rsidR="00BD41BC">
        <w:t xml:space="preserve"> vai </w:t>
      </w:r>
      <w:r w:rsidR="002B052E">
        <w:t>e-</w:t>
      </w:r>
      <w:r w:rsidR="009E3955">
        <w:t xml:space="preserve">adresē _DEFAULT@90000074738 </w:t>
      </w:r>
      <w:r w:rsidR="002B052E">
        <w:t>parakstītus ar drošu elektronisko parakstu:</w:t>
      </w:r>
    </w:p>
    <w:p w14:paraId="404E660B" w14:textId="79F723BF" w:rsidR="002B052E" w:rsidRDefault="002B052E" w:rsidP="005C3415">
      <w:pPr>
        <w:pStyle w:val="ListParagraph"/>
        <w:numPr>
          <w:ilvl w:val="1"/>
          <w:numId w:val="2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2B052E">
        <w:rPr>
          <w:rFonts w:ascii="Times New Roman" w:hAnsi="Times New Roman" w:cs="Times New Roman"/>
        </w:rPr>
        <w:t xml:space="preserve">pieteikumu </w:t>
      </w:r>
      <w:r>
        <w:rPr>
          <w:rFonts w:ascii="Times New Roman" w:hAnsi="Times New Roman" w:cs="Times New Roman"/>
        </w:rPr>
        <w:t>atbilstoši noteikumu 2. pielikumam (privātie īstenotāji);</w:t>
      </w:r>
    </w:p>
    <w:p w14:paraId="400625D0" w14:textId="1BFE16F1" w:rsidR="00905704" w:rsidRDefault="00905704" w:rsidP="005C3415">
      <w:pPr>
        <w:pStyle w:val="ListParagraph"/>
        <w:numPr>
          <w:ilvl w:val="1"/>
          <w:numId w:val="2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pieteikums valsts budžeta mērķdotācijas finansējuma</w:t>
      </w:r>
      <w:r w:rsidR="00BE52F4">
        <w:rPr>
          <w:rFonts w:ascii="Times New Roman" w:hAnsi="Times New Roman" w:cs="Times New Roman"/>
        </w:rPr>
        <w:t xml:space="preserve"> saņemšanai interešu </w:t>
      </w:r>
      <w:r w:rsidR="00350939">
        <w:rPr>
          <w:rFonts w:ascii="Times New Roman" w:hAnsi="Times New Roman" w:cs="Times New Roman"/>
        </w:rPr>
        <w:t xml:space="preserve">izglītības </w:t>
      </w:r>
      <w:r w:rsidR="00BE52F4">
        <w:rPr>
          <w:rFonts w:ascii="Times New Roman" w:hAnsi="Times New Roman" w:cs="Times New Roman"/>
        </w:rPr>
        <w:t xml:space="preserve">programmu īstenošanai izglītības iestādē </w:t>
      </w:r>
      <w:r>
        <w:rPr>
          <w:rFonts w:ascii="Times New Roman" w:hAnsi="Times New Roman" w:cs="Times New Roman"/>
        </w:rPr>
        <w:t>(</w:t>
      </w:r>
      <w:r w:rsidR="00BE52F4">
        <w:rPr>
          <w:rFonts w:ascii="Times New Roman" w:hAnsi="Times New Roman" w:cs="Times New Roman"/>
        </w:rPr>
        <w:t>pašvaldības iestādes</w:t>
      </w:r>
      <w:r>
        <w:rPr>
          <w:rFonts w:ascii="Times New Roman" w:hAnsi="Times New Roman" w:cs="Times New Roman"/>
        </w:rPr>
        <w:t>) (</w:t>
      </w:r>
      <w:r w:rsidR="00BE52F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 pielikums)</w:t>
      </w:r>
      <w:r w:rsidR="00350939">
        <w:rPr>
          <w:rFonts w:ascii="Times New Roman" w:hAnsi="Times New Roman" w:cs="Times New Roman"/>
        </w:rPr>
        <w:t>;</w:t>
      </w:r>
    </w:p>
    <w:p w14:paraId="5DB654C8" w14:textId="392F5688" w:rsidR="00C77A83" w:rsidRPr="00BE52F4" w:rsidRDefault="002B052E" w:rsidP="005C3415">
      <w:pPr>
        <w:pStyle w:val="ListParagraph"/>
        <w:numPr>
          <w:ilvl w:val="1"/>
          <w:numId w:val="2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</w:rPr>
      </w:pPr>
      <w:r w:rsidRPr="00BE52F4">
        <w:rPr>
          <w:rFonts w:ascii="Times New Roman" w:hAnsi="Times New Roman" w:cs="Times New Roman"/>
        </w:rPr>
        <w:t>interešu izglītības programmu (</w:t>
      </w:r>
      <w:r w:rsidR="00BE52F4">
        <w:rPr>
          <w:rFonts w:ascii="Times New Roman" w:hAnsi="Times New Roman" w:cs="Times New Roman"/>
        </w:rPr>
        <w:t>4</w:t>
      </w:r>
      <w:r w:rsidRPr="00BE52F4">
        <w:rPr>
          <w:rFonts w:ascii="Times New Roman" w:hAnsi="Times New Roman" w:cs="Times New Roman"/>
        </w:rPr>
        <w:t>. pielikums)</w:t>
      </w:r>
      <w:r w:rsidR="00C77A83" w:rsidRPr="00BE52F4">
        <w:rPr>
          <w:rFonts w:ascii="Times New Roman" w:hAnsi="Times New Roman" w:cs="Times New Roman"/>
        </w:rPr>
        <w:t xml:space="preserve">. </w:t>
      </w:r>
    </w:p>
    <w:p w14:paraId="48D5A471" w14:textId="409E826B" w:rsidR="002B052E" w:rsidRDefault="002B052E" w:rsidP="005C3415">
      <w:pPr>
        <w:numPr>
          <w:ilvl w:val="0"/>
          <w:numId w:val="2"/>
        </w:numPr>
        <w:spacing w:before="60"/>
        <w:ind w:left="425" w:hanging="425"/>
        <w:jc w:val="both"/>
      </w:pPr>
      <w:r>
        <w:t>Izglītības pārvalde iz</w:t>
      </w:r>
      <w:r w:rsidR="00BE22FD">
        <w:t>skata</w:t>
      </w:r>
      <w:r>
        <w:t xml:space="preserve"> </w:t>
      </w:r>
      <w:r w:rsidR="00BE52F4">
        <w:t xml:space="preserve">saņemtos </w:t>
      </w:r>
      <w:r w:rsidR="00280C1E">
        <w:t>pieteikumus</w:t>
      </w:r>
      <w:r w:rsidR="00BE52F4">
        <w:t xml:space="preserve"> un programmas</w:t>
      </w:r>
      <w:r w:rsidR="00AD1053">
        <w:t>, novērtējot to atbilstību noteikumu 6. punktam,</w:t>
      </w:r>
      <w:r w:rsidR="00280C1E">
        <w:t xml:space="preserve"> </w:t>
      </w:r>
      <w:r w:rsidR="00BE22FD">
        <w:t>un</w:t>
      </w:r>
      <w:r w:rsidR="00D70E68">
        <w:t xml:space="preserve"> tos</w:t>
      </w:r>
      <w:r w:rsidR="00AD1053">
        <w:t>, kas atbilst noteikumu 6. punktā noteiktajiem nosacījumiem,</w:t>
      </w:r>
      <w:r w:rsidR="00D70E68">
        <w:t xml:space="preserve"> </w:t>
      </w:r>
      <w:r w:rsidR="00BE22FD">
        <w:t>iesniedz izvērtēšanai komisijai.</w:t>
      </w:r>
    </w:p>
    <w:p w14:paraId="07BEE9D3" w14:textId="3889F143" w:rsidR="00BE22FD" w:rsidRDefault="00BE22FD" w:rsidP="005C3415">
      <w:pPr>
        <w:numPr>
          <w:ilvl w:val="0"/>
          <w:numId w:val="2"/>
        </w:numPr>
        <w:spacing w:before="60"/>
        <w:ind w:left="425" w:hanging="425"/>
        <w:jc w:val="both"/>
      </w:pPr>
      <w:r w:rsidRPr="00FC3F8C">
        <w:t xml:space="preserve">Komisija </w:t>
      </w:r>
      <w:r w:rsidR="008317CF">
        <w:t xml:space="preserve">saņemtās </w:t>
      </w:r>
      <w:r w:rsidR="008317CF" w:rsidRPr="00FC3F8C">
        <w:t>programm</w:t>
      </w:r>
      <w:r w:rsidR="008317CF">
        <w:t>as</w:t>
      </w:r>
      <w:r w:rsidR="008317CF" w:rsidRPr="00FC3F8C">
        <w:t xml:space="preserve"> </w:t>
      </w:r>
      <w:r>
        <w:t xml:space="preserve">izvērtē </w:t>
      </w:r>
      <w:r w:rsidRPr="00FC3F8C">
        <w:t>atbilstoši 1.</w:t>
      </w:r>
      <w:r>
        <w:t> </w:t>
      </w:r>
      <w:r w:rsidRPr="00FC3F8C">
        <w:t>pielikumā noteiktajiem kritērijiem.</w:t>
      </w:r>
      <w:r w:rsidR="0015531D">
        <w:t xml:space="preserve"> </w:t>
      </w:r>
      <w:r w:rsidR="0015531D" w:rsidRPr="006D2139">
        <w:t>Mērķdotācijas piešķiršanai virza pieteikumus, kuri pēc vērtēšanas kritērijiem saņēmuši vislielāko punktu skaitu, ko nosaka dalot komisijas locekļu piešķirto punktu summu ar komisijas locekļu skaitu.</w:t>
      </w:r>
    </w:p>
    <w:p w14:paraId="42F32D2D" w14:textId="1EF97381" w:rsidR="00BE22FD" w:rsidRDefault="0015531D" w:rsidP="005C3415">
      <w:pPr>
        <w:numPr>
          <w:ilvl w:val="0"/>
          <w:numId w:val="2"/>
        </w:numPr>
        <w:spacing w:before="60"/>
        <w:ind w:left="425" w:hanging="425"/>
        <w:jc w:val="both"/>
      </w:pPr>
      <w:r w:rsidRPr="006D2139">
        <w:t xml:space="preserve">Komisija, pieņemot lēmumu par mērķdotācijas sadali kārtējam mācību gadam, mērķdotāciju pieejamā finansējuma ietvaros piešķir secīgi, </w:t>
      </w:r>
      <w:r w:rsidR="00B83F8B" w:rsidRPr="006D2139">
        <w:t>ievērojot saņemto punktu skaitu</w:t>
      </w:r>
      <w:r w:rsidRPr="006D2139">
        <w:t>. Ja ir vairāki pieteikumi ar vienādu punktu skaitu</w:t>
      </w:r>
      <w:r w:rsidR="0064666C" w:rsidRPr="006D2139">
        <w:t xml:space="preserve">, tos izvērtē pēc </w:t>
      </w:r>
      <w:proofErr w:type="spellStart"/>
      <w:r w:rsidR="0064666C" w:rsidRPr="006D2139">
        <w:t>papildkritērijiem</w:t>
      </w:r>
      <w:proofErr w:type="spellEnd"/>
      <w:r w:rsidR="0064666C" w:rsidRPr="006D2139">
        <w:t xml:space="preserve"> (1. pielikums).</w:t>
      </w:r>
      <w:r w:rsidR="003E7BE0">
        <w:t xml:space="preserve"> </w:t>
      </w:r>
    </w:p>
    <w:p w14:paraId="1F670D2B" w14:textId="180DF8AF" w:rsidR="00A56A67" w:rsidRPr="006D2139" w:rsidRDefault="006D2139" w:rsidP="005C3415">
      <w:pPr>
        <w:numPr>
          <w:ilvl w:val="0"/>
          <w:numId w:val="2"/>
        </w:numPr>
        <w:spacing w:before="60"/>
        <w:ind w:left="425" w:hanging="425"/>
        <w:jc w:val="both"/>
      </w:pPr>
      <w:r w:rsidRPr="00FC3F8C">
        <w:t xml:space="preserve">Komisija lēmumu par mērķdotācijas sadali </w:t>
      </w:r>
      <w:r w:rsidR="00A56A67">
        <w:t xml:space="preserve">laika periodam no 1. septembra līdz 31. decembrim </w:t>
      </w:r>
      <w:r w:rsidRPr="00FC3F8C">
        <w:t>pieņem līdz kārtējā gada 31.</w:t>
      </w:r>
      <w:r>
        <w:t> </w:t>
      </w:r>
      <w:r w:rsidRPr="00FC3F8C">
        <w:t>augustam</w:t>
      </w:r>
      <w:r>
        <w:t xml:space="preserve"> un </w:t>
      </w:r>
      <w:r w:rsidR="00A56A67">
        <w:t xml:space="preserve">laika periodam no 1. janvāra līdz 30. augustam pieņem līdz kārtējā gada </w:t>
      </w:r>
      <w:r w:rsidRPr="006D2139">
        <w:t>30.</w:t>
      </w:r>
      <w:r w:rsidR="003E7BE0">
        <w:t> </w:t>
      </w:r>
      <w:r w:rsidRPr="006D2139">
        <w:t>decembrim.</w:t>
      </w:r>
      <w:r w:rsidR="006E4CFF">
        <w:t xml:space="preserve"> </w:t>
      </w:r>
      <w:r w:rsidR="006E4CFF" w:rsidRPr="003E7BE0">
        <w:t xml:space="preserve">Noteiktais interešu izglītības pedagogu darba stundu apjoms un pašvaldībā noteiktā interešu izglītības skolotāja mēneša darba algas likme ir pamats piešķiramās mērķdotācijas aprēķinam, kas pēc pašvaldībai </w:t>
      </w:r>
      <w:r w:rsidR="006E4CFF" w:rsidRPr="003E7BE0">
        <w:lastRenderedPageBreak/>
        <w:t>piešķirtā mērķdotācijas finansējuma apstiprināšanas Ministru kabinetā var tiek precizēts normatīvajos aktos noteiktajā kārtībā.</w:t>
      </w:r>
    </w:p>
    <w:p w14:paraId="2887337D" w14:textId="53B22D7F" w:rsidR="0015531D" w:rsidRDefault="0015531D" w:rsidP="005C3415">
      <w:pPr>
        <w:numPr>
          <w:ilvl w:val="0"/>
          <w:numId w:val="2"/>
        </w:numPr>
        <w:spacing w:before="60"/>
        <w:ind w:left="425" w:hanging="425"/>
        <w:jc w:val="both"/>
      </w:pPr>
      <w:r>
        <w:t>K</w:t>
      </w:r>
      <w:r w:rsidRPr="00FC3F8C">
        <w:t>omisija</w:t>
      </w:r>
      <w:r>
        <w:t xml:space="preserve"> par</w:t>
      </w:r>
      <w:r w:rsidRPr="00FC3F8C">
        <w:t xml:space="preserve"> pieņemto lēmumu </w:t>
      </w:r>
      <w:r>
        <w:t>pretendentus</w:t>
      </w:r>
      <w:r w:rsidRPr="00FC3F8C">
        <w:t xml:space="preserve"> informē </w:t>
      </w:r>
      <w:r>
        <w:t>5 (</w:t>
      </w:r>
      <w:r w:rsidRPr="00FC3F8C">
        <w:t>piecu</w:t>
      </w:r>
      <w:r>
        <w:t>)</w:t>
      </w:r>
      <w:r w:rsidRPr="00FC3F8C">
        <w:t xml:space="preserve"> darba dienu laikā, nosūtot </w:t>
      </w:r>
      <w:r w:rsidR="001A3F10" w:rsidRPr="006D2139">
        <w:t>lēmumu</w:t>
      </w:r>
      <w:r w:rsidR="001A3F10">
        <w:t xml:space="preserve"> </w:t>
      </w:r>
      <w:r w:rsidRPr="00FC3F8C">
        <w:t>uz pieteikumā norādīto elektroniskā pasta adresi.</w:t>
      </w:r>
    </w:p>
    <w:p w14:paraId="6D605E56" w14:textId="492B079B" w:rsidR="00C77A83" w:rsidRPr="00FC3F8C" w:rsidRDefault="00C77A83" w:rsidP="005C3415">
      <w:pPr>
        <w:numPr>
          <w:ilvl w:val="0"/>
          <w:numId w:val="2"/>
        </w:numPr>
        <w:spacing w:before="60"/>
        <w:ind w:left="425" w:hanging="425"/>
        <w:jc w:val="both"/>
      </w:pPr>
      <w:r w:rsidRPr="00FC3F8C">
        <w:t xml:space="preserve">Pēc komisijas lēmuma pieņemšanas </w:t>
      </w:r>
      <w:r w:rsidR="00BE22FD">
        <w:t xml:space="preserve">par mērķdotācijas finansējuma piešķiršanu </w:t>
      </w:r>
      <w:r w:rsidRPr="00FC3F8C">
        <w:t xml:space="preserve">Izglītības pārvalde noslēdz līgumu ar privāto īstenotāju par mērķdotācijas izmantošanu. </w:t>
      </w:r>
    </w:p>
    <w:p w14:paraId="250FFF42" w14:textId="56F630E3" w:rsidR="00C77A83" w:rsidRPr="00FC3F8C" w:rsidRDefault="00C77A83" w:rsidP="005C3415">
      <w:pPr>
        <w:numPr>
          <w:ilvl w:val="0"/>
          <w:numId w:val="2"/>
        </w:numPr>
        <w:spacing w:before="60"/>
        <w:ind w:left="426" w:hanging="426"/>
        <w:jc w:val="both"/>
      </w:pPr>
      <w:r w:rsidRPr="00FC3F8C">
        <w:t>Ja līgums netiek noslēgts</w:t>
      </w:r>
      <w:r w:rsidR="00854764">
        <w:t xml:space="preserve"> 10 (desmit) dienu laikā no komisijas lēmuma paziņošanas dienas</w:t>
      </w:r>
      <w:r w:rsidRPr="00FC3F8C">
        <w:t xml:space="preserve">, komisijas lēmums par </w:t>
      </w:r>
      <w:r w:rsidR="00BE22FD">
        <w:t xml:space="preserve">mērķdotācijas </w:t>
      </w:r>
      <w:r w:rsidRPr="00FC3F8C">
        <w:t xml:space="preserve">finansējuma piešķiršanu zaudē spēku. </w:t>
      </w:r>
    </w:p>
    <w:p w14:paraId="71C03DBF" w14:textId="0850C338" w:rsidR="00C77A83" w:rsidRPr="006D2139" w:rsidRDefault="00C77A83" w:rsidP="005C3415">
      <w:pPr>
        <w:numPr>
          <w:ilvl w:val="0"/>
          <w:numId w:val="2"/>
        </w:numPr>
        <w:spacing w:before="60"/>
        <w:ind w:left="425" w:hanging="425"/>
        <w:jc w:val="both"/>
      </w:pPr>
      <w:r w:rsidRPr="006D2139">
        <w:t>Privātajam īstenotājam līdz kārtējā gada 20</w:t>
      </w:r>
      <w:r w:rsidR="004C78FE" w:rsidRPr="006D2139">
        <w:t>. </w:t>
      </w:r>
      <w:r w:rsidRPr="006D2139">
        <w:t>septembrim un 20</w:t>
      </w:r>
      <w:r w:rsidR="004C78FE" w:rsidRPr="006D2139">
        <w:t>. </w:t>
      </w:r>
      <w:r w:rsidRPr="006D2139">
        <w:t xml:space="preserve">janvārim </w:t>
      </w:r>
      <w:r w:rsidR="004C78FE" w:rsidRPr="006D2139">
        <w:t xml:space="preserve">Izglītības pārvaldē </w:t>
      </w:r>
      <w:r w:rsidRPr="006D2139">
        <w:t>jāiesniedz</w:t>
      </w:r>
      <w:r w:rsidR="00BE22FD" w:rsidRPr="006D2139">
        <w:t xml:space="preserve"> finansēto programmu</w:t>
      </w:r>
      <w:r w:rsidRPr="006D2139">
        <w:t xml:space="preserve">: </w:t>
      </w:r>
    </w:p>
    <w:p w14:paraId="770DC01E" w14:textId="7176FA6C" w:rsidR="00C77A83" w:rsidRPr="00FC3F8C" w:rsidRDefault="007A74C5" w:rsidP="005C3415">
      <w:pPr>
        <w:ind w:left="993" w:hanging="567"/>
      </w:pPr>
      <w:r>
        <w:t>19</w:t>
      </w:r>
      <w:r w:rsidR="00C77A83" w:rsidRPr="00FC3F8C">
        <w:t>.1.</w:t>
      </w:r>
      <w:r w:rsidR="004C78FE">
        <w:tab/>
      </w:r>
      <w:r w:rsidR="00254AB3">
        <w:t>dalībnieku</w:t>
      </w:r>
      <w:r w:rsidR="00254AB3" w:rsidRPr="00FC3F8C">
        <w:t xml:space="preserve"> </w:t>
      </w:r>
      <w:r w:rsidR="00C77A83" w:rsidRPr="00FC3F8C">
        <w:t>saraksts;</w:t>
      </w:r>
    </w:p>
    <w:p w14:paraId="6590494A" w14:textId="5CE362EE" w:rsidR="00C77A83" w:rsidRPr="00FC3F8C" w:rsidRDefault="007A74C5" w:rsidP="005C3415">
      <w:pPr>
        <w:ind w:left="993" w:hanging="567"/>
      </w:pPr>
      <w:r>
        <w:t>19</w:t>
      </w:r>
      <w:r w:rsidR="00C77A83" w:rsidRPr="00FC3F8C">
        <w:t>.2.</w:t>
      </w:r>
      <w:r w:rsidR="004C78FE">
        <w:tab/>
      </w:r>
      <w:r w:rsidR="00C77A83" w:rsidRPr="00FC3F8C">
        <w:t>nodarbību norises laiki un vietas.</w:t>
      </w:r>
    </w:p>
    <w:p w14:paraId="7C0F2893" w14:textId="115F672E" w:rsidR="00A258FE" w:rsidRDefault="00A258FE" w:rsidP="005C3415">
      <w:pPr>
        <w:numPr>
          <w:ilvl w:val="0"/>
          <w:numId w:val="2"/>
        </w:numPr>
        <w:spacing w:before="60"/>
        <w:ind w:left="426" w:hanging="426"/>
        <w:jc w:val="both"/>
      </w:pPr>
      <w:r w:rsidRPr="00FC3F8C">
        <w:t xml:space="preserve">Ja </w:t>
      </w:r>
      <w:r>
        <w:t xml:space="preserve">saskaņā ar Ministru kabineta rīkojumu par mērķdotācijas sadalījumu janvārim – augustam </w:t>
      </w:r>
      <w:r w:rsidRPr="00FC3F8C">
        <w:t>tiek samazināt</w:t>
      </w:r>
      <w:r>
        <w:t>a</w:t>
      </w:r>
      <w:r w:rsidRPr="00FC3F8C">
        <w:t xml:space="preserve"> pašvaldībai piešķirtā mērķdotācija, komisija </w:t>
      </w:r>
      <w:r>
        <w:t>var</w:t>
      </w:r>
      <w:r w:rsidRPr="00FC3F8C">
        <w:t xml:space="preserve"> samazināt </w:t>
      </w:r>
      <w:r>
        <w:t xml:space="preserve">5. punktā minētajiem īstenotājiem </w:t>
      </w:r>
      <w:r w:rsidRPr="00FC3F8C">
        <w:t>piešķirt</w:t>
      </w:r>
      <w:r>
        <w:t>ās mērķdotācijas</w:t>
      </w:r>
      <w:r w:rsidRPr="00FC3F8C">
        <w:t xml:space="preserve"> finansējum</w:t>
      </w:r>
      <w:r>
        <w:t>a apmēru</w:t>
      </w:r>
      <w:r w:rsidRPr="00FC3F8C">
        <w:t xml:space="preserve">, </w:t>
      </w:r>
      <w:r>
        <w:t>lēmumu paziņojot</w:t>
      </w:r>
      <w:r w:rsidRPr="00FC3F8C">
        <w:t xml:space="preserve"> </w:t>
      </w:r>
      <w:r>
        <w:t>3 (</w:t>
      </w:r>
      <w:r w:rsidRPr="00FC3F8C">
        <w:t>trīs</w:t>
      </w:r>
      <w:r>
        <w:t>)</w:t>
      </w:r>
      <w:r w:rsidRPr="00FC3F8C">
        <w:t xml:space="preserve"> darba dienu laikā</w:t>
      </w:r>
      <w:r>
        <w:t>, nosūt</w:t>
      </w:r>
      <w:r w:rsidRPr="00FC3F8C">
        <w:t>ot uz pieteikumā norādīto elektroniskā pasta adresi.</w:t>
      </w:r>
    </w:p>
    <w:p w14:paraId="6B58889A" w14:textId="1DDC4CFA" w:rsidR="00C77A83" w:rsidRPr="00FC3F8C" w:rsidRDefault="00A258FE" w:rsidP="005C3415">
      <w:pPr>
        <w:numPr>
          <w:ilvl w:val="0"/>
          <w:numId w:val="2"/>
        </w:numPr>
        <w:spacing w:before="60"/>
        <w:ind w:left="425" w:hanging="425"/>
        <w:jc w:val="both"/>
      </w:pPr>
      <w:r>
        <w:t>Ja attiecīgā gadā piešķirtās mērķdotācijas finansējums netiek apgūts, komisija var lemt par mērķdotācijas pārdali</w:t>
      </w:r>
      <w:r w:rsidR="007A74C5">
        <w:t xml:space="preserve"> atbilstoši objektīvai nepieciešamībai starp 5. punktā minētajiem </w:t>
      </w:r>
      <w:r w:rsidR="009E3955">
        <w:t>pretendentiem</w:t>
      </w:r>
      <w:r w:rsidR="007A74C5">
        <w:t>.</w:t>
      </w:r>
    </w:p>
    <w:p w14:paraId="6C89CCB9" w14:textId="77777777" w:rsidR="00C77A83" w:rsidRPr="00FC3F8C" w:rsidRDefault="00C77A83" w:rsidP="00267913">
      <w:pPr>
        <w:spacing w:before="240" w:after="120"/>
        <w:jc w:val="center"/>
        <w:rPr>
          <w:b/>
          <w:bCs/>
        </w:rPr>
      </w:pPr>
      <w:r w:rsidRPr="00FC3F8C">
        <w:rPr>
          <w:b/>
          <w:bCs/>
        </w:rPr>
        <w:t>IV. Finansējuma kontrole un atbildība</w:t>
      </w:r>
    </w:p>
    <w:p w14:paraId="3AFCBA10" w14:textId="23359C08" w:rsidR="00A258FE" w:rsidRDefault="00A258FE" w:rsidP="005306E1">
      <w:pPr>
        <w:numPr>
          <w:ilvl w:val="0"/>
          <w:numId w:val="2"/>
        </w:numPr>
        <w:spacing w:before="60" w:line="22" w:lineRule="atLeast"/>
        <w:ind w:left="425" w:hanging="425"/>
        <w:jc w:val="both"/>
      </w:pPr>
      <w:r w:rsidRPr="00FC3F8C">
        <w:t>Privātais īstenotājs nodrošina, ka piešķirtā mērķdotācija tiek izmantota pedagogu darba samaksai un ar to saistīto izmaksu segšanai.</w:t>
      </w:r>
    </w:p>
    <w:p w14:paraId="7D7FC30C" w14:textId="01539B8D" w:rsidR="00C77A83" w:rsidRPr="00FC3F8C" w:rsidRDefault="00C77A83" w:rsidP="005306E1">
      <w:pPr>
        <w:numPr>
          <w:ilvl w:val="0"/>
          <w:numId w:val="2"/>
        </w:numPr>
        <w:spacing w:before="60" w:line="22" w:lineRule="atLeast"/>
        <w:ind w:left="425" w:hanging="425"/>
        <w:jc w:val="both"/>
      </w:pPr>
      <w:r w:rsidRPr="00FC3F8C">
        <w:t>Programmu īstenotāji līdz kārtējā gada 15</w:t>
      </w:r>
      <w:r w:rsidR="00267913" w:rsidRPr="00FC3F8C">
        <w:t>.</w:t>
      </w:r>
      <w:r w:rsidR="00267913">
        <w:t> </w:t>
      </w:r>
      <w:r w:rsidRPr="00FC3F8C">
        <w:t>janvārim un 15</w:t>
      </w:r>
      <w:r w:rsidR="00267913" w:rsidRPr="00FC3F8C">
        <w:t>.</w:t>
      </w:r>
      <w:r w:rsidR="00267913">
        <w:t> </w:t>
      </w:r>
      <w:r w:rsidRPr="00FC3F8C">
        <w:t xml:space="preserve">augustam iesniedz Izglītības pārvaldē </w:t>
      </w:r>
      <w:r w:rsidR="00D95B04">
        <w:t>izvērtējamu</w:t>
      </w:r>
      <w:r w:rsidR="00D95B04" w:rsidRPr="00FC3F8C">
        <w:t xml:space="preserve"> </w:t>
      </w:r>
      <w:r w:rsidR="001531B0">
        <w:t>(</w:t>
      </w:r>
      <w:r w:rsidR="0015531D">
        <w:t>5</w:t>
      </w:r>
      <w:r w:rsidR="001531B0">
        <w:t xml:space="preserve">. pielikums) </w:t>
      </w:r>
      <w:r w:rsidRPr="00FC3F8C">
        <w:t>par programmu īstenošanu</w:t>
      </w:r>
      <w:r w:rsidR="007A74C5">
        <w:t xml:space="preserve"> </w:t>
      </w:r>
      <w:r w:rsidR="007A74C5" w:rsidRPr="007A74C5">
        <w:t>iepriekšējā perioda</w:t>
      </w:r>
      <w:r w:rsidRPr="00FC3F8C">
        <w:t xml:space="preserve">. </w:t>
      </w:r>
    </w:p>
    <w:p w14:paraId="296AAEA7" w14:textId="77777777" w:rsidR="00C77A83" w:rsidRPr="00FC3F8C" w:rsidRDefault="00C77A83" w:rsidP="005306E1">
      <w:pPr>
        <w:numPr>
          <w:ilvl w:val="0"/>
          <w:numId w:val="2"/>
        </w:numPr>
        <w:spacing w:before="60" w:line="22" w:lineRule="atLeast"/>
        <w:ind w:left="426" w:hanging="426"/>
        <w:jc w:val="both"/>
      </w:pPr>
      <w:r w:rsidRPr="00FC3F8C">
        <w:t xml:space="preserve">Ja tiek konstatēta finansējuma neatbilstoša izmantošana, komisija var pieņemt lēmumu par: </w:t>
      </w:r>
    </w:p>
    <w:p w14:paraId="7CBB09EA" w14:textId="7687696A" w:rsidR="00C77A83" w:rsidRPr="00FC3F8C" w:rsidRDefault="00267913" w:rsidP="005C3415">
      <w:pPr>
        <w:spacing w:line="22" w:lineRule="atLeast"/>
        <w:ind w:left="993" w:hanging="567"/>
      </w:pPr>
      <w:r w:rsidRPr="00FC3F8C">
        <w:t>2</w:t>
      </w:r>
      <w:r w:rsidR="007A74C5">
        <w:t>4</w:t>
      </w:r>
      <w:r w:rsidR="00C77A83" w:rsidRPr="00FC3F8C">
        <w:t>.1.</w:t>
      </w:r>
      <w:r>
        <w:tab/>
      </w:r>
      <w:r w:rsidR="00C77A83" w:rsidRPr="00FC3F8C">
        <w:t>finansējuma piešķiršanas pārtraukšanu;</w:t>
      </w:r>
    </w:p>
    <w:p w14:paraId="2E7860A0" w14:textId="1A7C4BBC" w:rsidR="00C77A83" w:rsidRPr="00FC3F8C" w:rsidRDefault="00267913" w:rsidP="005C3415">
      <w:pPr>
        <w:spacing w:line="22" w:lineRule="atLeast"/>
        <w:ind w:left="993" w:hanging="567"/>
      </w:pPr>
      <w:r w:rsidRPr="00FC3F8C">
        <w:t>2</w:t>
      </w:r>
      <w:r w:rsidR="007A74C5">
        <w:t>4</w:t>
      </w:r>
      <w:r w:rsidR="00C77A83" w:rsidRPr="00FC3F8C">
        <w:t>.2.</w:t>
      </w:r>
      <w:r>
        <w:tab/>
      </w:r>
      <w:r w:rsidR="00C77A83" w:rsidRPr="00FC3F8C">
        <w:t>neatbilstoši izlietoto līdzekļu atgūšanu;</w:t>
      </w:r>
    </w:p>
    <w:p w14:paraId="5B1FB576" w14:textId="0EBCFBFA" w:rsidR="00C77A83" w:rsidRPr="00FC3F8C" w:rsidRDefault="00267913" w:rsidP="005C3415">
      <w:pPr>
        <w:spacing w:line="22" w:lineRule="atLeast"/>
        <w:ind w:left="993" w:hanging="567"/>
      </w:pPr>
      <w:r w:rsidRPr="00FC3F8C">
        <w:t>2</w:t>
      </w:r>
      <w:r w:rsidR="007A74C5">
        <w:t>4</w:t>
      </w:r>
      <w:r w:rsidR="00C77A83" w:rsidRPr="00FC3F8C">
        <w:t>.3.</w:t>
      </w:r>
      <w:r>
        <w:tab/>
      </w:r>
      <w:r w:rsidR="001A3F10" w:rsidRPr="007A74C5">
        <w:t>atgūtā</w:t>
      </w:r>
      <w:r w:rsidR="001A3F10">
        <w:t xml:space="preserve"> </w:t>
      </w:r>
      <w:r w:rsidR="00C77A83" w:rsidRPr="00FC3F8C">
        <w:t>finansējuma pārdali citām programmām.</w:t>
      </w:r>
    </w:p>
    <w:p w14:paraId="6A8159D0" w14:textId="5BF8DCE0" w:rsidR="00C77A83" w:rsidRPr="00FC3F8C" w:rsidRDefault="00C77A83" w:rsidP="005306E1">
      <w:pPr>
        <w:numPr>
          <w:ilvl w:val="0"/>
          <w:numId w:val="2"/>
        </w:numPr>
        <w:spacing w:before="60" w:line="22" w:lineRule="atLeast"/>
        <w:ind w:left="426" w:hanging="426"/>
        <w:jc w:val="both"/>
      </w:pPr>
      <w:r w:rsidRPr="00FC3F8C">
        <w:t xml:space="preserve">Ja programmas īstenošana tiek pārtraukta mācību gada laikā, komisija var piešķirto finansējumu novirzīt citai programmai. </w:t>
      </w:r>
    </w:p>
    <w:p w14:paraId="37FB4B30" w14:textId="77777777" w:rsidR="000C7716" w:rsidRPr="000C7716" w:rsidRDefault="000C7716" w:rsidP="000C7716"/>
    <w:p w14:paraId="3E8034D9" w14:textId="77777777" w:rsidR="000C7716" w:rsidRDefault="000C7716" w:rsidP="000C7716"/>
    <w:p w14:paraId="3AB3FCE4" w14:textId="5F466F62" w:rsidR="00796EAC" w:rsidRDefault="008B3285" w:rsidP="0064666C">
      <w:pPr>
        <w:jc w:val="both"/>
      </w:pPr>
      <w:r>
        <w:t>D</w:t>
      </w:r>
      <w:r w:rsidR="000C7716">
        <w:t>omes priekšsēdētājs</w:t>
      </w:r>
      <w:r w:rsidR="000C7716">
        <w:tab/>
      </w:r>
      <w:r>
        <w:tab/>
      </w:r>
      <w:r>
        <w:tab/>
      </w:r>
      <w:r w:rsidR="000C7716">
        <w:tab/>
      </w:r>
      <w:r w:rsidR="000C7716">
        <w:tab/>
      </w:r>
      <w:r w:rsidR="000C7716">
        <w:tab/>
      </w:r>
      <w:r w:rsidR="000C7716">
        <w:tab/>
      </w:r>
      <w:r w:rsidR="000C7716">
        <w:tab/>
      </w:r>
      <w:r w:rsidR="00796EAC">
        <w:t>M. Daģis</w:t>
      </w:r>
      <w:r w:rsidR="00796EAC">
        <w:br w:type="page"/>
      </w:r>
    </w:p>
    <w:p w14:paraId="23CC64D1" w14:textId="5FECA91D" w:rsidR="000C7716" w:rsidRDefault="00796EAC" w:rsidP="00796EAC">
      <w:pPr>
        <w:jc w:val="right"/>
      </w:pPr>
      <w:r>
        <w:lastRenderedPageBreak/>
        <w:t>1. pielikums</w:t>
      </w:r>
    </w:p>
    <w:p w14:paraId="43516C2D" w14:textId="77777777" w:rsidR="00767947" w:rsidRPr="00E556CB" w:rsidRDefault="00796EAC" w:rsidP="00767947">
      <w:pPr>
        <w:jc w:val="right"/>
        <w:rPr>
          <w:sz w:val="22"/>
          <w:szCs w:val="22"/>
        </w:rPr>
      </w:pPr>
      <w:r w:rsidRPr="00E556CB">
        <w:rPr>
          <w:sz w:val="22"/>
          <w:szCs w:val="22"/>
        </w:rPr>
        <w:t xml:space="preserve">2026. gada 30. jūlija noteikumiem </w:t>
      </w:r>
      <w:r w:rsidR="00767947" w:rsidRPr="00E556CB">
        <w:rPr>
          <w:sz w:val="22"/>
          <w:szCs w:val="22"/>
        </w:rPr>
        <w:t xml:space="preserve">“Valsts mērķdotācijas sadales kārtība </w:t>
      </w:r>
    </w:p>
    <w:p w14:paraId="214EA8C5" w14:textId="27E4073C" w:rsidR="00796EAC" w:rsidRDefault="00767947" w:rsidP="00767947">
      <w:pPr>
        <w:jc w:val="right"/>
      </w:pPr>
      <w:r w:rsidRPr="00E556CB">
        <w:rPr>
          <w:sz w:val="22"/>
          <w:szCs w:val="22"/>
        </w:rPr>
        <w:t xml:space="preserve">interešu izglītības programmu finansēšanai Jelgavas </w:t>
      </w:r>
      <w:proofErr w:type="spellStart"/>
      <w:r w:rsidRPr="00E556CB">
        <w:rPr>
          <w:sz w:val="22"/>
          <w:szCs w:val="22"/>
        </w:rPr>
        <w:t>valstspilsētas</w:t>
      </w:r>
      <w:proofErr w:type="spellEnd"/>
      <w:r w:rsidRPr="00E556CB">
        <w:rPr>
          <w:sz w:val="22"/>
          <w:szCs w:val="22"/>
        </w:rPr>
        <w:t xml:space="preserve"> pašvaldībā”</w:t>
      </w:r>
    </w:p>
    <w:p w14:paraId="53F7975E" w14:textId="7870EC17" w:rsidR="00796EAC" w:rsidRDefault="00796EAC" w:rsidP="000C7716"/>
    <w:p w14:paraId="5DD736B8" w14:textId="5B625C76" w:rsidR="0064666C" w:rsidRDefault="0064666C" w:rsidP="0064666C">
      <w:pPr>
        <w:jc w:val="center"/>
      </w:pPr>
      <w:r>
        <w:rPr>
          <w:b/>
          <w:caps/>
        </w:rPr>
        <w:t xml:space="preserve">VĒRTĒŠANAS </w:t>
      </w:r>
      <w:r w:rsidRPr="00281360">
        <w:rPr>
          <w:b/>
          <w:caps/>
        </w:rPr>
        <w:t>KRITĒRIJI</w:t>
      </w:r>
    </w:p>
    <w:p w14:paraId="245B11CE" w14:textId="0790B9BF" w:rsidR="0064666C" w:rsidRDefault="0064666C" w:rsidP="0064666C">
      <w:pPr>
        <w:spacing w:before="120"/>
        <w:ind w:left="567" w:right="567"/>
        <w:jc w:val="center"/>
        <w:rPr>
          <w:b/>
          <w:bCs/>
        </w:rPr>
      </w:pPr>
      <w:r w:rsidRPr="00A241F3">
        <w:rPr>
          <w:b/>
          <w:bCs/>
        </w:rPr>
        <w:t xml:space="preserve">valsts budžeta mērķdotācijas </w:t>
      </w:r>
      <w:r>
        <w:rPr>
          <w:b/>
          <w:bCs/>
        </w:rPr>
        <w:t>saņemšanai interešu izglītības programmas īstenošanai</w:t>
      </w:r>
    </w:p>
    <w:p w14:paraId="54C6C0F6" w14:textId="77777777" w:rsidR="0064666C" w:rsidRDefault="0064666C" w:rsidP="0064666C"/>
    <w:tbl>
      <w:tblPr>
        <w:tblStyle w:val="TableGrid"/>
        <w:tblW w:w="10710" w:type="dxa"/>
        <w:tblInd w:w="-1139" w:type="dxa"/>
        <w:tblLook w:val="04A0" w:firstRow="1" w:lastRow="0" w:firstColumn="1" w:lastColumn="0" w:noHBand="0" w:noVBand="1"/>
      </w:tblPr>
      <w:tblGrid>
        <w:gridCol w:w="2317"/>
        <w:gridCol w:w="2771"/>
        <w:gridCol w:w="2850"/>
        <w:gridCol w:w="2772"/>
      </w:tblGrid>
      <w:tr w:rsidR="0064666C" w:rsidRPr="00E21F99" w14:paraId="5F039215" w14:textId="77777777" w:rsidTr="002B47B6">
        <w:tc>
          <w:tcPr>
            <w:tcW w:w="2317" w:type="dxa"/>
            <w:vAlign w:val="center"/>
          </w:tcPr>
          <w:p w14:paraId="67E56EE3" w14:textId="77777777" w:rsidR="0064666C" w:rsidRPr="000C1E3B" w:rsidRDefault="0064666C" w:rsidP="002B47B6">
            <w:pPr>
              <w:spacing w:before="120"/>
              <w:ind w:right="83"/>
              <w:jc w:val="center"/>
              <w:rPr>
                <w:b/>
                <w:bCs/>
              </w:rPr>
            </w:pPr>
            <w:r w:rsidRPr="000C1E3B">
              <w:rPr>
                <w:b/>
                <w:bCs/>
              </w:rPr>
              <w:t>Kritērijs</w:t>
            </w:r>
          </w:p>
        </w:tc>
        <w:tc>
          <w:tcPr>
            <w:tcW w:w="2771" w:type="dxa"/>
            <w:vAlign w:val="center"/>
          </w:tcPr>
          <w:p w14:paraId="67DBEC47" w14:textId="77777777" w:rsidR="0064666C" w:rsidRPr="000C1E3B" w:rsidRDefault="0064666C" w:rsidP="002B47B6">
            <w:pPr>
              <w:spacing w:before="120"/>
              <w:ind w:right="-124"/>
              <w:jc w:val="center"/>
              <w:rPr>
                <w:b/>
                <w:bCs/>
              </w:rPr>
            </w:pPr>
            <w:r w:rsidRPr="000C1E3B">
              <w:rPr>
                <w:b/>
                <w:bCs/>
              </w:rPr>
              <w:t>1 punkts</w:t>
            </w:r>
          </w:p>
        </w:tc>
        <w:tc>
          <w:tcPr>
            <w:tcW w:w="2850" w:type="dxa"/>
            <w:vAlign w:val="center"/>
          </w:tcPr>
          <w:p w14:paraId="7B045C9F" w14:textId="77777777" w:rsidR="0064666C" w:rsidRPr="000C1E3B" w:rsidRDefault="0064666C" w:rsidP="002B47B6">
            <w:pPr>
              <w:spacing w:before="120"/>
              <w:ind w:right="-49"/>
              <w:jc w:val="center"/>
              <w:rPr>
                <w:b/>
                <w:bCs/>
              </w:rPr>
            </w:pPr>
            <w:r w:rsidRPr="000C1E3B">
              <w:rPr>
                <w:b/>
                <w:bCs/>
              </w:rPr>
              <w:t>2 punkti</w:t>
            </w:r>
          </w:p>
        </w:tc>
        <w:tc>
          <w:tcPr>
            <w:tcW w:w="2772" w:type="dxa"/>
            <w:vAlign w:val="center"/>
          </w:tcPr>
          <w:p w14:paraId="71623120" w14:textId="77777777" w:rsidR="0064666C" w:rsidRPr="000C1E3B" w:rsidRDefault="0064666C" w:rsidP="002B47B6">
            <w:pPr>
              <w:spacing w:before="120"/>
              <w:ind w:right="-106"/>
              <w:jc w:val="center"/>
              <w:rPr>
                <w:b/>
                <w:bCs/>
              </w:rPr>
            </w:pPr>
            <w:r w:rsidRPr="000C1E3B">
              <w:rPr>
                <w:b/>
                <w:bCs/>
              </w:rPr>
              <w:t>3 punkti</w:t>
            </w:r>
          </w:p>
        </w:tc>
      </w:tr>
      <w:tr w:rsidR="0064666C" w:rsidRPr="00E21F99" w14:paraId="3EB452EE" w14:textId="77777777" w:rsidTr="002B47B6">
        <w:tc>
          <w:tcPr>
            <w:tcW w:w="2317" w:type="dxa"/>
          </w:tcPr>
          <w:p w14:paraId="27081A67" w14:textId="77777777" w:rsidR="0064666C" w:rsidRPr="000D5802" w:rsidRDefault="0064666C" w:rsidP="002B47B6">
            <w:pPr>
              <w:spacing w:before="120"/>
              <w:ind w:right="83"/>
              <w:jc w:val="center"/>
              <w:rPr>
                <w:b/>
                <w:bCs/>
              </w:rPr>
            </w:pPr>
            <w:r w:rsidRPr="000D5802">
              <w:rPr>
                <w:b/>
                <w:bCs/>
              </w:rPr>
              <w:t xml:space="preserve">Programmas mērķis, aktualitāte un </w:t>
            </w:r>
            <w:r>
              <w:rPr>
                <w:b/>
                <w:bCs/>
              </w:rPr>
              <w:t>nepieciešamības pamatojums</w:t>
            </w:r>
          </w:p>
        </w:tc>
        <w:tc>
          <w:tcPr>
            <w:tcW w:w="2771" w:type="dxa"/>
          </w:tcPr>
          <w:p w14:paraId="7CE9B509" w14:textId="1E3EDC14" w:rsidR="0064666C" w:rsidRPr="00E21F99" w:rsidRDefault="0064666C" w:rsidP="000C1E3B">
            <w:pPr>
              <w:spacing w:before="120"/>
              <w:ind w:right="15"/>
              <w:jc w:val="both"/>
            </w:pPr>
            <w:r w:rsidRPr="00522F3B">
              <w:t>Programmas mērķis, aktualitāte un nepieciešamība pamatota nepietiekami; nav skaidri identificēta</w:t>
            </w:r>
            <w:r w:rsidR="001A3F10">
              <w:t>s</w:t>
            </w:r>
            <w:r w:rsidRPr="00522F3B">
              <w:t xml:space="preserve"> </w:t>
            </w:r>
            <w:r w:rsidR="001A3F10">
              <w:t>izglītojamo</w:t>
            </w:r>
            <w:r w:rsidRPr="00522F3B">
              <w:t xml:space="preserve"> vajadzība</w:t>
            </w:r>
            <w:r w:rsidR="001A3F10">
              <w:t>s</w:t>
            </w:r>
          </w:p>
        </w:tc>
        <w:tc>
          <w:tcPr>
            <w:tcW w:w="2850" w:type="dxa"/>
          </w:tcPr>
          <w:p w14:paraId="2CD30F62" w14:textId="77777777" w:rsidR="0064666C" w:rsidRPr="00E21F99" w:rsidRDefault="0064666C" w:rsidP="000C1E3B">
            <w:pPr>
              <w:spacing w:before="120"/>
              <w:ind w:right="34"/>
              <w:jc w:val="both"/>
            </w:pPr>
            <w:r w:rsidRPr="00522F3B">
              <w:t>Programmas mērķis un aktualitāte pamatota, daļēji atspoguļotas izglītojamo intereses, vajadzības un vecumposma īpatnības</w:t>
            </w:r>
          </w:p>
        </w:tc>
        <w:tc>
          <w:tcPr>
            <w:tcW w:w="2772" w:type="dxa"/>
          </w:tcPr>
          <w:p w14:paraId="3801F8D8" w14:textId="77777777" w:rsidR="0064666C" w:rsidRPr="00E21F99" w:rsidRDefault="0064666C" w:rsidP="000C1E3B">
            <w:pPr>
              <w:spacing w:before="120"/>
              <w:ind w:right="115"/>
              <w:jc w:val="both"/>
            </w:pPr>
            <w:r w:rsidRPr="00522F3B">
              <w:t>Programmas mērķis ir skaidri formulēts, aktuāls un pamatots; tas atbilst izglītojamo interesēm, vajadzībām un attīstības iespējām</w:t>
            </w:r>
          </w:p>
        </w:tc>
      </w:tr>
      <w:tr w:rsidR="0064666C" w:rsidRPr="00E21F99" w14:paraId="5FF177DD" w14:textId="77777777" w:rsidTr="002B47B6">
        <w:tc>
          <w:tcPr>
            <w:tcW w:w="2317" w:type="dxa"/>
          </w:tcPr>
          <w:p w14:paraId="26DE53D9" w14:textId="77777777" w:rsidR="0064666C" w:rsidRPr="000D5802" w:rsidRDefault="0064666C" w:rsidP="002B47B6">
            <w:pPr>
              <w:spacing w:before="120"/>
              <w:ind w:right="83"/>
              <w:jc w:val="center"/>
              <w:rPr>
                <w:b/>
                <w:bCs/>
              </w:rPr>
            </w:pPr>
            <w:r w:rsidRPr="00522F3B">
              <w:rPr>
                <w:b/>
                <w:bCs/>
              </w:rPr>
              <w:t>Programmas saturs, uzdevumu un sasniedzamo rezultātu atbilstība izvirzītajam mērķim</w:t>
            </w:r>
          </w:p>
        </w:tc>
        <w:tc>
          <w:tcPr>
            <w:tcW w:w="2771" w:type="dxa"/>
          </w:tcPr>
          <w:p w14:paraId="3A436813" w14:textId="77777777" w:rsidR="0064666C" w:rsidRPr="00E21F99" w:rsidRDefault="0064666C" w:rsidP="000C1E3B">
            <w:pPr>
              <w:spacing w:before="120"/>
              <w:ind w:right="157"/>
              <w:jc w:val="both"/>
            </w:pPr>
            <w:r w:rsidRPr="00522F3B">
              <w:t>Programmas saturs, uzdevumi un plānotie rezultāti nav pietiekami skaidri vai nav savstarpēji saistīti ar izvirzīto mērķi</w:t>
            </w:r>
          </w:p>
        </w:tc>
        <w:tc>
          <w:tcPr>
            <w:tcW w:w="2850" w:type="dxa"/>
          </w:tcPr>
          <w:p w14:paraId="46FC7C3D" w14:textId="77777777" w:rsidR="0064666C" w:rsidRPr="00E21F99" w:rsidRDefault="0064666C" w:rsidP="000C1E3B">
            <w:pPr>
              <w:spacing w:before="120"/>
              <w:ind w:right="34"/>
              <w:jc w:val="both"/>
            </w:pPr>
            <w:r w:rsidRPr="00522F3B">
              <w:t>Programmas saturs un uzdevumi atbilst izvirzītajiem mērķiem; sasniedzamie rezultāti ir saprotami un daļēji konkretizēti</w:t>
            </w:r>
          </w:p>
        </w:tc>
        <w:tc>
          <w:tcPr>
            <w:tcW w:w="2772" w:type="dxa"/>
          </w:tcPr>
          <w:p w14:paraId="5F371A1B" w14:textId="77777777" w:rsidR="0064666C" w:rsidRPr="00E21F99" w:rsidRDefault="0064666C" w:rsidP="000C1E3B">
            <w:pPr>
              <w:spacing w:before="120"/>
              <w:ind w:right="115"/>
              <w:jc w:val="both"/>
            </w:pPr>
            <w:r w:rsidRPr="00522F3B">
              <w:t>Programmas saturs ir strukturēts un daudzveidīgs; uzdevumi loģiski saistīti ar mērķiem, sasniedzamie rezultāti ir konkrēti, reāli un izvērtējami</w:t>
            </w:r>
          </w:p>
        </w:tc>
      </w:tr>
      <w:tr w:rsidR="0064666C" w:rsidRPr="00E21F99" w14:paraId="40C06374" w14:textId="77777777" w:rsidTr="002B47B6">
        <w:tc>
          <w:tcPr>
            <w:tcW w:w="2317" w:type="dxa"/>
          </w:tcPr>
          <w:p w14:paraId="4D90555E" w14:textId="77777777" w:rsidR="0064666C" w:rsidRPr="000D5802" w:rsidRDefault="0064666C" w:rsidP="002B47B6">
            <w:pPr>
              <w:spacing w:before="120"/>
              <w:ind w:right="83"/>
              <w:jc w:val="center"/>
              <w:rPr>
                <w:b/>
                <w:bCs/>
              </w:rPr>
            </w:pPr>
            <w:r w:rsidRPr="0094600B">
              <w:rPr>
                <w:b/>
                <w:bCs/>
              </w:rPr>
              <w:t>Programmas īstenošanas plāna kvalitāte un atbilstība izvirzītajiem mērķiem un uzdevumiem</w:t>
            </w:r>
          </w:p>
        </w:tc>
        <w:tc>
          <w:tcPr>
            <w:tcW w:w="2771" w:type="dxa"/>
          </w:tcPr>
          <w:p w14:paraId="3527C932" w14:textId="77777777" w:rsidR="0064666C" w:rsidRPr="00E21F99" w:rsidRDefault="0064666C" w:rsidP="000C1E3B">
            <w:pPr>
              <w:spacing w:before="120"/>
              <w:ind w:right="15"/>
              <w:jc w:val="both"/>
            </w:pPr>
            <w:r w:rsidRPr="0094600B">
              <w:t>Programmas īstenošanas plāns ir nepilnīgs, tēmas un aktivitātes nav pietiekami sasaistītas ar programmas mērķiem un uzdevumiem</w:t>
            </w:r>
          </w:p>
        </w:tc>
        <w:tc>
          <w:tcPr>
            <w:tcW w:w="2850" w:type="dxa"/>
          </w:tcPr>
          <w:p w14:paraId="525E5908" w14:textId="77777777" w:rsidR="0064666C" w:rsidRPr="00E21F99" w:rsidRDefault="0064666C" w:rsidP="000C1E3B">
            <w:pPr>
              <w:spacing w:before="120"/>
              <w:ind w:right="34"/>
              <w:jc w:val="both"/>
            </w:pPr>
            <w:r w:rsidRPr="0094600B">
              <w:t>Programmas īstenošanas plāns ir saprotams, tajā iekļautās tēmas un aktivitātes kopumā atbilst programmas mērķiem un uzdevumiem</w:t>
            </w:r>
          </w:p>
        </w:tc>
        <w:tc>
          <w:tcPr>
            <w:tcW w:w="2772" w:type="dxa"/>
          </w:tcPr>
          <w:p w14:paraId="088A67E5" w14:textId="77777777" w:rsidR="0064666C" w:rsidRPr="00E21F99" w:rsidRDefault="0064666C" w:rsidP="000C1E3B">
            <w:pPr>
              <w:spacing w:before="120"/>
              <w:ind w:right="115"/>
              <w:jc w:val="both"/>
            </w:pPr>
            <w:r w:rsidRPr="0094600B">
              <w:t>Programmas īstenošanas plāns ir strukturēts, secīgs un pārskatāms; tajā iekļautās tēmas, stundu apjoms un saturs pilnībā atbilst programmas mērķiem, uzdevumiem un plānotajiem sasniedzamajiem rezultātiem</w:t>
            </w:r>
          </w:p>
        </w:tc>
      </w:tr>
    </w:tbl>
    <w:p w14:paraId="2FB439E0" w14:textId="77777777" w:rsidR="0064666C" w:rsidRDefault="0064666C" w:rsidP="0064666C"/>
    <w:tbl>
      <w:tblPr>
        <w:tblStyle w:val="TableGrid"/>
        <w:tblW w:w="10773" w:type="dxa"/>
        <w:tblInd w:w="-1139" w:type="dxa"/>
        <w:tblLook w:val="04A0" w:firstRow="1" w:lastRow="0" w:firstColumn="1" w:lastColumn="0" w:noHBand="0" w:noVBand="1"/>
      </w:tblPr>
      <w:tblGrid>
        <w:gridCol w:w="9639"/>
        <w:gridCol w:w="1134"/>
      </w:tblGrid>
      <w:tr w:rsidR="0064666C" w:rsidRPr="00E21F99" w14:paraId="6586F0E3" w14:textId="77777777" w:rsidTr="002B47B6">
        <w:tc>
          <w:tcPr>
            <w:tcW w:w="10773" w:type="dxa"/>
            <w:gridSpan w:val="2"/>
            <w:vAlign w:val="center"/>
          </w:tcPr>
          <w:p w14:paraId="301D0CF5" w14:textId="220A3995" w:rsidR="0064666C" w:rsidRPr="00E21F99" w:rsidRDefault="0064666C" w:rsidP="002B47B6">
            <w:pPr>
              <w:spacing w:before="120"/>
              <w:ind w:right="-106"/>
            </w:pPr>
            <w:proofErr w:type="spellStart"/>
            <w:r w:rsidRPr="001A3F10">
              <w:rPr>
                <w:b/>
                <w:bCs/>
              </w:rPr>
              <w:t>Papildkritēriji</w:t>
            </w:r>
            <w:proofErr w:type="spellEnd"/>
          </w:p>
        </w:tc>
      </w:tr>
      <w:tr w:rsidR="0064666C" w:rsidRPr="00E21F99" w14:paraId="55455BD1" w14:textId="77777777" w:rsidTr="00C874FA">
        <w:trPr>
          <w:trHeight w:val="407"/>
        </w:trPr>
        <w:tc>
          <w:tcPr>
            <w:tcW w:w="9639" w:type="dxa"/>
            <w:vAlign w:val="center"/>
          </w:tcPr>
          <w:p w14:paraId="2A66BCF9" w14:textId="77777777" w:rsidR="0064666C" w:rsidRPr="0094600B" w:rsidRDefault="0064666C" w:rsidP="00C874FA">
            <w:pPr>
              <w:ind w:right="28"/>
              <w:jc w:val="both"/>
            </w:pPr>
            <w:r w:rsidRPr="0094600B">
              <w:t>Programmas īstenotājam ir nozīmīga pieredze darbā ar bērniem un jauniešiem attiecīgajā jomā (vairāk nekā 3 gadi) vai ir pierādāmi sasniegumi jomas attīstībā</w:t>
            </w:r>
          </w:p>
        </w:tc>
        <w:tc>
          <w:tcPr>
            <w:tcW w:w="1134" w:type="dxa"/>
            <w:vAlign w:val="center"/>
          </w:tcPr>
          <w:p w14:paraId="426C715A" w14:textId="77777777" w:rsidR="0064666C" w:rsidRPr="0094600B" w:rsidRDefault="0064666C" w:rsidP="00C874FA">
            <w:pPr>
              <w:ind w:right="34"/>
              <w:jc w:val="center"/>
            </w:pPr>
            <w:r>
              <w:t>1</w:t>
            </w:r>
          </w:p>
        </w:tc>
      </w:tr>
      <w:tr w:rsidR="0064666C" w:rsidRPr="00E21F99" w14:paraId="5881F064" w14:textId="77777777" w:rsidTr="00C874FA">
        <w:trPr>
          <w:trHeight w:val="407"/>
        </w:trPr>
        <w:tc>
          <w:tcPr>
            <w:tcW w:w="9639" w:type="dxa"/>
            <w:vAlign w:val="center"/>
          </w:tcPr>
          <w:p w14:paraId="60E03DC3" w14:textId="77777777" w:rsidR="0064666C" w:rsidRPr="0094600B" w:rsidRDefault="0064666C" w:rsidP="00C874FA">
            <w:pPr>
              <w:ind w:right="28"/>
              <w:jc w:val="both"/>
            </w:pPr>
            <w:r w:rsidRPr="0094600B">
              <w:t>Programma veicina izglītojamo dalību pasākumos, konkursos, skatēs, sacensībās vai citos sasniegumu demonstrēšanas veidos</w:t>
            </w:r>
          </w:p>
        </w:tc>
        <w:tc>
          <w:tcPr>
            <w:tcW w:w="1134" w:type="dxa"/>
            <w:vAlign w:val="center"/>
          </w:tcPr>
          <w:p w14:paraId="15AE3DB4" w14:textId="77777777" w:rsidR="0064666C" w:rsidRPr="0094600B" w:rsidRDefault="0064666C" w:rsidP="00C874FA">
            <w:pPr>
              <w:ind w:right="34"/>
              <w:jc w:val="center"/>
            </w:pPr>
            <w:r>
              <w:t>1</w:t>
            </w:r>
          </w:p>
        </w:tc>
      </w:tr>
    </w:tbl>
    <w:p w14:paraId="4BDA0169" w14:textId="0574FA2E" w:rsidR="00796EAC" w:rsidRDefault="00796EAC" w:rsidP="000C7716"/>
    <w:p w14:paraId="73AE72CD" w14:textId="0677163E" w:rsidR="00796EAC" w:rsidRDefault="00796EAC">
      <w:r>
        <w:br w:type="page"/>
      </w:r>
    </w:p>
    <w:p w14:paraId="120B95B5" w14:textId="4E916820" w:rsidR="00796EAC" w:rsidRDefault="00796EAC" w:rsidP="00796EAC">
      <w:pPr>
        <w:jc w:val="right"/>
      </w:pPr>
      <w:r>
        <w:lastRenderedPageBreak/>
        <w:t>2. pielikums</w:t>
      </w:r>
    </w:p>
    <w:p w14:paraId="4CE936B8" w14:textId="77777777" w:rsidR="00767947" w:rsidRPr="00E556CB" w:rsidRDefault="00796EAC" w:rsidP="00767947">
      <w:pPr>
        <w:jc w:val="right"/>
        <w:rPr>
          <w:sz w:val="22"/>
          <w:szCs w:val="22"/>
        </w:rPr>
      </w:pPr>
      <w:r w:rsidRPr="00E556CB">
        <w:rPr>
          <w:sz w:val="22"/>
          <w:szCs w:val="22"/>
        </w:rPr>
        <w:t xml:space="preserve">2026. gada 30. jūlija saistošajiem noteikumiem </w:t>
      </w:r>
      <w:r w:rsidR="00767947" w:rsidRPr="00E556CB">
        <w:rPr>
          <w:sz w:val="22"/>
          <w:szCs w:val="22"/>
        </w:rPr>
        <w:t xml:space="preserve">“Valsts mērķdotācijas sadales kārtība </w:t>
      </w:r>
    </w:p>
    <w:p w14:paraId="219CEE11" w14:textId="29E5043E" w:rsidR="00796EAC" w:rsidRPr="00E556CB" w:rsidRDefault="00767947" w:rsidP="00767947">
      <w:pPr>
        <w:jc w:val="right"/>
        <w:rPr>
          <w:sz w:val="22"/>
          <w:szCs w:val="22"/>
        </w:rPr>
      </w:pPr>
      <w:r w:rsidRPr="00E556CB">
        <w:rPr>
          <w:sz w:val="22"/>
          <w:szCs w:val="22"/>
        </w:rPr>
        <w:t xml:space="preserve">interešu izglītības programmu finansēšanai Jelgavas </w:t>
      </w:r>
      <w:proofErr w:type="spellStart"/>
      <w:r w:rsidRPr="00E556CB">
        <w:rPr>
          <w:sz w:val="22"/>
          <w:szCs w:val="22"/>
        </w:rPr>
        <w:t>valstspilsētas</w:t>
      </w:r>
      <w:proofErr w:type="spellEnd"/>
      <w:r w:rsidRPr="00E556CB">
        <w:rPr>
          <w:sz w:val="22"/>
          <w:szCs w:val="22"/>
        </w:rPr>
        <w:t xml:space="preserve"> pašvaldībā”</w:t>
      </w:r>
    </w:p>
    <w:p w14:paraId="41D3DE8B" w14:textId="3607250A" w:rsidR="001531B0" w:rsidRPr="001531B0" w:rsidRDefault="001531B0" w:rsidP="001531B0">
      <w:pPr>
        <w:spacing w:before="240" w:line="260" w:lineRule="exact"/>
        <w:jc w:val="right"/>
        <w:rPr>
          <w:b/>
          <w:bCs/>
        </w:rPr>
      </w:pPr>
      <w:r w:rsidRPr="001531B0">
        <w:rPr>
          <w:b/>
          <w:bCs/>
        </w:rPr>
        <w:t xml:space="preserve">Jelgavas </w:t>
      </w:r>
      <w:proofErr w:type="spellStart"/>
      <w:r w:rsidRPr="001531B0">
        <w:rPr>
          <w:b/>
          <w:bCs/>
        </w:rPr>
        <w:t>valstspilsētas</w:t>
      </w:r>
      <w:proofErr w:type="spellEnd"/>
      <w:r w:rsidRPr="001531B0">
        <w:rPr>
          <w:b/>
          <w:bCs/>
        </w:rPr>
        <w:t xml:space="preserve"> pašvaldības</w:t>
      </w:r>
      <w:r w:rsidRPr="001531B0">
        <w:rPr>
          <w:b/>
          <w:bCs/>
        </w:rPr>
        <w:br/>
        <w:t>Interešu izglītības programmu izvērtēšanas</w:t>
      </w:r>
      <w:r w:rsidRPr="001531B0">
        <w:rPr>
          <w:b/>
          <w:bCs/>
        </w:rPr>
        <w:br/>
        <w:t>un mērķdotāciju līdzekļu sadales komisijai</w:t>
      </w:r>
    </w:p>
    <w:p w14:paraId="780D5861" w14:textId="77777777" w:rsidR="001531B0" w:rsidRPr="00FC3F8C" w:rsidRDefault="001531B0" w:rsidP="001531B0">
      <w:pPr>
        <w:spacing w:before="120"/>
        <w:ind w:left="567" w:right="567"/>
        <w:jc w:val="center"/>
        <w:rPr>
          <w:b/>
          <w:bCs/>
        </w:rPr>
      </w:pPr>
      <w:r w:rsidRPr="00FC3F8C">
        <w:rPr>
          <w:b/>
          <w:caps/>
        </w:rPr>
        <w:t>PieteikumS</w:t>
      </w:r>
      <w:bookmarkStart w:id="5" w:name="_Hlk107496894"/>
      <w:r w:rsidRPr="00FC3F8C">
        <w:rPr>
          <w:b/>
          <w:caps/>
        </w:rPr>
        <w:br/>
      </w:r>
      <w:r w:rsidRPr="00FC3F8C">
        <w:rPr>
          <w:b/>
          <w:bCs/>
        </w:rPr>
        <w:t>valsts budžeta mērķdotācijas saņemšanai juridiskas vai privātas personas interešu izglītības programmas īstenošanai</w:t>
      </w:r>
      <w:r w:rsidRPr="00FC3F8C" w:rsidDel="00881957">
        <w:rPr>
          <w:b/>
          <w:bCs/>
        </w:rPr>
        <w:t xml:space="preserve"> </w:t>
      </w:r>
    </w:p>
    <w:bookmarkEnd w:id="5"/>
    <w:p w14:paraId="330471EE" w14:textId="77777777" w:rsidR="001531B0" w:rsidRPr="00FC3F8C" w:rsidRDefault="001531B0" w:rsidP="001531B0">
      <w:pPr>
        <w:spacing w:before="130" w:after="60" w:line="260" w:lineRule="exact"/>
        <w:jc w:val="both"/>
        <w:rPr>
          <w:b/>
        </w:rPr>
      </w:pPr>
      <w:r w:rsidRPr="00FC3F8C">
        <w:rPr>
          <w:b/>
        </w:rPr>
        <w:t>Informācija par programmas īstenotāju:</w:t>
      </w:r>
    </w:p>
    <w:tbl>
      <w:tblPr>
        <w:tblW w:w="516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9"/>
        <w:gridCol w:w="5802"/>
      </w:tblGrid>
      <w:tr w:rsidR="001531B0" w:rsidRPr="00FC3F8C" w14:paraId="2BD230D6" w14:textId="77777777" w:rsidTr="001531B0">
        <w:tc>
          <w:tcPr>
            <w:tcW w:w="3549" w:type="dxa"/>
          </w:tcPr>
          <w:p w14:paraId="4C93987E" w14:textId="1A5795C4" w:rsidR="001531B0" w:rsidRPr="00FC3F8C" w:rsidRDefault="00254AB3" w:rsidP="00254AB3">
            <w:pPr>
              <w:ind w:right="269"/>
              <w:jc w:val="both"/>
            </w:pPr>
            <w:r>
              <w:t xml:space="preserve">Juridiskas personas </w:t>
            </w:r>
            <w:r w:rsidR="001531B0" w:rsidRPr="00FC3F8C">
              <w:t>nosaukums/fiziskās personas vārds, uzvārds:</w:t>
            </w:r>
          </w:p>
        </w:tc>
        <w:tc>
          <w:tcPr>
            <w:tcW w:w="5802" w:type="dxa"/>
          </w:tcPr>
          <w:p w14:paraId="554DFC3A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165D1C50" w14:textId="77777777" w:rsidTr="001531B0">
        <w:tc>
          <w:tcPr>
            <w:tcW w:w="3549" w:type="dxa"/>
          </w:tcPr>
          <w:p w14:paraId="39A84D92" w14:textId="0507DDF1" w:rsidR="001531B0" w:rsidRPr="00FC3F8C" w:rsidRDefault="001531B0" w:rsidP="002B47B6">
            <w:pPr>
              <w:jc w:val="both"/>
            </w:pPr>
            <w:r w:rsidRPr="00FC3F8C">
              <w:t>Reģistrācijas numurs</w:t>
            </w:r>
            <w:r w:rsidR="00254AB3">
              <w:t>/personas kods</w:t>
            </w:r>
            <w:r w:rsidRPr="00FC3F8C">
              <w:t>:</w:t>
            </w:r>
          </w:p>
        </w:tc>
        <w:tc>
          <w:tcPr>
            <w:tcW w:w="5802" w:type="dxa"/>
          </w:tcPr>
          <w:p w14:paraId="08B4ACFD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130D4A72" w14:textId="77777777" w:rsidTr="001531B0">
        <w:tc>
          <w:tcPr>
            <w:tcW w:w="3549" w:type="dxa"/>
          </w:tcPr>
          <w:p w14:paraId="0D13D799" w14:textId="77777777" w:rsidR="001531B0" w:rsidRPr="00FC3F8C" w:rsidRDefault="001531B0" w:rsidP="002B47B6">
            <w:pPr>
              <w:jc w:val="both"/>
            </w:pPr>
            <w:r w:rsidRPr="00FC3F8C">
              <w:t>Deklarētā/juridiskā adrese:</w:t>
            </w:r>
          </w:p>
        </w:tc>
        <w:tc>
          <w:tcPr>
            <w:tcW w:w="5802" w:type="dxa"/>
          </w:tcPr>
          <w:p w14:paraId="4D42B457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54233903" w14:textId="77777777" w:rsidTr="001531B0">
        <w:tc>
          <w:tcPr>
            <w:tcW w:w="3549" w:type="dxa"/>
          </w:tcPr>
          <w:p w14:paraId="7FEDACE9" w14:textId="77777777" w:rsidR="001531B0" w:rsidRPr="00FC3F8C" w:rsidRDefault="001531B0" w:rsidP="002B47B6">
            <w:pPr>
              <w:jc w:val="both"/>
            </w:pPr>
            <w:r w:rsidRPr="00FC3F8C">
              <w:t>Tālrunis:</w:t>
            </w:r>
          </w:p>
        </w:tc>
        <w:tc>
          <w:tcPr>
            <w:tcW w:w="5802" w:type="dxa"/>
          </w:tcPr>
          <w:p w14:paraId="5C0F5B02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06EFF8C3" w14:textId="77777777" w:rsidTr="001531B0">
        <w:tc>
          <w:tcPr>
            <w:tcW w:w="3549" w:type="dxa"/>
          </w:tcPr>
          <w:p w14:paraId="664F0766" w14:textId="77777777" w:rsidR="001531B0" w:rsidRPr="00FC3F8C" w:rsidRDefault="001531B0" w:rsidP="002B47B6">
            <w:pPr>
              <w:jc w:val="both"/>
            </w:pPr>
            <w:r w:rsidRPr="00FC3F8C">
              <w:t>E-pasts:</w:t>
            </w:r>
          </w:p>
        </w:tc>
        <w:tc>
          <w:tcPr>
            <w:tcW w:w="5802" w:type="dxa"/>
          </w:tcPr>
          <w:p w14:paraId="00DBAFB2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7E91D69E" w14:textId="77777777" w:rsidTr="001531B0">
        <w:tc>
          <w:tcPr>
            <w:tcW w:w="3549" w:type="dxa"/>
          </w:tcPr>
          <w:p w14:paraId="3F27140D" w14:textId="77777777" w:rsidR="001531B0" w:rsidRPr="00FC3F8C" w:rsidRDefault="001531B0" w:rsidP="002B47B6">
            <w:pPr>
              <w:jc w:val="both"/>
            </w:pPr>
            <w:r w:rsidRPr="00FC3F8C">
              <w:t>Kredītiestāde:</w:t>
            </w:r>
          </w:p>
        </w:tc>
        <w:tc>
          <w:tcPr>
            <w:tcW w:w="5802" w:type="dxa"/>
          </w:tcPr>
          <w:p w14:paraId="59391971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17652D42" w14:textId="77777777" w:rsidTr="001531B0">
        <w:tc>
          <w:tcPr>
            <w:tcW w:w="3549" w:type="dxa"/>
          </w:tcPr>
          <w:p w14:paraId="3BE3720C" w14:textId="77777777" w:rsidR="001531B0" w:rsidRPr="00FC3F8C" w:rsidRDefault="001531B0" w:rsidP="002B47B6">
            <w:pPr>
              <w:jc w:val="both"/>
            </w:pPr>
            <w:r w:rsidRPr="00FC3F8C">
              <w:t>Norēķinu konta Nr.</w:t>
            </w:r>
          </w:p>
        </w:tc>
        <w:tc>
          <w:tcPr>
            <w:tcW w:w="5802" w:type="dxa"/>
          </w:tcPr>
          <w:p w14:paraId="1F9AF993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6792FBE5" w14:textId="77777777" w:rsidTr="001531B0">
        <w:tc>
          <w:tcPr>
            <w:tcW w:w="3549" w:type="dxa"/>
          </w:tcPr>
          <w:p w14:paraId="1F8600F0" w14:textId="77777777" w:rsidR="001531B0" w:rsidRPr="00FC3F8C" w:rsidRDefault="001531B0" w:rsidP="002B47B6">
            <w:proofErr w:type="spellStart"/>
            <w:r w:rsidRPr="00FC3F8C">
              <w:t>Paraksttiesīgās</w:t>
            </w:r>
            <w:proofErr w:type="spellEnd"/>
            <w:r w:rsidRPr="00FC3F8C">
              <w:t xml:space="preserve"> personas vārds, uzvārds</w:t>
            </w:r>
          </w:p>
        </w:tc>
        <w:tc>
          <w:tcPr>
            <w:tcW w:w="5802" w:type="dxa"/>
          </w:tcPr>
          <w:p w14:paraId="72DEC75C" w14:textId="77777777" w:rsidR="001531B0" w:rsidRPr="00FC3F8C" w:rsidRDefault="001531B0" w:rsidP="002B47B6">
            <w:pPr>
              <w:jc w:val="both"/>
            </w:pPr>
          </w:p>
        </w:tc>
      </w:tr>
    </w:tbl>
    <w:p w14:paraId="0CD67A8E" w14:textId="77777777" w:rsidR="001531B0" w:rsidRPr="00FC3F8C" w:rsidRDefault="001531B0" w:rsidP="001531B0">
      <w:pPr>
        <w:spacing w:before="130" w:line="260" w:lineRule="exact"/>
        <w:jc w:val="both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1531B0" w:rsidRPr="00FC3F8C" w14:paraId="3C86CFF3" w14:textId="77777777" w:rsidTr="002B47B6">
        <w:trPr>
          <w:trHeight w:val="33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tbl>
            <w:tblPr>
              <w:tblStyle w:val="TableGrid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73"/>
              <w:gridCol w:w="6867"/>
            </w:tblGrid>
            <w:tr w:rsidR="001531B0" w:rsidRPr="00FC3F8C" w14:paraId="38AB35C2" w14:textId="77777777" w:rsidTr="002B47B6">
              <w:tc>
                <w:tcPr>
                  <w:tcW w:w="2273" w:type="dxa"/>
                </w:tcPr>
                <w:p w14:paraId="1B283E74" w14:textId="77777777" w:rsidR="001531B0" w:rsidRPr="00FC3F8C" w:rsidRDefault="001531B0" w:rsidP="002B47B6">
                  <w:pPr>
                    <w:spacing w:before="100"/>
                  </w:pPr>
                  <w:r w:rsidRPr="00FC3F8C">
                    <w:t>Programmas nosaukums:</w:t>
                  </w:r>
                </w:p>
              </w:tc>
              <w:tc>
                <w:tcPr>
                  <w:tcW w:w="6867" w:type="dxa"/>
                  <w:tcBorders>
                    <w:bottom w:val="single" w:sz="4" w:space="0" w:color="auto"/>
                  </w:tcBorders>
                </w:tcPr>
                <w:p w14:paraId="71F0A9B3" w14:textId="77777777" w:rsidR="001531B0" w:rsidRPr="00FC3F8C" w:rsidRDefault="001531B0" w:rsidP="002B47B6"/>
              </w:tc>
            </w:tr>
            <w:tr w:rsidR="001531B0" w:rsidRPr="00FC3F8C" w14:paraId="41CAE9D8" w14:textId="77777777" w:rsidTr="002B47B6">
              <w:tc>
                <w:tcPr>
                  <w:tcW w:w="2273" w:type="dxa"/>
                </w:tcPr>
                <w:p w14:paraId="1B3A2587" w14:textId="77777777" w:rsidR="001531B0" w:rsidRPr="001531B0" w:rsidRDefault="001531B0" w:rsidP="002B47B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6867" w:type="dxa"/>
                  <w:tcBorders>
                    <w:top w:val="single" w:sz="4" w:space="0" w:color="auto"/>
                  </w:tcBorders>
                </w:tcPr>
                <w:p w14:paraId="20BE5B8D" w14:textId="77777777" w:rsidR="001531B0" w:rsidRPr="001531B0" w:rsidRDefault="001531B0" w:rsidP="002B47B6">
                  <w:pPr>
                    <w:jc w:val="center"/>
                    <w:rPr>
                      <w:i/>
                      <w:iCs/>
                      <w:sz w:val="20"/>
                      <w:szCs w:val="20"/>
                    </w:rPr>
                  </w:pPr>
                  <w:r w:rsidRPr="001531B0">
                    <w:rPr>
                      <w:i/>
                      <w:iCs/>
                      <w:sz w:val="20"/>
                      <w:szCs w:val="20"/>
                    </w:rPr>
                    <w:t>(nosaukums, licences Nr.)</w:t>
                  </w:r>
                </w:p>
              </w:tc>
            </w:tr>
          </w:tbl>
          <w:p w14:paraId="2079D119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Programmas joma (atzīmēt vienu):</w:t>
            </w:r>
          </w:p>
          <w:p w14:paraId="7C576673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 xml:space="preserve">□ kultūrizglītība </w:t>
            </w:r>
          </w:p>
          <w:p w14:paraId="400236B9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□ sports un fiziskās aktivitātes</w:t>
            </w:r>
          </w:p>
          <w:p w14:paraId="2FFA353E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□ STEM</w:t>
            </w:r>
          </w:p>
          <w:p w14:paraId="2CD963CA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□ sociālā un pilsoniskā</w:t>
            </w:r>
          </w:p>
          <w:p w14:paraId="2AD6152D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□ mazākumtautību valodas un kultūrvēsture</w:t>
            </w:r>
          </w:p>
          <w:p w14:paraId="30014A29" w14:textId="77777777" w:rsidR="001531B0" w:rsidRPr="00FC3F8C" w:rsidRDefault="001531B0" w:rsidP="001531B0">
            <w:pPr>
              <w:spacing w:before="240" w:line="260" w:lineRule="exact"/>
            </w:pPr>
            <w:r w:rsidRPr="00FC3F8C">
              <w:t xml:space="preserve">Programmas vadītājs (vārds, uzvārds):_____________________________________________                                         </w:t>
            </w:r>
          </w:p>
        </w:tc>
      </w:tr>
      <w:tr w:rsidR="001531B0" w:rsidRPr="00FC3F8C" w14:paraId="0B1B9803" w14:textId="77777777" w:rsidTr="002B47B6"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7AF1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Vadītāja kontaktinformācija: tālr.__________________, e-pasts_______________________</w:t>
            </w:r>
          </w:p>
          <w:p w14:paraId="4A4D24F9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 xml:space="preserve">Dalībnieku vecuma grupa:_________________    </w:t>
            </w:r>
          </w:p>
          <w:p w14:paraId="0C9051DB" w14:textId="77777777" w:rsidR="001531B0" w:rsidRPr="00FC3F8C" w:rsidRDefault="001531B0" w:rsidP="002B47B6">
            <w:pPr>
              <w:spacing w:before="130" w:line="260" w:lineRule="exact"/>
            </w:pPr>
            <w:r w:rsidRPr="00FC3F8C">
              <w:t>Plānotais dalībnieku skaits programmā:_____ Plānotais stundu skaits nedēļā:_____</w:t>
            </w:r>
          </w:p>
          <w:p w14:paraId="15918803" w14:textId="2A9DEFB2" w:rsidR="001531B0" w:rsidRPr="00FC3F8C" w:rsidRDefault="001531B0" w:rsidP="001531B0">
            <w:pPr>
              <w:spacing w:before="130" w:after="120" w:line="260" w:lineRule="exact"/>
            </w:pPr>
            <w:r w:rsidRPr="00FC3F8C">
              <w:t>Kopējā dalības maksa mēnesī 1 dalībniekam: EUR _____</w:t>
            </w:r>
          </w:p>
        </w:tc>
      </w:tr>
    </w:tbl>
    <w:p w14:paraId="3CA3520E" w14:textId="7D1EC099" w:rsidR="001531B0" w:rsidRPr="00D26022" w:rsidRDefault="001531B0" w:rsidP="001531B0">
      <w:pPr>
        <w:spacing w:before="130" w:line="260" w:lineRule="exact"/>
        <w:jc w:val="both"/>
      </w:pPr>
      <w:r w:rsidRPr="00FC3F8C">
        <w:t xml:space="preserve">Programmas īstenotājs ir iepazinies un apņemas ievērot </w:t>
      </w:r>
      <w:r w:rsidRPr="00D26022">
        <w:t>Valsts mērķdotācijas sadales kārtīb</w:t>
      </w:r>
      <w:r>
        <w:t>u</w:t>
      </w:r>
      <w:r w:rsidRPr="00D26022">
        <w:t xml:space="preserve"> interešu izglītības programmu finansēšanai Jelgavas </w:t>
      </w:r>
      <w:proofErr w:type="spellStart"/>
      <w:r w:rsidRPr="00D26022">
        <w:t>valstspilsētas</w:t>
      </w:r>
      <w:proofErr w:type="spellEnd"/>
      <w:r w:rsidRPr="00D26022">
        <w:t xml:space="preserve"> pašvaldībā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94"/>
        <w:gridCol w:w="810"/>
        <w:gridCol w:w="2400"/>
        <w:gridCol w:w="625"/>
        <w:gridCol w:w="3042"/>
      </w:tblGrid>
      <w:tr w:rsidR="001531B0" w:rsidRPr="00FC3F8C" w14:paraId="063CDC94" w14:textId="77777777" w:rsidTr="002B47B6">
        <w:tc>
          <w:tcPr>
            <w:tcW w:w="2009" w:type="dxa"/>
            <w:tcBorders>
              <w:bottom w:val="single" w:sz="4" w:space="0" w:color="auto"/>
            </w:tcBorders>
          </w:tcPr>
          <w:p w14:paraId="022AC5FC" w14:textId="77777777" w:rsidR="001531B0" w:rsidRPr="00FC3F8C" w:rsidRDefault="001531B0" w:rsidP="001531B0">
            <w:pPr>
              <w:spacing w:before="240"/>
              <w:jc w:val="both"/>
            </w:pPr>
          </w:p>
        </w:tc>
        <w:tc>
          <w:tcPr>
            <w:tcW w:w="742" w:type="dxa"/>
          </w:tcPr>
          <w:p w14:paraId="3DFA0A92" w14:textId="77777777" w:rsidR="001531B0" w:rsidRPr="00FC3F8C" w:rsidRDefault="001531B0" w:rsidP="002B47B6">
            <w:pPr>
              <w:jc w:val="both"/>
            </w:pPr>
          </w:p>
        </w:tc>
        <w:tc>
          <w:tcPr>
            <w:tcW w:w="2198" w:type="dxa"/>
            <w:tcBorders>
              <w:bottom w:val="single" w:sz="4" w:space="0" w:color="auto"/>
            </w:tcBorders>
          </w:tcPr>
          <w:p w14:paraId="3C745B75" w14:textId="77777777" w:rsidR="001531B0" w:rsidRPr="00FC3F8C" w:rsidRDefault="001531B0" w:rsidP="002B47B6">
            <w:pPr>
              <w:jc w:val="both"/>
            </w:pPr>
          </w:p>
        </w:tc>
        <w:tc>
          <w:tcPr>
            <w:tcW w:w="572" w:type="dxa"/>
          </w:tcPr>
          <w:p w14:paraId="56E56EDF" w14:textId="77777777" w:rsidR="001531B0" w:rsidRPr="00FC3F8C" w:rsidRDefault="001531B0" w:rsidP="002B47B6">
            <w:pPr>
              <w:jc w:val="both"/>
            </w:pP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14:paraId="3ADB32E9" w14:textId="77777777" w:rsidR="001531B0" w:rsidRPr="00FC3F8C" w:rsidRDefault="001531B0" w:rsidP="002B47B6">
            <w:pPr>
              <w:jc w:val="both"/>
            </w:pPr>
          </w:p>
        </w:tc>
      </w:tr>
      <w:tr w:rsidR="001531B0" w:rsidRPr="00FC3F8C" w14:paraId="1797AD71" w14:textId="77777777" w:rsidTr="002B47B6">
        <w:tc>
          <w:tcPr>
            <w:tcW w:w="2009" w:type="dxa"/>
            <w:tcBorders>
              <w:top w:val="single" w:sz="4" w:space="0" w:color="auto"/>
            </w:tcBorders>
          </w:tcPr>
          <w:p w14:paraId="67E6DBA0" w14:textId="77777777" w:rsidR="001531B0" w:rsidRPr="00FC3F8C" w:rsidRDefault="001531B0" w:rsidP="002B47B6">
            <w:pPr>
              <w:jc w:val="center"/>
            </w:pPr>
            <w:r w:rsidRPr="00FC3F8C">
              <w:t>(datums)</w:t>
            </w:r>
          </w:p>
        </w:tc>
        <w:tc>
          <w:tcPr>
            <w:tcW w:w="742" w:type="dxa"/>
          </w:tcPr>
          <w:p w14:paraId="1E847C5E" w14:textId="77777777" w:rsidR="001531B0" w:rsidRPr="00FC3F8C" w:rsidRDefault="001531B0" w:rsidP="002B47B6">
            <w:pPr>
              <w:jc w:val="center"/>
            </w:pPr>
          </w:p>
        </w:tc>
        <w:tc>
          <w:tcPr>
            <w:tcW w:w="2198" w:type="dxa"/>
            <w:tcBorders>
              <w:top w:val="single" w:sz="4" w:space="0" w:color="auto"/>
            </w:tcBorders>
          </w:tcPr>
          <w:p w14:paraId="5BA3E38F" w14:textId="77777777" w:rsidR="001531B0" w:rsidRPr="00FC3F8C" w:rsidRDefault="001531B0" w:rsidP="002B47B6">
            <w:pPr>
              <w:jc w:val="center"/>
            </w:pPr>
            <w:r w:rsidRPr="00FC3F8C">
              <w:t>(paraksts)</w:t>
            </w:r>
          </w:p>
        </w:tc>
        <w:tc>
          <w:tcPr>
            <w:tcW w:w="572" w:type="dxa"/>
          </w:tcPr>
          <w:p w14:paraId="395DD4BE" w14:textId="77777777" w:rsidR="001531B0" w:rsidRPr="00FC3F8C" w:rsidRDefault="001531B0" w:rsidP="002B47B6">
            <w:pPr>
              <w:jc w:val="center"/>
            </w:pPr>
          </w:p>
        </w:tc>
        <w:tc>
          <w:tcPr>
            <w:tcW w:w="2785" w:type="dxa"/>
            <w:tcBorders>
              <w:top w:val="single" w:sz="4" w:space="0" w:color="auto"/>
            </w:tcBorders>
          </w:tcPr>
          <w:p w14:paraId="5FB75729" w14:textId="77777777" w:rsidR="001531B0" w:rsidRPr="00FC3F8C" w:rsidRDefault="001531B0" w:rsidP="002B47B6">
            <w:pPr>
              <w:jc w:val="center"/>
            </w:pPr>
            <w:r w:rsidRPr="00FC3F8C">
              <w:t>(paraksta atšifrējums)</w:t>
            </w:r>
          </w:p>
        </w:tc>
      </w:tr>
    </w:tbl>
    <w:p w14:paraId="69AF7797" w14:textId="70387F41" w:rsidR="0064666C" w:rsidRDefault="0064666C">
      <w:pPr>
        <w:sectPr w:rsidR="0064666C" w:rsidSect="000C77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7288FAF2" w14:textId="4F2C706B" w:rsidR="00DC0901" w:rsidRDefault="00DC0901" w:rsidP="00DC0901">
      <w:pPr>
        <w:jc w:val="right"/>
      </w:pPr>
      <w:r>
        <w:lastRenderedPageBreak/>
        <w:t>3. pielikums</w:t>
      </w:r>
    </w:p>
    <w:p w14:paraId="0C101CF0" w14:textId="77777777" w:rsidR="00DC0901" w:rsidRPr="00E556CB" w:rsidRDefault="00DC0901" w:rsidP="00DC0901">
      <w:pPr>
        <w:jc w:val="right"/>
        <w:rPr>
          <w:sz w:val="22"/>
          <w:szCs w:val="22"/>
        </w:rPr>
      </w:pPr>
      <w:r w:rsidRPr="00E556CB">
        <w:rPr>
          <w:sz w:val="22"/>
          <w:szCs w:val="22"/>
        </w:rPr>
        <w:t xml:space="preserve">2026. gada 30. jūlija saistošajiem noteikumiem “Valsts mērķdotācijas sadales kārtība </w:t>
      </w:r>
    </w:p>
    <w:p w14:paraId="411283FD" w14:textId="6132E2F3" w:rsidR="0064666C" w:rsidRPr="00E556CB" w:rsidRDefault="00DC0901" w:rsidP="00DC0901">
      <w:pPr>
        <w:jc w:val="right"/>
        <w:rPr>
          <w:sz w:val="22"/>
          <w:szCs w:val="22"/>
        </w:rPr>
      </w:pPr>
      <w:r w:rsidRPr="00E556CB">
        <w:rPr>
          <w:sz w:val="22"/>
          <w:szCs w:val="22"/>
        </w:rPr>
        <w:t xml:space="preserve">interešu izglītības programmu finansēšanai Jelgavas </w:t>
      </w:r>
      <w:proofErr w:type="spellStart"/>
      <w:r w:rsidRPr="00E556CB">
        <w:rPr>
          <w:sz w:val="22"/>
          <w:szCs w:val="22"/>
        </w:rPr>
        <w:t>valstspilsētas</w:t>
      </w:r>
      <w:proofErr w:type="spellEnd"/>
      <w:r w:rsidRPr="00E556CB">
        <w:rPr>
          <w:sz w:val="22"/>
          <w:szCs w:val="22"/>
        </w:rPr>
        <w:t xml:space="preserve"> pašvaldībā”</w:t>
      </w:r>
    </w:p>
    <w:tbl>
      <w:tblPr>
        <w:tblW w:w="14975" w:type="dxa"/>
        <w:tblLook w:val="04A0" w:firstRow="1" w:lastRow="0" w:firstColumn="1" w:lastColumn="0" w:noHBand="0" w:noVBand="1"/>
      </w:tblPr>
      <w:tblGrid>
        <w:gridCol w:w="2621"/>
        <w:gridCol w:w="3191"/>
        <w:gridCol w:w="2370"/>
        <w:gridCol w:w="2410"/>
        <w:gridCol w:w="1420"/>
        <w:gridCol w:w="1276"/>
        <w:gridCol w:w="1460"/>
        <w:gridCol w:w="227"/>
      </w:tblGrid>
      <w:tr w:rsidR="00905704" w:rsidRPr="00DC0901" w14:paraId="1E1DC646" w14:textId="77777777" w:rsidTr="00905704">
        <w:trPr>
          <w:gridAfter w:val="1"/>
          <w:wAfter w:w="227" w:type="dxa"/>
          <w:trHeight w:val="360"/>
        </w:trPr>
        <w:tc>
          <w:tcPr>
            <w:tcW w:w="147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7B872" w14:textId="77777777" w:rsidR="00905704" w:rsidRPr="00905704" w:rsidRDefault="00905704" w:rsidP="00905704">
            <w:pPr>
              <w:spacing w:before="120"/>
              <w:jc w:val="right"/>
              <w:rPr>
                <w:b/>
                <w:bCs/>
              </w:rPr>
            </w:pPr>
            <w:r w:rsidRPr="00905704">
              <w:rPr>
                <w:b/>
                <w:bCs/>
              </w:rPr>
              <w:t xml:space="preserve">Jelgavas </w:t>
            </w:r>
            <w:proofErr w:type="spellStart"/>
            <w:r w:rsidRPr="00905704">
              <w:rPr>
                <w:b/>
                <w:bCs/>
              </w:rPr>
              <w:t>valstspilsētas</w:t>
            </w:r>
            <w:proofErr w:type="spellEnd"/>
            <w:r w:rsidRPr="00905704">
              <w:rPr>
                <w:b/>
                <w:bCs/>
              </w:rPr>
              <w:t xml:space="preserve"> pašvaldības</w:t>
            </w:r>
            <w:r w:rsidRPr="00905704">
              <w:rPr>
                <w:b/>
                <w:bCs/>
              </w:rPr>
              <w:br/>
              <w:t>Interešu izglītības programmu izvērtēšanas</w:t>
            </w:r>
            <w:r w:rsidRPr="00905704">
              <w:rPr>
                <w:b/>
                <w:bCs/>
              </w:rPr>
              <w:br/>
              <w:t>un mērķdotāciju līdzekļu sadales komisijai</w:t>
            </w:r>
          </w:p>
          <w:p w14:paraId="2ED0DF93" w14:textId="0F0A60A7" w:rsidR="00905704" w:rsidRPr="00905704" w:rsidRDefault="00905704" w:rsidP="00905704">
            <w:pPr>
              <w:spacing w:before="120" w:after="120"/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28"/>
                <w:szCs w:val="28"/>
              </w:rPr>
              <w:t>PIETEIKUMS</w:t>
            </w:r>
            <w:r w:rsidRPr="002D7CC7">
              <w:rPr>
                <w:b/>
                <w:bCs/>
                <w:sz w:val="28"/>
                <w:szCs w:val="28"/>
              </w:rPr>
              <w:br/>
              <w:t>valsts budžeta mērķdotācijas saņemšanai interešu izglītības programmas īstenošanai</w:t>
            </w:r>
            <w:r w:rsidRPr="002D7CC7" w:rsidDel="00881957">
              <w:rPr>
                <w:b/>
                <w:bCs/>
                <w:sz w:val="28"/>
                <w:szCs w:val="28"/>
              </w:rPr>
              <w:t xml:space="preserve"> </w:t>
            </w:r>
            <w:r w:rsidRPr="002D7CC7">
              <w:rPr>
                <w:b/>
                <w:bCs/>
                <w:sz w:val="28"/>
                <w:szCs w:val="28"/>
              </w:rPr>
              <w:t>izglītības iestādē</w:t>
            </w:r>
          </w:p>
        </w:tc>
      </w:tr>
      <w:tr w:rsidR="00905704" w:rsidRPr="00C93073" w14:paraId="3F0B134A" w14:textId="77777777" w:rsidTr="00905704">
        <w:trPr>
          <w:gridAfter w:val="1"/>
          <w:wAfter w:w="227" w:type="dxa"/>
          <w:trHeight w:val="360"/>
        </w:trPr>
        <w:tc>
          <w:tcPr>
            <w:tcW w:w="1474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23EC" w14:textId="77777777" w:rsidR="00905704" w:rsidRPr="002D7CC7" w:rsidRDefault="00905704" w:rsidP="00905704">
            <w:pPr>
              <w:rPr>
                <w:b/>
                <w:bCs/>
                <w:sz w:val="28"/>
                <w:szCs w:val="28"/>
              </w:rPr>
            </w:pPr>
            <w:r w:rsidRPr="002D7CC7">
              <w:rPr>
                <w:b/>
                <w:bCs/>
                <w:sz w:val="28"/>
                <w:szCs w:val="28"/>
              </w:rPr>
              <w:t xml:space="preserve">Īstenošanas laiks: </w:t>
            </w:r>
          </w:p>
        </w:tc>
      </w:tr>
      <w:tr w:rsidR="00905704" w:rsidRPr="00DC0901" w14:paraId="6DDD6BDA" w14:textId="77777777" w:rsidTr="00905704">
        <w:trPr>
          <w:gridAfter w:val="1"/>
          <w:wAfter w:w="227" w:type="dxa"/>
          <w:trHeight w:val="800"/>
        </w:trPr>
        <w:tc>
          <w:tcPr>
            <w:tcW w:w="26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1D66ED18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DC0901">
              <w:rPr>
                <w:sz w:val="20"/>
                <w:szCs w:val="20"/>
              </w:rPr>
              <w:t xml:space="preserve">nterešu izglītības </w:t>
            </w:r>
            <w:r w:rsidRPr="00DC0901">
              <w:rPr>
                <w:b/>
                <w:bCs/>
                <w:sz w:val="20"/>
                <w:szCs w:val="20"/>
              </w:rPr>
              <w:t>joma</w:t>
            </w:r>
          </w:p>
        </w:tc>
        <w:tc>
          <w:tcPr>
            <w:tcW w:w="319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A26619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DC0901">
              <w:rPr>
                <w:sz w:val="20"/>
                <w:szCs w:val="20"/>
              </w:rPr>
              <w:t xml:space="preserve">nterešu izglītības </w:t>
            </w:r>
            <w:proofErr w:type="spellStart"/>
            <w:r w:rsidRPr="00DC0901">
              <w:rPr>
                <w:b/>
                <w:bCs/>
                <w:sz w:val="20"/>
                <w:szCs w:val="20"/>
              </w:rPr>
              <w:t>apakšjoma</w:t>
            </w:r>
            <w:proofErr w:type="spellEnd"/>
          </w:p>
        </w:tc>
        <w:tc>
          <w:tcPr>
            <w:tcW w:w="23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337F49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DC0901">
              <w:rPr>
                <w:sz w:val="20"/>
                <w:szCs w:val="20"/>
              </w:rPr>
              <w:t xml:space="preserve">olektīva/pulciņa </w:t>
            </w:r>
            <w:r w:rsidRPr="00DC0901">
              <w:rPr>
                <w:b/>
                <w:bCs/>
                <w:sz w:val="20"/>
                <w:szCs w:val="20"/>
              </w:rPr>
              <w:t>nosaukums</w:t>
            </w: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A6E1D1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C0901">
              <w:rPr>
                <w:sz w:val="20"/>
                <w:szCs w:val="20"/>
              </w:rPr>
              <w:t>edagoga vārds, uzvārds</w:t>
            </w:r>
          </w:p>
        </w:tc>
        <w:tc>
          <w:tcPr>
            <w:tcW w:w="14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320802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DC0901">
              <w:rPr>
                <w:sz w:val="20"/>
                <w:szCs w:val="20"/>
              </w:rPr>
              <w:t>zglītojamo skaits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6A22F2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DC0901">
              <w:rPr>
                <w:sz w:val="20"/>
                <w:szCs w:val="20"/>
              </w:rPr>
              <w:t>lase/</w:t>
            </w:r>
            <w:r w:rsidRPr="00DC0901">
              <w:rPr>
                <w:sz w:val="20"/>
                <w:szCs w:val="20"/>
              </w:rPr>
              <w:br/>
              <w:t>vecums</w:t>
            </w:r>
          </w:p>
        </w:tc>
        <w:tc>
          <w:tcPr>
            <w:tcW w:w="146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CB7F3E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Pieteikto</w:t>
            </w:r>
            <w:r w:rsidRPr="00DC09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nodarbību</w:t>
            </w:r>
            <w:r w:rsidRPr="00DC0901">
              <w:rPr>
                <w:sz w:val="20"/>
                <w:szCs w:val="20"/>
              </w:rPr>
              <w:t xml:space="preserve"> skaits</w:t>
            </w:r>
          </w:p>
        </w:tc>
      </w:tr>
      <w:tr w:rsidR="00905704" w:rsidRPr="00DC0901" w14:paraId="71C0776C" w14:textId="77777777" w:rsidTr="00905704">
        <w:trPr>
          <w:trHeight w:val="795"/>
        </w:trPr>
        <w:tc>
          <w:tcPr>
            <w:tcW w:w="26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27F6D79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97AEB9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23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16BB09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121B37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FAAE9BD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D5F2EC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D4F391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2" w:space="0" w:color="auto"/>
              <w:bottom w:val="nil"/>
              <w:right w:val="nil"/>
            </w:tcBorders>
            <w:noWrap/>
            <w:vAlign w:val="bottom"/>
            <w:hideMark/>
          </w:tcPr>
          <w:p w14:paraId="2090E57C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</w:p>
        </w:tc>
      </w:tr>
      <w:tr w:rsidR="00905704" w:rsidRPr="00DC0901" w14:paraId="169768F4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FB25EF8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KULTŪRIZGLĪTĪBA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8F2504B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2FF455C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614947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E9176D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D8941D8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35AFBB3C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31AEB661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5F210A5C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9A21795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A6F78C8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1797FB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D24D73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960FCA5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28C9317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497B6ECF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1F56C71B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1CD9655D" w14:textId="77777777" w:rsidTr="00905704">
        <w:trPr>
          <w:trHeight w:val="31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1974411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31AEF14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B52C73A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1B1EABD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1873971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BB3634A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BF4F369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2F2AED2B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75CA0812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B1252FC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STEM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9068235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9BE245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E84E57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B63C11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CF4B9A0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7381F029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5AE74835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7D3B3560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2A48D2D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DC8F440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14F339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67AD064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099706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97B2B0A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52EFADE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565B077D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42025211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37BA473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960C44B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0573608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CC0A102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4ED83D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46E8DA0D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E020EF8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60052FA9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24C27C8F" w14:textId="77777777" w:rsidTr="00905704">
        <w:trPr>
          <w:trHeight w:val="285"/>
        </w:trPr>
        <w:tc>
          <w:tcPr>
            <w:tcW w:w="26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E1330B0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SPORTS UN FIZISKĀS AKTIVITĀTES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13FB9F5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34CDED1B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B0DFD7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2C0FA0C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0456CF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271E19A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65E88851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675C14F4" w14:textId="77777777" w:rsidTr="00905704">
        <w:trPr>
          <w:trHeight w:val="255"/>
        </w:trPr>
        <w:tc>
          <w:tcPr>
            <w:tcW w:w="26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313824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F438DC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DA2D6D2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B1813B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5B98D7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A746E8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FC15E0E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0842023A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55F2CE33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29CC316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2F4F2CA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A131A61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9E7E3C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019989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0FFB04D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6C1B2C79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69860821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5BBB2A89" w14:textId="77777777" w:rsidTr="00905704">
        <w:trPr>
          <w:trHeight w:val="255"/>
        </w:trPr>
        <w:tc>
          <w:tcPr>
            <w:tcW w:w="26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EDD702A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SOCIĀLĀ UN PILSONISKĀ JOMA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024DBD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112A61D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37B8CA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5D01F5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5C4F0E51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FE51EBA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73D8B596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01A4673B" w14:textId="77777777" w:rsidTr="00905704">
        <w:trPr>
          <w:trHeight w:val="255"/>
        </w:trPr>
        <w:tc>
          <w:tcPr>
            <w:tcW w:w="26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5BAB1A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5BFDC68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C778B6C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12CA1F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84FA5D4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29988F7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57282221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39B220E3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166DAE26" w14:textId="77777777" w:rsidTr="00905704">
        <w:trPr>
          <w:trHeight w:val="255"/>
        </w:trPr>
        <w:tc>
          <w:tcPr>
            <w:tcW w:w="26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B18EFD8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6B5E7CB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B8A302D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F66ECD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5A9A2A3F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753A57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EFF2291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6CDDDCD4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34D52920" w14:textId="77777777" w:rsidTr="00905704">
        <w:trPr>
          <w:trHeight w:val="255"/>
        </w:trPr>
        <w:tc>
          <w:tcPr>
            <w:tcW w:w="26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08BEA879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MAZĀKUMTAUTĪBU VALODAS UN KULTŪRVĒSTURE</w:t>
            </w: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1551D412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F416D2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C05A7B2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FFF1D6C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09189633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0F46CD77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2A4504C8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2B5FC8A1" w14:textId="77777777" w:rsidTr="00905704">
        <w:trPr>
          <w:trHeight w:val="255"/>
        </w:trPr>
        <w:tc>
          <w:tcPr>
            <w:tcW w:w="26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977A80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E438472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7F3D04AB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2E90CAE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21985318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BB87810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1EE2EE6F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02E1CC1B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1DD1C227" w14:textId="77777777" w:rsidTr="00905704">
        <w:trPr>
          <w:trHeight w:val="255"/>
        </w:trPr>
        <w:tc>
          <w:tcPr>
            <w:tcW w:w="262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A09166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6EF6B66A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3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9C101D6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4C703600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  <w:hideMark/>
          </w:tcPr>
          <w:p w14:paraId="07D46DE1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7B87F5F9" w14:textId="77777777" w:rsidR="00905704" w:rsidRPr="00DC0901" w:rsidRDefault="00905704" w:rsidP="00903741">
            <w:pPr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  <w:hideMark/>
          </w:tcPr>
          <w:p w14:paraId="29F45C3A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1E82DFD5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  <w:tr w:rsidR="00905704" w:rsidRPr="00DC0901" w14:paraId="6D50456D" w14:textId="77777777" w:rsidTr="00905704">
        <w:trPr>
          <w:trHeight w:val="255"/>
        </w:trPr>
        <w:tc>
          <w:tcPr>
            <w:tcW w:w="120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1312087E" w14:textId="77777777" w:rsidR="00905704" w:rsidRPr="00DC0901" w:rsidRDefault="00905704" w:rsidP="00903741">
            <w:pPr>
              <w:jc w:val="center"/>
              <w:rPr>
                <w:sz w:val="20"/>
                <w:szCs w:val="20"/>
              </w:rPr>
            </w:pPr>
            <w:r w:rsidRPr="00DC090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35DC97B3" w14:textId="77777777" w:rsidR="00905704" w:rsidRPr="00DC0901" w:rsidRDefault="00905704" w:rsidP="00903741">
            <w:pPr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KOPĀ:</w:t>
            </w:r>
          </w:p>
        </w:tc>
        <w:tc>
          <w:tcPr>
            <w:tcW w:w="14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bottom"/>
            <w:hideMark/>
          </w:tcPr>
          <w:p w14:paraId="6AB48444" w14:textId="77777777" w:rsidR="00905704" w:rsidRPr="00DC0901" w:rsidRDefault="00905704" w:rsidP="00903741">
            <w:pPr>
              <w:jc w:val="right"/>
              <w:rPr>
                <w:b/>
                <w:bCs/>
                <w:sz w:val="20"/>
                <w:szCs w:val="20"/>
              </w:rPr>
            </w:pPr>
            <w:r w:rsidRPr="00DC0901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7" w:type="dxa"/>
            <w:tcBorders>
              <w:left w:val="single" w:sz="2" w:space="0" w:color="auto"/>
            </w:tcBorders>
            <w:vAlign w:val="center"/>
            <w:hideMark/>
          </w:tcPr>
          <w:p w14:paraId="2A432788" w14:textId="77777777" w:rsidR="00905704" w:rsidRPr="00DC0901" w:rsidRDefault="00905704" w:rsidP="00903741">
            <w:pPr>
              <w:rPr>
                <w:sz w:val="20"/>
                <w:szCs w:val="20"/>
              </w:rPr>
            </w:pPr>
          </w:p>
        </w:tc>
      </w:tr>
    </w:tbl>
    <w:p w14:paraId="6E6ABD11" w14:textId="77777777" w:rsidR="00905704" w:rsidRDefault="00905704">
      <w:r>
        <w:br w:type="page"/>
      </w:r>
    </w:p>
    <w:p w14:paraId="18511414" w14:textId="6FF39367" w:rsidR="00905704" w:rsidRDefault="00905704" w:rsidP="00905704">
      <w:pPr>
        <w:jc w:val="right"/>
      </w:pPr>
      <w:r>
        <w:lastRenderedPageBreak/>
        <w:t>4. pielikums</w:t>
      </w:r>
    </w:p>
    <w:p w14:paraId="797BF05F" w14:textId="77777777" w:rsidR="00905704" w:rsidRDefault="00905704" w:rsidP="00905704">
      <w:pPr>
        <w:jc w:val="right"/>
      </w:pPr>
      <w:r>
        <w:t xml:space="preserve">2026. gada 30. jūlija saistošajiem noteikumiem “Valsts mērķdotācijas sadales kārtība </w:t>
      </w:r>
    </w:p>
    <w:p w14:paraId="4FAC82D0" w14:textId="22C153B1" w:rsidR="00905704" w:rsidRDefault="00905704" w:rsidP="00905704">
      <w:pPr>
        <w:spacing w:line="360" w:lineRule="auto"/>
        <w:jc w:val="right"/>
        <w:rPr>
          <w:b/>
          <w:bCs/>
          <w:sz w:val="28"/>
          <w:szCs w:val="28"/>
        </w:rPr>
      </w:pPr>
      <w:r>
        <w:t xml:space="preserve">interešu izglītības programmu finansēšanai Jelgavas </w:t>
      </w:r>
      <w:proofErr w:type="spellStart"/>
      <w:r>
        <w:t>valstspilsētas</w:t>
      </w:r>
      <w:proofErr w:type="spellEnd"/>
      <w:r>
        <w:t xml:space="preserve"> pašvaldībā”</w:t>
      </w:r>
    </w:p>
    <w:p w14:paraId="6AE07261" w14:textId="77777777" w:rsidR="00905704" w:rsidRDefault="00905704" w:rsidP="00DC0901">
      <w:pPr>
        <w:spacing w:line="360" w:lineRule="auto"/>
        <w:jc w:val="center"/>
        <w:rPr>
          <w:b/>
          <w:bCs/>
          <w:sz w:val="28"/>
          <w:szCs w:val="28"/>
        </w:rPr>
      </w:pPr>
    </w:p>
    <w:p w14:paraId="2C9029DA" w14:textId="41476452" w:rsidR="00DC0901" w:rsidRDefault="00DC0901" w:rsidP="00DC0901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INTEREŠU IZGLĪTĪBAS PROGRAMMA</w:t>
      </w:r>
    </w:p>
    <w:p w14:paraId="31A2541E" w14:textId="77777777" w:rsidR="00DC0901" w:rsidRPr="00A80FAD" w:rsidRDefault="00DC0901" w:rsidP="00DC0901">
      <w:pPr>
        <w:spacing w:line="360" w:lineRule="auto"/>
        <w:jc w:val="center"/>
        <w:rPr>
          <w:b/>
          <w:bCs/>
          <w:sz w:val="16"/>
          <w:szCs w:val="16"/>
        </w:rPr>
      </w:pPr>
    </w:p>
    <w:p w14:paraId="3B81E2C5" w14:textId="031B4BE3" w:rsidR="00DC0901" w:rsidRPr="003C5815" w:rsidRDefault="00DC0901" w:rsidP="00DC0901">
      <w:pPr>
        <w:spacing w:line="360" w:lineRule="auto"/>
      </w:pPr>
      <w:r w:rsidRPr="003C5815">
        <w:rPr>
          <w:b/>
          <w:bCs/>
        </w:rPr>
        <w:t>Iesniedzējs</w:t>
      </w:r>
      <w:r w:rsidRPr="003C5815">
        <w:t xml:space="preserve"> </w:t>
      </w:r>
      <w:r w:rsidRPr="007A74C5">
        <w:rPr>
          <w:i/>
          <w:iCs/>
        </w:rPr>
        <w:t>(iestādes nosaukums/fiziskas personas vārds, uzvārds</w:t>
      </w:r>
      <w:r w:rsidR="007A74C5">
        <w:t>)</w:t>
      </w:r>
      <w:r w:rsidRPr="003C5815">
        <w:t xml:space="preserve"> –</w:t>
      </w:r>
      <w:r>
        <w:t xml:space="preserve"> </w:t>
      </w:r>
    </w:p>
    <w:p w14:paraId="72F28FED" w14:textId="77777777" w:rsidR="00587661" w:rsidRPr="003C5815" w:rsidRDefault="00587661" w:rsidP="00587661">
      <w:pPr>
        <w:spacing w:line="360" w:lineRule="auto"/>
      </w:pPr>
      <w:r w:rsidRPr="003C5815">
        <w:rPr>
          <w:b/>
          <w:bCs/>
        </w:rPr>
        <w:t>Interešu izglītības programmas joma</w:t>
      </w:r>
      <w:r w:rsidRPr="003C5815">
        <w:t xml:space="preserve"> –</w:t>
      </w:r>
      <w:r>
        <w:t xml:space="preserve"> </w:t>
      </w:r>
    </w:p>
    <w:p w14:paraId="5FFEB48F" w14:textId="77777777" w:rsidR="00587661" w:rsidRPr="003C5815" w:rsidRDefault="00587661" w:rsidP="00587661">
      <w:pPr>
        <w:spacing w:line="360" w:lineRule="auto"/>
      </w:pPr>
      <w:r w:rsidRPr="003C5815">
        <w:rPr>
          <w:b/>
          <w:bCs/>
        </w:rPr>
        <w:t>Interešu izglītības programmas nosaukums</w:t>
      </w:r>
      <w:r w:rsidRPr="003C5815">
        <w:t xml:space="preserve"> –</w:t>
      </w:r>
      <w:r>
        <w:t xml:space="preserve"> </w:t>
      </w:r>
    </w:p>
    <w:p w14:paraId="00E575ED" w14:textId="77777777" w:rsidR="00DC0901" w:rsidRPr="003C5815" w:rsidRDefault="00DC0901" w:rsidP="00DC0901">
      <w:pPr>
        <w:spacing w:line="360" w:lineRule="auto"/>
      </w:pPr>
      <w:r w:rsidRPr="003C5815">
        <w:rPr>
          <w:b/>
          <w:bCs/>
        </w:rPr>
        <w:t>Programmas autors un īstenotājs</w:t>
      </w:r>
      <w:r w:rsidRPr="003C5815">
        <w:t xml:space="preserve"> – </w:t>
      </w:r>
    </w:p>
    <w:p w14:paraId="126598D1" w14:textId="43CD50A7" w:rsidR="002D5CB8" w:rsidRPr="003C5815" w:rsidRDefault="00DC0901" w:rsidP="003A6152">
      <w:pPr>
        <w:spacing w:line="360" w:lineRule="auto"/>
      </w:pPr>
      <w:r w:rsidRPr="003C5815">
        <w:rPr>
          <w:b/>
          <w:bCs/>
        </w:rPr>
        <w:t>Programmas īstenošanas laiks</w:t>
      </w:r>
      <w:r w:rsidR="00587661">
        <w:rPr>
          <w:i/>
          <w:iCs/>
          <w:color w:val="00B0F0"/>
        </w:rPr>
        <w:t xml:space="preserve"> </w:t>
      </w:r>
      <w:r w:rsidR="007A74C5">
        <w:rPr>
          <w:i/>
          <w:iCs/>
        </w:rPr>
        <w:t xml:space="preserve">– </w:t>
      </w:r>
    </w:p>
    <w:p w14:paraId="5FB1DA00" w14:textId="4A2B6835" w:rsidR="00DC0901" w:rsidRPr="003C5815" w:rsidRDefault="00DC0901" w:rsidP="00DC0901">
      <w:r w:rsidRPr="003C5815">
        <w:rPr>
          <w:b/>
          <w:bCs/>
        </w:rPr>
        <w:t>Mērķauditorija</w:t>
      </w:r>
      <w:r w:rsidRPr="003C5815">
        <w:t xml:space="preserve"> </w:t>
      </w:r>
      <w:r w:rsidRPr="007A74C5">
        <w:rPr>
          <w:i/>
          <w:iCs/>
        </w:rPr>
        <w:t>(audzēkņu skaits interešu izglītības programmā/grupā, vecuma posms, ir vai nav priekšzināšanas, iemaņas, prasmes, speciālās vajadzības, sociālā riska grupas bērni un jaunieši u.c.)</w:t>
      </w:r>
      <w:r w:rsidRPr="003C5815">
        <w:t xml:space="preserve"> –</w:t>
      </w:r>
      <w:r>
        <w:t xml:space="preserve"> </w:t>
      </w:r>
    </w:p>
    <w:p w14:paraId="5BBF81FF" w14:textId="34591576" w:rsidR="00486874" w:rsidRDefault="00486874" w:rsidP="003C043A">
      <w:pPr>
        <w:spacing w:before="120" w:line="360" w:lineRule="auto"/>
        <w:rPr>
          <w:b/>
          <w:bCs/>
        </w:rPr>
      </w:pPr>
      <w:r>
        <w:rPr>
          <w:b/>
          <w:bCs/>
        </w:rPr>
        <w:t xml:space="preserve">Programmas īstenošanas forma </w:t>
      </w:r>
      <w:r w:rsidR="00A1776C" w:rsidRPr="00A1776C">
        <w:rPr>
          <w:i/>
          <w:iCs/>
        </w:rPr>
        <w:t>(pulciņš, kolektīvs, darbnīca u.c.)</w:t>
      </w:r>
      <w:r w:rsidR="00A1776C">
        <w:rPr>
          <w:i/>
          <w:iCs/>
        </w:rPr>
        <w:t xml:space="preserve"> - </w:t>
      </w:r>
    </w:p>
    <w:p w14:paraId="45051C06" w14:textId="59924720" w:rsidR="00DC0901" w:rsidRDefault="00DC0901" w:rsidP="003C043A">
      <w:pPr>
        <w:spacing w:before="120" w:line="360" w:lineRule="auto"/>
      </w:pPr>
      <w:r w:rsidRPr="003C5815">
        <w:rPr>
          <w:b/>
          <w:bCs/>
        </w:rPr>
        <w:t>Programmas apjoms</w:t>
      </w:r>
      <w:r w:rsidRPr="003C5815">
        <w:t xml:space="preserve"> </w:t>
      </w:r>
      <w:r w:rsidRPr="007A74C5">
        <w:rPr>
          <w:i/>
          <w:iCs/>
        </w:rPr>
        <w:t>(</w:t>
      </w:r>
      <w:r w:rsidR="003C043A" w:rsidRPr="007A74C5">
        <w:rPr>
          <w:i/>
          <w:iCs/>
        </w:rPr>
        <w:t>nodarbību</w:t>
      </w:r>
      <w:r w:rsidRPr="007A74C5">
        <w:rPr>
          <w:i/>
          <w:iCs/>
        </w:rPr>
        <w:t xml:space="preserve"> skaits nedēļā)</w:t>
      </w:r>
      <w:r w:rsidRPr="003C5815">
        <w:t xml:space="preserve"> – </w:t>
      </w:r>
      <w:r>
        <w:t xml:space="preserve"> </w:t>
      </w:r>
    </w:p>
    <w:p w14:paraId="53B887E1" w14:textId="24E696BA" w:rsidR="003C043A" w:rsidRPr="003C5815" w:rsidRDefault="003C043A" w:rsidP="00DC0901">
      <w:pPr>
        <w:spacing w:line="360" w:lineRule="auto"/>
      </w:pPr>
      <w:r w:rsidRPr="003C043A">
        <w:rPr>
          <w:b/>
          <w:bCs/>
        </w:rPr>
        <w:t xml:space="preserve">Nodarbības ilgums </w:t>
      </w:r>
      <w:r w:rsidRPr="007A74C5">
        <w:rPr>
          <w:i/>
          <w:iCs/>
        </w:rPr>
        <w:t>(min)</w:t>
      </w:r>
      <w:r>
        <w:t xml:space="preserve"> – </w:t>
      </w:r>
    </w:p>
    <w:p w14:paraId="7010ECD7" w14:textId="77777777" w:rsidR="00DC0901" w:rsidRPr="003C5815" w:rsidRDefault="00DC0901" w:rsidP="00DC0901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</w:rPr>
      </w:pPr>
      <w:r w:rsidRPr="003C5815">
        <w:rPr>
          <w:rFonts w:ascii="Times New Roman" w:hAnsi="Times New Roman" w:cs="Times New Roman"/>
        </w:rPr>
        <w:t xml:space="preserve">Interešu izglītības programmas (turpmāk - Programmas) </w:t>
      </w:r>
      <w:r w:rsidRPr="003C5815">
        <w:rPr>
          <w:rFonts w:ascii="Times New Roman" w:hAnsi="Times New Roman" w:cs="Times New Roman"/>
          <w:b/>
          <w:bCs/>
        </w:rPr>
        <w:t>aktualitātes un nepieciešamības pamatojums</w:t>
      </w:r>
      <w:r w:rsidRPr="003C581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13861"/>
      </w:tblGrid>
      <w:tr w:rsidR="00DC0901" w:rsidRPr="003C5815" w14:paraId="3F1F1AAC" w14:textId="77777777" w:rsidTr="002B47B6">
        <w:tc>
          <w:tcPr>
            <w:tcW w:w="15268" w:type="dxa"/>
            <w:tcBorders>
              <w:top w:val="nil"/>
              <w:left w:val="nil"/>
              <w:right w:val="nil"/>
            </w:tcBorders>
          </w:tcPr>
          <w:p w14:paraId="545AEC11" w14:textId="77777777" w:rsidR="00DC0901" w:rsidRPr="003C5815" w:rsidRDefault="00DC0901" w:rsidP="002B47B6"/>
        </w:tc>
      </w:tr>
    </w:tbl>
    <w:p w14:paraId="274F11CD" w14:textId="77777777" w:rsidR="00DC0901" w:rsidRPr="003C5815" w:rsidRDefault="00DC0901" w:rsidP="00DC0901">
      <w:pPr>
        <w:pStyle w:val="ListParagraph"/>
        <w:ind w:left="709"/>
        <w:jc w:val="both"/>
        <w:rPr>
          <w:rFonts w:ascii="Times New Roman" w:hAnsi="Times New Roman" w:cs="Times New Roman"/>
          <w:sz w:val="14"/>
          <w:szCs w:val="14"/>
        </w:rPr>
      </w:pPr>
    </w:p>
    <w:p w14:paraId="1F6AACBB" w14:textId="77777777" w:rsidR="00DC0901" w:rsidRPr="003C5815" w:rsidRDefault="00DC0901" w:rsidP="00DC0901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</w:rPr>
      </w:pPr>
      <w:r w:rsidRPr="003C5815">
        <w:rPr>
          <w:rFonts w:ascii="Times New Roman" w:hAnsi="Times New Roman" w:cs="Times New Roman"/>
        </w:rPr>
        <w:t xml:space="preserve">Programmas </w:t>
      </w:r>
      <w:r w:rsidRPr="003C5815">
        <w:rPr>
          <w:rFonts w:ascii="Times New Roman" w:hAnsi="Times New Roman" w:cs="Times New Roman"/>
          <w:b/>
          <w:bCs/>
        </w:rPr>
        <w:t>mērķis/-i</w:t>
      </w:r>
      <w:r w:rsidRPr="003C5815">
        <w:rPr>
          <w:rFonts w:ascii="Times New Roman" w:hAnsi="Times New Roman" w:cs="Times New Roman"/>
        </w:rPr>
        <w:t xml:space="preserve"> </w:t>
      </w:r>
      <w:r w:rsidRPr="007A74C5">
        <w:rPr>
          <w:rFonts w:ascii="Times New Roman" w:hAnsi="Times New Roman" w:cs="Times New Roman"/>
          <w:i/>
          <w:iCs/>
        </w:rPr>
        <w:t>(konkrēti- viens vai vairāki mērķi)</w:t>
      </w:r>
      <w:r w:rsidRPr="003C581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0"/>
      </w:tblGrid>
      <w:tr w:rsidR="00DC0901" w:rsidRPr="003C5815" w14:paraId="485C3DCD" w14:textId="77777777" w:rsidTr="002B47B6">
        <w:tc>
          <w:tcPr>
            <w:tcW w:w="13850" w:type="dxa"/>
          </w:tcPr>
          <w:p w14:paraId="5A7151CE" w14:textId="77777777" w:rsidR="00DC0901" w:rsidRPr="003C5815" w:rsidRDefault="00DC090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5BBC5E1" w14:textId="77777777" w:rsidR="00DC0901" w:rsidRPr="003C5815" w:rsidRDefault="00DC0901" w:rsidP="00DC0901">
      <w:pPr>
        <w:pStyle w:val="ListParagraph"/>
        <w:jc w:val="both"/>
        <w:rPr>
          <w:rFonts w:ascii="Times New Roman" w:hAnsi="Times New Roman" w:cs="Times New Roman"/>
          <w:sz w:val="14"/>
          <w:szCs w:val="14"/>
        </w:rPr>
      </w:pPr>
    </w:p>
    <w:p w14:paraId="5FA30B7F" w14:textId="77777777" w:rsidR="00DC0901" w:rsidRPr="003C5815" w:rsidRDefault="00DC0901" w:rsidP="00DC0901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</w:rPr>
      </w:pPr>
      <w:r w:rsidRPr="003C5815">
        <w:rPr>
          <w:rFonts w:ascii="Times New Roman" w:hAnsi="Times New Roman" w:cs="Times New Roman"/>
        </w:rPr>
        <w:t xml:space="preserve">Programmas </w:t>
      </w:r>
      <w:r w:rsidRPr="003C5815">
        <w:rPr>
          <w:rFonts w:ascii="Times New Roman" w:hAnsi="Times New Roman" w:cs="Times New Roman"/>
          <w:b/>
          <w:bCs/>
        </w:rPr>
        <w:t>uzdevumi</w:t>
      </w:r>
      <w:r w:rsidRPr="003C5815">
        <w:rPr>
          <w:rFonts w:ascii="Times New Roman" w:hAnsi="Times New Roman" w:cs="Times New Roman"/>
        </w:rPr>
        <w:t xml:space="preserve"> </w:t>
      </w:r>
      <w:r w:rsidRPr="007A74C5">
        <w:rPr>
          <w:rFonts w:ascii="Times New Roman" w:hAnsi="Times New Roman" w:cs="Times New Roman"/>
          <w:i/>
          <w:iCs/>
        </w:rPr>
        <w:t>(uzdevumi norāda, kā sasniegt mērķi/-</w:t>
      </w:r>
      <w:proofErr w:type="spellStart"/>
      <w:r w:rsidRPr="007A74C5">
        <w:rPr>
          <w:rFonts w:ascii="Times New Roman" w:hAnsi="Times New Roman" w:cs="Times New Roman"/>
          <w:i/>
          <w:iCs/>
        </w:rPr>
        <w:t>us</w:t>
      </w:r>
      <w:proofErr w:type="spellEnd"/>
      <w:r w:rsidRPr="007A74C5">
        <w:rPr>
          <w:rFonts w:ascii="Times New Roman" w:hAnsi="Times New Roman" w:cs="Times New Roman"/>
          <w:i/>
          <w:iCs/>
        </w:rPr>
        <w:t>; katra mērķa sasniegšanai izvirza vismaz divus uzdevumus)</w:t>
      </w:r>
      <w:r w:rsidRPr="003C581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0"/>
      </w:tblGrid>
      <w:tr w:rsidR="00DC0901" w:rsidRPr="003C5815" w14:paraId="612690C0" w14:textId="77777777" w:rsidTr="002B47B6">
        <w:tc>
          <w:tcPr>
            <w:tcW w:w="13850" w:type="dxa"/>
          </w:tcPr>
          <w:p w14:paraId="0CFD0146" w14:textId="77777777" w:rsidR="00DC0901" w:rsidRPr="003C5815" w:rsidRDefault="00DC090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F8C0A0A" w14:textId="77777777" w:rsidR="00DC0901" w:rsidRPr="003C5815" w:rsidRDefault="00DC0901" w:rsidP="00DC0901">
      <w:pPr>
        <w:pStyle w:val="ListParagraph"/>
        <w:jc w:val="both"/>
        <w:rPr>
          <w:rFonts w:ascii="Times New Roman" w:hAnsi="Times New Roman" w:cs="Times New Roman"/>
          <w:sz w:val="14"/>
          <w:szCs w:val="14"/>
        </w:rPr>
      </w:pPr>
    </w:p>
    <w:p w14:paraId="5A69F7E0" w14:textId="036AA790" w:rsidR="00DC0901" w:rsidRPr="003C5815" w:rsidRDefault="00DC0901" w:rsidP="00DC0901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</w:rPr>
      </w:pPr>
      <w:r w:rsidRPr="003C5815">
        <w:rPr>
          <w:rFonts w:ascii="Times New Roman" w:hAnsi="Times New Roman" w:cs="Times New Roman"/>
          <w:b/>
          <w:bCs/>
        </w:rPr>
        <w:t>Sasniedzamais rezultāts</w:t>
      </w:r>
      <w:r w:rsidRPr="003C5815">
        <w:rPr>
          <w:rFonts w:ascii="Times New Roman" w:hAnsi="Times New Roman" w:cs="Times New Roman"/>
        </w:rPr>
        <w:t xml:space="preserve"> </w:t>
      </w:r>
      <w:r w:rsidRPr="007A74C5">
        <w:rPr>
          <w:rFonts w:ascii="Times New Roman" w:hAnsi="Times New Roman" w:cs="Times New Roman"/>
          <w:i/>
          <w:iCs/>
        </w:rPr>
        <w:t>(atbilstoši programmā izvirzītajiem mērķiem un uzdevumiem jāparedz konkrēti rezultāti)</w:t>
      </w:r>
      <w:r w:rsidRPr="003C5815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50"/>
      </w:tblGrid>
      <w:tr w:rsidR="00DC0901" w:rsidRPr="003C5815" w14:paraId="60C67920" w14:textId="77777777" w:rsidTr="002B47B6">
        <w:tc>
          <w:tcPr>
            <w:tcW w:w="13850" w:type="dxa"/>
          </w:tcPr>
          <w:p w14:paraId="2E5728D7" w14:textId="77777777" w:rsidR="00DC0901" w:rsidRPr="003C5815" w:rsidRDefault="00DC090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921A33B" w14:textId="77777777" w:rsidR="00DC0901" w:rsidRDefault="00DC0901" w:rsidP="00DC0901">
      <w:pPr>
        <w:pStyle w:val="ListParagraph"/>
        <w:jc w:val="both"/>
        <w:rPr>
          <w:rFonts w:ascii="Times New Roman" w:hAnsi="Times New Roman" w:cs="Times New Roman"/>
          <w:sz w:val="14"/>
          <w:szCs w:val="14"/>
        </w:rPr>
      </w:pPr>
    </w:p>
    <w:p w14:paraId="18A8AF87" w14:textId="77777777" w:rsidR="00A1776C" w:rsidRDefault="00A1776C" w:rsidP="00DC0901">
      <w:pPr>
        <w:pStyle w:val="ListParagraph"/>
        <w:jc w:val="both"/>
        <w:rPr>
          <w:rFonts w:ascii="Times New Roman" w:hAnsi="Times New Roman" w:cs="Times New Roman"/>
          <w:sz w:val="14"/>
          <w:szCs w:val="14"/>
        </w:rPr>
      </w:pPr>
    </w:p>
    <w:p w14:paraId="01E27573" w14:textId="4B5A2E5E" w:rsidR="00A1776C" w:rsidRPr="003A6152" w:rsidRDefault="00A1776C" w:rsidP="00A1776C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Darba metodes, paņēmieni, formas</w:t>
      </w:r>
      <w:r w:rsidRPr="003C5815">
        <w:rPr>
          <w:rFonts w:ascii="Times New Roman" w:hAnsi="Times New Roman" w:cs="Times New Roman"/>
          <w:b/>
          <w:bCs/>
        </w:rPr>
        <w:t xml:space="preserve"> </w:t>
      </w:r>
      <w:r w:rsidRPr="007A74C5">
        <w:rPr>
          <w:rFonts w:ascii="Times New Roman" w:hAnsi="Times New Roman" w:cs="Times New Roman"/>
          <w:i/>
          <w:iCs/>
        </w:rPr>
        <w:t xml:space="preserve">(piemēram, </w:t>
      </w:r>
      <w:r>
        <w:rPr>
          <w:rFonts w:ascii="Times New Roman" w:hAnsi="Times New Roman" w:cs="Times New Roman"/>
          <w:i/>
          <w:iCs/>
        </w:rPr>
        <w:t>praktiskie darbi, demonstrējumi, diskusijas, eksperiments</w:t>
      </w:r>
      <w:r w:rsidRPr="007A74C5">
        <w:rPr>
          <w:rFonts w:ascii="Times New Roman" w:hAnsi="Times New Roman" w:cs="Times New Roman"/>
          <w:i/>
          <w:iCs/>
        </w:rPr>
        <w:t xml:space="preserve"> u.tml.)</w:t>
      </w:r>
    </w:p>
    <w:p w14:paraId="5DB1986D" w14:textId="77777777" w:rsidR="003A6152" w:rsidRPr="003A6152" w:rsidRDefault="003A6152" w:rsidP="003A6152">
      <w:pPr>
        <w:pStyle w:val="ListParagraph"/>
        <w:spacing w:after="0" w:line="276" w:lineRule="auto"/>
        <w:contextualSpacing w:val="0"/>
        <w:rPr>
          <w:rFonts w:ascii="Times New Roman" w:hAnsi="Times New Roman" w:cs="Times New Roman"/>
          <w:sz w:val="8"/>
          <w:szCs w:val="8"/>
        </w:rPr>
      </w:pPr>
    </w:p>
    <w:p w14:paraId="0DAB85D7" w14:textId="54EB1ED7" w:rsidR="003A6152" w:rsidRPr="003A6152" w:rsidRDefault="003A6152" w:rsidP="003A6152">
      <w:pPr>
        <w:pStyle w:val="ListParagraph"/>
        <w:spacing w:after="200" w:line="276" w:lineRule="auto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</w:t>
      </w:r>
    </w:p>
    <w:p w14:paraId="10EE12E5" w14:textId="54178DA6" w:rsidR="00A1776C" w:rsidRPr="002D5CB8" w:rsidRDefault="00A1776C" w:rsidP="003A6152">
      <w:pPr>
        <w:pStyle w:val="ListParagraph"/>
        <w:numPr>
          <w:ilvl w:val="0"/>
          <w:numId w:val="5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2D5CB8">
        <w:rPr>
          <w:rFonts w:ascii="Times New Roman" w:hAnsi="Times New Roman" w:cs="Times New Roman"/>
          <w:b/>
          <w:bCs/>
        </w:rPr>
        <w:t>Audzināšanas procesā attīstāmie tikumi</w:t>
      </w:r>
      <w:r w:rsidR="002D5CB8">
        <w:rPr>
          <w:rFonts w:ascii="Times New Roman" w:hAnsi="Times New Roman" w:cs="Times New Roman"/>
          <w:b/>
          <w:bCs/>
        </w:rPr>
        <w:t xml:space="preserve"> </w:t>
      </w:r>
      <w:r w:rsidR="002D5CB8" w:rsidRPr="007A74C5">
        <w:rPr>
          <w:rFonts w:ascii="Times New Roman" w:hAnsi="Times New Roman" w:cs="Times New Roman"/>
          <w:i/>
          <w:iCs/>
        </w:rPr>
        <w:t>(</w:t>
      </w:r>
      <w:r w:rsidR="002D5CB8">
        <w:rPr>
          <w:rFonts w:ascii="Times New Roman" w:hAnsi="Times New Roman" w:cs="Times New Roman"/>
          <w:i/>
          <w:iCs/>
        </w:rPr>
        <w:t>norādīt atbilstošos</w:t>
      </w:r>
      <w:r w:rsidR="002D5CB8" w:rsidRPr="007A74C5">
        <w:rPr>
          <w:rFonts w:ascii="Times New Roman" w:hAnsi="Times New Roman" w:cs="Times New Roman"/>
          <w:i/>
          <w:iCs/>
        </w:rPr>
        <w:t>)</w:t>
      </w:r>
      <w:r w:rsidRPr="002D5CB8">
        <w:rPr>
          <w:rFonts w:ascii="Times New Roman" w:hAnsi="Times New Roman" w:cs="Times New Roman"/>
          <w:b/>
          <w:bCs/>
        </w:rPr>
        <w:t>:</w:t>
      </w:r>
    </w:p>
    <w:p w14:paraId="18579B7C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atbildība – griba un spēja paredzēt savas izvēles un rīcības sekas un rīkoties, respektējot cita cilvēka cieņu un brīvību;</w:t>
      </w:r>
    </w:p>
    <w:p w14:paraId="73F491AD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centība – čaklums, uzcītība, rūpība un griba jebkuru darbu veikt pēc iespējas mērķtiecīgāk, kvalitatīvāk un produktīvāk;</w:t>
      </w:r>
    </w:p>
    <w:p w14:paraId="08858B71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 xml:space="preserve">drosme – izlēmība, baiļu pārvarēšana, rakstura stingrība, situācijas novērtēšana un </w:t>
      </w:r>
      <w:proofErr w:type="spellStart"/>
      <w:r w:rsidRPr="00A747F6">
        <w:rPr>
          <w:rFonts w:ascii="Times New Roman" w:hAnsi="Times New Roman" w:cs="Times New Roman"/>
        </w:rPr>
        <w:t>cieņpilna</w:t>
      </w:r>
      <w:proofErr w:type="spellEnd"/>
      <w:r w:rsidRPr="00A747F6">
        <w:rPr>
          <w:rFonts w:ascii="Times New Roman" w:hAnsi="Times New Roman" w:cs="Times New Roman"/>
        </w:rPr>
        <w:t xml:space="preserve"> rīcība, uzņēmība, centieni pēc taisnīgā un labā;</w:t>
      </w:r>
    </w:p>
    <w:p w14:paraId="06432F9E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godīgums – uzticamība, patiesums, vārdu un darbu saskaņa;</w:t>
      </w:r>
    </w:p>
    <w:p w14:paraId="5A867166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gudrība – māka izmantot zināšanas labā veicināšanai savā un sabiedrības dzīvē;</w:t>
      </w:r>
    </w:p>
    <w:p w14:paraId="72B94E50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laipnība – vēlība, atsaucība pret citiem, pieklājība;</w:t>
      </w:r>
    </w:p>
    <w:p w14:paraId="49FE415B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līdzcietība – attīstīta empātija, vēlme iejusties otra pārdzīvojumos un aktīvs atbalsts;</w:t>
      </w:r>
    </w:p>
    <w:p w14:paraId="3A1E2849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mērenība – rīcības un uzskatu līdzsvarotība, spēja nošķirt saprātīgas vēlmes no nesaprātīgām un atteikties no nevajadzīgā, atturēšanās no tā, kas traucē personas attīstību;</w:t>
      </w:r>
    </w:p>
    <w:p w14:paraId="31FC4566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savaldība – uzvedības un emociju izpausmju kontrole un vadība, respektējot savu un citu cilvēku brīvību, kā arī cienot sevi un citus;</w:t>
      </w:r>
    </w:p>
    <w:p w14:paraId="35FF1B78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solidaritāte – savstarpējs atbalsts un rīcības saskaņotība, rūpes par savu, citu un kopīgu labumu, demokrātisks dialogs ar citiem;</w:t>
      </w:r>
    </w:p>
    <w:p w14:paraId="16CD9407" w14:textId="77777777" w:rsidR="00A1776C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taisnīgums – godprātīga lemšana, cilvēktiesību un citu saprātīgu interešu un morāles normu ievērošana;</w:t>
      </w:r>
    </w:p>
    <w:p w14:paraId="67B48451" w14:textId="77777777" w:rsidR="00A1776C" w:rsidRPr="00A747F6" w:rsidRDefault="00A1776C" w:rsidP="00A1776C">
      <w:pPr>
        <w:pStyle w:val="ListParagraph"/>
        <w:numPr>
          <w:ilvl w:val="2"/>
          <w:numId w:val="7"/>
        </w:numPr>
        <w:spacing w:after="200" w:line="276" w:lineRule="auto"/>
        <w:ind w:left="1276" w:hanging="513"/>
        <w:rPr>
          <w:rFonts w:ascii="Times New Roman" w:hAnsi="Times New Roman" w:cs="Times New Roman"/>
        </w:rPr>
      </w:pPr>
      <w:r w:rsidRPr="00A747F6">
        <w:rPr>
          <w:rFonts w:ascii="Times New Roman" w:hAnsi="Times New Roman" w:cs="Times New Roman"/>
        </w:rPr>
        <w:t>tolerance – iecietība, vēlme izprast atšķirīgo (piemēram, cilvēka ārējo izskatu, veselības stāvokli, uzvedību, viedokli, ticību, paražas).</w:t>
      </w:r>
    </w:p>
    <w:p w14:paraId="2AF870E1" w14:textId="7D9DDBE5" w:rsidR="002D7CC7" w:rsidRPr="002D7CC7" w:rsidRDefault="00DC0901" w:rsidP="00905704">
      <w:pPr>
        <w:pStyle w:val="ListParagraph"/>
        <w:numPr>
          <w:ilvl w:val="0"/>
          <w:numId w:val="8"/>
        </w:numPr>
        <w:rPr>
          <w:b/>
          <w:bCs/>
        </w:rPr>
      </w:pPr>
      <w:r w:rsidRPr="00905704">
        <w:rPr>
          <w:rFonts w:ascii="Times New Roman" w:hAnsi="Times New Roman" w:cs="Times New Roman"/>
          <w:b/>
          <w:bCs/>
        </w:rPr>
        <w:t>Programmas īstenošanas plāns:</w:t>
      </w:r>
    </w:p>
    <w:tbl>
      <w:tblPr>
        <w:tblStyle w:val="TableGrid"/>
        <w:tblW w:w="14742" w:type="dxa"/>
        <w:tblInd w:w="-5" w:type="dxa"/>
        <w:tblLook w:val="04A0" w:firstRow="1" w:lastRow="0" w:firstColumn="1" w:lastColumn="0" w:noHBand="0" w:noVBand="1"/>
      </w:tblPr>
      <w:tblGrid>
        <w:gridCol w:w="1110"/>
        <w:gridCol w:w="2678"/>
        <w:gridCol w:w="1337"/>
        <w:gridCol w:w="6518"/>
        <w:gridCol w:w="3099"/>
      </w:tblGrid>
      <w:tr w:rsidR="00554C61" w14:paraId="5208779C" w14:textId="77777777" w:rsidTr="00993B1F">
        <w:trPr>
          <w:trHeight w:val="320"/>
        </w:trPr>
        <w:tc>
          <w:tcPr>
            <w:tcW w:w="603" w:type="dxa"/>
            <w:vMerge w:val="restart"/>
            <w:vAlign w:val="center"/>
          </w:tcPr>
          <w:p w14:paraId="503109D4" w14:textId="1E218831" w:rsidR="00554C61" w:rsidRPr="00993B1F" w:rsidRDefault="002D7CC7" w:rsidP="00993B1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Nedēļas (datumi)</w:t>
            </w:r>
          </w:p>
        </w:tc>
        <w:tc>
          <w:tcPr>
            <w:tcW w:w="2762" w:type="dxa"/>
            <w:vMerge w:val="restart"/>
            <w:vAlign w:val="center"/>
          </w:tcPr>
          <w:p w14:paraId="0452EA61" w14:textId="77777777" w:rsidR="00554C61" w:rsidRPr="00993B1F" w:rsidRDefault="00554C61" w:rsidP="00993B1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3B1F">
              <w:rPr>
                <w:rFonts w:ascii="Times New Roman" w:hAnsi="Times New Roman" w:cs="Times New Roman"/>
                <w:b/>
                <w:bCs/>
              </w:rPr>
              <w:t>Tēmas nosaukums</w:t>
            </w:r>
          </w:p>
        </w:tc>
        <w:tc>
          <w:tcPr>
            <w:tcW w:w="1337" w:type="dxa"/>
            <w:vMerge w:val="restart"/>
            <w:vAlign w:val="center"/>
          </w:tcPr>
          <w:p w14:paraId="7BF62EFA" w14:textId="40B3377C" w:rsidR="00554C61" w:rsidRPr="00993B1F" w:rsidRDefault="00554C61" w:rsidP="00993B1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3B1F">
              <w:rPr>
                <w:rFonts w:ascii="Times New Roman" w:hAnsi="Times New Roman" w:cs="Times New Roman"/>
                <w:b/>
                <w:bCs/>
              </w:rPr>
              <w:t>Nodarbību skaits</w:t>
            </w:r>
          </w:p>
        </w:tc>
        <w:tc>
          <w:tcPr>
            <w:tcW w:w="6834" w:type="dxa"/>
            <w:vMerge w:val="restart"/>
            <w:vAlign w:val="center"/>
          </w:tcPr>
          <w:p w14:paraId="2E751F50" w14:textId="43F13B74" w:rsidR="00554C61" w:rsidRPr="00993B1F" w:rsidRDefault="00554C61" w:rsidP="00993B1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93B1F">
              <w:rPr>
                <w:rFonts w:ascii="Times New Roman" w:hAnsi="Times New Roman" w:cs="Times New Roman"/>
                <w:b/>
                <w:bCs/>
              </w:rPr>
              <w:t>Nodarbības/-u tēmas/-u saturs</w:t>
            </w:r>
          </w:p>
        </w:tc>
        <w:tc>
          <w:tcPr>
            <w:tcW w:w="3206" w:type="dxa"/>
            <w:vMerge w:val="restart"/>
          </w:tcPr>
          <w:p w14:paraId="6CC78CEA" w14:textId="77777777" w:rsidR="00993B1F" w:rsidRPr="00993B1F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93B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Piezīmes</w:t>
            </w:r>
          </w:p>
          <w:p w14:paraId="3336A298" w14:textId="17BDF0B2" w:rsidR="00554C61" w:rsidRPr="00993B1F" w:rsidRDefault="00554C61" w:rsidP="00993B1F">
            <w:pPr>
              <w:pStyle w:val="ListParagraph"/>
              <w:spacing w:after="0"/>
              <w:ind w:left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93B1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(atbalsts pilnveidotajam mācību saturam, vadlīnijām: priekšmets, temats, klase, tēma)</w:t>
            </w:r>
          </w:p>
        </w:tc>
      </w:tr>
      <w:tr w:rsidR="00554C61" w14:paraId="65BD6607" w14:textId="77777777" w:rsidTr="00993B1F">
        <w:trPr>
          <w:trHeight w:val="320"/>
        </w:trPr>
        <w:tc>
          <w:tcPr>
            <w:tcW w:w="603" w:type="dxa"/>
            <w:vMerge/>
            <w:vAlign w:val="center"/>
          </w:tcPr>
          <w:p w14:paraId="29E18612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vMerge/>
            <w:vAlign w:val="center"/>
          </w:tcPr>
          <w:p w14:paraId="4BE137AE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vMerge/>
            <w:vAlign w:val="center"/>
          </w:tcPr>
          <w:p w14:paraId="1A21F192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  <w:vMerge/>
            <w:vAlign w:val="center"/>
          </w:tcPr>
          <w:p w14:paraId="233D1BF9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  <w:vMerge/>
          </w:tcPr>
          <w:p w14:paraId="244AD440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4C61" w14:paraId="29CF9D80" w14:textId="77777777" w:rsidTr="00993B1F">
        <w:tc>
          <w:tcPr>
            <w:tcW w:w="603" w:type="dxa"/>
            <w:vAlign w:val="center"/>
          </w:tcPr>
          <w:p w14:paraId="2DFFFF06" w14:textId="077286C3" w:rsidR="00554C61" w:rsidRPr="00497C26" w:rsidRDefault="00554C61" w:rsidP="00497C26">
            <w:pPr>
              <w:jc w:val="center"/>
            </w:pPr>
          </w:p>
        </w:tc>
        <w:tc>
          <w:tcPr>
            <w:tcW w:w="2762" w:type="dxa"/>
            <w:vAlign w:val="center"/>
          </w:tcPr>
          <w:p w14:paraId="50E752E9" w14:textId="1BBEE694" w:rsidR="00554C61" w:rsidRPr="004B1EBB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  <w:vAlign w:val="center"/>
          </w:tcPr>
          <w:p w14:paraId="5564844B" w14:textId="2029FD16" w:rsidR="00554C61" w:rsidRPr="004B1EBB" w:rsidRDefault="00554C61" w:rsidP="005F09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0C340E4F" w14:textId="71BEFF00" w:rsidR="00554C61" w:rsidRPr="004B1EBB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220B6287" w14:textId="77777777" w:rsidR="00554C61" w:rsidRPr="004B1EBB" w:rsidRDefault="00554C61" w:rsidP="00E556CB">
            <w:pPr>
              <w:shd w:val="clear" w:color="auto" w:fill="FFFFFF"/>
              <w:spacing w:after="100" w:afterAutospacing="1"/>
              <w:outlineLvl w:val="1"/>
            </w:pPr>
          </w:p>
        </w:tc>
      </w:tr>
      <w:tr w:rsidR="00554C61" w14:paraId="0B982F77" w14:textId="77777777" w:rsidTr="00993B1F">
        <w:tc>
          <w:tcPr>
            <w:tcW w:w="603" w:type="dxa"/>
            <w:vAlign w:val="center"/>
          </w:tcPr>
          <w:p w14:paraId="1CDA03C8" w14:textId="4FA89AD7" w:rsidR="00554C61" w:rsidRPr="004F1253" w:rsidRDefault="00554C61" w:rsidP="00497C26">
            <w:pPr>
              <w:jc w:val="center"/>
            </w:pPr>
          </w:p>
        </w:tc>
        <w:tc>
          <w:tcPr>
            <w:tcW w:w="2762" w:type="dxa"/>
          </w:tcPr>
          <w:p w14:paraId="72CFBFAF" w14:textId="77777777" w:rsidR="00554C61" w:rsidRPr="004F1253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26F986F9" w14:textId="05DF02B2" w:rsidR="00554C61" w:rsidRDefault="00554C61" w:rsidP="005F097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4DBBD599" w14:textId="03AAB1DF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7BBC8DC8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4C61" w14:paraId="5BC2B32D" w14:textId="77777777" w:rsidTr="00993B1F">
        <w:tc>
          <w:tcPr>
            <w:tcW w:w="603" w:type="dxa"/>
            <w:vAlign w:val="center"/>
          </w:tcPr>
          <w:p w14:paraId="68619ACE" w14:textId="12490632" w:rsidR="00554C61" w:rsidRPr="004F1253" w:rsidRDefault="00554C61" w:rsidP="00497C26">
            <w:pPr>
              <w:jc w:val="center"/>
            </w:pPr>
          </w:p>
        </w:tc>
        <w:tc>
          <w:tcPr>
            <w:tcW w:w="2762" w:type="dxa"/>
          </w:tcPr>
          <w:p w14:paraId="037CC1FB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642A784C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4C55EBB4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07EE4B12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4C61" w14:paraId="35A993BB" w14:textId="77777777" w:rsidTr="00993B1F">
        <w:tc>
          <w:tcPr>
            <w:tcW w:w="603" w:type="dxa"/>
            <w:vAlign w:val="center"/>
          </w:tcPr>
          <w:p w14:paraId="5760A3AE" w14:textId="167F68B6" w:rsidR="00554C61" w:rsidRPr="00497C26" w:rsidRDefault="00554C61" w:rsidP="00497C26">
            <w:pPr>
              <w:jc w:val="center"/>
            </w:pPr>
          </w:p>
        </w:tc>
        <w:tc>
          <w:tcPr>
            <w:tcW w:w="2762" w:type="dxa"/>
          </w:tcPr>
          <w:p w14:paraId="31743E5A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5388CB00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41E0A3B4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02669D34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4C61" w14:paraId="7A9D12CD" w14:textId="77777777" w:rsidTr="00993B1F">
        <w:tc>
          <w:tcPr>
            <w:tcW w:w="603" w:type="dxa"/>
            <w:vAlign w:val="center"/>
          </w:tcPr>
          <w:p w14:paraId="45953D7C" w14:textId="30E0B89A" w:rsidR="00554C61" w:rsidRPr="00497C26" w:rsidRDefault="00554C61" w:rsidP="00497C26">
            <w:pPr>
              <w:jc w:val="center"/>
            </w:pPr>
          </w:p>
        </w:tc>
        <w:tc>
          <w:tcPr>
            <w:tcW w:w="2762" w:type="dxa"/>
          </w:tcPr>
          <w:p w14:paraId="096492A5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725A7A30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140E70C3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70A16498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554C61" w14:paraId="0847EBA9" w14:textId="77777777" w:rsidTr="00993B1F">
        <w:tc>
          <w:tcPr>
            <w:tcW w:w="603" w:type="dxa"/>
            <w:vAlign w:val="center"/>
          </w:tcPr>
          <w:p w14:paraId="76E73EC7" w14:textId="3816C569" w:rsidR="00554C61" w:rsidRPr="00497C26" w:rsidRDefault="00554C61" w:rsidP="00497C26">
            <w:pPr>
              <w:jc w:val="center"/>
            </w:pPr>
          </w:p>
        </w:tc>
        <w:tc>
          <w:tcPr>
            <w:tcW w:w="2762" w:type="dxa"/>
          </w:tcPr>
          <w:p w14:paraId="20603F52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37" w:type="dxa"/>
          </w:tcPr>
          <w:p w14:paraId="2769FD57" w14:textId="77777777" w:rsidR="00554C61" w:rsidRDefault="00554C61" w:rsidP="002B47B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34" w:type="dxa"/>
          </w:tcPr>
          <w:p w14:paraId="2828B033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06" w:type="dxa"/>
          </w:tcPr>
          <w:p w14:paraId="7D462D61" w14:textId="77777777" w:rsidR="00554C61" w:rsidRDefault="00554C61" w:rsidP="002B47B6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4548B9E" w14:textId="77777777" w:rsidR="00A1776C" w:rsidRPr="002D5CB8" w:rsidRDefault="00A1776C" w:rsidP="00DC0901">
      <w:pPr>
        <w:pStyle w:val="ListParagraph"/>
        <w:rPr>
          <w:rFonts w:ascii="Times New Roman" w:hAnsi="Times New Roman" w:cs="Times New Roman"/>
          <w:strike/>
        </w:rPr>
      </w:pPr>
    </w:p>
    <w:p w14:paraId="0B9C64E5" w14:textId="69BD6108" w:rsidR="00DC0901" w:rsidRPr="002D7CC7" w:rsidRDefault="002D7CC7" w:rsidP="00905704">
      <w:pPr>
        <w:spacing w:after="200" w:line="276" w:lineRule="auto"/>
        <w:ind w:left="360"/>
        <w:rPr>
          <w:b/>
          <w:bCs/>
        </w:rPr>
      </w:pPr>
      <w:r>
        <w:rPr>
          <w:b/>
          <w:bCs/>
        </w:rPr>
        <w:t xml:space="preserve">8. </w:t>
      </w:r>
      <w:r w:rsidR="00A1776C" w:rsidRPr="002D7CC7">
        <w:rPr>
          <w:b/>
          <w:bCs/>
        </w:rPr>
        <w:t xml:space="preserve">Atgriezeniskā saite </w:t>
      </w:r>
      <w:r w:rsidR="00A1776C" w:rsidRPr="00905704">
        <w:rPr>
          <w:i/>
          <w:iCs/>
        </w:rPr>
        <w:t xml:space="preserve">(piemēram, audzēkņu pašvērtējums, sasniegumu mape jeb </w:t>
      </w:r>
      <w:proofErr w:type="spellStart"/>
      <w:r w:rsidR="00A1776C" w:rsidRPr="00905704">
        <w:rPr>
          <w:i/>
          <w:iCs/>
        </w:rPr>
        <w:t>portfolio</w:t>
      </w:r>
      <w:proofErr w:type="spellEnd"/>
      <w:r w:rsidR="00A1776C" w:rsidRPr="00905704">
        <w:rPr>
          <w:i/>
          <w:iCs/>
        </w:rPr>
        <w:t xml:space="preserve">, programmas īstenošanas </w:t>
      </w:r>
      <w:proofErr w:type="spellStart"/>
      <w:r w:rsidR="00A1776C" w:rsidRPr="00905704">
        <w:rPr>
          <w:i/>
          <w:iCs/>
        </w:rPr>
        <w:t>izvērtējums</w:t>
      </w:r>
      <w:proofErr w:type="spellEnd"/>
      <w:r w:rsidR="00A1776C" w:rsidRPr="00905704">
        <w:rPr>
          <w:i/>
          <w:iCs/>
        </w:rPr>
        <w:t>, anketēšana, atsauksmes un ārējie vērtējumi, atzinības u.tml.)</w:t>
      </w:r>
    </w:p>
    <w:p w14:paraId="1980F52A" w14:textId="77777777" w:rsidR="0002406C" w:rsidRDefault="0002406C" w:rsidP="0002406C">
      <w:pPr>
        <w:pStyle w:val="ListParagraph"/>
        <w:pBdr>
          <w:bottom w:val="single" w:sz="4" w:space="1" w:color="auto"/>
        </w:pBdr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07B1DFC0" w14:textId="77777777" w:rsidR="00A1776C" w:rsidRPr="002D5CB8" w:rsidRDefault="00A1776C" w:rsidP="002D5CB8">
      <w:pPr>
        <w:pStyle w:val="ListParagraph"/>
        <w:spacing w:after="200" w:line="276" w:lineRule="auto"/>
        <w:rPr>
          <w:rFonts w:ascii="Times New Roman" w:hAnsi="Times New Roman" w:cs="Times New Roman"/>
          <w:b/>
          <w:bCs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DC0901" w:rsidRPr="00B36ADD" w14:paraId="0EE83588" w14:textId="77777777" w:rsidTr="002B47B6">
        <w:trPr>
          <w:jc w:val="right"/>
        </w:trPr>
        <w:tc>
          <w:tcPr>
            <w:tcW w:w="3095" w:type="dxa"/>
          </w:tcPr>
          <w:p w14:paraId="239FBEBF" w14:textId="77777777" w:rsidR="00DC0901" w:rsidRPr="00ED52B8" w:rsidRDefault="00DC0901" w:rsidP="002B47B6">
            <w:pPr>
              <w:jc w:val="both"/>
            </w:pPr>
            <w:r w:rsidRPr="00ED52B8">
              <w:t xml:space="preserve">Interešu izglītības </w:t>
            </w:r>
            <w:r>
              <w:t>skolotāja/-s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426567D9" w14:textId="77777777" w:rsidR="00DC0901" w:rsidRPr="00ED52B8" w:rsidRDefault="00DC0901" w:rsidP="002B47B6">
            <w:pPr>
              <w:jc w:val="both"/>
            </w:pPr>
          </w:p>
        </w:tc>
        <w:tc>
          <w:tcPr>
            <w:tcW w:w="3096" w:type="dxa"/>
          </w:tcPr>
          <w:p w14:paraId="474DCE17" w14:textId="77777777" w:rsidR="00DC0901" w:rsidRPr="00ED52B8" w:rsidRDefault="00DC0901" w:rsidP="002B47B6">
            <w:pPr>
              <w:jc w:val="both"/>
            </w:pPr>
            <w:r w:rsidRPr="00E2646B">
              <w:t>*</w:t>
            </w:r>
            <w:proofErr w:type="spellStart"/>
            <w:r w:rsidRPr="00E2646B">
              <w:t>V.Uzvārds</w:t>
            </w:r>
            <w:proofErr w:type="spellEnd"/>
          </w:p>
        </w:tc>
      </w:tr>
      <w:tr w:rsidR="00DC0901" w:rsidRPr="00B36ADD" w14:paraId="6EF64496" w14:textId="77777777" w:rsidTr="002B47B6">
        <w:trPr>
          <w:jc w:val="right"/>
        </w:trPr>
        <w:tc>
          <w:tcPr>
            <w:tcW w:w="3095" w:type="dxa"/>
          </w:tcPr>
          <w:p w14:paraId="7D5A4877" w14:textId="77777777" w:rsidR="00DC0901" w:rsidRPr="00B36ADD" w:rsidRDefault="00DC0901" w:rsidP="002B47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</w:tcPr>
          <w:p w14:paraId="0B9B07ED" w14:textId="77777777" w:rsidR="00DC0901" w:rsidRPr="00B36ADD" w:rsidRDefault="00DC0901" w:rsidP="002B47B6">
            <w:pPr>
              <w:jc w:val="center"/>
              <w:rPr>
                <w:sz w:val="20"/>
                <w:szCs w:val="20"/>
              </w:rPr>
            </w:pPr>
            <w:r w:rsidRPr="00B36ADD">
              <w:rPr>
                <w:sz w:val="20"/>
                <w:szCs w:val="20"/>
              </w:rPr>
              <w:t>/paraksts/</w:t>
            </w:r>
          </w:p>
        </w:tc>
        <w:tc>
          <w:tcPr>
            <w:tcW w:w="3096" w:type="dxa"/>
          </w:tcPr>
          <w:p w14:paraId="558BCAF7" w14:textId="77777777" w:rsidR="00DC0901" w:rsidRPr="00B36ADD" w:rsidRDefault="00DC0901" w:rsidP="002B47B6">
            <w:pPr>
              <w:jc w:val="both"/>
              <w:rPr>
                <w:sz w:val="26"/>
                <w:szCs w:val="26"/>
              </w:rPr>
            </w:pPr>
          </w:p>
        </w:tc>
      </w:tr>
    </w:tbl>
    <w:p w14:paraId="097E016A" w14:textId="77777777" w:rsidR="00905704" w:rsidRDefault="00905704">
      <w:pPr>
        <w:sectPr w:rsidR="00905704" w:rsidSect="00993B1F">
          <w:headerReference w:type="first" r:id="rId15"/>
          <w:pgSz w:w="16838" w:h="11906" w:orient="landscape" w:code="9"/>
          <w:pgMar w:top="1701" w:right="1134" w:bottom="851" w:left="1134" w:header="709" w:footer="709" w:gutter="0"/>
          <w:cols w:space="708"/>
          <w:titlePg/>
          <w:docGrid w:linePitch="360"/>
        </w:sectPr>
      </w:pPr>
    </w:p>
    <w:p w14:paraId="320B0AD1" w14:textId="2D744402" w:rsidR="001531B0" w:rsidRDefault="00DC0901" w:rsidP="001531B0">
      <w:pPr>
        <w:jc w:val="right"/>
      </w:pPr>
      <w:r>
        <w:lastRenderedPageBreak/>
        <w:t>5</w:t>
      </w:r>
      <w:r w:rsidR="001531B0">
        <w:t>. pielikums</w:t>
      </w:r>
    </w:p>
    <w:p w14:paraId="2B7690AE" w14:textId="77777777" w:rsidR="00767947" w:rsidRDefault="001531B0" w:rsidP="00767947">
      <w:pPr>
        <w:jc w:val="right"/>
      </w:pPr>
      <w:r>
        <w:t xml:space="preserve">2026. gada 30. jūlija saistošajiem noteikumiem </w:t>
      </w:r>
      <w:r w:rsidR="00767947">
        <w:t xml:space="preserve">“Valsts mērķdotācijas sadales kārtība </w:t>
      </w:r>
    </w:p>
    <w:p w14:paraId="70A75E3C" w14:textId="7E993794" w:rsidR="001531B0" w:rsidRDefault="00767947" w:rsidP="00767947">
      <w:pPr>
        <w:jc w:val="right"/>
      </w:pPr>
      <w:r>
        <w:t xml:space="preserve">interešu izglītības programmu finansēšanai Jelgavas </w:t>
      </w:r>
      <w:proofErr w:type="spellStart"/>
      <w:r>
        <w:t>valstspilsētas</w:t>
      </w:r>
      <w:proofErr w:type="spellEnd"/>
      <w:r>
        <w:t xml:space="preserve"> pašvaldībā”</w:t>
      </w:r>
    </w:p>
    <w:p w14:paraId="08B6BC34" w14:textId="471512A9" w:rsidR="00796EAC" w:rsidRDefault="00796EAC" w:rsidP="001531B0"/>
    <w:p w14:paraId="0E79C1F4" w14:textId="77777777" w:rsidR="00D45B3D" w:rsidRDefault="00D45B3D" w:rsidP="001531B0"/>
    <w:p w14:paraId="7D01E09E" w14:textId="39B35269" w:rsidR="00D45B3D" w:rsidRPr="00FC3F8C" w:rsidRDefault="00927418" w:rsidP="00D45B3D">
      <w:pPr>
        <w:jc w:val="center"/>
        <w:rPr>
          <w:b/>
          <w:sz w:val="28"/>
        </w:rPr>
      </w:pPr>
      <w:r>
        <w:rPr>
          <w:b/>
          <w:sz w:val="28"/>
        </w:rPr>
        <w:t>IZVĒRTĒJUMS</w:t>
      </w:r>
    </w:p>
    <w:p w14:paraId="4C130043" w14:textId="471D95BD" w:rsidR="00D45B3D" w:rsidRPr="00FC3F8C" w:rsidRDefault="00D45B3D" w:rsidP="00D45B3D">
      <w:pPr>
        <w:jc w:val="center"/>
      </w:pPr>
      <w:r w:rsidRPr="00FC3F8C">
        <w:t>par interešu izglītības programmas īstenošanu</w:t>
      </w:r>
    </w:p>
    <w:p w14:paraId="0FFDF5B7" w14:textId="77777777" w:rsidR="00D45B3D" w:rsidRPr="00FC3F8C" w:rsidRDefault="00D45B3D" w:rsidP="00D45B3D"/>
    <w:p w14:paraId="17CC7BEC" w14:textId="7BEE6710" w:rsidR="001A3F10" w:rsidRPr="00FC3F8C" w:rsidRDefault="001A3F10" w:rsidP="001A3F10">
      <w:pPr>
        <w:rPr>
          <w:b/>
        </w:rPr>
      </w:pPr>
      <w:r w:rsidRPr="00FC3F8C">
        <w:rPr>
          <w:b/>
        </w:rPr>
        <w:t xml:space="preserve">Programmas </w:t>
      </w:r>
      <w:r w:rsidR="00927418">
        <w:rPr>
          <w:b/>
        </w:rPr>
        <w:t>īs</w:t>
      </w:r>
      <w:r>
        <w:rPr>
          <w:b/>
        </w:rPr>
        <w:t>tenotāja nosaukums (</w:t>
      </w:r>
      <w:r w:rsidRPr="00FC3F8C">
        <w:rPr>
          <w:b/>
        </w:rPr>
        <w:t>uzņēmuma/iestādes nosaukums</w:t>
      </w:r>
      <w:r>
        <w:rPr>
          <w:b/>
        </w:rPr>
        <w:t>)</w:t>
      </w:r>
      <w:r w:rsidRPr="00FC3F8C">
        <w:rPr>
          <w:b/>
        </w:rPr>
        <w:t xml:space="preserve">: </w:t>
      </w:r>
    </w:p>
    <w:p w14:paraId="1ABADA96" w14:textId="77777777" w:rsidR="001A3F10" w:rsidRPr="00FC3F8C" w:rsidRDefault="001A3F10" w:rsidP="001A3F10">
      <w:pPr>
        <w:pBdr>
          <w:bottom w:val="single" w:sz="2" w:space="1" w:color="auto"/>
        </w:pBdr>
      </w:pPr>
    </w:p>
    <w:p w14:paraId="1B5291B2" w14:textId="77777777" w:rsidR="00D95B04" w:rsidRDefault="00D95B04" w:rsidP="00D95B04">
      <w:pPr>
        <w:rPr>
          <w:b/>
        </w:rPr>
      </w:pPr>
    </w:p>
    <w:p w14:paraId="512EF699" w14:textId="77777777" w:rsidR="00D45B3D" w:rsidRPr="00FC3F8C" w:rsidRDefault="00D45B3D" w:rsidP="00D45B3D">
      <w:pPr>
        <w:pBdr>
          <w:bottom w:val="single" w:sz="4" w:space="1" w:color="auto"/>
        </w:pBdr>
        <w:rPr>
          <w:b/>
        </w:rPr>
      </w:pPr>
      <w:r w:rsidRPr="00FC3F8C">
        <w:rPr>
          <w:b/>
          <w:u w:val="single"/>
        </w:rPr>
        <w:t>Programmas nosaukums</w:t>
      </w:r>
      <w:r w:rsidRPr="00FC3F8C">
        <w:rPr>
          <w:b/>
        </w:rPr>
        <w:t>:</w:t>
      </w:r>
    </w:p>
    <w:p w14:paraId="11B723B3" w14:textId="77777777" w:rsidR="00D45B3D" w:rsidRPr="00FC3F8C" w:rsidRDefault="00D45B3D" w:rsidP="00D45B3D">
      <w:pPr>
        <w:pBdr>
          <w:bottom w:val="single" w:sz="4" w:space="1" w:color="auto"/>
        </w:pBdr>
      </w:pPr>
    </w:p>
    <w:p w14:paraId="39E154E2" w14:textId="77777777" w:rsidR="00D45B3D" w:rsidRPr="00FC3F8C" w:rsidRDefault="00D45B3D" w:rsidP="00D45B3D">
      <w:pPr>
        <w:jc w:val="center"/>
      </w:pPr>
    </w:p>
    <w:p w14:paraId="14822730" w14:textId="6AECF75D" w:rsidR="00D45B3D" w:rsidRPr="00FC3F8C" w:rsidRDefault="00D45B3D" w:rsidP="00D45B3D">
      <w:pPr>
        <w:pBdr>
          <w:bottom w:val="single" w:sz="4" w:space="1" w:color="auto"/>
        </w:pBdr>
        <w:rPr>
          <w:b/>
        </w:rPr>
      </w:pPr>
      <w:r w:rsidRPr="00FC3F8C">
        <w:rPr>
          <w:b/>
        </w:rPr>
        <w:t xml:space="preserve">Programmas </w:t>
      </w:r>
      <w:r w:rsidRPr="00FC3F8C">
        <w:rPr>
          <w:b/>
          <w:u w:val="single"/>
        </w:rPr>
        <w:t>vadītāja vārds, uzvārds</w:t>
      </w:r>
      <w:r w:rsidRPr="00FC3F8C">
        <w:rPr>
          <w:b/>
        </w:rPr>
        <w:t>:</w:t>
      </w:r>
    </w:p>
    <w:p w14:paraId="6026220B" w14:textId="77777777" w:rsidR="00D45B3D" w:rsidRPr="00FC3F8C" w:rsidRDefault="00D45B3D" w:rsidP="00D45B3D">
      <w:pPr>
        <w:pBdr>
          <w:bottom w:val="single" w:sz="4" w:space="1" w:color="auto"/>
        </w:pBdr>
      </w:pPr>
    </w:p>
    <w:p w14:paraId="71B76A1A" w14:textId="77777777" w:rsidR="00D95B04" w:rsidRPr="00FC3F8C" w:rsidRDefault="00D95B04" w:rsidP="00D95B04">
      <w:pPr>
        <w:rPr>
          <w:b/>
        </w:rPr>
      </w:pPr>
      <w:r w:rsidRPr="00FC3F8C">
        <w:rPr>
          <w:b/>
        </w:rPr>
        <w:t xml:space="preserve">Programmas </w:t>
      </w:r>
      <w:r w:rsidRPr="00FC3F8C">
        <w:rPr>
          <w:b/>
          <w:u w:val="single"/>
        </w:rPr>
        <w:t>īstenošanas vieta</w:t>
      </w:r>
      <w:r w:rsidRPr="00FC3F8C">
        <w:rPr>
          <w:b/>
        </w:rPr>
        <w:t xml:space="preserve">: </w:t>
      </w:r>
    </w:p>
    <w:p w14:paraId="246E5D9C" w14:textId="77777777" w:rsidR="00D95B04" w:rsidRPr="00FC3F8C" w:rsidRDefault="00D95B04" w:rsidP="00D95B04"/>
    <w:p w14:paraId="3909EE62" w14:textId="77777777" w:rsidR="00D95B04" w:rsidRPr="00FC3F8C" w:rsidRDefault="00D95B04" w:rsidP="00D95B04">
      <w:pPr>
        <w:jc w:val="center"/>
      </w:pPr>
    </w:p>
    <w:p w14:paraId="66785EDD" w14:textId="77777777" w:rsidR="00D95B04" w:rsidRPr="00FC3F8C" w:rsidRDefault="00D95B04" w:rsidP="00D95B04">
      <w:pPr>
        <w:rPr>
          <w:b/>
        </w:rPr>
      </w:pPr>
      <w:r>
        <w:rPr>
          <w:b/>
        </w:rPr>
        <w:t>Programmas norises periods</w:t>
      </w:r>
      <w:r w:rsidRPr="00FC3F8C">
        <w:rPr>
          <w:b/>
        </w:rPr>
        <w:t xml:space="preserve">: </w:t>
      </w:r>
    </w:p>
    <w:p w14:paraId="32DC3BB9" w14:textId="77777777" w:rsidR="00D95B04" w:rsidRPr="00FC3F8C" w:rsidRDefault="00D95B04" w:rsidP="00D95B04">
      <w:pPr>
        <w:pBdr>
          <w:bottom w:val="single" w:sz="2" w:space="1" w:color="auto"/>
        </w:pBdr>
      </w:pPr>
    </w:p>
    <w:p w14:paraId="31F4F662" w14:textId="77777777" w:rsidR="00D45B3D" w:rsidRDefault="00D45B3D" w:rsidP="00D45B3D"/>
    <w:p w14:paraId="71EFBE60" w14:textId="77777777" w:rsidR="00D95B04" w:rsidRPr="00FC3F8C" w:rsidRDefault="00D95B04" w:rsidP="00D45B3D"/>
    <w:p w14:paraId="1D9CE725" w14:textId="769410FA" w:rsidR="00D45B3D" w:rsidRPr="00FC3F8C" w:rsidRDefault="00D45B3D" w:rsidP="00D45B3D">
      <w:pPr>
        <w:pBdr>
          <w:bottom w:val="single" w:sz="4" w:space="1" w:color="auto"/>
        </w:pBdr>
        <w:rPr>
          <w:b/>
        </w:rPr>
      </w:pPr>
      <w:r w:rsidRPr="00FC3F8C">
        <w:rPr>
          <w:b/>
        </w:rPr>
        <w:t>Iesaistīto dalībnieku</w:t>
      </w:r>
      <w:r w:rsidR="00D95B04">
        <w:rPr>
          <w:b/>
        </w:rPr>
        <w:t>/audzēkņu</w:t>
      </w:r>
      <w:r w:rsidRPr="00FC3F8C">
        <w:rPr>
          <w:b/>
        </w:rPr>
        <w:t xml:space="preserve"> </w:t>
      </w:r>
      <w:r w:rsidRPr="00FC3F8C">
        <w:rPr>
          <w:b/>
          <w:u w:val="single"/>
        </w:rPr>
        <w:t>klase/vecumposms</w:t>
      </w:r>
      <w:r w:rsidRPr="00FC3F8C">
        <w:rPr>
          <w:b/>
        </w:rPr>
        <w:t>:</w:t>
      </w:r>
    </w:p>
    <w:p w14:paraId="275C2C3E" w14:textId="77777777" w:rsidR="00D45B3D" w:rsidRPr="00FC3F8C" w:rsidRDefault="00D45B3D" w:rsidP="00D45B3D">
      <w:pPr>
        <w:pBdr>
          <w:bottom w:val="single" w:sz="4" w:space="1" w:color="auto"/>
        </w:pBdr>
      </w:pPr>
    </w:p>
    <w:p w14:paraId="161A0A09" w14:textId="77777777" w:rsidR="00D45B3D" w:rsidRPr="00FC3F8C" w:rsidRDefault="00D45B3D" w:rsidP="00D45B3D"/>
    <w:p w14:paraId="7FFFC7FE" w14:textId="27BF702D" w:rsidR="00D45B3D" w:rsidRPr="00FC3F8C" w:rsidRDefault="00D45B3D" w:rsidP="00D95B04">
      <w:pPr>
        <w:pBdr>
          <w:bottom w:val="single" w:sz="4" w:space="1" w:color="auto"/>
        </w:pBdr>
      </w:pPr>
      <w:r w:rsidRPr="00FC3F8C">
        <w:rPr>
          <w:b/>
          <w:u w:val="single"/>
        </w:rPr>
        <w:t>Dalībnieku</w:t>
      </w:r>
      <w:r w:rsidR="00D95B04">
        <w:rPr>
          <w:b/>
          <w:u w:val="single"/>
        </w:rPr>
        <w:t>/audzēkņu</w:t>
      </w:r>
      <w:r w:rsidRPr="00FC3F8C">
        <w:rPr>
          <w:b/>
          <w:u w:val="single"/>
        </w:rPr>
        <w:t xml:space="preserve"> skaits</w:t>
      </w:r>
      <w:r w:rsidRPr="00FC3F8C">
        <w:t xml:space="preserve"> programmā</w:t>
      </w:r>
      <w:r w:rsidR="00D95B04">
        <w:t xml:space="preserve"> pa mēnešiem</w:t>
      </w:r>
      <w:r w:rsidRPr="00FC3F8C">
        <w:t>:</w:t>
      </w:r>
    </w:p>
    <w:p w14:paraId="5FCA2911" w14:textId="77777777" w:rsidR="00D45B3D" w:rsidRPr="00FC3F8C" w:rsidRDefault="00D45B3D" w:rsidP="00D45B3D">
      <w:pPr>
        <w:rPr>
          <w:i/>
          <w:sz w:val="4"/>
        </w:rPr>
      </w:pPr>
    </w:p>
    <w:p w14:paraId="46C2BEE0" w14:textId="77777777" w:rsidR="00D45B3D" w:rsidRDefault="00D45B3D" w:rsidP="00D45B3D"/>
    <w:p w14:paraId="4532C8CB" w14:textId="77777777" w:rsidR="00D95B04" w:rsidRPr="00FC3F8C" w:rsidRDefault="00D95B04" w:rsidP="00D45B3D"/>
    <w:p w14:paraId="38216381" w14:textId="4AA38388" w:rsidR="00D45B3D" w:rsidRPr="00FC3F8C" w:rsidRDefault="00D45B3D" w:rsidP="00D45B3D">
      <w:pPr>
        <w:pBdr>
          <w:bottom w:val="single" w:sz="4" w:space="1" w:color="auto"/>
        </w:pBdr>
        <w:rPr>
          <w:b/>
        </w:rPr>
      </w:pPr>
      <w:r w:rsidRPr="00FC3F8C">
        <w:rPr>
          <w:b/>
          <w:u w:val="single"/>
        </w:rPr>
        <w:t>Stundu skaits</w:t>
      </w:r>
      <w:r w:rsidRPr="00FC3F8C">
        <w:rPr>
          <w:b/>
        </w:rPr>
        <w:t xml:space="preserve"> nedēļ</w:t>
      </w:r>
      <w:r w:rsidR="001A3F10">
        <w:rPr>
          <w:b/>
        </w:rPr>
        <w:t>ā</w:t>
      </w:r>
      <w:r w:rsidRPr="00FC3F8C">
        <w:rPr>
          <w:b/>
        </w:rPr>
        <w:t xml:space="preserve">: </w:t>
      </w:r>
    </w:p>
    <w:p w14:paraId="73F31451" w14:textId="77777777" w:rsidR="00D45B3D" w:rsidRPr="00FC3F8C" w:rsidRDefault="00D45B3D" w:rsidP="00D45B3D">
      <w:pPr>
        <w:pBdr>
          <w:bottom w:val="single" w:sz="4" w:space="1" w:color="auto"/>
        </w:pBdr>
      </w:pPr>
    </w:p>
    <w:p w14:paraId="4F5F5A11" w14:textId="77777777" w:rsidR="00D45B3D" w:rsidRPr="00FC3F8C" w:rsidRDefault="00D45B3D" w:rsidP="00D45B3D"/>
    <w:p w14:paraId="180F14B9" w14:textId="2C423D36" w:rsidR="00D45B3D" w:rsidRPr="00FC3F8C" w:rsidRDefault="00D95B04" w:rsidP="00D45B3D">
      <w:pPr>
        <w:pBdr>
          <w:bottom w:val="single" w:sz="4" w:space="1" w:color="auto"/>
        </w:pBdr>
        <w:rPr>
          <w:b/>
          <w:i/>
        </w:rPr>
      </w:pPr>
      <w:r>
        <w:rPr>
          <w:b/>
        </w:rPr>
        <w:t>Ī</w:t>
      </w:r>
      <w:r w:rsidR="00D45B3D" w:rsidRPr="00FC3F8C">
        <w:rPr>
          <w:b/>
        </w:rPr>
        <w:t xml:space="preserve">stenotās interešu izglītības programmas </w:t>
      </w:r>
      <w:proofErr w:type="spellStart"/>
      <w:r w:rsidR="00D45B3D" w:rsidRPr="00FC3F8C">
        <w:rPr>
          <w:b/>
          <w:u w:val="single"/>
        </w:rPr>
        <w:t>izvērtējums</w:t>
      </w:r>
      <w:proofErr w:type="spellEnd"/>
      <w:r w:rsidR="000016A8">
        <w:rPr>
          <w:b/>
          <w:u w:val="single"/>
        </w:rPr>
        <w:t xml:space="preserve"> (apraksts)</w:t>
      </w:r>
      <w:r w:rsidR="00D45B3D" w:rsidRPr="00FC3F8C">
        <w:rPr>
          <w:b/>
          <w:i/>
        </w:rPr>
        <w:t>:</w:t>
      </w:r>
    </w:p>
    <w:p w14:paraId="159AA8D1" w14:textId="77777777" w:rsidR="00D45B3D" w:rsidRPr="00FC3F8C" w:rsidRDefault="00D45B3D" w:rsidP="00D45B3D">
      <w:pPr>
        <w:pBdr>
          <w:bottom w:val="single" w:sz="4" w:space="1" w:color="auto"/>
        </w:pBdr>
      </w:pPr>
    </w:p>
    <w:p w14:paraId="694B28D3" w14:textId="77777777" w:rsidR="00D45B3D" w:rsidRPr="00FC3F8C" w:rsidRDefault="00D45B3D" w:rsidP="00D45B3D"/>
    <w:p w14:paraId="036A0AC3" w14:textId="7274BF77" w:rsidR="00D45B3D" w:rsidRPr="001A3F10" w:rsidRDefault="001A3F10" w:rsidP="00D45B3D">
      <w:pPr>
        <w:rPr>
          <w:b/>
          <w:bCs/>
        </w:rPr>
      </w:pPr>
      <w:r w:rsidRPr="001A3F10">
        <w:rPr>
          <w:b/>
          <w:bCs/>
        </w:rPr>
        <w:t>Sasniegumi:</w:t>
      </w:r>
    </w:p>
    <w:p w14:paraId="165CE5F0" w14:textId="77777777" w:rsidR="001A3F10" w:rsidRPr="00FC3F8C" w:rsidRDefault="001A3F10" w:rsidP="001A3F10">
      <w:pPr>
        <w:pBdr>
          <w:bottom w:val="single" w:sz="2" w:space="1" w:color="auto"/>
        </w:pBdr>
      </w:pPr>
    </w:p>
    <w:p w14:paraId="162B81BB" w14:textId="77777777" w:rsidR="00D45B3D" w:rsidRPr="00FC3F8C" w:rsidRDefault="00D45B3D" w:rsidP="00D45B3D"/>
    <w:p w14:paraId="1E1CA0D4" w14:textId="4F70CF15" w:rsidR="00D45B3D" w:rsidRPr="00FC3F8C" w:rsidRDefault="00D45B3D" w:rsidP="00D45B3D">
      <w:pPr>
        <w:pBdr>
          <w:bottom w:val="single" w:sz="4" w:space="1" w:color="auto"/>
        </w:pBdr>
      </w:pPr>
      <w:r w:rsidRPr="00FC3F8C">
        <w:rPr>
          <w:b/>
        </w:rPr>
        <w:t xml:space="preserve">Ja </w:t>
      </w:r>
      <w:r w:rsidR="000016A8">
        <w:rPr>
          <w:b/>
        </w:rPr>
        <w:t>sasniedzamie rezultāti</w:t>
      </w:r>
      <w:r w:rsidRPr="00FC3F8C">
        <w:rPr>
          <w:b/>
        </w:rPr>
        <w:t xml:space="preserve"> netika </w:t>
      </w:r>
      <w:r w:rsidR="000016A8">
        <w:rPr>
          <w:b/>
        </w:rPr>
        <w:t>realizēti,</w:t>
      </w:r>
      <w:r w:rsidRPr="00FC3F8C">
        <w:rPr>
          <w:b/>
        </w:rPr>
        <w:t xml:space="preserve">  norādiet </w:t>
      </w:r>
      <w:r w:rsidRPr="00FC3F8C">
        <w:rPr>
          <w:b/>
          <w:u w:val="single"/>
        </w:rPr>
        <w:t>iemeslus</w:t>
      </w:r>
      <w:r w:rsidRPr="00FC3F8C">
        <w:t>:</w:t>
      </w:r>
    </w:p>
    <w:p w14:paraId="4B5299D7" w14:textId="77777777" w:rsidR="00D45B3D" w:rsidRPr="00FC3F8C" w:rsidRDefault="00D45B3D" w:rsidP="00D45B3D">
      <w:pPr>
        <w:pBdr>
          <w:bottom w:val="single" w:sz="4" w:space="1" w:color="auto"/>
        </w:pBdr>
      </w:pPr>
    </w:p>
    <w:p w14:paraId="3AE4A91E" w14:textId="77777777" w:rsidR="00D45B3D" w:rsidRPr="00FC3F8C" w:rsidRDefault="00D45B3D" w:rsidP="00D45B3D"/>
    <w:p w14:paraId="7138BFD5" w14:textId="77777777" w:rsidR="00D45B3D" w:rsidRPr="00FC3F8C" w:rsidRDefault="00D45B3D" w:rsidP="00D45B3D">
      <w:r w:rsidRPr="00FC3F8C">
        <w:t xml:space="preserve">Informāciju sagatavoja: </w:t>
      </w:r>
    </w:p>
    <w:p w14:paraId="292449B6" w14:textId="77777777" w:rsidR="00D45B3D" w:rsidRPr="00FC3F8C" w:rsidRDefault="00D45B3D" w:rsidP="00D45B3D">
      <w:r w:rsidRPr="00FC3F8C">
        <w:t xml:space="preserve">Datums: </w:t>
      </w:r>
    </w:p>
    <w:p w14:paraId="17275F75" w14:textId="5C85D90E" w:rsidR="001531B0" w:rsidRDefault="001531B0" w:rsidP="001531B0"/>
    <w:p w14:paraId="15E4C7DA" w14:textId="77777777" w:rsidR="001531B0" w:rsidRPr="000C7716" w:rsidRDefault="001531B0" w:rsidP="001531B0"/>
    <w:sectPr w:rsidR="001531B0" w:rsidRPr="000C7716" w:rsidSect="00DC0901"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5E99D" w14:textId="77777777" w:rsidR="00511892" w:rsidRDefault="00511892">
      <w:r>
        <w:separator/>
      </w:r>
    </w:p>
  </w:endnote>
  <w:endnote w:type="continuationSeparator" w:id="0">
    <w:p w14:paraId="73CC8F25" w14:textId="77777777" w:rsidR="00511892" w:rsidRDefault="00511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AF68D" w14:textId="77777777" w:rsidR="00057DC9" w:rsidRDefault="00057D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804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89409A" w14:textId="6DA7689D" w:rsidR="002B47B6" w:rsidRPr="005C3415" w:rsidRDefault="005C3415" w:rsidP="005C3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3B2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83FF88" w14:textId="30DFBFE0" w:rsidR="002B47B6" w:rsidRPr="00057DC9" w:rsidRDefault="002B47B6" w:rsidP="00057D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D6EDA8" w14:textId="77777777" w:rsidR="00511892" w:rsidRDefault="00511892">
      <w:r>
        <w:separator/>
      </w:r>
    </w:p>
  </w:footnote>
  <w:footnote w:type="continuationSeparator" w:id="0">
    <w:p w14:paraId="04342FDA" w14:textId="77777777" w:rsidR="00511892" w:rsidRDefault="005118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47916" w14:textId="77777777" w:rsidR="00057DC9" w:rsidRDefault="00057D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826C5" w14:textId="77777777" w:rsidR="00057DC9" w:rsidRDefault="00057D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418"/>
      <w:gridCol w:w="7643"/>
    </w:tblGrid>
    <w:tr w:rsidR="002B47B6" w14:paraId="75BA9277" w14:textId="77777777" w:rsidTr="007D6584">
      <w:tc>
        <w:tcPr>
          <w:tcW w:w="141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38BA0BE0" w14:textId="69DF5463" w:rsidR="002B47B6" w:rsidRDefault="002B47B6" w:rsidP="007D6584">
          <w:pPr>
            <w:pStyle w:val="Header"/>
            <w:jc w:val="center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noProof/>
              <w:sz w:val="28"/>
            </w:rPr>
            <w:drawing>
              <wp:inline distT="0" distB="0" distL="0" distR="0" wp14:anchorId="380E6D10" wp14:editId="1C7ADA3A">
                <wp:extent cx="723900" cy="866775"/>
                <wp:effectExtent l="0" t="0" r="0" b="9525"/>
                <wp:docPr id="2" name="Picture 1" descr="gerbs_bw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s_bw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43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4665CE0" w14:textId="77777777" w:rsidR="002B47B6" w:rsidRDefault="002B47B6" w:rsidP="007D6584">
          <w:pPr>
            <w:pStyle w:val="Header"/>
            <w:spacing w:before="120"/>
            <w:rPr>
              <w:rFonts w:ascii="Arial" w:hAnsi="Arial"/>
              <w:b/>
              <w:sz w:val="28"/>
            </w:rPr>
          </w:pPr>
          <w:r>
            <w:rPr>
              <w:rFonts w:ascii="Arial" w:hAnsi="Arial"/>
              <w:b/>
              <w:sz w:val="28"/>
            </w:rPr>
            <w:t>Latvijas Republika</w:t>
          </w:r>
        </w:p>
        <w:p w14:paraId="7605E8AB" w14:textId="77777777" w:rsidR="002B47B6" w:rsidRPr="00BA4C9C" w:rsidRDefault="002B47B6" w:rsidP="007D6584">
          <w:pPr>
            <w:pStyle w:val="Header"/>
            <w:ind w:left="33" w:right="-1"/>
            <w:rPr>
              <w:rFonts w:ascii="Arial" w:hAnsi="Arial"/>
              <w:b/>
              <w:sz w:val="52"/>
              <w:szCs w:val="52"/>
            </w:rPr>
          </w:pPr>
          <w:r w:rsidRPr="005A2CAC">
            <w:rPr>
              <w:rFonts w:ascii="Arial" w:hAnsi="Arial"/>
              <w:b/>
              <w:spacing w:val="-6"/>
              <w:sz w:val="38"/>
              <w:szCs w:val="38"/>
            </w:rPr>
            <w:t xml:space="preserve">Jelgavas </w:t>
          </w:r>
          <w:proofErr w:type="spellStart"/>
          <w:r w:rsidRPr="005A2CAC">
            <w:rPr>
              <w:rFonts w:ascii="Arial" w:hAnsi="Arial"/>
              <w:b/>
              <w:spacing w:val="-6"/>
              <w:sz w:val="38"/>
              <w:szCs w:val="38"/>
            </w:rPr>
            <w:t>valstspilsētas</w:t>
          </w:r>
          <w:proofErr w:type="spellEnd"/>
          <w:r w:rsidRPr="005A2CAC">
            <w:rPr>
              <w:rFonts w:ascii="Arial" w:hAnsi="Arial"/>
              <w:b/>
              <w:spacing w:val="-6"/>
              <w:sz w:val="38"/>
              <w:szCs w:val="38"/>
            </w:rPr>
            <w:t xml:space="preserve"> pašvaldības dome</w:t>
          </w:r>
        </w:p>
        <w:p w14:paraId="5BBBEC85" w14:textId="77777777" w:rsidR="002B47B6" w:rsidRDefault="002B47B6" w:rsidP="007D6584">
          <w:pPr>
            <w:pStyle w:val="Header"/>
            <w:tabs>
              <w:tab w:val="left" w:pos="1440"/>
            </w:tabs>
            <w:ind w:left="33"/>
            <w:jc w:val="center"/>
            <w:rPr>
              <w:rFonts w:ascii="Arial" w:hAnsi="Arial"/>
              <w:sz w:val="10"/>
            </w:rPr>
          </w:pPr>
        </w:p>
        <w:p w14:paraId="536D82A8" w14:textId="77777777" w:rsidR="002B47B6" w:rsidRPr="00727F3B" w:rsidRDefault="002B47B6" w:rsidP="007D6584">
          <w:pPr>
            <w:pStyle w:val="Header"/>
            <w:tabs>
              <w:tab w:val="left" w:pos="1440"/>
            </w:tabs>
            <w:ind w:left="33"/>
            <w:rPr>
              <w:rFonts w:ascii="Arial" w:hAnsi="Arial"/>
              <w:sz w:val="17"/>
              <w:szCs w:val="17"/>
            </w:rPr>
          </w:pPr>
          <w:r w:rsidRPr="00727F3B">
            <w:rPr>
              <w:rFonts w:ascii="Arial" w:hAnsi="Arial"/>
              <w:sz w:val="17"/>
              <w:szCs w:val="17"/>
            </w:rPr>
            <w:t>Lielā iela 11, Jelgava, LV-3001, Latvija</w:t>
          </w:r>
        </w:p>
        <w:p w14:paraId="2B3A46CB" w14:textId="77777777" w:rsidR="002B47B6" w:rsidRPr="009B0803" w:rsidRDefault="002B47B6" w:rsidP="005032AA">
          <w:pPr>
            <w:pStyle w:val="Header"/>
            <w:tabs>
              <w:tab w:val="left" w:pos="1440"/>
            </w:tabs>
            <w:spacing w:after="120"/>
            <w:ind w:left="34"/>
            <w:rPr>
              <w:rFonts w:ascii="Arial" w:hAnsi="Arial"/>
              <w:sz w:val="17"/>
              <w:szCs w:val="17"/>
            </w:rPr>
          </w:pPr>
          <w:r w:rsidRPr="00727F3B">
            <w:rPr>
              <w:rFonts w:ascii="Arial" w:hAnsi="Arial"/>
              <w:sz w:val="17"/>
              <w:szCs w:val="17"/>
            </w:rPr>
            <w:t xml:space="preserve">tālrunis: 63005531, 63005538, e-pasts: </w:t>
          </w:r>
          <w:r>
            <w:rPr>
              <w:rFonts w:ascii="Arial" w:hAnsi="Arial"/>
              <w:sz w:val="17"/>
              <w:szCs w:val="17"/>
            </w:rPr>
            <w:t>pasts</w:t>
          </w:r>
          <w:r w:rsidRPr="00727F3B">
            <w:rPr>
              <w:rFonts w:ascii="Arial" w:hAnsi="Arial"/>
              <w:sz w:val="17"/>
              <w:szCs w:val="17"/>
            </w:rPr>
            <w:t>@jelgava.lv</w:t>
          </w:r>
        </w:p>
      </w:tc>
    </w:tr>
  </w:tbl>
  <w:p w14:paraId="5DA4B62B" w14:textId="3BA2A6A1" w:rsidR="002B47B6" w:rsidRDefault="002B47B6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2F37C" w14:textId="77777777" w:rsidR="002B47B6" w:rsidRDefault="002B47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75AD1"/>
    <w:multiLevelType w:val="multilevel"/>
    <w:tmpl w:val="8F4A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544FF2"/>
    <w:multiLevelType w:val="multilevel"/>
    <w:tmpl w:val="5D5850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DB440C"/>
    <w:multiLevelType w:val="multilevel"/>
    <w:tmpl w:val="3592B27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BE62AB"/>
    <w:multiLevelType w:val="hybridMultilevel"/>
    <w:tmpl w:val="EDB4C9A2"/>
    <w:lvl w:ilvl="0" w:tplc="E836F4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47BC2"/>
    <w:multiLevelType w:val="multilevel"/>
    <w:tmpl w:val="3562725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31148E6"/>
    <w:multiLevelType w:val="hybridMultilevel"/>
    <w:tmpl w:val="CBF88CE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045B6"/>
    <w:multiLevelType w:val="hybridMultilevel"/>
    <w:tmpl w:val="1AE8A1F0"/>
    <w:lvl w:ilvl="0" w:tplc="0426000F">
      <w:start w:val="1"/>
      <w:numFmt w:val="decimal"/>
      <w:lvlText w:val="%1."/>
      <w:lvlJc w:val="left"/>
      <w:pPr>
        <w:ind w:left="61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36810"/>
    <w:multiLevelType w:val="multilevel"/>
    <w:tmpl w:val="1DDAA07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83"/>
    <w:rsid w:val="000016A8"/>
    <w:rsid w:val="00010327"/>
    <w:rsid w:val="00021DDE"/>
    <w:rsid w:val="0002406C"/>
    <w:rsid w:val="00030783"/>
    <w:rsid w:val="00034524"/>
    <w:rsid w:val="00054B4E"/>
    <w:rsid w:val="00055306"/>
    <w:rsid w:val="00057DC9"/>
    <w:rsid w:val="000A5312"/>
    <w:rsid w:val="000A68F5"/>
    <w:rsid w:val="000C1AC2"/>
    <w:rsid w:val="000C1E3B"/>
    <w:rsid w:val="000C6040"/>
    <w:rsid w:val="000C7716"/>
    <w:rsid w:val="000D3DFF"/>
    <w:rsid w:val="000F4094"/>
    <w:rsid w:val="00103314"/>
    <w:rsid w:val="00112129"/>
    <w:rsid w:val="00112EA3"/>
    <w:rsid w:val="001531B0"/>
    <w:rsid w:val="0015531D"/>
    <w:rsid w:val="00167F75"/>
    <w:rsid w:val="00180307"/>
    <w:rsid w:val="00182448"/>
    <w:rsid w:val="001A030E"/>
    <w:rsid w:val="001A1876"/>
    <w:rsid w:val="001A3F10"/>
    <w:rsid w:val="001A480C"/>
    <w:rsid w:val="001A7689"/>
    <w:rsid w:val="001B767A"/>
    <w:rsid w:val="001D5A58"/>
    <w:rsid w:val="001F0207"/>
    <w:rsid w:val="001F407E"/>
    <w:rsid w:val="002005F9"/>
    <w:rsid w:val="002071F2"/>
    <w:rsid w:val="00211AE0"/>
    <w:rsid w:val="002151C1"/>
    <w:rsid w:val="0021643F"/>
    <w:rsid w:val="00234525"/>
    <w:rsid w:val="00254AB3"/>
    <w:rsid w:val="00266534"/>
    <w:rsid w:val="00267913"/>
    <w:rsid w:val="00280C1E"/>
    <w:rsid w:val="0028364E"/>
    <w:rsid w:val="00284121"/>
    <w:rsid w:val="002A2A8B"/>
    <w:rsid w:val="002B052E"/>
    <w:rsid w:val="002B47B6"/>
    <w:rsid w:val="002C07FD"/>
    <w:rsid w:val="002D5CB8"/>
    <w:rsid w:val="002D7CC7"/>
    <w:rsid w:val="00323838"/>
    <w:rsid w:val="00350939"/>
    <w:rsid w:val="003636D8"/>
    <w:rsid w:val="0037273E"/>
    <w:rsid w:val="003A0097"/>
    <w:rsid w:val="003A55B2"/>
    <w:rsid w:val="003A6152"/>
    <w:rsid w:val="003B049D"/>
    <w:rsid w:val="003B41F0"/>
    <w:rsid w:val="003C043A"/>
    <w:rsid w:val="003D03FB"/>
    <w:rsid w:val="003E7BE0"/>
    <w:rsid w:val="00406174"/>
    <w:rsid w:val="00407968"/>
    <w:rsid w:val="0043121C"/>
    <w:rsid w:val="00483639"/>
    <w:rsid w:val="00486874"/>
    <w:rsid w:val="0049170F"/>
    <w:rsid w:val="00495222"/>
    <w:rsid w:val="00497C26"/>
    <w:rsid w:val="004B5683"/>
    <w:rsid w:val="004C78FE"/>
    <w:rsid w:val="004D45F2"/>
    <w:rsid w:val="005032AA"/>
    <w:rsid w:val="00511892"/>
    <w:rsid w:val="00520413"/>
    <w:rsid w:val="005306E1"/>
    <w:rsid w:val="00532CFF"/>
    <w:rsid w:val="00554C61"/>
    <w:rsid w:val="00574EA2"/>
    <w:rsid w:val="0057614F"/>
    <w:rsid w:val="00587661"/>
    <w:rsid w:val="005B0C3D"/>
    <w:rsid w:val="005B4363"/>
    <w:rsid w:val="005C293A"/>
    <w:rsid w:val="005C3415"/>
    <w:rsid w:val="005C638A"/>
    <w:rsid w:val="005F097B"/>
    <w:rsid w:val="005F450A"/>
    <w:rsid w:val="0060725E"/>
    <w:rsid w:val="00607FF6"/>
    <w:rsid w:val="00611928"/>
    <w:rsid w:val="006139B3"/>
    <w:rsid w:val="00615C22"/>
    <w:rsid w:val="00644AA6"/>
    <w:rsid w:val="0064666C"/>
    <w:rsid w:val="006578E8"/>
    <w:rsid w:val="006945E5"/>
    <w:rsid w:val="00696DB4"/>
    <w:rsid w:val="00697E38"/>
    <w:rsid w:val="006A3EA8"/>
    <w:rsid w:val="006C401B"/>
    <w:rsid w:val="006D2139"/>
    <w:rsid w:val="006E4CFF"/>
    <w:rsid w:val="0072544B"/>
    <w:rsid w:val="00726AD5"/>
    <w:rsid w:val="0074778A"/>
    <w:rsid w:val="00754774"/>
    <w:rsid w:val="0076433A"/>
    <w:rsid w:val="00767947"/>
    <w:rsid w:val="00796EAC"/>
    <w:rsid w:val="007A74C5"/>
    <w:rsid w:val="007C11D3"/>
    <w:rsid w:val="007D6584"/>
    <w:rsid w:val="00820730"/>
    <w:rsid w:val="008243C0"/>
    <w:rsid w:val="008317CF"/>
    <w:rsid w:val="008331B0"/>
    <w:rsid w:val="00851602"/>
    <w:rsid w:val="00854764"/>
    <w:rsid w:val="008550AE"/>
    <w:rsid w:val="00860E5E"/>
    <w:rsid w:val="00872857"/>
    <w:rsid w:val="008B3285"/>
    <w:rsid w:val="008C2768"/>
    <w:rsid w:val="008F7A02"/>
    <w:rsid w:val="009007E4"/>
    <w:rsid w:val="00905704"/>
    <w:rsid w:val="00926531"/>
    <w:rsid w:val="009269C7"/>
    <w:rsid w:val="00927418"/>
    <w:rsid w:val="0093481A"/>
    <w:rsid w:val="00970587"/>
    <w:rsid w:val="00992862"/>
    <w:rsid w:val="00993B1F"/>
    <w:rsid w:val="009B19EF"/>
    <w:rsid w:val="009E3955"/>
    <w:rsid w:val="00A1776C"/>
    <w:rsid w:val="00A23A5D"/>
    <w:rsid w:val="00A258FE"/>
    <w:rsid w:val="00A26010"/>
    <w:rsid w:val="00A34C47"/>
    <w:rsid w:val="00A56A67"/>
    <w:rsid w:val="00AB3B2E"/>
    <w:rsid w:val="00AB7C67"/>
    <w:rsid w:val="00AC3379"/>
    <w:rsid w:val="00AD1053"/>
    <w:rsid w:val="00AE0902"/>
    <w:rsid w:val="00AE0FFD"/>
    <w:rsid w:val="00B00826"/>
    <w:rsid w:val="00B131DC"/>
    <w:rsid w:val="00B5097C"/>
    <w:rsid w:val="00B63741"/>
    <w:rsid w:val="00B70B2F"/>
    <w:rsid w:val="00B7291C"/>
    <w:rsid w:val="00B82894"/>
    <w:rsid w:val="00B83F8B"/>
    <w:rsid w:val="00B908CC"/>
    <w:rsid w:val="00BB678E"/>
    <w:rsid w:val="00BD0830"/>
    <w:rsid w:val="00BD2053"/>
    <w:rsid w:val="00BD41BC"/>
    <w:rsid w:val="00BD5700"/>
    <w:rsid w:val="00BE1703"/>
    <w:rsid w:val="00BE22FD"/>
    <w:rsid w:val="00BE52F4"/>
    <w:rsid w:val="00BE54BB"/>
    <w:rsid w:val="00BE6D6D"/>
    <w:rsid w:val="00BF76AA"/>
    <w:rsid w:val="00C03D25"/>
    <w:rsid w:val="00C3037E"/>
    <w:rsid w:val="00C33447"/>
    <w:rsid w:val="00C3684B"/>
    <w:rsid w:val="00C4418D"/>
    <w:rsid w:val="00C50266"/>
    <w:rsid w:val="00C753C0"/>
    <w:rsid w:val="00C77A83"/>
    <w:rsid w:val="00C8691A"/>
    <w:rsid w:val="00C874FA"/>
    <w:rsid w:val="00CA342E"/>
    <w:rsid w:val="00CB262E"/>
    <w:rsid w:val="00CB4A2A"/>
    <w:rsid w:val="00CE3C33"/>
    <w:rsid w:val="00D23989"/>
    <w:rsid w:val="00D3108D"/>
    <w:rsid w:val="00D319FB"/>
    <w:rsid w:val="00D45B3D"/>
    <w:rsid w:val="00D5795E"/>
    <w:rsid w:val="00D648BD"/>
    <w:rsid w:val="00D70E68"/>
    <w:rsid w:val="00D95B04"/>
    <w:rsid w:val="00DC009C"/>
    <w:rsid w:val="00DC0387"/>
    <w:rsid w:val="00DC0901"/>
    <w:rsid w:val="00DF6D5C"/>
    <w:rsid w:val="00E427EC"/>
    <w:rsid w:val="00E44E8B"/>
    <w:rsid w:val="00E556CB"/>
    <w:rsid w:val="00E81AB2"/>
    <w:rsid w:val="00EC06E0"/>
    <w:rsid w:val="00ED2A70"/>
    <w:rsid w:val="00F11549"/>
    <w:rsid w:val="00F24A9C"/>
    <w:rsid w:val="00F26E6B"/>
    <w:rsid w:val="00F32E09"/>
    <w:rsid w:val="00F37846"/>
    <w:rsid w:val="00F47D49"/>
    <w:rsid w:val="00F50A99"/>
    <w:rsid w:val="00F52088"/>
    <w:rsid w:val="00F54567"/>
    <w:rsid w:val="00F55243"/>
    <w:rsid w:val="00F60AD7"/>
    <w:rsid w:val="00F732B3"/>
    <w:rsid w:val="00F73BF7"/>
    <w:rsid w:val="00F96943"/>
    <w:rsid w:val="00FA61B3"/>
    <w:rsid w:val="00FE65EB"/>
    <w:rsid w:val="00FE7698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79BA2B3"/>
  <w15:docId w15:val="{5FC76399-DBA5-4ABB-8BD9-F3DBA456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sid w:val="00AE0FFD"/>
    <w:rPr>
      <w:color w:val="0000FF"/>
      <w:u w:val="single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7D6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C77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C77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77A8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CommentReference">
    <w:name w:val="annotation reference"/>
    <w:basedOn w:val="DefaultParagraphFont"/>
    <w:rsid w:val="004917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17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170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917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9170F"/>
    <w:rPr>
      <w:b/>
      <w:bCs/>
    </w:rPr>
  </w:style>
  <w:style w:type="paragraph" w:styleId="NormalWeb">
    <w:name w:val="Normal (Web)"/>
    <w:basedOn w:val="Normal"/>
    <w:uiPriority w:val="99"/>
    <w:unhideWhenUsed/>
    <w:rsid w:val="00767947"/>
    <w:pPr>
      <w:spacing w:before="100" w:beforeAutospacing="1" w:after="100" w:afterAutospacing="1"/>
    </w:p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2B052E"/>
    <w:rPr>
      <w:color w:val="605E5C"/>
      <w:shd w:val="clear" w:color="auto" w:fill="E1DFDD"/>
    </w:rPr>
  </w:style>
  <w:style w:type="character" w:styleId="FootnoteReference">
    <w:name w:val="footnote reference"/>
    <w:basedOn w:val="DefaultParagraphFont"/>
    <w:uiPriority w:val="99"/>
    <w:unhideWhenUsed/>
    <w:rsid w:val="00DC0901"/>
    <w:rPr>
      <w:vertAlign w:val="superscript"/>
    </w:rPr>
  </w:style>
  <w:style w:type="paragraph" w:styleId="Revision">
    <w:name w:val="Revision"/>
    <w:hidden/>
    <w:uiPriority w:val="99"/>
    <w:semiHidden/>
    <w:rsid w:val="00407968"/>
    <w:rPr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D41B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C34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0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itiba@izglitiba.jelgava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Kopejie\Iest&#257;d&#275;m%20saisto&#353;ie%20dokumenti\IEST&#256;&#381;U%20KOP&#274;JAS%20VEIDLAPAS\1-3.2_Jelgavas_v-pilsetas_Saistosie_noteikum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87DC7-DAEC-4D84-B478-0912897F5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1-3.2_Jelgavas_v-pilsetas_Saistosie_noteikumi.dotx</Template>
  <TotalTime>18</TotalTime>
  <Pages>10</Pages>
  <Words>10589</Words>
  <Characters>6036</Characters>
  <Application>Microsoft Office Word</Application>
  <DocSecurity>0</DocSecurity>
  <Lines>50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2026-07-14T11:10:00Z</cp:lastPrinted>
  <dcterms:created xsi:type="dcterms:W3CDTF">2026-07-30T10:47:00Z</dcterms:created>
  <dcterms:modified xsi:type="dcterms:W3CDTF">2026-07-30T12:08:00Z</dcterms:modified>
</cp:coreProperties>
</file>