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1414" w14:textId="6FF39367" w:rsidR="00905704" w:rsidRDefault="00905704" w:rsidP="00FF710D">
      <w:pPr>
        <w:jc w:val="right"/>
      </w:pPr>
      <w:r>
        <w:t>4. pielikums</w:t>
      </w:r>
    </w:p>
    <w:p w14:paraId="797BF05F" w14:textId="77777777" w:rsidR="00905704" w:rsidRDefault="00905704" w:rsidP="00905704">
      <w:pPr>
        <w:jc w:val="right"/>
      </w:pPr>
      <w:r>
        <w:t xml:space="preserve">2026. gada 30. jūlija saistošajiem noteikumiem “Valsts mērķdotācijas sadales kārtība </w:t>
      </w:r>
    </w:p>
    <w:p w14:paraId="4FAC82D0" w14:textId="22C153B1" w:rsidR="00905704" w:rsidRDefault="00905704" w:rsidP="00905704">
      <w:pPr>
        <w:spacing w:line="360" w:lineRule="auto"/>
        <w:jc w:val="right"/>
        <w:rPr>
          <w:b/>
          <w:bCs/>
          <w:sz w:val="28"/>
          <w:szCs w:val="28"/>
        </w:rPr>
      </w:pPr>
      <w:r>
        <w:t xml:space="preserve">interešu izglītības programmu finansēšanai Jelgavas </w:t>
      </w:r>
      <w:proofErr w:type="spellStart"/>
      <w:r>
        <w:t>valstspilsētas</w:t>
      </w:r>
      <w:proofErr w:type="spellEnd"/>
      <w:r>
        <w:t xml:space="preserve"> pašvaldībā”</w:t>
      </w:r>
    </w:p>
    <w:p w14:paraId="6AE07261" w14:textId="77777777" w:rsidR="00905704" w:rsidRDefault="00905704" w:rsidP="00DC0901">
      <w:pPr>
        <w:spacing w:line="360" w:lineRule="auto"/>
        <w:jc w:val="center"/>
        <w:rPr>
          <w:b/>
          <w:bCs/>
          <w:sz w:val="28"/>
          <w:szCs w:val="28"/>
        </w:rPr>
      </w:pPr>
    </w:p>
    <w:p w14:paraId="2C9029DA" w14:textId="41476452" w:rsidR="00DC0901" w:rsidRDefault="00DC0901" w:rsidP="00DC090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INTEREŠU IZGLĪTĪBAS PROGRAMMA</w:t>
      </w:r>
    </w:p>
    <w:p w14:paraId="31A2541E" w14:textId="77777777" w:rsidR="00DC0901" w:rsidRPr="00A80FAD" w:rsidRDefault="00DC0901" w:rsidP="00DC0901">
      <w:pPr>
        <w:spacing w:line="360" w:lineRule="auto"/>
        <w:jc w:val="center"/>
        <w:rPr>
          <w:b/>
          <w:bCs/>
          <w:sz w:val="16"/>
          <w:szCs w:val="16"/>
        </w:rPr>
      </w:pPr>
    </w:p>
    <w:p w14:paraId="3B81E2C5" w14:textId="031B4BE3" w:rsidR="00DC0901" w:rsidRPr="003C5815" w:rsidRDefault="00DC0901" w:rsidP="00DC0901">
      <w:pPr>
        <w:spacing w:line="360" w:lineRule="auto"/>
      </w:pPr>
      <w:r w:rsidRPr="003C5815">
        <w:rPr>
          <w:b/>
          <w:bCs/>
        </w:rPr>
        <w:t>Iesniedzējs</w:t>
      </w:r>
      <w:r w:rsidRPr="003C5815">
        <w:t xml:space="preserve"> </w:t>
      </w:r>
      <w:r w:rsidRPr="007A74C5">
        <w:rPr>
          <w:i/>
          <w:iCs/>
        </w:rPr>
        <w:t>(iestādes nosaukums/fiziskas personas vārds, uzvārds</w:t>
      </w:r>
      <w:r w:rsidR="007A74C5">
        <w:t>)</w:t>
      </w:r>
      <w:r w:rsidRPr="003C5815">
        <w:t xml:space="preserve"> –</w:t>
      </w:r>
      <w:r>
        <w:t xml:space="preserve"> </w:t>
      </w:r>
    </w:p>
    <w:p w14:paraId="72F28FED" w14:textId="77777777" w:rsidR="00587661" w:rsidRPr="003C5815" w:rsidRDefault="00587661" w:rsidP="00587661">
      <w:pPr>
        <w:spacing w:line="360" w:lineRule="auto"/>
      </w:pPr>
      <w:r w:rsidRPr="003C5815">
        <w:rPr>
          <w:b/>
          <w:bCs/>
        </w:rPr>
        <w:t>Interešu izglītības programmas joma</w:t>
      </w:r>
      <w:r w:rsidRPr="003C5815">
        <w:t xml:space="preserve"> –</w:t>
      </w:r>
      <w:r>
        <w:t xml:space="preserve"> </w:t>
      </w:r>
    </w:p>
    <w:p w14:paraId="5FFEB48F" w14:textId="77777777" w:rsidR="00587661" w:rsidRPr="003C5815" w:rsidRDefault="00587661" w:rsidP="00587661">
      <w:pPr>
        <w:spacing w:line="360" w:lineRule="auto"/>
      </w:pPr>
      <w:r w:rsidRPr="003C5815">
        <w:rPr>
          <w:b/>
          <w:bCs/>
        </w:rPr>
        <w:t>Interešu izglītības programmas nosaukums</w:t>
      </w:r>
      <w:r w:rsidRPr="003C5815">
        <w:t xml:space="preserve"> –</w:t>
      </w:r>
      <w:r>
        <w:t xml:space="preserve"> </w:t>
      </w:r>
    </w:p>
    <w:p w14:paraId="00E575ED" w14:textId="77777777" w:rsidR="00DC0901" w:rsidRPr="003C5815" w:rsidRDefault="00DC0901" w:rsidP="00DC0901">
      <w:pPr>
        <w:spacing w:line="360" w:lineRule="auto"/>
      </w:pPr>
      <w:r w:rsidRPr="003C5815">
        <w:rPr>
          <w:b/>
          <w:bCs/>
        </w:rPr>
        <w:t>Programmas autors un īstenotājs</w:t>
      </w:r>
      <w:r w:rsidRPr="003C5815">
        <w:t xml:space="preserve"> – </w:t>
      </w:r>
    </w:p>
    <w:p w14:paraId="126598D1" w14:textId="43CD50A7" w:rsidR="002D5CB8" w:rsidRPr="003C5815" w:rsidRDefault="00DC0901" w:rsidP="003A6152">
      <w:pPr>
        <w:spacing w:line="360" w:lineRule="auto"/>
      </w:pPr>
      <w:r w:rsidRPr="003C5815">
        <w:rPr>
          <w:b/>
          <w:bCs/>
        </w:rPr>
        <w:t>Programmas īstenošanas laiks</w:t>
      </w:r>
      <w:r w:rsidR="00587661">
        <w:rPr>
          <w:i/>
          <w:iCs/>
          <w:color w:val="00B0F0"/>
        </w:rPr>
        <w:t xml:space="preserve"> </w:t>
      </w:r>
      <w:r w:rsidR="007A74C5">
        <w:rPr>
          <w:i/>
          <w:iCs/>
        </w:rPr>
        <w:t xml:space="preserve">– </w:t>
      </w:r>
    </w:p>
    <w:p w14:paraId="5FB1DA00" w14:textId="4A2B6835" w:rsidR="00DC0901" w:rsidRPr="003C5815" w:rsidRDefault="00DC0901" w:rsidP="00DC0901">
      <w:r w:rsidRPr="003C5815">
        <w:rPr>
          <w:b/>
          <w:bCs/>
        </w:rPr>
        <w:t>Mērķauditorija</w:t>
      </w:r>
      <w:r w:rsidRPr="003C5815">
        <w:t xml:space="preserve"> </w:t>
      </w:r>
      <w:r w:rsidRPr="007A74C5">
        <w:rPr>
          <w:i/>
          <w:iCs/>
        </w:rPr>
        <w:t>(audzēkņu skaits interešu izglītības programmā/grupā, vecuma posms, ir vai nav priekšzināšanas, iemaņas, prasmes, speciālās vajadzības, sociālā riska grupas bērni un jaunieši u.c.)</w:t>
      </w:r>
      <w:r w:rsidRPr="003C5815">
        <w:t xml:space="preserve"> –</w:t>
      </w:r>
      <w:r>
        <w:t xml:space="preserve"> </w:t>
      </w:r>
    </w:p>
    <w:p w14:paraId="5BBF81FF" w14:textId="34591576" w:rsidR="00486874" w:rsidRDefault="00486874" w:rsidP="003C043A">
      <w:pPr>
        <w:spacing w:before="120" w:line="360" w:lineRule="auto"/>
        <w:rPr>
          <w:b/>
          <w:bCs/>
        </w:rPr>
      </w:pPr>
      <w:r>
        <w:rPr>
          <w:b/>
          <w:bCs/>
        </w:rPr>
        <w:t xml:space="preserve">Programmas īstenošanas forma </w:t>
      </w:r>
      <w:r w:rsidR="00A1776C" w:rsidRPr="00A1776C">
        <w:rPr>
          <w:i/>
          <w:iCs/>
        </w:rPr>
        <w:t>(pulciņš, kolektīvs, darbnīca u.c.)</w:t>
      </w:r>
      <w:r w:rsidR="00A1776C">
        <w:rPr>
          <w:i/>
          <w:iCs/>
        </w:rPr>
        <w:t xml:space="preserve"> - </w:t>
      </w:r>
    </w:p>
    <w:p w14:paraId="45051C06" w14:textId="59924720" w:rsidR="00DC0901" w:rsidRDefault="00DC0901" w:rsidP="003C043A">
      <w:pPr>
        <w:spacing w:before="120" w:line="360" w:lineRule="auto"/>
      </w:pPr>
      <w:r w:rsidRPr="003C5815">
        <w:rPr>
          <w:b/>
          <w:bCs/>
        </w:rPr>
        <w:t>Programmas apjoms</w:t>
      </w:r>
      <w:r w:rsidRPr="003C5815">
        <w:t xml:space="preserve"> </w:t>
      </w:r>
      <w:r w:rsidRPr="007A74C5">
        <w:rPr>
          <w:i/>
          <w:iCs/>
        </w:rPr>
        <w:t>(</w:t>
      </w:r>
      <w:r w:rsidR="003C043A" w:rsidRPr="007A74C5">
        <w:rPr>
          <w:i/>
          <w:iCs/>
        </w:rPr>
        <w:t>nodarbību</w:t>
      </w:r>
      <w:r w:rsidRPr="007A74C5">
        <w:rPr>
          <w:i/>
          <w:iCs/>
        </w:rPr>
        <w:t xml:space="preserve"> skaits nedēļā)</w:t>
      </w:r>
      <w:r w:rsidRPr="003C5815">
        <w:t xml:space="preserve"> – </w:t>
      </w:r>
      <w:r>
        <w:t xml:space="preserve"> </w:t>
      </w:r>
    </w:p>
    <w:p w14:paraId="53B887E1" w14:textId="24E696BA" w:rsidR="003C043A" w:rsidRPr="003C5815" w:rsidRDefault="003C043A" w:rsidP="00DC0901">
      <w:pPr>
        <w:spacing w:line="360" w:lineRule="auto"/>
      </w:pPr>
      <w:r w:rsidRPr="003C043A">
        <w:rPr>
          <w:b/>
          <w:bCs/>
        </w:rPr>
        <w:t xml:space="preserve">Nodarbības ilgums </w:t>
      </w:r>
      <w:r w:rsidRPr="007A74C5">
        <w:rPr>
          <w:i/>
          <w:iCs/>
        </w:rPr>
        <w:t>(min)</w:t>
      </w:r>
      <w:r>
        <w:t xml:space="preserve"> – </w:t>
      </w:r>
    </w:p>
    <w:p w14:paraId="7010ECD7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Interešu izglītības programmas (turpmāk - Programmas) </w:t>
      </w:r>
      <w:r w:rsidRPr="003C5815">
        <w:rPr>
          <w:rFonts w:ascii="Times New Roman" w:hAnsi="Times New Roman" w:cs="Times New Roman"/>
          <w:b/>
          <w:bCs/>
        </w:rPr>
        <w:t>aktualitātes un nepieciešamības pamatojums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3861"/>
      </w:tblGrid>
      <w:tr w:rsidR="00DC0901" w:rsidRPr="003C5815" w14:paraId="3F1F1AAC" w14:textId="77777777" w:rsidTr="002B47B6">
        <w:tc>
          <w:tcPr>
            <w:tcW w:w="15268" w:type="dxa"/>
            <w:tcBorders>
              <w:top w:val="nil"/>
              <w:left w:val="nil"/>
              <w:right w:val="nil"/>
            </w:tcBorders>
          </w:tcPr>
          <w:p w14:paraId="545AEC11" w14:textId="77777777" w:rsidR="00DC0901" w:rsidRPr="003C5815" w:rsidRDefault="00DC0901" w:rsidP="002B47B6"/>
        </w:tc>
      </w:tr>
    </w:tbl>
    <w:p w14:paraId="274F11CD" w14:textId="77777777" w:rsidR="00DC0901" w:rsidRPr="003C5815" w:rsidRDefault="00DC0901" w:rsidP="00DC0901">
      <w:pPr>
        <w:pStyle w:val="ListParagraph"/>
        <w:ind w:left="709"/>
        <w:jc w:val="both"/>
        <w:rPr>
          <w:rFonts w:ascii="Times New Roman" w:hAnsi="Times New Roman" w:cs="Times New Roman"/>
          <w:sz w:val="14"/>
          <w:szCs w:val="14"/>
        </w:rPr>
      </w:pPr>
    </w:p>
    <w:p w14:paraId="1F6AACBB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Programmas </w:t>
      </w:r>
      <w:r w:rsidRPr="003C5815">
        <w:rPr>
          <w:rFonts w:ascii="Times New Roman" w:hAnsi="Times New Roman" w:cs="Times New Roman"/>
          <w:b/>
          <w:bCs/>
        </w:rPr>
        <w:t>mērķis/-i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(konkrēti- viens vai vairāki mērķi)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485C3DCD" w14:textId="77777777" w:rsidTr="002B47B6">
        <w:tc>
          <w:tcPr>
            <w:tcW w:w="13850" w:type="dxa"/>
          </w:tcPr>
          <w:p w14:paraId="5A7151CE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5BBC5E1" w14:textId="77777777" w:rsidR="00DC0901" w:rsidRPr="003C5815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5FA30B7F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Programmas </w:t>
      </w:r>
      <w:r w:rsidRPr="003C5815">
        <w:rPr>
          <w:rFonts w:ascii="Times New Roman" w:hAnsi="Times New Roman" w:cs="Times New Roman"/>
          <w:b/>
          <w:bCs/>
        </w:rPr>
        <w:t>uzdevumi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(uzdevumi norāda, kā sasniegt mērķi/-</w:t>
      </w:r>
      <w:proofErr w:type="spellStart"/>
      <w:r w:rsidRPr="007A74C5">
        <w:rPr>
          <w:rFonts w:ascii="Times New Roman" w:hAnsi="Times New Roman" w:cs="Times New Roman"/>
          <w:i/>
          <w:iCs/>
        </w:rPr>
        <w:t>us</w:t>
      </w:r>
      <w:proofErr w:type="spellEnd"/>
      <w:r w:rsidRPr="007A74C5">
        <w:rPr>
          <w:rFonts w:ascii="Times New Roman" w:hAnsi="Times New Roman" w:cs="Times New Roman"/>
          <w:i/>
          <w:iCs/>
        </w:rPr>
        <w:t>; katra mērķa sasniegšanai izvirza vismaz divus uzdevumus)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612690C0" w14:textId="77777777" w:rsidTr="002B47B6">
        <w:tc>
          <w:tcPr>
            <w:tcW w:w="13850" w:type="dxa"/>
          </w:tcPr>
          <w:p w14:paraId="0CFD0146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F8C0A0A" w14:textId="77777777" w:rsidR="00DC0901" w:rsidRPr="003C5815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5A69F7E0" w14:textId="036AA790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  <w:b/>
          <w:bCs/>
        </w:rPr>
        <w:t>Sasniedzamais rezultāts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(atbilstoši programmā izvirzītajiem mērķiem un uzdevumiem jāparedz konkrēti rezultāti)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60C67920" w14:textId="77777777" w:rsidTr="002B47B6">
        <w:tc>
          <w:tcPr>
            <w:tcW w:w="13850" w:type="dxa"/>
          </w:tcPr>
          <w:p w14:paraId="2E5728D7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921A33B" w14:textId="77777777" w:rsidR="00DC0901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18A8AF87" w14:textId="77777777" w:rsidR="00A1776C" w:rsidRDefault="00A1776C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01E27573" w14:textId="4B5A2E5E" w:rsidR="00A1776C" w:rsidRPr="003A6152" w:rsidRDefault="00A1776C" w:rsidP="00A1776C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Darba metodes, paņēmieni, formas</w:t>
      </w:r>
      <w:r w:rsidRPr="003C5815">
        <w:rPr>
          <w:rFonts w:ascii="Times New Roman" w:hAnsi="Times New Roman" w:cs="Times New Roman"/>
          <w:b/>
          <w:bCs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 xml:space="preserve">(piemēram, </w:t>
      </w:r>
      <w:r>
        <w:rPr>
          <w:rFonts w:ascii="Times New Roman" w:hAnsi="Times New Roman" w:cs="Times New Roman"/>
          <w:i/>
          <w:iCs/>
        </w:rPr>
        <w:t>praktiskie darbi, demonstrējumi, diskusijas, eksperiments</w:t>
      </w:r>
      <w:r w:rsidRPr="007A74C5">
        <w:rPr>
          <w:rFonts w:ascii="Times New Roman" w:hAnsi="Times New Roman" w:cs="Times New Roman"/>
          <w:i/>
          <w:iCs/>
        </w:rPr>
        <w:t xml:space="preserve"> u.tml.)</w:t>
      </w:r>
    </w:p>
    <w:p w14:paraId="5DB1986D" w14:textId="77777777" w:rsidR="003A6152" w:rsidRPr="003A6152" w:rsidRDefault="003A6152" w:rsidP="003A6152">
      <w:pPr>
        <w:pStyle w:val="ListParagraph"/>
        <w:spacing w:after="0" w:line="276" w:lineRule="auto"/>
        <w:contextualSpacing w:val="0"/>
        <w:rPr>
          <w:rFonts w:ascii="Times New Roman" w:hAnsi="Times New Roman" w:cs="Times New Roman"/>
          <w:sz w:val="8"/>
          <w:szCs w:val="8"/>
        </w:rPr>
      </w:pPr>
    </w:p>
    <w:p w14:paraId="0DAB85D7" w14:textId="54EB1ED7" w:rsidR="003A6152" w:rsidRPr="003A6152" w:rsidRDefault="003A6152" w:rsidP="003A6152">
      <w:pPr>
        <w:pStyle w:val="ListParagraph"/>
        <w:spacing w:after="20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</w:t>
      </w:r>
    </w:p>
    <w:p w14:paraId="10EE12E5" w14:textId="54178DA6" w:rsidR="00A1776C" w:rsidRPr="002D5CB8" w:rsidRDefault="00A1776C" w:rsidP="003A6152">
      <w:pPr>
        <w:pStyle w:val="ListParagraph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D5CB8">
        <w:rPr>
          <w:rFonts w:ascii="Times New Roman" w:hAnsi="Times New Roman" w:cs="Times New Roman"/>
          <w:b/>
          <w:bCs/>
        </w:rPr>
        <w:t>Audzināšanas procesā attīstāmie tikumi</w:t>
      </w:r>
      <w:r w:rsidR="002D5CB8">
        <w:rPr>
          <w:rFonts w:ascii="Times New Roman" w:hAnsi="Times New Roman" w:cs="Times New Roman"/>
          <w:b/>
          <w:bCs/>
        </w:rPr>
        <w:t xml:space="preserve"> </w:t>
      </w:r>
      <w:r w:rsidR="002D5CB8" w:rsidRPr="007A74C5">
        <w:rPr>
          <w:rFonts w:ascii="Times New Roman" w:hAnsi="Times New Roman" w:cs="Times New Roman"/>
          <w:i/>
          <w:iCs/>
        </w:rPr>
        <w:t>(</w:t>
      </w:r>
      <w:r w:rsidR="002D5CB8">
        <w:rPr>
          <w:rFonts w:ascii="Times New Roman" w:hAnsi="Times New Roman" w:cs="Times New Roman"/>
          <w:i/>
          <w:iCs/>
        </w:rPr>
        <w:t>norādīt atbilstošos</w:t>
      </w:r>
      <w:r w:rsidR="002D5CB8" w:rsidRPr="007A74C5">
        <w:rPr>
          <w:rFonts w:ascii="Times New Roman" w:hAnsi="Times New Roman" w:cs="Times New Roman"/>
          <w:i/>
          <w:iCs/>
        </w:rPr>
        <w:t>)</w:t>
      </w:r>
      <w:r w:rsidRPr="002D5CB8">
        <w:rPr>
          <w:rFonts w:ascii="Times New Roman" w:hAnsi="Times New Roman" w:cs="Times New Roman"/>
          <w:b/>
          <w:bCs/>
        </w:rPr>
        <w:t>:</w:t>
      </w:r>
    </w:p>
    <w:p w14:paraId="18579B7C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atbildība – griba un spēja paredzēt savas izvēles un rīcības sekas un rīkoties, respektējot cita cilvēka cieņu un brīvību;</w:t>
      </w:r>
    </w:p>
    <w:p w14:paraId="73F491AD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centība – čaklums, uzcītība, rūpība un griba jebkuru darbu veikt pēc iespējas mērķtiecīgāk, kvalitatīvāk un produktīvāk;</w:t>
      </w:r>
    </w:p>
    <w:p w14:paraId="08858B71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 xml:space="preserve">drosme – izlēmība, baiļu pārvarēšana, rakstura stingrība, situācijas novērtēšana un </w:t>
      </w:r>
      <w:proofErr w:type="spellStart"/>
      <w:r w:rsidRPr="00A747F6">
        <w:rPr>
          <w:rFonts w:ascii="Times New Roman" w:hAnsi="Times New Roman" w:cs="Times New Roman"/>
        </w:rPr>
        <w:t>cieņpilna</w:t>
      </w:r>
      <w:proofErr w:type="spellEnd"/>
      <w:r w:rsidRPr="00A747F6">
        <w:rPr>
          <w:rFonts w:ascii="Times New Roman" w:hAnsi="Times New Roman" w:cs="Times New Roman"/>
        </w:rPr>
        <w:t xml:space="preserve"> rīcība, uzņēmība, centieni pēc taisnīgā un labā;</w:t>
      </w:r>
    </w:p>
    <w:p w14:paraId="06432F9E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godīgums – uzticamība, patiesums, vārdu un darbu saskaņa;</w:t>
      </w:r>
    </w:p>
    <w:p w14:paraId="5A867166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gudrība – māka izmantot zināšanas labā veicināšanai savā un sabiedrības dzīvē;</w:t>
      </w:r>
    </w:p>
    <w:p w14:paraId="72B94E50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laipnība – vēlība, atsaucība pret citiem, pieklājība;</w:t>
      </w:r>
    </w:p>
    <w:p w14:paraId="49FE415B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līdzcietība – attīstīta empātija, vēlme iejusties otra pārdzīvojumos un aktīvs atbalsts;</w:t>
      </w:r>
    </w:p>
    <w:p w14:paraId="3A1E2849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mērenība – rīcības un uzskatu līdzsvarotība, spēja nošķirt saprātīgas vēlmes no nesaprātīgām un atteikties no nevajadzīgā, atturēšanās no tā, kas traucē personas attīstību;</w:t>
      </w:r>
    </w:p>
    <w:p w14:paraId="31FC4566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savaldība – uzvedības un emociju izpausmju kontrole un vadība, respektējot savu un citu cilvēku brīvību, kā arī cienot sevi un citus;</w:t>
      </w:r>
    </w:p>
    <w:p w14:paraId="35FF1B78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solidaritāte – savstarpējs atbalsts un rīcības saskaņotība, rūpes par savu, citu un kopīgu labumu, demokrātisks dialogs ar citiem;</w:t>
      </w:r>
    </w:p>
    <w:p w14:paraId="16CD9407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taisnīgums – godprātīga lemšana, cilvēktiesību un citu saprātīgu interešu un morāles normu ievērošana;</w:t>
      </w:r>
    </w:p>
    <w:p w14:paraId="67B48451" w14:textId="77777777" w:rsidR="00A1776C" w:rsidRPr="00A747F6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tolerance – iecietība, vēlme izprast atšķirīgo (piemēram, cilvēka ārējo izskatu, veselības stāvokli, uzvedību, viedokli, ticību, paražas).</w:t>
      </w:r>
    </w:p>
    <w:p w14:paraId="2AF870E1" w14:textId="7D9DDBE5" w:rsidR="002D7CC7" w:rsidRPr="002D7CC7" w:rsidRDefault="00DC0901" w:rsidP="00905704">
      <w:pPr>
        <w:pStyle w:val="ListParagraph"/>
        <w:numPr>
          <w:ilvl w:val="0"/>
          <w:numId w:val="8"/>
        </w:numPr>
        <w:rPr>
          <w:b/>
          <w:bCs/>
        </w:rPr>
      </w:pPr>
      <w:r w:rsidRPr="00905704">
        <w:rPr>
          <w:rFonts w:ascii="Times New Roman" w:hAnsi="Times New Roman" w:cs="Times New Roman"/>
          <w:b/>
          <w:bCs/>
        </w:rPr>
        <w:t>Programmas īstenošanas plāns:</w:t>
      </w:r>
    </w:p>
    <w:tbl>
      <w:tblPr>
        <w:tblStyle w:val="TableGrid"/>
        <w:tblW w:w="14742" w:type="dxa"/>
        <w:tblInd w:w="-5" w:type="dxa"/>
        <w:tblLook w:val="04A0" w:firstRow="1" w:lastRow="0" w:firstColumn="1" w:lastColumn="0" w:noHBand="0" w:noVBand="1"/>
      </w:tblPr>
      <w:tblGrid>
        <w:gridCol w:w="1110"/>
        <w:gridCol w:w="2678"/>
        <w:gridCol w:w="1337"/>
        <w:gridCol w:w="6518"/>
        <w:gridCol w:w="3099"/>
      </w:tblGrid>
      <w:tr w:rsidR="00554C61" w14:paraId="5208779C" w14:textId="77777777" w:rsidTr="00993B1F">
        <w:trPr>
          <w:trHeight w:val="320"/>
        </w:trPr>
        <w:tc>
          <w:tcPr>
            <w:tcW w:w="603" w:type="dxa"/>
            <w:vMerge w:val="restart"/>
            <w:vAlign w:val="center"/>
          </w:tcPr>
          <w:p w14:paraId="503109D4" w14:textId="1E218831" w:rsidR="00554C61" w:rsidRPr="00993B1F" w:rsidRDefault="002D7CC7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Nedēļas (datumi)</w:t>
            </w:r>
          </w:p>
        </w:tc>
        <w:tc>
          <w:tcPr>
            <w:tcW w:w="2762" w:type="dxa"/>
            <w:vMerge w:val="restart"/>
            <w:vAlign w:val="center"/>
          </w:tcPr>
          <w:p w14:paraId="0452EA61" w14:textId="77777777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Tēmas nosaukums</w:t>
            </w:r>
          </w:p>
        </w:tc>
        <w:tc>
          <w:tcPr>
            <w:tcW w:w="1337" w:type="dxa"/>
            <w:vMerge w:val="restart"/>
            <w:vAlign w:val="center"/>
          </w:tcPr>
          <w:p w14:paraId="7BF62EFA" w14:textId="40B3377C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Nodarbību skaits</w:t>
            </w:r>
          </w:p>
        </w:tc>
        <w:tc>
          <w:tcPr>
            <w:tcW w:w="6834" w:type="dxa"/>
            <w:vMerge w:val="restart"/>
            <w:vAlign w:val="center"/>
          </w:tcPr>
          <w:p w14:paraId="2E751F50" w14:textId="43F13B74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Nodarbības/-u tēmas/-u saturs</w:t>
            </w:r>
          </w:p>
        </w:tc>
        <w:tc>
          <w:tcPr>
            <w:tcW w:w="3206" w:type="dxa"/>
            <w:vMerge w:val="restart"/>
          </w:tcPr>
          <w:p w14:paraId="6CC78CEA" w14:textId="77777777" w:rsidR="00993B1F" w:rsidRPr="00993B1F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9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Piezīmes</w:t>
            </w:r>
          </w:p>
          <w:p w14:paraId="3336A298" w14:textId="17BDF0B2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93B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(atbalsts pilnveidotajam mācību saturam, vadlīnijām: priekšmets, temats, klase, tēma)</w:t>
            </w:r>
          </w:p>
        </w:tc>
      </w:tr>
      <w:tr w:rsidR="00554C61" w14:paraId="65BD6607" w14:textId="77777777" w:rsidTr="00993B1F">
        <w:trPr>
          <w:trHeight w:val="320"/>
        </w:trPr>
        <w:tc>
          <w:tcPr>
            <w:tcW w:w="603" w:type="dxa"/>
            <w:vMerge/>
            <w:vAlign w:val="center"/>
          </w:tcPr>
          <w:p w14:paraId="29E18612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vMerge/>
            <w:vAlign w:val="center"/>
          </w:tcPr>
          <w:p w14:paraId="4BE137AE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vAlign w:val="center"/>
          </w:tcPr>
          <w:p w14:paraId="1A21F192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  <w:vMerge/>
            <w:vAlign w:val="center"/>
          </w:tcPr>
          <w:p w14:paraId="233D1BF9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vMerge/>
          </w:tcPr>
          <w:p w14:paraId="244AD44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61" w14:paraId="29CF9D80" w14:textId="77777777" w:rsidTr="00993B1F">
        <w:tc>
          <w:tcPr>
            <w:tcW w:w="603" w:type="dxa"/>
            <w:vAlign w:val="center"/>
          </w:tcPr>
          <w:p w14:paraId="2DFFFF06" w14:textId="077286C3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  <w:vAlign w:val="center"/>
          </w:tcPr>
          <w:p w14:paraId="50E752E9" w14:textId="1BBEE694" w:rsidR="00554C61" w:rsidRPr="004B1EBB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Align w:val="center"/>
          </w:tcPr>
          <w:p w14:paraId="5564844B" w14:textId="2029FD16" w:rsidR="00554C61" w:rsidRPr="004B1EBB" w:rsidRDefault="00554C61" w:rsidP="005F09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0C340E4F" w14:textId="71BEFF00" w:rsidR="00554C61" w:rsidRPr="004B1EBB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220B6287" w14:textId="77777777" w:rsidR="00554C61" w:rsidRPr="004B1EBB" w:rsidRDefault="00554C61" w:rsidP="00E556CB">
            <w:pPr>
              <w:shd w:val="clear" w:color="auto" w:fill="FFFFFF"/>
              <w:spacing w:after="100" w:afterAutospacing="1"/>
              <w:outlineLvl w:val="1"/>
            </w:pPr>
          </w:p>
        </w:tc>
      </w:tr>
      <w:tr w:rsidR="00554C61" w14:paraId="0B982F77" w14:textId="77777777" w:rsidTr="00993B1F">
        <w:tc>
          <w:tcPr>
            <w:tcW w:w="603" w:type="dxa"/>
            <w:vAlign w:val="center"/>
          </w:tcPr>
          <w:p w14:paraId="1CDA03C8" w14:textId="4FA89AD7" w:rsidR="00554C61" w:rsidRPr="004F1253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72CFBFAF" w14:textId="77777777" w:rsidR="00554C61" w:rsidRPr="004F1253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6F986F9" w14:textId="05DF02B2" w:rsidR="00554C61" w:rsidRDefault="00554C61" w:rsidP="005F09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DBBD599" w14:textId="03AAB1DF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BBC8DC8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5BC2B32D" w14:textId="77777777" w:rsidTr="00993B1F">
        <w:tc>
          <w:tcPr>
            <w:tcW w:w="603" w:type="dxa"/>
            <w:vAlign w:val="center"/>
          </w:tcPr>
          <w:p w14:paraId="68619ACE" w14:textId="12490632" w:rsidR="00554C61" w:rsidRPr="004F1253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037CC1FB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642A784C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C55EBB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07EE4B12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35A993BB" w14:textId="77777777" w:rsidTr="00993B1F">
        <w:tc>
          <w:tcPr>
            <w:tcW w:w="603" w:type="dxa"/>
            <w:vAlign w:val="center"/>
          </w:tcPr>
          <w:p w14:paraId="5760A3AE" w14:textId="167F68B6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31743E5A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5388CB0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1E0A3B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02669D3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7A9D12CD" w14:textId="77777777" w:rsidTr="00993B1F">
        <w:tc>
          <w:tcPr>
            <w:tcW w:w="603" w:type="dxa"/>
            <w:vAlign w:val="center"/>
          </w:tcPr>
          <w:p w14:paraId="45953D7C" w14:textId="30E0B89A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096492A5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725A7A3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140E70C3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0A16498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0847EBA9" w14:textId="77777777" w:rsidTr="00993B1F">
        <w:tc>
          <w:tcPr>
            <w:tcW w:w="603" w:type="dxa"/>
            <w:vAlign w:val="center"/>
          </w:tcPr>
          <w:p w14:paraId="76E73EC7" w14:textId="3816C569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20603F52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769FD57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2828B033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D462D61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548B9E" w14:textId="77777777" w:rsidR="00A1776C" w:rsidRPr="002D5CB8" w:rsidRDefault="00A1776C" w:rsidP="00DC0901">
      <w:pPr>
        <w:pStyle w:val="ListParagraph"/>
        <w:rPr>
          <w:rFonts w:ascii="Times New Roman" w:hAnsi="Times New Roman" w:cs="Times New Roman"/>
          <w:strike/>
        </w:rPr>
      </w:pPr>
    </w:p>
    <w:p w14:paraId="0B9C64E5" w14:textId="69BD6108" w:rsidR="00DC0901" w:rsidRPr="002D7CC7" w:rsidRDefault="002D7CC7" w:rsidP="00905704">
      <w:pPr>
        <w:spacing w:after="200" w:line="276" w:lineRule="auto"/>
        <w:ind w:left="360"/>
        <w:rPr>
          <w:b/>
          <w:bCs/>
        </w:rPr>
      </w:pPr>
      <w:r>
        <w:rPr>
          <w:b/>
          <w:bCs/>
        </w:rPr>
        <w:t xml:space="preserve">8. </w:t>
      </w:r>
      <w:r w:rsidR="00A1776C" w:rsidRPr="002D7CC7">
        <w:rPr>
          <w:b/>
          <w:bCs/>
        </w:rPr>
        <w:t xml:space="preserve">Atgriezeniskā saite </w:t>
      </w:r>
      <w:r w:rsidR="00A1776C" w:rsidRPr="00905704">
        <w:rPr>
          <w:i/>
          <w:iCs/>
        </w:rPr>
        <w:t xml:space="preserve">(piemēram, audzēkņu pašvērtējums, sasniegumu mape jeb </w:t>
      </w:r>
      <w:proofErr w:type="spellStart"/>
      <w:r w:rsidR="00A1776C" w:rsidRPr="00905704">
        <w:rPr>
          <w:i/>
          <w:iCs/>
        </w:rPr>
        <w:t>portfolio</w:t>
      </w:r>
      <w:proofErr w:type="spellEnd"/>
      <w:r w:rsidR="00A1776C" w:rsidRPr="00905704">
        <w:rPr>
          <w:i/>
          <w:iCs/>
        </w:rPr>
        <w:t xml:space="preserve">, programmas īstenošanas </w:t>
      </w:r>
      <w:proofErr w:type="spellStart"/>
      <w:r w:rsidR="00A1776C" w:rsidRPr="00905704">
        <w:rPr>
          <w:i/>
          <w:iCs/>
        </w:rPr>
        <w:t>izvērtējums</w:t>
      </w:r>
      <w:proofErr w:type="spellEnd"/>
      <w:r w:rsidR="00A1776C" w:rsidRPr="00905704">
        <w:rPr>
          <w:i/>
          <w:iCs/>
        </w:rPr>
        <w:t>, anketēšana, atsauksmes un ārējie vērtējumi, atzinības u.tml.)</w:t>
      </w:r>
    </w:p>
    <w:p w14:paraId="1980F52A" w14:textId="77777777" w:rsidR="0002406C" w:rsidRDefault="0002406C" w:rsidP="0002406C">
      <w:pPr>
        <w:pStyle w:val="ListParagraph"/>
        <w:pBdr>
          <w:bottom w:val="single" w:sz="4" w:space="1" w:color="auto"/>
        </w:pBdr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07B1DFC0" w14:textId="77777777" w:rsidR="00A1776C" w:rsidRPr="002D5CB8" w:rsidRDefault="00A1776C" w:rsidP="002D5CB8">
      <w:pPr>
        <w:pStyle w:val="ListParagraph"/>
        <w:spacing w:after="200" w:line="276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DC0901" w:rsidRPr="00B36ADD" w14:paraId="0EE83588" w14:textId="77777777" w:rsidTr="002B47B6">
        <w:trPr>
          <w:jc w:val="right"/>
        </w:trPr>
        <w:tc>
          <w:tcPr>
            <w:tcW w:w="3095" w:type="dxa"/>
          </w:tcPr>
          <w:p w14:paraId="239FBEBF" w14:textId="77777777" w:rsidR="00DC0901" w:rsidRPr="00ED52B8" w:rsidRDefault="00DC0901" w:rsidP="002B47B6">
            <w:pPr>
              <w:jc w:val="both"/>
            </w:pPr>
            <w:r w:rsidRPr="00ED52B8">
              <w:t xml:space="preserve">Interešu izglītības </w:t>
            </w:r>
            <w:r>
              <w:t>skolotāja/-s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26567D9" w14:textId="77777777" w:rsidR="00DC0901" w:rsidRPr="00ED52B8" w:rsidRDefault="00DC0901" w:rsidP="002B47B6">
            <w:pPr>
              <w:jc w:val="both"/>
            </w:pPr>
          </w:p>
        </w:tc>
        <w:tc>
          <w:tcPr>
            <w:tcW w:w="3096" w:type="dxa"/>
          </w:tcPr>
          <w:p w14:paraId="474DCE17" w14:textId="77777777" w:rsidR="00DC0901" w:rsidRPr="00ED52B8" w:rsidRDefault="00DC0901" w:rsidP="002B47B6">
            <w:pPr>
              <w:jc w:val="both"/>
            </w:pPr>
            <w:r w:rsidRPr="00E2646B">
              <w:t>*</w:t>
            </w:r>
            <w:proofErr w:type="spellStart"/>
            <w:r w:rsidRPr="00E2646B">
              <w:t>V.Uzvārds</w:t>
            </w:r>
            <w:proofErr w:type="spellEnd"/>
          </w:p>
        </w:tc>
      </w:tr>
      <w:tr w:rsidR="00DC0901" w:rsidRPr="00B36ADD" w14:paraId="6EF64496" w14:textId="77777777" w:rsidTr="002B47B6">
        <w:trPr>
          <w:jc w:val="right"/>
        </w:trPr>
        <w:tc>
          <w:tcPr>
            <w:tcW w:w="3095" w:type="dxa"/>
          </w:tcPr>
          <w:p w14:paraId="7D5A4877" w14:textId="77777777" w:rsidR="00DC0901" w:rsidRPr="00B36ADD" w:rsidRDefault="00DC0901" w:rsidP="002B4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0B9B07ED" w14:textId="77777777" w:rsidR="00DC0901" w:rsidRPr="00B36ADD" w:rsidRDefault="00DC0901" w:rsidP="002B47B6">
            <w:pPr>
              <w:jc w:val="center"/>
              <w:rPr>
                <w:sz w:val="20"/>
                <w:szCs w:val="20"/>
              </w:rPr>
            </w:pPr>
            <w:r w:rsidRPr="00B36ADD">
              <w:rPr>
                <w:sz w:val="20"/>
                <w:szCs w:val="20"/>
              </w:rPr>
              <w:t>/paraksts/</w:t>
            </w:r>
          </w:p>
        </w:tc>
        <w:tc>
          <w:tcPr>
            <w:tcW w:w="3096" w:type="dxa"/>
          </w:tcPr>
          <w:p w14:paraId="558BCAF7" w14:textId="77777777" w:rsidR="00DC0901" w:rsidRPr="00B36ADD" w:rsidRDefault="00DC0901" w:rsidP="002B47B6">
            <w:pPr>
              <w:jc w:val="both"/>
              <w:rPr>
                <w:sz w:val="26"/>
                <w:szCs w:val="26"/>
              </w:rPr>
            </w:pPr>
          </w:p>
        </w:tc>
      </w:tr>
    </w:tbl>
    <w:p w14:paraId="15E4C7DA" w14:textId="77777777" w:rsidR="001531B0" w:rsidRPr="000C7716" w:rsidRDefault="001531B0" w:rsidP="00FF710D"/>
    <w:sectPr w:rsidR="001531B0" w:rsidRPr="000C7716" w:rsidSect="00FF710D">
      <w:headerReference w:type="first" r:id="rId8"/>
      <w:pgSz w:w="16838" w:h="11906" w:orient="landscape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22DE" w14:textId="77777777" w:rsidR="008168F4" w:rsidRDefault="008168F4">
      <w:r>
        <w:separator/>
      </w:r>
    </w:p>
  </w:endnote>
  <w:endnote w:type="continuationSeparator" w:id="0">
    <w:p w14:paraId="2D3D5A09" w14:textId="77777777" w:rsidR="008168F4" w:rsidRDefault="0081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8B4" w14:textId="77777777" w:rsidR="008168F4" w:rsidRDefault="008168F4">
      <w:r>
        <w:separator/>
      </w:r>
    </w:p>
  </w:footnote>
  <w:footnote w:type="continuationSeparator" w:id="0">
    <w:p w14:paraId="4291395D" w14:textId="77777777" w:rsidR="008168F4" w:rsidRDefault="00816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F37C" w14:textId="77777777" w:rsidR="002B47B6" w:rsidRDefault="002B4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44FF2"/>
    <w:multiLevelType w:val="multilevel"/>
    <w:tmpl w:val="5D58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B440C"/>
    <w:multiLevelType w:val="multilevel"/>
    <w:tmpl w:val="3592B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BE62AB"/>
    <w:multiLevelType w:val="hybridMultilevel"/>
    <w:tmpl w:val="EDB4C9A2"/>
    <w:lvl w:ilvl="0" w:tplc="E836F4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7BC2"/>
    <w:multiLevelType w:val="multilevel"/>
    <w:tmpl w:val="356272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31148E6"/>
    <w:multiLevelType w:val="hybridMultilevel"/>
    <w:tmpl w:val="CBF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45B6"/>
    <w:multiLevelType w:val="hybridMultilevel"/>
    <w:tmpl w:val="1AE8A1F0"/>
    <w:lvl w:ilvl="0" w:tplc="0426000F">
      <w:start w:val="1"/>
      <w:numFmt w:val="decimal"/>
      <w:lvlText w:val="%1."/>
      <w:lvlJc w:val="left"/>
      <w:pPr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36810"/>
    <w:multiLevelType w:val="multilevel"/>
    <w:tmpl w:val="1DDAA0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3"/>
    <w:rsid w:val="000016A8"/>
    <w:rsid w:val="00010327"/>
    <w:rsid w:val="00021DDE"/>
    <w:rsid w:val="0002406C"/>
    <w:rsid w:val="00030783"/>
    <w:rsid w:val="00034524"/>
    <w:rsid w:val="00054B4E"/>
    <w:rsid w:val="00055306"/>
    <w:rsid w:val="000A5312"/>
    <w:rsid w:val="000A68F5"/>
    <w:rsid w:val="000C1AC2"/>
    <w:rsid w:val="000C1E3B"/>
    <w:rsid w:val="000C6040"/>
    <w:rsid w:val="000C7716"/>
    <w:rsid w:val="000D3DFF"/>
    <w:rsid w:val="000F4094"/>
    <w:rsid w:val="00103314"/>
    <w:rsid w:val="00112129"/>
    <w:rsid w:val="00112EA3"/>
    <w:rsid w:val="001531B0"/>
    <w:rsid w:val="0015531D"/>
    <w:rsid w:val="00167F75"/>
    <w:rsid w:val="00180307"/>
    <w:rsid w:val="00182448"/>
    <w:rsid w:val="001A030E"/>
    <w:rsid w:val="001A1876"/>
    <w:rsid w:val="001A3F10"/>
    <w:rsid w:val="001A480C"/>
    <w:rsid w:val="001A7689"/>
    <w:rsid w:val="001B767A"/>
    <w:rsid w:val="001D5A58"/>
    <w:rsid w:val="001F0207"/>
    <w:rsid w:val="001F407E"/>
    <w:rsid w:val="002005F9"/>
    <w:rsid w:val="002071F2"/>
    <w:rsid w:val="00211AE0"/>
    <w:rsid w:val="002151C1"/>
    <w:rsid w:val="0021643F"/>
    <w:rsid w:val="00234525"/>
    <w:rsid w:val="00254AB3"/>
    <w:rsid w:val="00266534"/>
    <w:rsid w:val="00267913"/>
    <w:rsid w:val="00280C1E"/>
    <w:rsid w:val="0028364E"/>
    <w:rsid w:val="00284121"/>
    <w:rsid w:val="002A2A8B"/>
    <w:rsid w:val="002B052E"/>
    <w:rsid w:val="002B47B6"/>
    <w:rsid w:val="002C07FD"/>
    <w:rsid w:val="002D5CB8"/>
    <w:rsid w:val="002D7CC7"/>
    <w:rsid w:val="00323838"/>
    <w:rsid w:val="00350939"/>
    <w:rsid w:val="003636D8"/>
    <w:rsid w:val="0037273E"/>
    <w:rsid w:val="003A0097"/>
    <w:rsid w:val="003A55B2"/>
    <w:rsid w:val="003A6152"/>
    <w:rsid w:val="003B049D"/>
    <w:rsid w:val="003B41F0"/>
    <w:rsid w:val="003C043A"/>
    <w:rsid w:val="003D03FB"/>
    <w:rsid w:val="003E7BE0"/>
    <w:rsid w:val="00406174"/>
    <w:rsid w:val="00407968"/>
    <w:rsid w:val="0043121C"/>
    <w:rsid w:val="00483639"/>
    <w:rsid w:val="00486874"/>
    <w:rsid w:val="0049170F"/>
    <w:rsid w:val="00495222"/>
    <w:rsid w:val="00497C26"/>
    <w:rsid w:val="004B5683"/>
    <w:rsid w:val="004C78FE"/>
    <w:rsid w:val="004D45F2"/>
    <w:rsid w:val="005032AA"/>
    <w:rsid w:val="00520413"/>
    <w:rsid w:val="005306E1"/>
    <w:rsid w:val="00532CFF"/>
    <w:rsid w:val="00554C61"/>
    <w:rsid w:val="00574EA2"/>
    <w:rsid w:val="0057614F"/>
    <w:rsid w:val="00587661"/>
    <w:rsid w:val="005B0C3D"/>
    <w:rsid w:val="005B4363"/>
    <w:rsid w:val="005C293A"/>
    <w:rsid w:val="005C638A"/>
    <w:rsid w:val="005E043C"/>
    <w:rsid w:val="005F097B"/>
    <w:rsid w:val="005F450A"/>
    <w:rsid w:val="0060725E"/>
    <w:rsid w:val="00607FF6"/>
    <w:rsid w:val="00611928"/>
    <w:rsid w:val="006139B3"/>
    <w:rsid w:val="00615C22"/>
    <w:rsid w:val="00630D33"/>
    <w:rsid w:val="00644AA6"/>
    <w:rsid w:val="0064666C"/>
    <w:rsid w:val="006578E8"/>
    <w:rsid w:val="006945E5"/>
    <w:rsid w:val="00696DB4"/>
    <w:rsid w:val="00697E38"/>
    <w:rsid w:val="006A3EA8"/>
    <w:rsid w:val="006C401B"/>
    <w:rsid w:val="006D2139"/>
    <w:rsid w:val="006E4CFF"/>
    <w:rsid w:val="0072544B"/>
    <w:rsid w:val="00726AD5"/>
    <w:rsid w:val="0074778A"/>
    <w:rsid w:val="00754774"/>
    <w:rsid w:val="0076433A"/>
    <w:rsid w:val="00767947"/>
    <w:rsid w:val="00796EAC"/>
    <w:rsid w:val="007A74C5"/>
    <w:rsid w:val="007C11D3"/>
    <w:rsid w:val="007D6584"/>
    <w:rsid w:val="008168F4"/>
    <w:rsid w:val="00820730"/>
    <w:rsid w:val="008317CF"/>
    <w:rsid w:val="008331B0"/>
    <w:rsid w:val="00851602"/>
    <w:rsid w:val="00854764"/>
    <w:rsid w:val="008550AE"/>
    <w:rsid w:val="00860E5E"/>
    <w:rsid w:val="00872857"/>
    <w:rsid w:val="008B3285"/>
    <w:rsid w:val="008C2768"/>
    <w:rsid w:val="008F7A02"/>
    <w:rsid w:val="009007E4"/>
    <w:rsid w:val="00905704"/>
    <w:rsid w:val="00926531"/>
    <w:rsid w:val="009269C7"/>
    <w:rsid w:val="00927418"/>
    <w:rsid w:val="0093481A"/>
    <w:rsid w:val="00970587"/>
    <w:rsid w:val="00992862"/>
    <w:rsid w:val="00993B1F"/>
    <w:rsid w:val="009B19EF"/>
    <w:rsid w:val="009B2C79"/>
    <w:rsid w:val="009E3955"/>
    <w:rsid w:val="00A1776C"/>
    <w:rsid w:val="00A22C93"/>
    <w:rsid w:val="00A238DD"/>
    <w:rsid w:val="00A23A5D"/>
    <w:rsid w:val="00A258FE"/>
    <w:rsid w:val="00A26010"/>
    <w:rsid w:val="00A34C47"/>
    <w:rsid w:val="00A56A67"/>
    <w:rsid w:val="00AB7C67"/>
    <w:rsid w:val="00AC3379"/>
    <w:rsid w:val="00AD1053"/>
    <w:rsid w:val="00AE0902"/>
    <w:rsid w:val="00AE0FFD"/>
    <w:rsid w:val="00B00826"/>
    <w:rsid w:val="00B131DC"/>
    <w:rsid w:val="00B5097C"/>
    <w:rsid w:val="00B63741"/>
    <w:rsid w:val="00B70B2F"/>
    <w:rsid w:val="00B7291C"/>
    <w:rsid w:val="00B82894"/>
    <w:rsid w:val="00B83F8B"/>
    <w:rsid w:val="00B908CC"/>
    <w:rsid w:val="00BB678E"/>
    <w:rsid w:val="00BD0830"/>
    <w:rsid w:val="00BD2053"/>
    <w:rsid w:val="00BD41BC"/>
    <w:rsid w:val="00BD5700"/>
    <w:rsid w:val="00BE1703"/>
    <w:rsid w:val="00BE22FD"/>
    <w:rsid w:val="00BE52F4"/>
    <w:rsid w:val="00BE54BB"/>
    <w:rsid w:val="00BE6D6D"/>
    <w:rsid w:val="00BF76AA"/>
    <w:rsid w:val="00C03D25"/>
    <w:rsid w:val="00C3037E"/>
    <w:rsid w:val="00C33447"/>
    <w:rsid w:val="00C3684B"/>
    <w:rsid w:val="00C4418D"/>
    <w:rsid w:val="00C50266"/>
    <w:rsid w:val="00C753C0"/>
    <w:rsid w:val="00C77A83"/>
    <w:rsid w:val="00C874FA"/>
    <w:rsid w:val="00CA342E"/>
    <w:rsid w:val="00CB262E"/>
    <w:rsid w:val="00CB4A2A"/>
    <w:rsid w:val="00CE3C33"/>
    <w:rsid w:val="00D23989"/>
    <w:rsid w:val="00D3108D"/>
    <w:rsid w:val="00D319FB"/>
    <w:rsid w:val="00D45B3D"/>
    <w:rsid w:val="00D5795E"/>
    <w:rsid w:val="00D648BD"/>
    <w:rsid w:val="00D70E68"/>
    <w:rsid w:val="00D95B04"/>
    <w:rsid w:val="00DC009C"/>
    <w:rsid w:val="00DC0387"/>
    <w:rsid w:val="00DC0901"/>
    <w:rsid w:val="00DF6D5C"/>
    <w:rsid w:val="00E427EC"/>
    <w:rsid w:val="00E44E8B"/>
    <w:rsid w:val="00E556CB"/>
    <w:rsid w:val="00E81AB2"/>
    <w:rsid w:val="00EC06E0"/>
    <w:rsid w:val="00ED2A70"/>
    <w:rsid w:val="00F11549"/>
    <w:rsid w:val="00F24A9C"/>
    <w:rsid w:val="00F26E6B"/>
    <w:rsid w:val="00F32E09"/>
    <w:rsid w:val="00F37846"/>
    <w:rsid w:val="00F47D49"/>
    <w:rsid w:val="00F52088"/>
    <w:rsid w:val="00F54567"/>
    <w:rsid w:val="00F55243"/>
    <w:rsid w:val="00F60AD7"/>
    <w:rsid w:val="00F732B3"/>
    <w:rsid w:val="00F73BF7"/>
    <w:rsid w:val="00F7630D"/>
    <w:rsid w:val="00F96943"/>
    <w:rsid w:val="00FA61B3"/>
    <w:rsid w:val="00FD4664"/>
    <w:rsid w:val="00FE65EB"/>
    <w:rsid w:val="00FE7698"/>
    <w:rsid w:val="00FF710D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9BA2B3"/>
  <w15:docId w15:val="{5FC76399-DBA5-4ABB-8BD9-F3DBA45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7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77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7A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rsid w:val="00491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7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170F"/>
    <w:rPr>
      <w:b/>
      <w:bCs/>
    </w:rPr>
  </w:style>
  <w:style w:type="paragraph" w:styleId="NormalWeb">
    <w:name w:val="Normal (Web)"/>
    <w:basedOn w:val="Normal"/>
    <w:uiPriority w:val="99"/>
    <w:unhideWhenUsed/>
    <w:rsid w:val="00767947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052E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DC0901"/>
    <w:rPr>
      <w:vertAlign w:val="superscript"/>
    </w:rPr>
  </w:style>
  <w:style w:type="paragraph" w:styleId="Revision">
    <w:name w:val="Revision"/>
    <w:hidden/>
    <w:uiPriority w:val="99"/>
    <w:semiHidden/>
    <w:rsid w:val="0040796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Iest&#257;d&#275;m%20saisto&#353;ie%20dokumenti\IEST&#256;&#381;U%20KOP&#274;JAS%20VEIDLAPAS\1-3.2_Jelgavas_v-pilsetas_Saistosie_noteikum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138F-83CA-48C8-8252-538D6BD8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1-3.2_Jelgavas_v-pilsetas_Saistosie_noteikumi</Template>
  <TotalTime>0</TotalTime>
  <Pages>3</Pages>
  <Words>2105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Kaminska</dc:creator>
  <cp:lastModifiedBy>Dita Siliņa-Pundore</cp:lastModifiedBy>
  <cp:revision>3</cp:revision>
  <cp:lastPrinted>2026-07-14T11:10:00Z</cp:lastPrinted>
  <dcterms:created xsi:type="dcterms:W3CDTF">2026-07-24T06:53:00Z</dcterms:created>
  <dcterms:modified xsi:type="dcterms:W3CDTF">2026-07-24T08:26:00Z</dcterms:modified>
</cp:coreProperties>
</file>