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B0AD1" w14:textId="2D744402" w:rsidR="001531B0" w:rsidRDefault="00DC0901" w:rsidP="001531B0">
      <w:pPr>
        <w:jc w:val="right"/>
      </w:pPr>
      <w:r>
        <w:t>5</w:t>
      </w:r>
      <w:r w:rsidR="001531B0">
        <w:t>. pielikums</w:t>
      </w:r>
    </w:p>
    <w:p w14:paraId="2B7690AE" w14:textId="77777777" w:rsidR="00767947" w:rsidRDefault="001531B0" w:rsidP="00767947">
      <w:pPr>
        <w:jc w:val="right"/>
      </w:pPr>
      <w:r>
        <w:t xml:space="preserve">2026. gada 30. jūlija saistošajiem noteikumiem </w:t>
      </w:r>
      <w:r w:rsidR="00767947">
        <w:t xml:space="preserve">“Valsts mērķdotācijas sadales kārtība </w:t>
      </w:r>
    </w:p>
    <w:p w14:paraId="70A75E3C" w14:textId="7E993794" w:rsidR="001531B0" w:rsidRDefault="00767947" w:rsidP="00767947">
      <w:pPr>
        <w:jc w:val="right"/>
      </w:pPr>
      <w:r>
        <w:t xml:space="preserve">interešu izglītības programmu finansēšanai Jelgavas </w:t>
      </w:r>
      <w:proofErr w:type="spellStart"/>
      <w:r>
        <w:t>valstspilsētas</w:t>
      </w:r>
      <w:proofErr w:type="spellEnd"/>
      <w:r>
        <w:t xml:space="preserve"> pašvaldībā”</w:t>
      </w:r>
    </w:p>
    <w:p w14:paraId="08B6BC34" w14:textId="471512A9" w:rsidR="00796EAC" w:rsidRDefault="00796EAC" w:rsidP="001531B0"/>
    <w:p w14:paraId="0E79C1F4" w14:textId="77777777" w:rsidR="00D45B3D" w:rsidRDefault="00D45B3D" w:rsidP="001531B0"/>
    <w:p w14:paraId="7D01E09E" w14:textId="39B35269" w:rsidR="00D45B3D" w:rsidRPr="00FC3F8C" w:rsidRDefault="00927418" w:rsidP="00D45B3D">
      <w:pPr>
        <w:jc w:val="center"/>
        <w:rPr>
          <w:b/>
          <w:sz w:val="28"/>
        </w:rPr>
      </w:pPr>
      <w:r>
        <w:rPr>
          <w:b/>
          <w:sz w:val="28"/>
        </w:rPr>
        <w:t>IZVĒRTĒJUMS</w:t>
      </w:r>
    </w:p>
    <w:p w14:paraId="4C130043" w14:textId="471D95BD" w:rsidR="00D45B3D" w:rsidRPr="00FC3F8C" w:rsidRDefault="00D45B3D" w:rsidP="00D45B3D">
      <w:pPr>
        <w:jc w:val="center"/>
      </w:pPr>
      <w:r w:rsidRPr="00FC3F8C">
        <w:t>par interešu izglītības programmas īstenošanu</w:t>
      </w:r>
    </w:p>
    <w:p w14:paraId="0FFDF5B7" w14:textId="77777777" w:rsidR="00D45B3D" w:rsidRPr="00FC3F8C" w:rsidRDefault="00D45B3D" w:rsidP="00D45B3D"/>
    <w:p w14:paraId="17CC7BEC" w14:textId="7BEE6710" w:rsidR="001A3F10" w:rsidRPr="00FC3F8C" w:rsidRDefault="001A3F10" w:rsidP="001A3F10">
      <w:pPr>
        <w:rPr>
          <w:b/>
        </w:rPr>
      </w:pPr>
      <w:r w:rsidRPr="00FC3F8C">
        <w:rPr>
          <w:b/>
        </w:rPr>
        <w:t xml:space="preserve">Programmas </w:t>
      </w:r>
      <w:r w:rsidR="00927418">
        <w:rPr>
          <w:b/>
        </w:rPr>
        <w:t>īs</w:t>
      </w:r>
      <w:r>
        <w:rPr>
          <w:b/>
        </w:rPr>
        <w:t>tenotāja nosaukums (</w:t>
      </w:r>
      <w:r w:rsidRPr="00FC3F8C">
        <w:rPr>
          <w:b/>
        </w:rPr>
        <w:t>uzņēmuma/iestādes nosaukums</w:t>
      </w:r>
      <w:r>
        <w:rPr>
          <w:b/>
        </w:rPr>
        <w:t>)</w:t>
      </w:r>
      <w:r w:rsidRPr="00FC3F8C">
        <w:rPr>
          <w:b/>
        </w:rPr>
        <w:t xml:space="preserve">: </w:t>
      </w:r>
    </w:p>
    <w:p w14:paraId="1ABADA96" w14:textId="77777777" w:rsidR="001A3F10" w:rsidRPr="00FC3F8C" w:rsidRDefault="001A3F10" w:rsidP="001A3F10">
      <w:pPr>
        <w:pBdr>
          <w:bottom w:val="single" w:sz="2" w:space="1" w:color="auto"/>
        </w:pBdr>
      </w:pPr>
    </w:p>
    <w:p w14:paraId="1B5291B2" w14:textId="77777777" w:rsidR="00D95B04" w:rsidRDefault="00D95B04" w:rsidP="00D95B04">
      <w:pPr>
        <w:rPr>
          <w:b/>
        </w:rPr>
      </w:pPr>
    </w:p>
    <w:p w14:paraId="512EF699" w14:textId="77777777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  <w:u w:val="single"/>
        </w:rPr>
        <w:t>Programmas nosaukums</w:t>
      </w:r>
      <w:r w:rsidRPr="00FC3F8C">
        <w:rPr>
          <w:b/>
        </w:rPr>
        <w:t>:</w:t>
      </w:r>
    </w:p>
    <w:p w14:paraId="11B723B3" w14:textId="77777777" w:rsidR="00D45B3D" w:rsidRPr="00FC3F8C" w:rsidRDefault="00D45B3D" w:rsidP="00D45B3D">
      <w:pPr>
        <w:pBdr>
          <w:bottom w:val="single" w:sz="4" w:space="1" w:color="auto"/>
        </w:pBdr>
      </w:pPr>
    </w:p>
    <w:p w14:paraId="39E154E2" w14:textId="77777777" w:rsidR="00D45B3D" w:rsidRPr="00FC3F8C" w:rsidRDefault="00D45B3D" w:rsidP="00D45B3D">
      <w:pPr>
        <w:jc w:val="center"/>
      </w:pPr>
    </w:p>
    <w:p w14:paraId="14822730" w14:textId="6AECF75D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</w:rPr>
        <w:t xml:space="preserve">Programmas </w:t>
      </w:r>
      <w:r w:rsidRPr="00FC3F8C">
        <w:rPr>
          <w:b/>
          <w:u w:val="single"/>
        </w:rPr>
        <w:t>vadītāja vārds, uzvārds</w:t>
      </w:r>
      <w:r w:rsidRPr="00FC3F8C">
        <w:rPr>
          <w:b/>
        </w:rPr>
        <w:t>:</w:t>
      </w:r>
    </w:p>
    <w:p w14:paraId="6026220B" w14:textId="77777777" w:rsidR="00D45B3D" w:rsidRPr="00FC3F8C" w:rsidRDefault="00D45B3D" w:rsidP="00D45B3D">
      <w:pPr>
        <w:pBdr>
          <w:bottom w:val="single" w:sz="4" w:space="1" w:color="auto"/>
        </w:pBdr>
      </w:pPr>
    </w:p>
    <w:p w14:paraId="71B76A1A" w14:textId="77777777" w:rsidR="00D95B04" w:rsidRPr="00FC3F8C" w:rsidRDefault="00D95B04" w:rsidP="00D95B04">
      <w:pPr>
        <w:rPr>
          <w:b/>
        </w:rPr>
      </w:pPr>
      <w:r w:rsidRPr="00FC3F8C">
        <w:rPr>
          <w:b/>
        </w:rPr>
        <w:t xml:space="preserve">Programmas </w:t>
      </w:r>
      <w:r w:rsidRPr="00FC3F8C">
        <w:rPr>
          <w:b/>
          <w:u w:val="single"/>
        </w:rPr>
        <w:t>īstenošanas vieta</w:t>
      </w:r>
      <w:r w:rsidRPr="00FC3F8C">
        <w:rPr>
          <w:b/>
        </w:rPr>
        <w:t xml:space="preserve">: </w:t>
      </w:r>
    </w:p>
    <w:p w14:paraId="246E5D9C" w14:textId="77777777" w:rsidR="00D95B04" w:rsidRPr="00FC3F8C" w:rsidRDefault="00D95B04" w:rsidP="00D95B04"/>
    <w:p w14:paraId="3909EE62" w14:textId="77777777" w:rsidR="00D95B04" w:rsidRPr="00FC3F8C" w:rsidRDefault="00D95B04" w:rsidP="00D95B04">
      <w:pPr>
        <w:jc w:val="center"/>
      </w:pPr>
    </w:p>
    <w:p w14:paraId="66785EDD" w14:textId="77777777" w:rsidR="00D95B04" w:rsidRPr="00FC3F8C" w:rsidRDefault="00D95B04" w:rsidP="00D95B04">
      <w:pPr>
        <w:rPr>
          <w:b/>
        </w:rPr>
      </w:pPr>
      <w:r>
        <w:rPr>
          <w:b/>
        </w:rPr>
        <w:t>Programmas norises periods</w:t>
      </w:r>
      <w:r w:rsidRPr="00FC3F8C">
        <w:rPr>
          <w:b/>
        </w:rPr>
        <w:t xml:space="preserve">: </w:t>
      </w:r>
    </w:p>
    <w:p w14:paraId="32DC3BB9" w14:textId="77777777" w:rsidR="00D95B04" w:rsidRPr="00FC3F8C" w:rsidRDefault="00D95B04" w:rsidP="00D95B04">
      <w:pPr>
        <w:pBdr>
          <w:bottom w:val="single" w:sz="2" w:space="1" w:color="auto"/>
        </w:pBdr>
      </w:pPr>
    </w:p>
    <w:p w14:paraId="31F4F662" w14:textId="77777777" w:rsidR="00D45B3D" w:rsidRDefault="00D45B3D" w:rsidP="00D45B3D"/>
    <w:p w14:paraId="71EFBE60" w14:textId="77777777" w:rsidR="00D95B04" w:rsidRPr="00FC3F8C" w:rsidRDefault="00D95B04" w:rsidP="00D45B3D"/>
    <w:p w14:paraId="1D9CE725" w14:textId="769410FA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</w:rPr>
        <w:t>Iesaistīto dalībnieku</w:t>
      </w:r>
      <w:r w:rsidR="00D95B04">
        <w:rPr>
          <w:b/>
        </w:rPr>
        <w:t>/audzēkņu</w:t>
      </w:r>
      <w:r w:rsidRPr="00FC3F8C">
        <w:rPr>
          <w:b/>
        </w:rPr>
        <w:t xml:space="preserve"> </w:t>
      </w:r>
      <w:r w:rsidRPr="00FC3F8C">
        <w:rPr>
          <w:b/>
          <w:u w:val="single"/>
        </w:rPr>
        <w:t>klase/vecumposms</w:t>
      </w:r>
      <w:r w:rsidRPr="00FC3F8C">
        <w:rPr>
          <w:b/>
        </w:rPr>
        <w:t>:</w:t>
      </w:r>
    </w:p>
    <w:p w14:paraId="275C2C3E" w14:textId="77777777" w:rsidR="00D45B3D" w:rsidRPr="00FC3F8C" w:rsidRDefault="00D45B3D" w:rsidP="00D45B3D">
      <w:pPr>
        <w:pBdr>
          <w:bottom w:val="single" w:sz="4" w:space="1" w:color="auto"/>
        </w:pBdr>
      </w:pPr>
    </w:p>
    <w:p w14:paraId="161A0A09" w14:textId="77777777" w:rsidR="00D45B3D" w:rsidRPr="00FC3F8C" w:rsidRDefault="00D45B3D" w:rsidP="00D45B3D"/>
    <w:p w14:paraId="7FFFC7FE" w14:textId="27BF702D" w:rsidR="00D45B3D" w:rsidRPr="00FC3F8C" w:rsidRDefault="00D45B3D" w:rsidP="00D95B04">
      <w:pPr>
        <w:pBdr>
          <w:bottom w:val="single" w:sz="4" w:space="1" w:color="auto"/>
        </w:pBdr>
      </w:pPr>
      <w:r w:rsidRPr="00FC3F8C">
        <w:rPr>
          <w:b/>
          <w:u w:val="single"/>
        </w:rPr>
        <w:t>Dalībnieku</w:t>
      </w:r>
      <w:r w:rsidR="00D95B04">
        <w:rPr>
          <w:b/>
          <w:u w:val="single"/>
        </w:rPr>
        <w:t>/audzēkņu</w:t>
      </w:r>
      <w:r w:rsidRPr="00FC3F8C">
        <w:rPr>
          <w:b/>
          <w:u w:val="single"/>
        </w:rPr>
        <w:t xml:space="preserve"> skaits</w:t>
      </w:r>
      <w:r w:rsidRPr="00FC3F8C">
        <w:t xml:space="preserve"> programmā</w:t>
      </w:r>
      <w:r w:rsidR="00D95B04">
        <w:t xml:space="preserve"> pa mēnešiem</w:t>
      </w:r>
      <w:r w:rsidRPr="00FC3F8C">
        <w:t>:</w:t>
      </w:r>
    </w:p>
    <w:p w14:paraId="5FCA2911" w14:textId="77777777" w:rsidR="00D45B3D" w:rsidRPr="00FC3F8C" w:rsidRDefault="00D45B3D" w:rsidP="00D45B3D">
      <w:pPr>
        <w:rPr>
          <w:i/>
          <w:sz w:val="4"/>
        </w:rPr>
      </w:pPr>
    </w:p>
    <w:p w14:paraId="46C2BEE0" w14:textId="77777777" w:rsidR="00D45B3D" w:rsidRDefault="00D45B3D" w:rsidP="00D45B3D"/>
    <w:p w14:paraId="4532C8CB" w14:textId="77777777" w:rsidR="00D95B04" w:rsidRPr="00FC3F8C" w:rsidRDefault="00D95B04" w:rsidP="00D45B3D"/>
    <w:p w14:paraId="38216381" w14:textId="4AA38388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  <w:u w:val="single"/>
        </w:rPr>
        <w:t>Stundu skaits</w:t>
      </w:r>
      <w:r w:rsidRPr="00FC3F8C">
        <w:rPr>
          <w:b/>
        </w:rPr>
        <w:t xml:space="preserve"> nedēļ</w:t>
      </w:r>
      <w:r w:rsidR="001A3F10">
        <w:rPr>
          <w:b/>
        </w:rPr>
        <w:t>ā</w:t>
      </w:r>
      <w:r w:rsidRPr="00FC3F8C">
        <w:rPr>
          <w:b/>
        </w:rPr>
        <w:t xml:space="preserve">: </w:t>
      </w:r>
    </w:p>
    <w:p w14:paraId="73F31451" w14:textId="77777777" w:rsidR="00D45B3D" w:rsidRPr="00FC3F8C" w:rsidRDefault="00D45B3D" w:rsidP="00D45B3D">
      <w:pPr>
        <w:pBdr>
          <w:bottom w:val="single" w:sz="4" w:space="1" w:color="auto"/>
        </w:pBdr>
      </w:pPr>
    </w:p>
    <w:p w14:paraId="4F5F5A11" w14:textId="77777777" w:rsidR="00D45B3D" w:rsidRPr="00FC3F8C" w:rsidRDefault="00D45B3D" w:rsidP="00D45B3D"/>
    <w:p w14:paraId="180F14B9" w14:textId="2C423D36" w:rsidR="00D45B3D" w:rsidRPr="00FC3F8C" w:rsidRDefault="00D95B04" w:rsidP="00D45B3D">
      <w:pPr>
        <w:pBdr>
          <w:bottom w:val="single" w:sz="4" w:space="1" w:color="auto"/>
        </w:pBdr>
        <w:rPr>
          <w:b/>
          <w:i/>
        </w:rPr>
      </w:pPr>
      <w:r>
        <w:rPr>
          <w:b/>
        </w:rPr>
        <w:t>Ī</w:t>
      </w:r>
      <w:r w:rsidR="00D45B3D" w:rsidRPr="00FC3F8C">
        <w:rPr>
          <w:b/>
        </w:rPr>
        <w:t xml:space="preserve">stenotās interešu izglītības programmas </w:t>
      </w:r>
      <w:proofErr w:type="spellStart"/>
      <w:r w:rsidR="00D45B3D" w:rsidRPr="00FC3F8C">
        <w:rPr>
          <w:b/>
          <w:u w:val="single"/>
        </w:rPr>
        <w:t>izvērtējums</w:t>
      </w:r>
      <w:proofErr w:type="spellEnd"/>
      <w:r w:rsidR="000016A8">
        <w:rPr>
          <w:b/>
          <w:u w:val="single"/>
        </w:rPr>
        <w:t xml:space="preserve"> (apraksts)</w:t>
      </w:r>
      <w:r w:rsidR="00D45B3D" w:rsidRPr="00FC3F8C">
        <w:rPr>
          <w:b/>
          <w:i/>
        </w:rPr>
        <w:t>:</w:t>
      </w:r>
    </w:p>
    <w:p w14:paraId="159AA8D1" w14:textId="77777777" w:rsidR="00D45B3D" w:rsidRPr="00FC3F8C" w:rsidRDefault="00D45B3D" w:rsidP="00D45B3D">
      <w:pPr>
        <w:pBdr>
          <w:bottom w:val="single" w:sz="4" w:space="1" w:color="auto"/>
        </w:pBdr>
      </w:pPr>
    </w:p>
    <w:p w14:paraId="694B28D3" w14:textId="77777777" w:rsidR="00D45B3D" w:rsidRPr="00FC3F8C" w:rsidRDefault="00D45B3D" w:rsidP="00D45B3D"/>
    <w:p w14:paraId="036A0AC3" w14:textId="7274BF77" w:rsidR="00D45B3D" w:rsidRPr="001A3F10" w:rsidRDefault="001A3F10" w:rsidP="00D45B3D">
      <w:pPr>
        <w:rPr>
          <w:b/>
          <w:bCs/>
        </w:rPr>
      </w:pPr>
      <w:r w:rsidRPr="001A3F10">
        <w:rPr>
          <w:b/>
          <w:bCs/>
        </w:rPr>
        <w:t>Sasniegumi:</w:t>
      </w:r>
    </w:p>
    <w:p w14:paraId="165CE5F0" w14:textId="77777777" w:rsidR="001A3F10" w:rsidRPr="00FC3F8C" w:rsidRDefault="001A3F10" w:rsidP="001A3F10">
      <w:pPr>
        <w:pBdr>
          <w:bottom w:val="single" w:sz="2" w:space="1" w:color="auto"/>
        </w:pBdr>
      </w:pPr>
    </w:p>
    <w:p w14:paraId="162B81BB" w14:textId="77777777" w:rsidR="00D45B3D" w:rsidRPr="00FC3F8C" w:rsidRDefault="00D45B3D" w:rsidP="00D45B3D"/>
    <w:p w14:paraId="1E1CA0D4" w14:textId="4F70CF15" w:rsidR="00D45B3D" w:rsidRPr="00FC3F8C" w:rsidRDefault="00D45B3D" w:rsidP="00D45B3D">
      <w:pPr>
        <w:pBdr>
          <w:bottom w:val="single" w:sz="4" w:space="1" w:color="auto"/>
        </w:pBdr>
      </w:pPr>
      <w:r w:rsidRPr="00FC3F8C">
        <w:rPr>
          <w:b/>
        </w:rPr>
        <w:t xml:space="preserve">Ja </w:t>
      </w:r>
      <w:r w:rsidR="000016A8">
        <w:rPr>
          <w:b/>
        </w:rPr>
        <w:t>sasniedzamie rezultāti</w:t>
      </w:r>
      <w:r w:rsidRPr="00FC3F8C">
        <w:rPr>
          <w:b/>
        </w:rPr>
        <w:t xml:space="preserve"> netika </w:t>
      </w:r>
      <w:r w:rsidR="000016A8">
        <w:rPr>
          <w:b/>
        </w:rPr>
        <w:t>realizēti,</w:t>
      </w:r>
      <w:r w:rsidRPr="00FC3F8C">
        <w:rPr>
          <w:b/>
        </w:rPr>
        <w:t xml:space="preserve">  norādiet </w:t>
      </w:r>
      <w:r w:rsidRPr="00FC3F8C">
        <w:rPr>
          <w:b/>
          <w:u w:val="single"/>
        </w:rPr>
        <w:t>iemeslus</w:t>
      </w:r>
      <w:r w:rsidRPr="00FC3F8C">
        <w:t>:</w:t>
      </w:r>
    </w:p>
    <w:p w14:paraId="4B5299D7" w14:textId="77777777" w:rsidR="00D45B3D" w:rsidRPr="00FC3F8C" w:rsidRDefault="00D45B3D" w:rsidP="00D45B3D">
      <w:pPr>
        <w:pBdr>
          <w:bottom w:val="single" w:sz="4" w:space="1" w:color="auto"/>
        </w:pBdr>
      </w:pPr>
    </w:p>
    <w:p w14:paraId="3AE4A91E" w14:textId="77777777" w:rsidR="00D45B3D" w:rsidRPr="00FC3F8C" w:rsidRDefault="00D45B3D" w:rsidP="00D45B3D"/>
    <w:p w14:paraId="7138BFD5" w14:textId="77777777" w:rsidR="00D45B3D" w:rsidRPr="00FC3F8C" w:rsidRDefault="00D45B3D" w:rsidP="00D45B3D">
      <w:r w:rsidRPr="00FC3F8C">
        <w:t xml:space="preserve">Informāciju sagatavoja: </w:t>
      </w:r>
    </w:p>
    <w:p w14:paraId="292449B6" w14:textId="77777777" w:rsidR="00D45B3D" w:rsidRPr="00FC3F8C" w:rsidRDefault="00D45B3D" w:rsidP="00D45B3D">
      <w:r w:rsidRPr="00FC3F8C">
        <w:t xml:space="preserve">Datums: </w:t>
      </w:r>
    </w:p>
    <w:p w14:paraId="17275F75" w14:textId="5C85D90E" w:rsidR="001531B0" w:rsidRDefault="001531B0" w:rsidP="001531B0"/>
    <w:p w14:paraId="15E4C7DA" w14:textId="77777777" w:rsidR="001531B0" w:rsidRPr="000C7716" w:rsidRDefault="001531B0" w:rsidP="001531B0"/>
    <w:sectPr w:rsidR="001531B0" w:rsidRPr="000C7716" w:rsidSect="00DC0901">
      <w:headerReference w:type="firs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9E870" w14:textId="77777777" w:rsidR="00A6101C" w:rsidRDefault="00A6101C">
      <w:r>
        <w:separator/>
      </w:r>
    </w:p>
  </w:endnote>
  <w:endnote w:type="continuationSeparator" w:id="0">
    <w:p w14:paraId="648C4AE4" w14:textId="77777777" w:rsidR="00A6101C" w:rsidRDefault="00A6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69121" w14:textId="77777777" w:rsidR="00A6101C" w:rsidRDefault="00A6101C">
      <w:r>
        <w:separator/>
      </w:r>
    </w:p>
  </w:footnote>
  <w:footnote w:type="continuationSeparator" w:id="0">
    <w:p w14:paraId="3F9EBFC2" w14:textId="77777777" w:rsidR="00A6101C" w:rsidRDefault="00A61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F37C" w14:textId="77777777" w:rsidR="002B47B6" w:rsidRDefault="002B4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544FF2"/>
    <w:multiLevelType w:val="multilevel"/>
    <w:tmpl w:val="5D585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DB440C"/>
    <w:multiLevelType w:val="multilevel"/>
    <w:tmpl w:val="3592B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BE62AB"/>
    <w:multiLevelType w:val="hybridMultilevel"/>
    <w:tmpl w:val="EDB4C9A2"/>
    <w:lvl w:ilvl="0" w:tplc="E836F4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7BC2"/>
    <w:multiLevelType w:val="multilevel"/>
    <w:tmpl w:val="356272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31148E6"/>
    <w:multiLevelType w:val="hybridMultilevel"/>
    <w:tmpl w:val="CBF88C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045B6"/>
    <w:multiLevelType w:val="hybridMultilevel"/>
    <w:tmpl w:val="1AE8A1F0"/>
    <w:lvl w:ilvl="0" w:tplc="0426000F">
      <w:start w:val="1"/>
      <w:numFmt w:val="decimal"/>
      <w:lvlText w:val="%1."/>
      <w:lvlJc w:val="left"/>
      <w:pPr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36810"/>
    <w:multiLevelType w:val="multilevel"/>
    <w:tmpl w:val="1DDAA0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3"/>
    <w:rsid w:val="000016A8"/>
    <w:rsid w:val="00010327"/>
    <w:rsid w:val="00021DDE"/>
    <w:rsid w:val="0002406C"/>
    <w:rsid w:val="00030783"/>
    <w:rsid w:val="00034524"/>
    <w:rsid w:val="00054B4E"/>
    <w:rsid w:val="00055306"/>
    <w:rsid w:val="000A5312"/>
    <w:rsid w:val="000A68F5"/>
    <w:rsid w:val="000C1AC2"/>
    <w:rsid w:val="000C1E3B"/>
    <w:rsid w:val="000C6040"/>
    <w:rsid w:val="000C7716"/>
    <w:rsid w:val="000D3DFF"/>
    <w:rsid w:val="000F4094"/>
    <w:rsid w:val="00103314"/>
    <w:rsid w:val="00112129"/>
    <w:rsid w:val="00112EA3"/>
    <w:rsid w:val="001531B0"/>
    <w:rsid w:val="0015531D"/>
    <w:rsid w:val="00167F75"/>
    <w:rsid w:val="00180307"/>
    <w:rsid w:val="00182448"/>
    <w:rsid w:val="001A030E"/>
    <w:rsid w:val="001A1876"/>
    <w:rsid w:val="001A3F10"/>
    <w:rsid w:val="001A480C"/>
    <w:rsid w:val="001A7689"/>
    <w:rsid w:val="001B767A"/>
    <w:rsid w:val="001D5A58"/>
    <w:rsid w:val="001F0207"/>
    <w:rsid w:val="001F407E"/>
    <w:rsid w:val="002005F9"/>
    <w:rsid w:val="002071F2"/>
    <w:rsid w:val="00211AE0"/>
    <w:rsid w:val="002151C1"/>
    <w:rsid w:val="0021643F"/>
    <w:rsid w:val="00234525"/>
    <w:rsid w:val="00254AB3"/>
    <w:rsid w:val="00266534"/>
    <w:rsid w:val="00267913"/>
    <w:rsid w:val="00280C1E"/>
    <w:rsid w:val="0028364E"/>
    <w:rsid w:val="00284121"/>
    <w:rsid w:val="002A2A8B"/>
    <w:rsid w:val="002B052E"/>
    <w:rsid w:val="002B47B6"/>
    <w:rsid w:val="002C07FD"/>
    <w:rsid w:val="002D5CB8"/>
    <w:rsid w:val="002D7CC7"/>
    <w:rsid w:val="00323838"/>
    <w:rsid w:val="00350939"/>
    <w:rsid w:val="003636D8"/>
    <w:rsid w:val="0037273E"/>
    <w:rsid w:val="003A0097"/>
    <w:rsid w:val="003A55B2"/>
    <w:rsid w:val="003A6152"/>
    <w:rsid w:val="003B049D"/>
    <w:rsid w:val="003B41F0"/>
    <w:rsid w:val="003C043A"/>
    <w:rsid w:val="003D03FB"/>
    <w:rsid w:val="003E7BE0"/>
    <w:rsid w:val="00406174"/>
    <w:rsid w:val="00407968"/>
    <w:rsid w:val="0043121C"/>
    <w:rsid w:val="00483639"/>
    <w:rsid w:val="00486874"/>
    <w:rsid w:val="0049170F"/>
    <w:rsid w:val="00495222"/>
    <w:rsid w:val="00497C26"/>
    <w:rsid w:val="004B5683"/>
    <w:rsid w:val="004C78FE"/>
    <w:rsid w:val="004D45F2"/>
    <w:rsid w:val="005032AA"/>
    <w:rsid w:val="00520413"/>
    <w:rsid w:val="005306E1"/>
    <w:rsid w:val="00532CFF"/>
    <w:rsid w:val="00554C61"/>
    <w:rsid w:val="00574EA2"/>
    <w:rsid w:val="0057614F"/>
    <w:rsid w:val="00587661"/>
    <w:rsid w:val="005B0C3D"/>
    <w:rsid w:val="005B4363"/>
    <w:rsid w:val="005C293A"/>
    <w:rsid w:val="005C638A"/>
    <w:rsid w:val="005F097B"/>
    <w:rsid w:val="005F450A"/>
    <w:rsid w:val="0060725E"/>
    <w:rsid w:val="00607FF6"/>
    <w:rsid w:val="00611928"/>
    <w:rsid w:val="006139B3"/>
    <w:rsid w:val="00615C22"/>
    <w:rsid w:val="00630D33"/>
    <w:rsid w:val="00644AA6"/>
    <w:rsid w:val="0064666C"/>
    <w:rsid w:val="006578E8"/>
    <w:rsid w:val="006945E5"/>
    <w:rsid w:val="00696DB4"/>
    <w:rsid w:val="00697E38"/>
    <w:rsid w:val="006A3EA8"/>
    <w:rsid w:val="006C401B"/>
    <w:rsid w:val="006D2139"/>
    <w:rsid w:val="006E4CFF"/>
    <w:rsid w:val="0072544B"/>
    <w:rsid w:val="00726AD5"/>
    <w:rsid w:val="0074778A"/>
    <w:rsid w:val="00754774"/>
    <w:rsid w:val="0076433A"/>
    <w:rsid w:val="00767947"/>
    <w:rsid w:val="00796EAC"/>
    <w:rsid w:val="007A74C5"/>
    <w:rsid w:val="007C11D3"/>
    <w:rsid w:val="007D6584"/>
    <w:rsid w:val="00820730"/>
    <w:rsid w:val="008317CF"/>
    <w:rsid w:val="008331B0"/>
    <w:rsid w:val="00851602"/>
    <w:rsid w:val="00854764"/>
    <w:rsid w:val="008550AE"/>
    <w:rsid w:val="00860E5E"/>
    <w:rsid w:val="00872857"/>
    <w:rsid w:val="008B3285"/>
    <w:rsid w:val="008C2768"/>
    <w:rsid w:val="008F7A02"/>
    <w:rsid w:val="009007E4"/>
    <w:rsid w:val="00905704"/>
    <w:rsid w:val="00926531"/>
    <w:rsid w:val="009269C7"/>
    <w:rsid w:val="00927418"/>
    <w:rsid w:val="0093481A"/>
    <w:rsid w:val="00970587"/>
    <w:rsid w:val="00992862"/>
    <w:rsid w:val="00993B1F"/>
    <w:rsid w:val="009B19EF"/>
    <w:rsid w:val="009B2C79"/>
    <w:rsid w:val="009E3955"/>
    <w:rsid w:val="00A1776C"/>
    <w:rsid w:val="00A22C93"/>
    <w:rsid w:val="00A238DD"/>
    <w:rsid w:val="00A23A5D"/>
    <w:rsid w:val="00A258FE"/>
    <w:rsid w:val="00A26010"/>
    <w:rsid w:val="00A34C47"/>
    <w:rsid w:val="00A56A67"/>
    <w:rsid w:val="00A6101C"/>
    <w:rsid w:val="00AB7C67"/>
    <w:rsid w:val="00AC3379"/>
    <w:rsid w:val="00AD1053"/>
    <w:rsid w:val="00AE0902"/>
    <w:rsid w:val="00AE0FFD"/>
    <w:rsid w:val="00B00826"/>
    <w:rsid w:val="00B131DC"/>
    <w:rsid w:val="00B5097C"/>
    <w:rsid w:val="00B63741"/>
    <w:rsid w:val="00B70B2F"/>
    <w:rsid w:val="00B7291C"/>
    <w:rsid w:val="00B82894"/>
    <w:rsid w:val="00B83F8B"/>
    <w:rsid w:val="00B908CC"/>
    <w:rsid w:val="00BB678E"/>
    <w:rsid w:val="00BD0830"/>
    <w:rsid w:val="00BD2053"/>
    <w:rsid w:val="00BD41BC"/>
    <w:rsid w:val="00BD5700"/>
    <w:rsid w:val="00BE1703"/>
    <w:rsid w:val="00BE22FD"/>
    <w:rsid w:val="00BE52F4"/>
    <w:rsid w:val="00BE54BB"/>
    <w:rsid w:val="00BE6D6D"/>
    <w:rsid w:val="00BF76AA"/>
    <w:rsid w:val="00C03D25"/>
    <w:rsid w:val="00C3037E"/>
    <w:rsid w:val="00C33447"/>
    <w:rsid w:val="00C3684B"/>
    <w:rsid w:val="00C4418D"/>
    <w:rsid w:val="00C50266"/>
    <w:rsid w:val="00C753C0"/>
    <w:rsid w:val="00C77A83"/>
    <w:rsid w:val="00C874FA"/>
    <w:rsid w:val="00CA342E"/>
    <w:rsid w:val="00CB262E"/>
    <w:rsid w:val="00CB4A2A"/>
    <w:rsid w:val="00CE3C33"/>
    <w:rsid w:val="00D23989"/>
    <w:rsid w:val="00D3108D"/>
    <w:rsid w:val="00D319FB"/>
    <w:rsid w:val="00D45B3D"/>
    <w:rsid w:val="00D5795E"/>
    <w:rsid w:val="00D648BD"/>
    <w:rsid w:val="00D70E68"/>
    <w:rsid w:val="00D95B04"/>
    <w:rsid w:val="00DC009C"/>
    <w:rsid w:val="00DC0387"/>
    <w:rsid w:val="00DC0901"/>
    <w:rsid w:val="00DF6D5C"/>
    <w:rsid w:val="00E427EC"/>
    <w:rsid w:val="00E44E8B"/>
    <w:rsid w:val="00E556CB"/>
    <w:rsid w:val="00E81AB2"/>
    <w:rsid w:val="00EC06E0"/>
    <w:rsid w:val="00ED2A70"/>
    <w:rsid w:val="00EF6603"/>
    <w:rsid w:val="00F11549"/>
    <w:rsid w:val="00F24A9C"/>
    <w:rsid w:val="00F26E6B"/>
    <w:rsid w:val="00F32E09"/>
    <w:rsid w:val="00F37846"/>
    <w:rsid w:val="00F47D49"/>
    <w:rsid w:val="00F52088"/>
    <w:rsid w:val="00F54567"/>
    <w:rsid w:val="00F55243"/>
    <w:rsid w:val="00F60AD7"/>
    <w:rsid w:val="00F732B3"/>
    <w:rsid w:val="00F73BF7"/>
    <w:rsid w:val="00F7630D"/>
    <w:rsid w:val="00F96943"/>
    <w:rsid w:val="00FA61B3"/>
    <w:rsid w:val="00FD4664"/>
    <w:rsid w:val="00FE65EB"/>
    <w:rsid w:val="00FE7698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9BA2B3"/>
  <w15:docId w15:val="{5FC76399-DBA5-4ABB-8BD9-F3DBA45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7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77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7A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rsid w:val="00491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7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170F"/>
    <w:rPr>
      <w:b/>
      <w:bCs/>
    </w:rPr>
  </w:style>
  <w:style w:type="paragraph" w:styleId="NormalWeb">
    <w:name w:val="Normal (Web)"/>
    <w:basedOn w:val="Normal"/>
    <w:uiPriority w:val="99"/>
    <w:unhideWhenUsed/>
    <w:rsid w:val="00767947"/>
    <w:pPr>
      <w:spacing w:before="100" w:beforeAutospacing="1" w:after="100" w:afterAutospacing="1"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052E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unhideWhenUsed/>
    <w:rsid w:val="00DC0901"/>
    <w:rPr>
      <w:vertAlign w:val="superscript"/>
    </w:rPr>
  </w:style>
  <w:style w:type="paragraph" w:styleId="Revision">
    <w:name w:val="Revision"/>
    <w:hidden/>
    <w:uiPriority w:val="99"/>
    <w:semiHidden/>
    <w:rsid w:val="0040796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Kopejie\Iest&#257;d&#275;m%20saisto&#353;ie%20dokumenti\IEST&#256;&#381;U%20KOP&#274;JAS%20VEIDLAPAS\1-3.2_Jelgavas_v-pilsetas_Saistosie_noteikum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138F-83CA-48C8-8252-538D6BD8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1-3.2_Jelgavas_v-pilsetas_Saistosie_noteikumi</Template>
  <TotalTime>0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Kaminska</dc:creator>
  <cp:lastModifiedBy>Dita Siliņa-Pundore</cp:lastModifiedBy>
  <cp:revision>2</cp:revision>
  <cp:lastPrinted>2026-07-14T11:10:00Z</cp:lastPrinted>
  <dcterms:created xsi:type="dcterms:W3CDTF">2026-07-24T06:53:00Z</dcterms:created>
  <dcterms:modified xsi:type="dcterms:W3CDTF">2026-07-24T06:53:00Z</dcterms:modified>
</cp:coreProperties>
</file>