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8FAF2" w14:textId="4F2C706B" w:rsidR="00DC0901" w:rsidRDefault="00DC0901" w:rsidP="00DC0901">
      <w:pPr>
        <w:jc w:val="right"/>
      </w:pPr>
      <w:r>
        <w:t>3. pielikums</w:t>
      </w:r>
    </w:p>
    <w:p w14:paraId="0C101CF0" w14:textId="77777777" w:rsidR="00DC0901" w:rsidRPr="00E556CB" w:rsidRDefault="00DC0901" w:rsidP="00DC0901">
      <w:pPr>
        <w:jc w:val="right"/>
        <w:rPr>
          <w:sz w:val="22"/>
          <w:szCs w:val="22"/>
        </w:rPr>
      </w:pPr>
      <w:r w:rsidRPr="00E556CB">
        <w:rPr>
          <w:sz w:val="22"/>
          <w:szCs w:val="22"/>
        </w:rPr>
        <w:t xml:space="preserve">2026. gada 30. jūlija saistošajiem noteikumiem “Valsts mērķdotācijas sadales kārtība </w:t>
      </w:r>
    </w:p>
    <w:p w14:paraId="411283FD" w14:textId="6132E2F3" w:rsidR="0064666C" w:rsidRPr="00E556CB" w:rsidRDefault="00DC0901" w:rsidP="00DC0901">
      <w:pPr>
        <w:jc w:val="right"/>
        <w:rPr>
          <w:sz w:val="22"/>
          <w:szCs w:val="22"/>
        </w:rPr>
      </w:pPr>
      <w:r w:rsidRPr="00E556CB">
        <w:rPr>
          <w:sz w:val="22"/>
          <w:szCs w:val="22"/>
        </w:rPr>
        <w:t xml:space="preserve">interešu izglītības programmu finansēšanai Jelgavas </w:t>
      </w:r>
      <w:proofErr w:type="spellStart"/>
      <w:r w:rsidRPr="00E556CB">
        <w:rPr>
          <w:sz w:val="22"/>
          <w:szCs w:val="22"/>
        </w:rPr>
        <w:t>valstspilsētas</w:t>
      </w:r>
      <w:proofErr w:type="spellEnd"/>
      <w:r w:rsidRPr="00E556CB">
        <w:rPr>
          <w:sz w:val="22"/>
          <w:szCs w:val="22"/>
        </w:rPr>
        <w:t xml:space="preserve"> pašvaldībā”</w:t>
      </w:r>
    </w:p>
    <w:tbl>
      <w:tblPr>
        <w:tblW w:w="14975" w:type="dxa"/>
        <w:tblLook w:val="04A0" w:firstRow="1" w:lastRow="0" w:firstColumn="1" w:lastColumn="0" w:noHBand="0" w:noVBand="1"/>
      </w:tblPr>
      <w:tblGrid>
        <w:gridCol w:w="2621"/>
        <w:gridCol w:w="3191"/>
        <w:gridCol w:w="2370"/>
        <w:gridCol w:w="2410"/>
        <w:gridCol w:w="1420"/>
        <w:gridCol w:w="1276"/>
        <w:gridCol w:w="1460"/>
        <w:gridCol w:w="227"/>
      </w:tblGrid>
      <w:tr w:rsidR="00905704" w:rsidRPr="00DC0901" w14:paraId="1E1DC646" w14:textId="77777777" w:rsidTr="00905704">
        <w:trPr>
          <w:gridAfter w:val="1"/>
          <w:wAfter w:w="227" w:type="dxa"/>
          <w:trHeight w:val="360"/>
        </w:trPr>
        <w:tc>
          <w:tcPr>
            <w:tcW w:w="147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7B872" w14:textId="77777777" w:rsidR="00905704" w:rsidRPr="00905704" w:rsidRDefault="00905704" w:rsidP="00905704">
            <w:pPr>
              <w:spacing w:before="120"/>
              <w:jc w:val="right"/>
              <w:rPr>
                <w:b/>
                <w:bCs/>
              </w:rPr>
            </w:pPr>
            <w:r w:rsidRPr="00905704">
              <w:rPr>
                <w:b/>
                <w:bCs/>
              </w:rPr>
              <w:t xml:space="preserve">Jelgavas </w:t>
            </w:r>
            <w:proofErr w:type="spellStart"/>
            <w:r w:rsidRPr="00905704">
              <w:rPr>
                <w:b/>
                <w:bCs/>
              </w:rPr>
              <w:t>valstspilsētas</w:t>
            </w:r>
            <w:proofErr w:type="spellEnd"/>
            <w:r w:rsidRPr="00905704">
              <w:rPr>
                <w:b/>
                <w:bCs/>
              </w:rPr>
              <w:t xml:space="preserve"> pašvaldības</w:t>
            </w:r>
            <w:r w:rsidRPr="00905704">
              <w:rPr>
                <w:b/>
                <w:bCs/>
              </w:rPr>
              <w:br/>
              <w:t>Interešu izglītības programmu izvērtēšanas</w:t>
            </w:r>
            <w:r w:rsidRPr="00905704">
              <w:rPr>
                <w:b/>
                <w:bCs/>
              </w:rPr>
              <w:br/>
              <w:t>un mērķdotāciju līdzekļu sadales komisijai</w:t>
            </w:r>
          </w:p>
          <w:p w14:paraId="2ED0DF93" w14:textId="0F0A60A7" w:rsidR="00905704" w:rsidRPr="00905704" w:rsidRDefault="00905704" w:rsidP="00905704">
            <w:pPr>
              <w:spacing w:before="120" w:after="12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28"/>
                <w:szCs w:val="28"/>
              </w:rPr>
              <w:t>PIETEIKUMS</w:t>
            </w:r>
            <w:r w:rsidRPr="002D7CC7">
              <w:rPr>
                <w:b/>
                <w:bCs/>
                <w:sz w:val="28"/>
                <w:szCs w:val="28"/>
              </w:rPr>
              <w:br/>
              <w:t>valsts budžeta mērķdotācijas saņemšanai interešu izglītības programmas īstenošanai</w:t>
            </w:r>
            <w:r w:rsidRPr="002D7CC7" w:rsidDel="00881957">
              <w:rPr>
                <w:b/>
                <w:bCs/>
                <w:sz w:val="28"/>
                <w:szCs w:val="28"/>
              </w:rPr>
              <w:t xml:space="preserve"> </w:t>
            </w:r>
            <w:r w:rsidRPr="002D7CC7">
              <w:rPr>
                <w:b/>
                <w:bCs/>
                <w:sz w:val="28"/>
                <w:szCs w:val="28"/>
              </w:rPr>
              <w:t>izglītības iestādē</w:t>
            </w:r>
          </w:p>
        </w:tc>
      </w:tr>
      <w:tr w:rsidR="00905704" w:rsidRPr="00C93073" w14:paraId="3F0B134A" w14:textId="77777777" w:rsidTr="00905704">
        <w:trPr>
          <w:gridAfter w:val="1"/>
          <w:wAfter w:w="227" w:type="dxa"/>
          <w:trHeight w:val="360"/>
        </w:trPr>
        <w:tc>
          <w:tcPr>
            <w:tcW w:w="147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C23EC" w14:textId="77777777" w:rsidR="00905704" w:rsidRPr="002D7CC7" w:rsidRDefault="00905704" w:rsidP="00905704">
            <w:pPr>
              <w:rPr>
                <w:b/>
                <w:bCs/>
                <w:sz w:val="28"/>
                <w:szCs w:val="28"/>
              </w:rPr>
            </w:pPr>
            <w:r w:rsidRPr="002D7CC7">
              <w:rPr>
                <w:b/>
                <w:bCs/>
                <w:sz w:val="28"/>
                <w:szCs w:val="28"/>
              </w:rPr>
              <w:t xml:space="preserve">Īstenošanas laiks: </w:t>
            </w:r>
          </w:p>
        </w:tc>
      </w:tr>
      <w:tr w:rsidR="00905704" w:rsidRPr="00DC0901" w14:paraId="6DDD6BDA" w14:textId="77777777" w:rsidTr="00905704">
        <w:trPr>
          <w:gridAfter w:val="1"/>
          <w:wAfter w:w="227" w:type="dxa"/>
          <w:trHeight w:val="800"/>
        </w:trPr>
        <w:tc>
          <w:tcPr>
            <w:tcW w:w="26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1D66ED18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DC0901">
              <w:rPr>
                <w:sz w:val="20"/>
                <w:szCs w:val="20"/>
              </w:rPr>
              <w:t xml:space="preserve">nterešu izglītības </w:t>
            </w:r>
            <w:r w:rsidRPr="00DC0901">
              <w:rPr>
                <w:b/>
                <w:bCs/>
                <w:sz w:val="20"/>
                <w:szCs w:val="20"/>
              </w:rPr>
              <w:t>joma</w:t>
            </w:r>
          </w:p>
        </w:tc>
        <w:tc>
          <w:tcPr>
            <w:tcW w:w="319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A26619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DC0901">
              <w:rPr>
                <w:sz w:val="20"/>
                <w:szCs w:val="20"/>
              </w:rPr>
              <w:t xml:space="preserve">nterešu izglītības </w:t>
            </w:r>
            <w:proofErr w:type="spellStart"/>
            <w:r w:rsidRPr="00DC0901">
              <w:rPr>
                <w:b/>
                <w:bCs/>
                <w:sz w:val="20"/>
                <w:szCs w:val="20"/>
              </w:rPr>
              <w:t>apakšjoma</w:t>
            </w:r>
            <w:proofErr w:type="spellEnd"/>
          </w:p>
        </w:tc>
        <w:tc>
          <w:tcPr>
            <w:tcW w:w="237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337F49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DC0901">
              <w:rPr>
                <w:sz w:val="20"/>
                <w:szCs w:val="20"/>
              </w:rPr>
              <w:t xml:space="preserve">olektīva/pulciņa </w:t>
            </w:r>
            <w:r w:rsidRPr="00DC0901">
              <w:rPr>
                <w:b/>
                <w:bCs/>
                <w:sz w:val="20"/>
                <w:szCs w:val="20"/>
              </w:rPr>
              <w:t>nosaukums</w:t>
            </w:r>
          </w:p>
        </w:tc>
        <w:tc>
          <w:tcPr>
            <w:tcW w:w="24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A6E1D1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C0901">
              <w:rPr>
                <w:sz w:val="20"/>
                <w:szCs w:val="20"/>
              </w:rPr>
              <w:t>edagoga vārds, uzvārds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320802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DC0901">
              <w:rPr>
                <w:sz w:val="20"/>
                <w:szCs w:val="20"/>
              </w:rPr>
              <w:t>zglītojamo skaits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A6A22F2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DC0901">
              <w:rPr>
                <w:sz w:val="20"/>
                <w:szCs w:val="20"/>
              </w:rPr>
              <w:t>lase/</w:t>
            </w:r>
            <w:r w:rsidRPr="00DC0901">
              <w:rPr>
                <w:sz w:val="20"/>
                <w:szCs w:val="20"/>
              </w:rPr>
              <w:br/>
              <w:t>vecums</w:t>
            </w:r>
          </w:p>
        </w:tc>
        <w:tc>
          <w:tcPr>
            <w:tcW w:w="14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CB7F3E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Pieteikto</w:t>
            </w:r>
            <w:r w:rsidRPr="00DC09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nodarbību</w:t>
            </w:r>
            <w:r w:rsidRPr="00DC0901">
              <w:rPr>
                <w:sz w:val="20"/>
                <w:szCs w:val="20"/>
              </w:rPr>
              <w:t xml:space="preserve"> skaits</w:t>
            </w:r>
          </w:p>
        </w:tc>
      </w:tr>
      <w:tr w:rsidR="00905704" w:rsidRPr="00DC0901" w14:paraId="71C0776C" w14:textId="77777777" w:rsidTr="00905704">
        <w:trPr>
          <w:trHeight w:val="795"/>
        </w:trPr>
        <w:tc>
          <w:tcPr>
            <w:tcW w:w="26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7F6D79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97AEB9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  <w:tc>
          <w:tcPr>
            <w:tcW w:w="23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F16BB09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121B37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AAE9BD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D5F2EC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D4F391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  <w:hideMark/>
          </w:tcPr>
          <w:p w14:paraId="2090E57C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</w:p>
        </w:tc>
      </w:tr>
      <w:tr w:rsidR="00905704" w:rsidRPr="00DC0901" w14:paraId="169768F4" w14:textId="77777777" w:rsidTr="00905704">
        <w:trPr>
          <w:trHeight w:val="255"/>
        </w:trPr>
        <w:tc>
          <w:tcPr>
            <w:tcW w:w="2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FB25EF8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KULTŪRIZGLĪTĪBA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8F2504B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2FF455C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614947F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E9176D9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1D8941D8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35AFBB3C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31AEB661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5F210A5C" w14:textId="77777777" w:rsidTr="00905704">
        <w:trPr>
          <w:trHeight w:val="255"/>
        </w:trPr>
        <w:tc>
          <w:tcPr>
            <w:tcW w:w="2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9A21795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A6F78C8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1797FB3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D24D736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960FCA5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28C93177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497B6ECF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1F56C71B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1CD9655D" w14:textId="77777777" w:rsidTr="00905704">
        <w:trPr>
          <w:trHeight w:val="315"/>
        </w:trPr>
        <w:tc>
          <w:tcPr>
            <w:tcW w:w="2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1974411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31AEF14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B52C73A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1B1EABD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1873971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3BB3634A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6BF4F369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2F2AED2B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75CA0812" w14:textId="77777777" w:rsidTr="00905704">
        <w:trPr>
          <w:trHeight w:val="255"/>
        </w:trPr>
        <w:tc>
          <w:tcPr>
            <w:tcW w:w="2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B1252FC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STEM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9068235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9BE2457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E84E576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B63C11F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1CF4B9A0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7381F029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5AE74835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7D3B3560" w14:textId="77777777" w:rsidTr="00905704">
        <w:trPr>
          <w:trHeight w:val="255"/>
        </w:trPr>
        <w:tc>
          <w:tcPr>
            <w:tcW w:w="2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2A48D2D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DC8F440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14F3397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67AD064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099706F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97B2B0A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652EFADE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565B077D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42025211" w14:textId="77777777" w:rsidTr="00905704">
        <w:trPr>
          <w:trHeight w:val="255"/>
        </w:trPr>
        <w:tc>
          <w:tcPr>
            <w:tcW w:w="2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37BA473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960C44B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0573608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CC0A102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4ED83DF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46E8DA0D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6E020EF8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60052FA9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24C27C8F" w14:textId="77777777" w:rsidTr="00905704">
        <w:trPr>
          <w:trHeight w:val="285"/>
        </w:trPr>
        <w:tc>
          <w:tcPr>
            <w:tcW w:w="26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E1330B0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SPORTS UN FIZISKĀS AKTIVITĀTES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13FB9F5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4CDED1B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B0DFD73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2C0FA0C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0456CF7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0271E19A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65E88851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675C14F4" w14:textId="77777777" w:rsidTr="00905704">
        <w:trPr>
          <w:trHeight w:val="255"/>
        </w:trPr>
        <w:tc>
          <w:tcPr>
            <w:tcW w:w="26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4313824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F438DC6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DA2D6D2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B1813B9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5B98D73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6A746E89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0FC15E0E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0842023A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55F2CE33" w14:textId="77777777" w:rsidTr="00905704">
        <w:trPr>
          <w:trHeight w:val="255"/>
        </w:trPr>
        <w:tc>
          <w:tcPr>
            <w:tcW w:w="2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29CC316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2F4F2CA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A131A61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9E7E3C3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0199897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0FFB04D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6C1B2C79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69860821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5BBB2A89" w14:textId="77777777" w:rsidTr="00905704">
        <w:trPr>
          <w:trHeight w:val="255"/>
        </w:trPr>
        <w:tc>
          <w:tcPr>
            <w:tcW w:w="26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EDD702A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SOCIĀLĀ UN PILSONISKĀ JOMA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024DBD6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112A61D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37B8CA9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5D01F56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C4F0E51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5FE51EBA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73D8B596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01A4673B" w14:textId="77777777" w:rsidTr="00905704">
        <w:trPr>
          <w:trHeight w:val="255"/>
        </w:trPr>
        <w:tc>
          <w:tcPr>
            <w:tcW w:w="26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5BAB1A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5BFDC68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C778B6C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12CA1FF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84FA5D4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29988F7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57282221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39B220E3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166DAE26" w14:textId="77777777" w:rsidTr="00905704">
        <w:trPr>
          <w:trHeight w:val="255"/>
        </w:trPr>
        <w:tc>
          <w:tcPr>
            <w:tcW w:w="2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B18EFD8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6B5E7CB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B8A302D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F66ECDF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A9A2A3F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6753A573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0EFF2291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6CDDDCD4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34D52920" w14:textId="77777777" w:rsidTr="00905704">
        <w:trPr>
          <w:trHeight w:val="255"/>
        </w:trPr>
        <w:tc>
          <w:tcPr>
            <w:tcW w:w="26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BEA879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MAZĀKUMTAUTĪBU VALODAS UN KULTŪRVĒSTURE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551D412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F416D29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C05A7B2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FFF1D6C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9189633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0F46CD77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2A4504C8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2B5FC8A1" w14:textId="77777777" w:rsidTr="00905704">
        <w:trPr>
          <w:trHeight w:val="255"/>
        </w:trPr>
        <w:tc>
          <w:tcPr>
            <w:tcW w:w="26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977A80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E438472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F3D04AB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2E90CAE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1985318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6BB87810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1EE2EE6F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02E1CC1B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1DD1C227" w14:textId="77777777" w:rsidTr="00905704">
        <w:trPr>
          <w:trHeight w:val="255"/>
        </w:trPr>
        <w:tc>
          <w:tcPr>
            <w:tcW w:w="26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A09166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EF6B66A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9C101D6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C703600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7D46DE1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7B87F5F9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29F45C3A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1E82DFD5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6D50456D" w14:textId="77777777" w:rsidTr="00905704">
        <w:trPr>
          <w:trHeight w:val="255"/>
        </w:trPr>
        <w:tc>
          <w:tcPr>
            <w:tcW w:w="1201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1312087E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35DC97B3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6AB48444" w14:textId="77777777" w:rsidR="00905704" w:rsidRPr="00DC0901" w:rsidRDefault="00905704" w:rsidP="00903741">
            <w:pPr>
              <w:jc w:val="right"/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2A432788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</w:tbl>
    <w:p w14:paraId="6E6ABD11" w14:textId="5E947177" w:rsidR="00905704" w:rsidRDefault="00905704"/>
    <w:sectPr w:rsidR="00905704" w:rsidSect="00E72F52">
      <w:pgSz w:w="16838" w:h="11906" w:orient="landscape" w:code="9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5B3BB" w14:textId="77777777" w:rsidR="00796832" w:rsidRDefault="00796832">
      <w:r>
        <w:separator/>
      </w:r>
    </w:p>
  </w:endnote>
  <w:endnote w:type="continuationSeparator" w:id="0">
    <w:p w14:paraId="366881C6" w14:textId="77777777" w:rsidR="00796832" w:rsidRDefault="00796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4F64C" w14:textId="77777777" w:rsidR="00796832" w:rsidRDefault="00796832">
      <w:r>
        <w:separator/>
      </w:r>
    </w:p>
  </w:footnote>
  <w:footnote w:type="continuationSeparator" w:id="0">
    <w:p w14:paraId="0DEFE734" w14:textId="77777777" w:rsidR="00796832" w:rsidRDefault="00796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75AD1"/>
    <w:multiLevelType w:val="multilevel"/>
    <w:tmpl w:val="8F4A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544FF2"/>
    <w:multiLevelType w:val="multilevel"/>
    <w:tmpl w:val="5D5850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DB440C"/>
    <w:multiLevelType w:val="multilevel"/>
    <w:tmpl w:val="3592B27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BE62AB"/>
    <w:multiLevelType w:val="hybridMultilevel"/>
    <w:tmpl w:val="EDB4C9A2"/>
    <w:lvl w:ilvl="0" w:tplc="E836F4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47BC2"/>
    <w:multiLevelType w:val="multilevel"/>
    <w:tmpl w:val="3562725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31148E6"/>
    <w:multiLevelType w:val="hybridMultilevel"/>
    <w:tmpl w:val="CBF88C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1045B6"/>
    <w:multiLevelType w:val="hybridMultilevel"/>
    <w:tmpl w:val="1AE8A1F0"/>
    <w:lvl w:ilvl="0" w:tplc="0426000F">
      <w:start w:val="1"/>
      <w:numFmt w:val="decimal"/>
      <w:lvlText w:val="%1."/>
      <w:lvlJc w:val="left"/>
      <w:pPr>
        <w:ind w:left="612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36810"/>
    <w:multiLevelType w:val="multilevel"/>
    <w:tmpl w:val="1DDAA07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83"/>
    <w:rsid w:val="000016A8"/>
    <w:rsid w:val="00010327"/>
    <w:rsid w:val="00021DDE"/>
    <w:rsid w:val="0002406C"/>
    <w:rsid w:val="00030783"/>
    <w:rsid w:val="00034524"/>
    <w:rsid w:val="00054B4E"/>
    <w:rsid w:val="00055306"/>
    <w:rsid w:val="000A5312"/>
    <w:rsid w:val="000A68F5"/>
    <w:rsid w:val="000C1AC2"/>
    <w:rsid w:val="000C1E3B"/>
    <w:rsid w:val="000C6040"/>
    <w:rsid w:val="000C7716"/>
    <w:rsid w:val="000D3DFF"/>
    <w:rsid w:val="000F4094"/>
    <w:rsid w:val="00103314"/>
    <w:rsid w:val="00112129"/>
    <w:rsid w:val="00112EA3"/>
    <w:rsid w:val="001531B0"/>
    <w:rsid w:val="0015531D"/>
    <w:rsid w:val="00167F75"/>
    <w:rsid w:val="00180307"/>
    <w:rsid w:val="00182448"/>
    <w:rsid w:val="001A030E"/>
    <w:rsid w:val="001A1876"/>
    <w:rsid w:val="001A3F10"/>
    <w:rsid w:val="001A480C"/>
    <w:rsid w:val="001A7689"/>
    <w:rsid w:val="001B767A"/>
    <w:rsid w:val="001D5A58"/>
    <w:rsid w:val="001F0207"/>
    <w:rsid w:val="001F407E"/>
    <w:rsid w:val="002005F9"/>
    <w:rsid w:val="002071F2"/>
    <w:rsid w:val="00211AE0"/>
    <w:rsid w:val="002151C1"/>
    <w:rsid w:val="0021643F"/>
    <w:rsid w:val="00234525"/>
    <w:rsid w:val="00254AB3"/>
    <w:rsid w:val="00266534"/>
    <w:rsid w:val="00267913"/>
    <w:rsid w:val="00280C1E"/>
    <w:rsid w:val="0028364E"/>
    <w:rsid w:val="00284121"/>
    <w:rsid w:val="002A2A8B"/>
    <w:rsid w:val="002B052E"/>
    <w:rsid w:val="002B47B6"/>
    <w:rsid w:val="002C07FD"/>
    <w:rsid w:val="002D5CB8"/>
    <w:rsid w:val="002D7CC7"/>
    <w:rsid w:val="00323838"/>
    <w:rsid w:val="00350939"/>
    <w:rsid w:val="003636D8"/>
    <w:rsid w:val="0037273E"/>
    <w:rsid w:val="003A0097"/>
    <w:rsid w:val="003A55B2"/>
    <w:rsid w:val="003A6152"/>
    <w:rsid w:val="003B049D"/>
    <w:rsid w:val="003B41F0"/>
    <w:rsid w:val="003C043A"/>
    <w:rsid w:val="003D03FB"/>
    <w:rsid w:val="003E7BE0"/>
    <w:rsid w:val="00406174"/>
    <w:rsid w:val="00407968"/>
    <w:rsid w:val="0043121C"/>
    <w:rsid w:val="00483639"/>
    <w:rsid w:val="00486874"/>
    <w:rsid w:val="0049170F"/>
    <w:rsid w:val="00495222"/>
    <w:rsid w:val="00497C26"/>
    <w:rsid w:val="004B5683"/>
    <w:rsid w:val="004C78FE"/>
    <w:rsid w:val="004D45F2"/>
    <w:rsid w:val="005032AA"/>
    <w:rsid w:val="00520413"/>
    <w:rsid w:val="005306E1"/>
    <w:rsid w:val="00532CFF"/>
    <w:rsid w:val="00554C61"/>
    <w:rsid w:val="00574EA2"/>
    <w:rsid w:val="0057614F"/>
    <w:rsid w:val="00587661"/>
    <w:rsid w:val="005B0C3D"/>
    <w:rsid w:val="005B4363"/>
    <w:rsid w:val="005C293A"/>
    <w:rsid w:val="005C638A"/>
    <w:rsid w:val="005F097B"/>
    <w:rsid w:val="005F450A"/>
    <w:rsid w:val="0060725E"/>
    <w:rsid w:val="00607FF6"/>
    <w:rsid w:val="00611928"/>
    <w:rsid w:val="006139B3"/>
    <w:rsid w:val="00615C22"/>
    <w:rsid w:val="00630D33"/>
    <w:rsid w:val="00644AA6"/>
    <w:rsid w:val="0064666C"/>
    <w:rsid w:val="006578E8"/>
    <w:rsid w:val="006945E5"/>
    <w:rsid w:val="00696DB4"/>
    <w:rsid w:val="00697E38"/>
    <w:rsid w:val="006A3EA8"/>
    <w:rsid w:val="006C401B"/>
    <w:rsid w:val="006D2139"/>
    <w:rsid w:val="006E4CFF"/>
    <w:rsid w:val="0072544B"/>
    <w:rsid w:val="00726AD5"/>
    <w:rsid w:val="0074778A"/>
    <w:rsid w:val="00754774"/>
    <w:rsid w:val="0076433A"/>
    <w:rsid w:val="00767947"/>
    <w:rsid w:val="00796832"/>
    <w:rsid w:val="00796EAC"/>
    <w:rsid w:val="007A74C5"/>
    <w:rsid w:val="007C11D3"/>
    <w:rsid w:val="007D6584"/>
    <w:rsid w:val="00820730"/>
    <w:rsid w:val="008317CF"/>
    <w:rsid w:val="008331B0"/>
    <w:rsid w:val="00851602"/>
    <w:rsid w:val="00854764"/>
    <w:rsid w:val="008550AE"/>
    <w:rsid w:val="00860E5E"/>
    <w:rsid w:val="00864A56"/>
    <w:rsid w:val="00872857"/>
    <w:rsid w:val="008B3285"/>
    <w:rsid w:val="008C2768"/>
    <w:rsid w:val="008F7A02"/>
    <w:rsid w:val="009007E4"/>
    <w:rsid w:val="00905704"/>
    <w:rsid w:val="00926531"/>
    <w:rsid w:val="009269C7"/>
    <w:rsid w:val="00927418"/>
    <w:rsid w:val="0093481A"/>
    <w:rsid w:val="00970587"/>
    <w:rsid w:val="00992862"/>
    <w:rsid w:val="00993B1F"/>
    <w:rsid w:val="009B19EF"/>
    <w:rsid w:val="009B2C79"/>
    <w:rsid w:val="009E3955"/>
    <w:rsid w:val="00A1776C"/>
    <w:rsid w:val="00A22C93"/>
    <w:rsid w:val="00A23A5D"/>
    <w:rsid w:val="00A258FE"/>
    <w:rsid w:val="00A26010"/>
    <w:rsid w:val="00A34C47"/>
    <w:rsid w:val="00A56A67"/>
    <w:rsid w:val="00AB7C67"/>
    <w:rsid w:val="00AC3379"/>
    <w:rsid w:val="00AD1053"/>
    <w:rsid w:val="00AE0902"/>
    <w:rsid w:val="00AE0FFD"/>
    <w:rsid w:val="00B00826"/>
    <w:rsid w:val="00B131DC"/>
    <w:rsid w:val="00B5097C"/>
    <w:rsid w:val="00B63741"/>
    <w:rsid w:val="00B70B2F"/>
    <w:rsid w:val="00B7291C"/>
    <w:rsid w:val="00B82894"/>
    <w:rsid w:val="00B83F8B"/>
    <w:rsid w:val="00B908CC"/>
    <w:rsid w:val="00BB678E"/>
    <w:rsid w:val="00BD0830"/>
    <w:rsid w:val="00BD2053"/>
    <w:rsid w:val="00BD41BC"/>
    <w:rsid w:val="00BD5700"/>
    <w:rsid w:val="00BE1703"/>
    <w:rsid w:val="00BE22FD"/>
    <w:rsid w:val="00BE52F4"/>
    <w:rsid w:val="00BE54BB"/>
    <w:rsid w:val="00BE6D6D"/>
    <w:rsid w:val="00BF76AA"/>
    <w:rsid w:val="00C03D25"/>
    <w:rsid w:val="00C3037E"/>
    <w:rsid w:val="00C33447"/>
    <w:rsid w:val="00C3684B"/>
    <w:rsid w:val="00C4418D"/>
    <w:rsid w:val="00C50266"/>
    <w:rsid w:val="00C753C0"/>
    <w:rsid w:val="00C77A83"/>
    <w:rsid w:val="00C874FA"/>
    <w:rsid w:val="00CA342E"/>
    <w:rsid w:val="00CB262E"/>
    <w:rsid w:val="00CB4A2A"/>
    <w:rsid w:val="00CE3C33"/>
    <w:rsid w:val="00D23989"/>
    <w:rsid w:val="00D3108D"/>
    <w:rsid w:val="00D319FB"/>
    <w:rsid w:val="00D45B3D"/>
    <w:rsid w:val="00D5795E"/>
    <w:rsid w:val="00D648BD"/>
    <w:rsid w:val="00D70E68"/>
    <w:rsid w:val="00D95B04"/>
    <w:rsid w:val="00DC009C"/>
    <w:rsid w:val="00DC0387"/>
    <w:rsid w:val="00DC0901"/>
    <w:rsid w:val="00DF6D5C"/>
    <w:rsid w:val="00E427EC"/>
    <w:rsid w:val="00E44E8B"/>
    <w:rsid w:val="00E556CB"/>
    <w:rsid w:val="00E72F52"/>
    <w:rsid w:val="00E81AB2"/>
    <w:rsid w:val="00EC06E0"/>
    <w:rsid w:val="00ED2A70"/>
    <w:rsid w:val="00F11549"/>
    <w:rsid w:val="00F24A9C"/>
    <w:rsid w:val="00F26E6B"/>
    <w:rsid w:val="00F32E09"/>
    <w:rsid w:val="00F37846"/>
    <w:rsid w:val="00F47D49"/>
    <w:rsid w:val="00F52088"/>
    <w:rsid w:val="00F54567"/>
    <w:rsid w:val="00F55243"/>
    <w:rsid w:val="00F60AD7"/>
    <w:rsid w:val="00F732B3"/>
    <w:rsid w:val="00F73BF7"/>
    <w:rsid w:val="00F7630D"/>
    <w:rsid w:val="00F96943"/>
    <w:rsid w:val="00FA61B3"/>
    <w:rsid w:val="00FD4664"/>
    <w:rsid w:val="00FE65EB"/>
    <w:rsid w:val="00FE7698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9BA2B3"/>
  <w15:docId w15:val="{5FC76399-DBA5-4ABB-8BD9-F3DBA456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AE0FFD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rsid w:val="007D6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C77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C771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77A8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CommentReference">
    <w:name w:val="annotation reference"/>
    <w:basedOn w:val="DefaultParagraphFont"/>
    <w:rsid w:val="004917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17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9170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91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9170F"/>
    <w:rPr>
      <w:b/>
      <w:bCs/>
    </w:rPr>
  </w:style>
  <w:style w:type="paragraph" w:styleId="NormalWeb">
    <w:name w:val="Normal (Web)"/>
    <w:basedOn w:val="Normal"/>
    <w:uiPriority w:val="99"/>
    <w:unhideWhenUsed/>
    <w:rsid w:val="00767947"/>
    <w:pPr>
      <w:spacing w:before="100" w:beforeAutospacing="1" w:after="100" w:afterAutospacing="1"/>
    </w:p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2B052E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unhideWhenUsed/>
    <w:rsid w:val="00DC0901"/>
    <w:rPr>
      <w:vertAlign w:val="superscript"/>
    </w:rPr>
  </w:style>
  <w:style w:type="paragraph" w:styleId="Revision">
    <w:name w:val="Revision"/>
    <w:hidden/>
    <w:uiPriority w:val="99"/>
    <w:semiHidden/>
    <w:rsid w:val="00407968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D4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0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Kopejie\Iest&#257;d&#275;m%20saisto&#353;ie%20dokumenti\IEST&#256;&#381;U%20KOP&#274;JAS%20VEIDLAPAS\1-3.2_Jelgavas_v-pilsetas_Saistosie_noteikum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B138F-83CA-48C8-8252-538D6BD8D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1-3.2_Jelgavas_v-pilsetas_Saistosie_noteikumi</Template>
  <TotalTime>1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Kaminska</dc:creator>
  <cp:lastModifiedBy>Dita Siliņa-Pundore</cp:lastModifiedBy>
  <cp:revision>3</cp:revision>
  <cp:lastPrinted>2026-07-14T11:10:00Z</cp:lastPrinted>
  <dcterms:created xsi:type="dcterms:W3CDTF">2026-07-24T06:52:00Z</dcterms:created>
  <dcterms:modified xsi:type="dcterms:W3CDTF">2026-07-24T08:26:00Z</dcterms:modified>
</cp:coreProperties>
</file>