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B95B5" w14:textId="4E916820" w:rsidR="00796EAC" w:rsidRDefault="00796EAC" w:rsidP="00796EAC">
      <w:pPr>
        <w:jc w:val="right"/>
      </w:pPr>
      <w:r>
        <w:t>2. pielikums</w:t>
      </w:r>
    </w:p>
    <w:p w14:paraId="4CE936B8" w14:textId="77777777" w:rsidR="00767947" w:rsidRPr="00E556CB" w:rsidRDefault="00796EAC" w:rsidP="00767947">
      <w:pPr>
        <w:jc w:val="right"/>
        <w:rPr>
          <w:sz w:val="22"/>
          <w:szCs w:val="22"/>
        </w:rPr>
      </w:pPr>
      <w:r w:rsidRPr="00E556CB">
        <w:rPr>
          <w:sz w:val="22"/>
          <w:szCs w:val="22"/>
        </w:rPr>
        <w:t xml:space="preserve">2026. gada 30. jūlija saistošajiem noteikumiem </w:t>
      </w:r>
      <w:r w:rsidR="00767947" w:rsidRPr="00E556CB">
        <w:rPr>
          <w:sz w:val="22"/>
          <w:szCs w:val="22"/>
        </w:rPr>
        <w:t xml:space="preserve">“Valsts mērķdotācijas sadales kārtība </w:t>
      </w:r>
    </w:p>
    <w:p w14:paraId="219CEE11" w14:textId="29E5043E" w:rsidR="00796EAC" w:rsidRPr="00E556CB" w:rsidRDefault="00767947" w:rsidP="00767947">
      <w:pPr>
        <w:jc w:val="right"/>
        <w:rPr>
          <w:sz w:val="22"/>
          <w:szCs w:val="22"/>
        </w:rPr>
      </w:pPr>
      <w:r w:rsidRPr="00E556CB">
        <w:rPr>
          <w:sz w:val="22"/>
          <w:szCs w:val="22"/>
        </w:rPr>
        <w:t xml:space="preserve">interešu izglītības programmu finansēšanai Jelgavas </w:t>
      </w:r>
      <w:proofErr w:type="spellStart"/>
      <w:r w:rsidRPr="00E556CB">
        <w:rPr>
          <w:sz w:val="22"/>
          <w:szCs w:val="22"/>
        </w:rPr>
        <w:t>valstspilsētas</w:t>
      </w:r>
      <w:proofErr w:type="spellEnd"/>
      <w:r w:rsidRPr="00E556CB">
        <w:rPr>
          <w:sz w:val="22"/>
          <w:szCs w:val="22"/>
        </w:rPr>
        <w:t xml:space="preserve"> pašvaldībā”</w:t>
      </w:r>
    </w:p>
    <w:p w14:paraId="41D3DE8B" w14:textId="3607250A" w:rsidR="001531B0" w:rsidRPr="001531B0" w:rsidRDefault="001531B0" w:rsidP="001531B0">
      <w:pPr>
        <w:spacing w:before="240" w:line="260" w:lineRule="exact"/>
        <w:jc w:val="right"/>
        <w:rPr>
          <w:b/>
          <w:bCs/>
        </w:rPr>
      </w:pPr>
      <w:r w:rsidRPr="001531B0">
        <w:rPr>
          <w:b/>
          <w:bCs/>
        </w:rPr>
        <w:t xml:space="preserve">Jelgavas </w:t>
      </w:r>
      <w:proofErr w:type="spellStart"/>
      <w:r w:rsidRPr="001531B0">
        <w:rPr>
          <w:b/>
          <w:bCs/>
        </w:rPr>
        <w:t>valstspilsētas</w:t>
      </w:r>
      <w:proofErr w:type="spellEnd"/>
      <w:r w:rsidRPr="001531B0">
        <w:rPr>
          <w:b/>
          <w:bCs/>
        </w:rPr>
        <w:t xml:space="preserve"> pašvaldības</w:t>
      </w:r>
      <w:r w:rsidRPr="001531B0">
        <w:rPr>
          <w:b/>
          <w:bCs/>
        </w:rPr>
        <w:br/>
        <w:t>Interešu izglītības programmu izvērtēšanas</w:t>
      </w:r>
      <w:r w:rsidRPr="001531B0">
        <w:rPr>
          <w:b/>
          <w:bCs/>
        </w:rPr>
        <w:br/>
        <w:t>un mērķdotāciju līdzekļu sadales komisijai</w:t>
      </w:r>
    </w:p>
    <w:p w14:paraId="780D5861" w14:textId="77777777" w:rsidR="001531B0" w:rsidRPr="00FC3F8C" w:rsidRDefault="001531B0" w:rsidP="001531B0">
      <w:pPr>
        <w:spacing w:before="120"/>
        <w:ind w:left="567" w:right="567"/>
        <w:jc w:val="center"/>
        <w:rPr>
          <w:b/>
          <w:bCs/>
        </w:rPr>
      </w:pPr>
      <w:r w:rsidRPr="00FC3F8C">
        <w:rPr>
          <w:b/>
          <w:caps/>
        </w:rPr>
        <w:t>PieteikumS</w:t>
      </w:r>
      <w:bookmarkStart w:id="0" w:name="_Hlk107496894"/>
      <w:r w:rsidRPr="00FC3F8C">
        <w:rPr>
          <w:b/>
          <w:caps/>
        </w:rPr>
        <w:br/>
      </w:r>
      <w:r w:rsidRPr="00FC3F8C">
        <w:rPr>
          <w:b/>
          <w:bCs/>
        </w:rPr>
        <w:t>valsts budžeta mērķdotācijas saņemšanai juridiskas vai privātas personas interešu izglītības programmas īstenošanai</w:t>
      </w:r>
      <w:r w:rsidRPr="00FC3F8C" w:rsidDel="00881957">
        <w:rPr>
          <w:b/>
          <w:bCs/>
        </w:rPr>
        <w:t xml:space="preserve"> </w:t>
      </w:r>
    </w:p>
    <w:bookmarkEnd w:id="0"/>
    <w:p w14:paraId="330471EE" w14:textId="77777777" w:rsidR="001531B0" w:rsidRPr="00FC3F8C" w:rsidRDefault="001531B0" w:rsidP="001531B0">
      <w:pPr>
        <w:spacing w:before="130" w:after="60" w:line="260" w:lineRule="exact"/>
        <w:jc w:val="both"/>
        <w:rPr>
          <w:b/>
        </w:rPr>
      </w:pPr>
      <w:r w:rsidRPr="00FC3F8C">
        <w:rPr>
          <w:b/>
        </w:rPr>
        <w:t>Informācija par programmas īstenotāju:</w:t>
      </w:r>
    </w:p>
    <w:tbl>
      <w:tblPr>
        <w:tblW w:w="516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660"/>
        <w:gridCol w:w="5983"/>
      </w:tblGrid>
      <w:tr w:rsidR="001531B0" w:rsidRPr="00FC3F8C" w14:paraId="2BD230D6" w14:textId="77777777" w:rsidTr="001531B0">
        <w:tc>
          <w:tcPr>
            <w:tcW w:w="3549" w:type="dxa"/>
          </w:tcPr>
          <w:p w14:paraId="4C93987E" w14:textId="1A5795C4" w:rsidR="001531B0" w:rsidRPr="00FC3F8C" w:rsidRDefault="00254AB3" w:rsidP="00254AB3">
            <w:pPr>
              <w:ind w:right="269"/>
              <w:jc w:val="both"/>
            </w:pPr>
            <w:r>
              <w:t xml:space="preserve">Juridiskas personas </w:t>
            </w:r>
            <w:r w:rsidR="001531B0" w:rsidRPr="00FC3F8C">
              <w:t>nosaukums/fiziskās personas vārds, uzvārds:</w:t>
            </w:r>
          </w:p>
        </w:tc>
        <w:tc>
          <w:tcPr>
            <w:tcW w:w="5802" w:type="dxa"/>
          </w:tcPr>
          <w:p w14:paraId="554DFC3A" w14:textId="77777777" w:rsidR="001531B0" w:rsidRPr="00FC3F8C" w:rsidRDefault="001531B0" w:rsidP="002B47B6">
            <w:pPr>
              <w:jc w:val="both"/>
            </w:pPr>
          </w:p>
        </w:tc>
      </w:tr>
      <w:tr w:rsidR="001531B0" w:rsidRPr="00FC3F8C" w14:paraId="165D1C50" w14:textId="77777777" w:rsidTr="001531B0">
        <w:tc>
          <w:tcPr>
            <w:tcW w:w="3549" w:type="dxa"/>
          </w:tcPr>
          <w:p w14:paraId="39A84D92" w14:textId="0507DDF1" w:rsidR="001531B0" w:rsidRPr="00FC3F8C" w:rsidRDefault="001531B0" w:rsidP="002B47B6">
            <w:pPr>
              <w:jc w:val="both"/>
            </w:pPr>
            <w:r w:rsidRPr="00FC3F8C">
              <w:t>Reģistrācijas numurs</w:t>
            </w:r>
            <w:r w:rsidR="00254AB3">
              <w:t>/personas kods</w:t>
            </w:r>
            <w:r w:rsidRPr="00FC3F8C">
              <w:t>:</w:t>
            </w:r>
          </w:p>
        </w:tc>
        <w:tc>
          <w:tcPr>
            <w:tcW w:w="5802" w:type="dxa"/>
          </w:tcPr>
          <w:p w14:paraId="08B4ACFD" w14:textId="77777777" w:rsidR="001531B0" w:rsidRPr="00FC3F8C" w:rsidRDefault="001531B0" w:rsidP="002B47B6">
            <w:pPr>
              <w:jc w:val="both"/>
            </w:pPr>
          </w:p>
        </w:tc>
      </w:tr>
      <w:tr w:rsidR="001531B0" w:rsidRPr="00FC3F8C" w14:paraId="130D4A72" w14:textId="77777777" w:rsidTr="001531B0">
        <w:tc>
          <w:tcPr>
            <w:tcW w:w="3549" w:type="dxa"/>
          </w:tcPr>
          <w:p w14:paraId="0D13D799" w14:textId="77777777" w:rsidR="001531B0" w:rsidRPr="00FC3F8C" w:rsidRDefault="001531B0" w:rsidP="002B47B6">
            <w:pPr>
              <w:jc w:val="both"/>
            </w:pPr>
            <w:r w:rsidRPr="00FC3F8C">
              <w:t>Deklarētā/juridiskā adrese:</w:t>
            </w:r>
          </w:p>
        </w:tc>
        <w:tc>
          <w:tcPr>
            <w:tcW w:w="5802" w:type="dxa"/>
          </w:tcPr>
          <w:p w14:paraId="4D42B457" w14:textId="77777777" w:rsidR="001531B0" w:rsidRPr="00FC3F8C" w:rsidRDefault="001531B0" w:rsidP="002B47B6">
            <w:pPr>
              <w:jc w:val="both"/>
            </w:pPr>
          </w:p>
        </w:tc>
      </w:tr>
      <w:tr w:rsidR="001531B0" w:rsidRPr="00FC3F8C" w14:paraId="54233903" w14:textId="77777777" w:rsidTr="001531B0">
        <w:tc>
          <w:tcPr>
            <w:tcW w:w="3549" w:type="dxa"/>
          </w:tcPr>
          <w:p w14:paraId="7FEDACE9" w14:textId="77777777" w:rsidR="001531B0" w:rsidRPr="00FC3F8C" w:rsidRDefault="001531B0" w:rsidP="002B47B6">
            <w:pPr>
              <w:jc w:val="both"/>
            </w:pPr>
            <w:r w:rsidRPr="00FC3F8C">
              <w:t>Tālrunis:</w:t>
            </w:r>
          </w:p>
        </w:tc>
        <w:tc>
          <w:tcPr>
            <w:tcW w:w="5802" w:type="dxa"/>
          </w:tcPr>
          <w:p w14:paraId="5C0F5B02" w14:textId="77777777" w:rsidR="001531B0" w:rsidRPr="00FC3F8C" w:rsidRDefault="001531B0" w:rsidP="002B47B6">
            <w:pPr>
              <w:jc w:val="both"/>
            </w:pPr>
          </w:p>
        </w:tc>
      </w:tr>
      <w:tr w:rsidR="001531B0" w:rsidRPr="00FC3F8C" w14:paraId="06EFF8C3" w14:textId="77777777" w:rsidTr="001531B0">
        <w:tc>
          <w:tcPr>
            <w:tcW w:w="3549" w:type="dxa"/>
          </w:tcPr>
          <w:p w14:paraId="664F0766" w14:textId="77777777" w:rsidR="001531B0" w:rsidRPr="00FC3F8C" w:rsidRDefault="001531B0" w:rsidP="002B47B6">
            <w:pPr>
              <w:jc w:val="both"/>
            </w:pPr>
            <w:r w:rsidRPr="00FC3F8C">
              <w:t>E-pasts:</w:t>
            </w:r>
          </w:p>
        </w:tc>
        <w:tc>
          <w:tcPr>
            <w:tcW w:w="5802" w:type="dxa"/>
          </w:tcPr>
          <w:p w14:paraId="00DBAFB2" w14:textId="77777777" w:rsidR="001531B0" w:rsidRPr="00FC3F8C" w:rsidRDefault="001531B0" w:rsidP="002B47B6">
            <w:pPr>
              <w:jc w:val="both"/>
            </w:pPr>
          </w:p>
        </w:tc>
      </w:tr>
      <w:tr w:rsidR="001531B0" w:rsidRPr="00FC3F8C" w14:paraId="7E91D69E" w14:textId="77777777" w:rsidTr="001531B0">
        <w:tc>
          <w:tcPr>
            <w:tcW w:w="3549" w:type="dxa"/>
          </w:tcPr>
          <w:p w14:paraId="3F27140D" w14:textId="77777777" w:rsidR="001531B0" w:rsidRPr="00FC3F8C" w:rsidRDefault="001531B0" w:rsidP="002B47B6">
            <w:pPr>
              <w:jc w:val="both"/>
            </w:pPr>
            <w:r w:rsidRPr="00FC3F8C">
              <w:t>Kredītiestāde:</w:t>
            </w:r>
          </w:p>
        </w:tc>
        <w:tc>
          <w:tcPr>
            <w:tcW w:w="5802" w:type="dxa"/>
          </w:tcPr>
          <w:p w14:paraId="59391971" w14:textId="77777777" w:rsidR="001531B0" w:rsidRPr="00FC3F8C" w:rsidRDefault="001531B0" w:rsidP="002B47B6">
            <w:pPr>
              <w:jc w:val="both"/>
            </w:pPr>
          </w:p>
        </w:tc>
      </w:tr>
      <w:tr w:rsidR="001531B0" w:rsidRPr="00FC3F8C" w14:paraId="17652D42" w14:textId="77777777" w:rsidTr="001531B0">
        <w:tc>
          <w:tcPr>
            <w:tcW w:w="3549" w:type="dxa"/>
          </w:tcPr>
          <w:p w14:paraId="3BE3720C" w14:textId="77777777" w:rsidR="001531B0" w:rsidRPr="00FC3F8C" w:rsidRDefault="001531B0" w:rsidP="002B47B6">
            <w:pPr>
              <w:jc w:val="both"/>
            </w:pPr>
            <w:r w:rsidRPr="00FC3F8C">
              <w:t>Norēķinu konta Nr.</w:t>
            </w:r>
          </w:p>
        </w:tc>
        <w:tc>
          <w:tcPr>
            <w:tcW w:w="5802" w:type="dxa"/>
          </w:tcPr>
          <w:p w14:paraId="1F9AF993" w14:textId="77777777" w:rsidR="001531B0" w:rsidRPr="00FC3F8C" w:rsidRDefault="001531B0" w:rsidP="002B47B6">
            <w:pPr>
              <w:jc w:val="both"/>
            </w:pPr>
          </w:p>
        </w:tc>
      </w:tr>
      <w:tr w:rsidR="001531B0" w:rsidRPr="00FC3F8C" w14:paraId="6792FBE5" w14:textId="77777777" w:rsidTr="001531B0">
        <w:tc>
          <w:tcPr>
            <w:tcW w:w="3549" w:type="dxa"/>
          </w:tcPr>
          <w:p w14:paraId="1F8600F0" w14:textId="77777777" w:rsidR="001531B0" w:rsidRPr="00FC3F8C" w:rsidRDefault="001531B0" w:rsidP="002B47B6">
            <w:proofErr w:type="spellStart"/>
            <w:r w:rsidRPr="00FC3F8C">
              <w:t>Paraksttiesīgās</w:t>
            </w:r>
            <w:proofErr w:type="spellEnd"/>
            <w:r w:rsidRPr="00FC3F8C">
              <w:t xml:space="preserve"> personas vārds, uzvārds</w:t>
            </w:r>
          </w:p>
        </w:tc>
        <w:tc>
          <w:tcPr>
            <w:tcW w:w="5802" w:type="dxa"/>
          </w:tcPr>
          <w:p w14:paraId="72DEC75C" w14:textId="77777777" w:rsidR="001531B0" w:rsidRPr="00FC3F8C" w:rsidRDefault="001531B0" w:rsidP="002B47B6">
            <w:pPr>
              <w:jc w:val="both"/>
            </w:pPr>
          </w:p>
        </w:tc>
      </w:tr>
    </w:tbl>
    <w:p w14:paraId="0CD67A8E" w14:textId="77777777" w:rsidR="001531B0" w:rsidRPr="00FC3F8C" w:rsidRDefault="001531B0" w:rsidP="001531B0">
      <w:pPr>
        <w:spacing w:before="130" w:line="260" w:lineRule="exact"/>
        <w:jc w:val="both"/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1531B0" w:rsidRPr="00FC3F8C" w14:paraId="3C86CFF3" w14:textId="77777777" w:rsidTr="002B47B6">
        <w:trPr>
          <w:trHeight w:val="330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273"/>
              <w:gridCol w:w="6867"/>
            </w:tblGrid>
            <w:tr w:rsidR="001531B0" w:rsidRPr="00FC3F8C" w14:paraId="38AB35C2" w14:textId="77777777" w:rsidTr="002B47B6">
              <w:tc>
                <w:tcPr>
                  <w:tcW w:w="2273" w:type="dxa"/>
                </w:tcPr>
                <w:p w14:paraId="1B283E74" w14:textId="77777777" w:rsidR="001531B0" w:rsidRPr="00FC3F8C" w:rsidRDefault="001531B0" w:rsidP="002B47B6">
                  <w:pPr>
                    <w:spacing w:before="100"/>
                  </w:pPr>
                  <w:r w:rsidRPr="00FC3F8C">
                    <w:t>Programmas nosaukums:</w:t>
                  </w:r>
                </w:p>
              </w:tc>
              <w:tc>
                <w:tcPr>
                  <w:tcW w:w="6867" w:type="dxa"/>
                  <w:tcBorders>
                    <w:bottom w:val="single" w:sz="4" w:space="0" w:color="auto"/>
                  </w:tcBorders>
                </w:tcPr>
                <w:p w14:paraId="71F0A9B3" w14:textId="77777777" w:rsidR="001531B0" w:rsidRPr="00FC3F8C" w:rsidRDefault="001531B0" w:rsidP="002B47B6"/>
              </w:tc>
            </w:tr>
            <w:tr w:rsidR="001531B0" w:rsidRPr="00FC3F8C" w14:paraId="41CAE9D8" w14:textId="77777777" w:rsidTr="002B47B6">
              <w:tc>
                <w:tcPr>
                  <w:tcW w:w="2273" w:type="dxa"/>
                </w:tcPr>
                <w:p w14:paraId="1B3A2587" w14:textId="77777777" w:rsidR="001531B0" w:rsidRPr="001531B0" w:rsidRDefault="001531B0" w:rsidP="002B47B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6867" w:type="dxa"/>
                  <w:tcBorders>
                    <w:top w:val="single" w:sz="4" w:space="0" w:color="auto"/>
                  </w:tcBorders>
                </w:tcPr>
                <w:p w14:paraId="20BE5B8D" w14:textId="77777777" w:rsidR="001531B0" w:rsidRPr="001531B0" w:rsidRDefault="001531B0" w:rsidP="002B47B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1531B0">
                    <w:rPr>
                      <w:i/>
                      <w:iCs/>
                      <w:sz w:val="20"/>
                      <w:szCs w:val="20"/>
                    </w:rPr>
                    <w:t>(nosaukums, licences Nr.)</w:t>
                  </w:r>
                </w:p>
              </w:tc>
            </w:tr>
          </w:tbl>
          <w:p w14:paraId="2079D119" w14:textId="77777777" w:rsidR="001531B0" w:rsidRPr="00FC3F8C" w:rsidRDefault="001531B0" w:rsidP="002B47B6">
            <w:pPr>
              <w:spacing w:before="130" w:line="260" w:lineRule="exact"/>
            </w:pPr>
            <w:r w:rsidRPr="00FC3F8C">
              <w:t>Programmas joma (atzīmēt vienu):</w:t>
            </w:r>
          </w:p>
          <w:p w14:paraId="7C576673" w14:textId="77777777" w:rsidR="001531B0" w:rsidRPr="00FC3F8C" w:rsidRDefault="001531B0" w:rsidP="002B47B6">
            <w:pPr>
              <w:spacing w:before="130" w:line="260" w:lineRule="exact"/>
            </w:pPr>
            <w:r w:rsidRPr="00FC3F8C">
              <w:t xml:space="preserve">□ kultūrizglītība </w:t>
            </w:r>
          </w:p>
          <w:p w14:paraId="400236B9" w14:textId="77777777" w:rsidR="001531B0" w:rsidRPr="00FC3F8C" w:rsidRDefault="001531B0" w:rsidP="002B47B6">
            <w:pPr>
              <w:spacing w:before="130" w:line="260" w:lineRule="exact"/>
            </w:pPr>
            <w:r w:rsidRPr="00FC3F8C">
              <w:t>□ sports un fiziskās aktivitātes</w:t>
            </w:r>
          </w:p>
          <w:p w14:paraId="2FFA353E" w14:textId="77777777" w:rsidR="001531B0" w:rsidRPr="00FC3F8C" w:rsidRDefault="001531B0" w:rsidP="002B47B6">
            <w:pPr>
              <w:spacing w:before="130" w:line="260" w:lineRule="exact"/>
            </w:pPr>
            <w:r w:rsidRPr="00FC3F8C">
              <w:t>□ STEM</w:t>
            </w:r>
          </w:p>
          <w:p w14:paraId="2CD963CA" w14:textId="77777777" w:rsidR="001531B0" w:rsidRPr="00FC3F8C" w:rsidRDefault="001531B0" w:rsidP="002B47B6">
            <w:pPr>
              <w:spacing w:before="130" w:line="260" w:lineRule="exact"/>
            </w:pPr>
            <w:r w:rsidRPr="00FC3F8C">
              <w:t>□ sociālā un pilsoniskā</w:t>
            </w:r>
          </w:p>
          <w:p w14:paraId="2AD6152D" w14:textId="77777777" w:rsidR="001531B0" w:rsidRPr="00FC3F8C" w:rsidRDefault="001531B0" w:rsidP="002B47B6">
            <w:pPr>
              <w:spacing w:before="130" w:line="260" w:lineRule="exact"/>
            </w:pPr>
            <w:r w:rsidRPr="00FC3F8C">
              <w:t>□ mazākumtautību valodas un kultūrvēsture</w:t>
            </w:r>
          </w:p>
          <w:p w14:paraId="30014A29" w14:textId="77777777" w:rsidR="001531B0" w:rsidRPr="00FC3F8C" w:rsidRDefault="001531B0" w:rsidP="001531B0">
            <w:pPr>
              <w:spacing w:before="240" w:line="260" w:lineRule="exact"/>
            </w:pPr>
            <w:r w:rsidRPr="00FC3F8C">
              <w:t xml:space="preserve">Programmas vadītājs (vārds, uzvārds):_____________________________________________                                         </w:t>
            </w:r>
          </w:p>
        </w:tc>
      </w:tr>
      <w:tr w:rsidR="001531B0" w:rsidRPr="00FC3F8C" w14:paraId="0B1B9803" w14:textId="77777777" w:rsidTr="002B47B6"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7AF1" w14:textId="77777777" w:rsidR="001531B0" w:rsidRPr="00FC3F8C" w:rsidRDefault="001531B0" w:rsidP="002B47B6">
            <w:pPr>
              <w:spacing w:before="130" w:line="260" w:lineRule="exact"/>
            </w:pPr>
            <w:r w:rsidRPr="00FC3F8C">
              <w:t>Vadītāja kontaktinformācija: tālr.__________________, e-pasts_______________________</w:t>
            </w:r>
          </w:p>
          <w:p w14:paraId="4A4D24F9" w14:textId="77777777" w:rsidR="001531B0" w:rsidRPr="00FC3F8C" w:rsidRDefault="001531B0" w:rsidP="002B47B6">
            <w:pPr>
              <w:spacing w:before="130" w:line="260" w:lineRule="exact"/>
            </w:pPr>
            <w:r w:rsidRPr="00FC3F8C">
              <w:t xml:space="preserve">Dalībnieku vecuma grupa:_________________    </w:t>
            </w:r>
          </w:p>
          <w:p w14:paraId="0C9051DB" w14:textId="77777777" w:rsidR="001531B0" w:rsidRPr="00FC3F8C" w:rsidRDefault="001531B0" w:rsidP="002B47B6">
            <w:pPr>
              <w:spacing w:before="130" w:line="260" w:lineRule="exact"/>
            </w:pPr>
            <w:r w:rsidRPr="00FC3F8C">
              <w:t>Plānotais dalībnieku skaits programmā:_____ Plānotais stundu skaits nedēļā:_____</w:t>
            </w:r>
          </w:p>
          <w:p w14:paraId="15918803" w14:textId="2A9DEFB2" w:rsidR="001531B0" w:rsidRPr="00FC3F8C" w:rsidRDefault="001531B0" w:rsidP="001531B0">
            <w:pPr>
              <w:spacing w:before="130" w:after="120" w:line="260" w:lineRule="exact"/>
            </w:pPr>
            <w:r w:rsidRPr="00FC3F8C">
              <w:t>Kopējā dalības maksa mēnesī 1 dalībniekam: EUR _____</w:t>
            </w:r>
          </w:p>
        </w:tc>
      </w:tr>
    </w:tbl>
    <w:p w14:paraId="3CA3520E" w14:textId="7D1EC099" w:rsidR="001531B0" w:rsidRPr="00D26022" w:rsidRDefault="001531B0" w:rsidP="001531B0">
      <w:pPr>
        <w:spacing w:before="130" w:line="260" w:lineRule="exact"/>
        <w:jc w:val="both"/>
      </w:pPr>
      <w:r w:rsidRPr="00FC3F8C">
        <w:t xml:space="preserve">Programmas īstenotājs ir iepazinies un apņemas ievērot </w:t>
      </w:r>
      <w:r w:rsidRPr="00D26022">
        <w:t>Valsts mērķdotācijas sadales kārtīb</w:t>
      </w:r>
      <w:r>
        <w:t>u</w:t>
      </w:r>
      <w:r w:rsidRPr="00D26022">
        <w:t xml:space="preserve"> interešu izglītības programmu finansēšanai Jelgavas </w:t>
      </w:r>
      <w:proofErr w:type="spellStart"/>
      <w:r w:rsidRPr="00D26022">
        <w:t>valstspilsētas</w:t>
      </w:r>
      <w:proofErr w:type="spellEnd"/>
      <w:r w:rsidRPr="00D26022">
        <w:t xml:space="preserve"> pašvaldībā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3"/>
        <w:gridCol w:w="836"/>
        <w:gridCol w:w="2475"/>
        <w:gridCol w:w="644"/>
        <w:gridCol w:w="3136"/>
      </w:tblGrid>
      <w:tr w:rsidR="001531B0" w:rsidRPr="00FC3F8C" w14:paraId="063CDC94" w14:textId="77777777" w:rsidTr="002B47B6">
        <w:tc>
          <w:tcPr>
            <w:tcW w:w="2009" w:type="dxa"/>
            <w:tcBorders>
              <w:bottom w:val="single" w:sz="4" w:space="0" w:color="auto"/>
            </w:tcBorders>
          </w:tcPr>
          <w:p w14:paraId="022AC5FC" w14:textId="77777777" w:rsidR="001531B0" w:rsidRPr="00FC3F8C" w:rsidRDefault="001531B0" w:rsidP="001531B0">
            <w:pPr>
              <w:spacing w:before="240"/>
              <w:jc w:val="both"/>
            </w:pPr>
          </w:p>
        </w:tc>
        <w:tc>
          <w:tcPr>
            <w:tcW w:w="742" w:type="dxa"/>
          </w:tcPr>
          <w:p w14:paraId="3DFA0A92" w14:textId="77777777" w:rsidR="001531B0" w:rsidRPr="00FC3F8C" w:rsidRDefault="001531B0" w:rsidP="002B47B6">
            <w:pPr>
              <w:jc w:val="both"/>
            </w:pP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14:paraId="3C745B75" w14:textId="77777777" w:rsidR="001531B0" w:rsidRPr="00FC3F8C" w:rsidRDefault="001531B0" w:rsidP="002B47B6">
            <w:pPr>
              <w:jc w:val="both"/>
            </w:pPr>
          </w:p>
        </w:tc>
        <w:tc>
          <w:tcPr>
            <w:tcW w:w="572" w:type="dxa"/>
          </w:tcPr>
          <w:p w14:paraId="56E56EDF" w14:textId="77777777" w:rsidR="001531B0" w:rsidRPr="00FC3F8C" w:rsidRDefault="001531B0" w:rsidP="002B47B6">
            <w:pPr>
              <w:jc w:val="both"/>
            </w:pPr>
          </w:p>
        </w:tc>
        <w:tc>
          <w:tcPr>
            <w:tcW w:w="2785" w:type="dxa"/>
            <w:tcBorders>
              <w:bottom w:val="single" w:sz="4" w:space="0" w:color="auto"/>
            </w:tcBorders>
          </w:tcPr>
          <w:p w14:paraId="3ADB32E9" w14:textId="77777777" w:rsidR="001531B0" w:rsidRPr="00FC3F8C" w:rsidRDefault="001531B0" w:rsidP="002B47B6">
            <w:pPr>
              <w:jc w:val="both"/>
            </w:pPr>
          </w:p>
        </w:tc>
      </w:tr>
      <w:tr w:rsidR="001531B0" w:rsidRPr="00FC3F8C" w14:paraId="1797AD71" w14:textId="77777777" w:rsidTr="002B47B6">
        <w:tc>
          <w:tcPr>
            <w:tcW w:w="2009" w:type="dxa"/>
            <w:tcBorders>
              <w:top w:val="single" w:sz="4" w:space="0" w:color="auto"/>
            </w:tcBorders>
          </w:tcPr>
          <w:p w14:paraId="67E6DBA0" w14:textId="2250D6E5" w:rsidR="001531B0" w:rsidRPr="00FC3F8C" w:rsidRDefault="001531B0" w:rsidP="002B47B6">
            <w:pPr>
              <w:jc w:val="center"/>
            </w:pPr>
            <w:r w:rsidRPr="00FC3F8C">
              <w:t>datums)</w:t>
            </w:r>
          </w:p>
        </w:tc>
        <w:tc>
          <w:tcPr>
            <w:tcW w:w="742" w:type="dxa"/>
          </w:tcPr>
          <w:p w14:paraId="1E847C5E" w14:textId="77777777" w:rsidR="001531B0" w:rsidRPr="00FC3F8C" w:rsidRDefault="001531B0" w:rsidP="002B47B6">
            <w:pPr>
              <w:jc w:val="center"/>
            </w:pPr>
          </w:p>
        </w:tc>
        <w:tc>
          <w:tcPr>
            <w:tcW w:w="2198" w:type="dxa"/>
            <w:tcBorders>
              <w:top w:val="single" w:sz="4" w:space="0" w:color="auto"/>
            </w:tcBorders>
          </w:tcPr>
          <w:p w14:paraId="5BA3E38F" w14:textId="77777777" w:rsidR="001531B0" w:rsidRPr="00FC3F8C" w:rsidRDefault="001531B0" w:rsidP="002B47B6">
            <w:pPr>
              <w:jc w:val="center"/>
            </w:pPr>
            <w:r w:rsidRPr="00FC3F8C">
              <w:t>(paraksts)</w:t>
            </w:r>
          </w:p>
        </w:tc>
        <w:tc>
          <w:tcPr>
            <w:tcW w:w="572" w:type="dxa"/>
          </w:tcPr>
          <w:p w14:paraId="395DD4BE" w14:textId="77777777" w:rsidR="001531B0" w:rsidRPr="00FC3F8C" w:rsidRDefault="001531B0" w:rsidP="002B47B6">
            <w:pPr>
              <w:jc w:val="center"/>
            </w:pPr>
          </w:p>
        </w:tc>
        <w:tc>
          <w:tcPr>
            <w:tcW w:w="2785" w:type="dxa"/>
            <w:tcBorders>
              <w:top w:val="single" w:sz="4" w:space="0" w:color="auto"/>
            </w:tcBorders>
          </w:tcPr>
          <w:p w14:paraId="5FB75729" w14:textId="77777777" w:rsidR="001531B0" w:rsidRPr="00FC3F8C" w:rsidRDefault="001531B0" w:rsidP="002B47B6">
            <w:pPr>
              <w:jc w:val="center"/>
            </w:pPr>
            <w:r w:rsidRPr="00FC3F8C">
              <w:t>(paraksta atšifrējums)</w:t>
            </w:r>
          </w:p>
        </w:tc>
      </w:tr>
    </w:tbl>
    <w:p w14:paraId="15E4C7DA" w14:textId="136845F7" w:rsidR="001531B0" w:rsidRPr="000C7716" w:rsidRDefault="001531B0" w:rsidP="00227E35"/>
    <w:sectPr w:rsidR="001531B0" w:rsidRPr="000C7716" w:rsidSect="00227E35">
      <w:headerReference w:type="first" r:id="rId8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4EB04" w14:textId="77777777" w:rsidR="00173D71" w:rsidRDefault="00173D71">
      <w:r>
        <w:separator/>
      </w:r>
    </w:p>
  </w:endnote>
  <w:endnote w:type="continuationSeparator" w:id="0">
    <w:p w14:paraId="227BF13C" w14:textId="77777777" w:rsidR="00173D71" w:rsidRDefault="00173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17A10" w14:textId="77777777" w:rsidR="00173D71" w:rsidRDefault="00173D71">
      <w:r>
        <w:separator/>
      </w:r>
    </w:p>
  </w:footnote>
  <w:footnote w:type="continuationSeparator" w:id="0">
    <w:p w14:paraId="23A872C7" w14:textId="77777777" w:rsidR="00173D71" w:rsidRDefault="00173D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2F37C" w14:textId="77777777" w:rsidR="002B47B6" w:rsidRDefault="002B47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75AD1"/>
    <w:multiLevelType w:val="multilevel"/>
    <w:tmpl w:val="8F4A8A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9544FF2"/>
    <w:multiLevelType w:val="multilevel"/>
    <w:tmpl w:val="5D5850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BDB440C"/>
    <w:multiLevelType w:val="multilevel"/>
    <w:tmpl w:val="3592B27E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FBE62AB"/>
    <w:multiLevelType w:val="hybridMultilevel"/>
    <w:tmpl w:val="EDB4C9A2"/>
    <w:lvl w:ilvl="0" w:tplc="E836F47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547BC2"/>
    <w:multiLevelType w:val="multilevel"/>
    <w:tmpl w:val="3562725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331148E6"/>
    <w:multiLevelType w:val="hybridMultilevel"/>
    <w:tmpl w:val="CBF88CE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1045B6"/>
    <w:multiLevelType w:val="hybridMultilevel"/>
    <w:tmpl w:val="1AE8A1F0"/>
    <w:lvl w:ilvl="0" w:tplc="0426000F">
      <w:start w:val="1"/>
      <w:numFmt w:val="decimal"/>
      <w:lvlText w:val="%1."/>
      <w:lvlJc w:val="left"/>
      <w:pPr>
        <w:ind w:left="612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636810"/>
    <w:multiLevelType w:val="multilevel"/>
    <w:tmpl w:val="1DDAA07C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A83"/>
    <w:rsid w:val="000016A8"/>
    <w:rsid w:val="00010327"/>
    <w:rsid w:val="00021DDE"/>
    <w:rsid w:val="0002406C"/>
    <w:rsid w:val="00030783"/>
    <w:rsid w:val="00034524"/>
    <w:rsid w:val="00054B4E"/>
    <w:rsid w:val="00055306"/>
    <w:rsid w:val="000A5312"/>
    <w:rsid w:val="000A68F5"/>
    <w:rsid w:val="000C1AC2"/>
    <w:rsid w:val="000C1E3B"/>
    <w:rsid w:val="000C6040"/>
    <w:rsid w:val="000C7716"/>
    <w:rsid w:val="000D3DFF"/>
    <w:rsid w:val="000F4094"/>
    <w:rsid w:val="00103314"/>
    <w:rsid w:val="00112129"/>
    <w:rsid w:val="00112EA3"/>
    <w:rsid w:val="001531B0"/>
    <w:rsid w:val="0015531D"/>
    <w:rsid w:val="00167F75"/>
    <w:rsid w:val="00173D71"/>
    <w:rsid w:val="00180307"/>
    <w:rsid w:val="00182448"/>
    <w:rsid w:val="001A030E"/>
    <w:rsid w:val="001A1876"/>
    <w:rsid w:val="001A3F10"/>
    <w:rsid w:val="001A480C"/>
    <w:rsid w:val="001A7689"/>
    <w:rsid w:val="001B767A"/>
    <w:rsid w:val="001D5A58"/>
    <w:rsid w:val="001F0207"/>
    <w:rsid w:val="001F407E"/>
    <w:rsid w:val="002005F9"/>
    <w:rsid w:val="002071F2"/>
    <w:rsid w:val="00211AE0"/>
    <w:rsid w:val="002151C1"/>
    <w:rsid w:val="0021643F"/>
    <w:rsid w:val="00227E35"/>
    <w:rsid w:val="00234525"/>
    <w:rsid w:val="00254AB3"/>
    <w:rsid w:val="00266534"/>
    <w:rsid w:val="00267913"/>
    <w:rsid w:val="00280C1E"/>
    <w:rsid w:val="0028364E"/>
    <w:rsid w:val="00284121"/>
    <w:rsid w:val="002A2A8B"/>
    <w:rsid w:val="002B052E"/>
    <w:rsid w:val="002B47B6"/>
    <w:rsid w:val="002C07FD"/>
    <w:rsid w:val="002D5CB8"/>
    <w:rsid w:val="002D7CC7"/>
    <w:rsid w:val="00323838"/>
    <w:rsid w:val="0034613B"/>
    <w:rsid w:val="00350939"/>
    <w:rsid w:val="003636D8"/>
    <w:rsid w:val="0037273E"/>
    <w:rsid w:val="003A0097"/>
    <w:rsid w:val="003A55B2"/>
    <w:rsid w:val="003A6152"/>
    <w:rsid w:val="003B049D"/>
    <w:rsid w:val="003B41F0"/>
    <w:rsid w:val="003C043A"/>
    <w:rsid w:val="003D03FB"/>
    <w:rsid w:val="003E7BE0"/>
    <w:rsid w:val="00406174"/>
    <w:rsid w:val="00407968"/>
    <w:rsid w:val="0043121C"/>
    <w:rsid w:val="00483639"/>
    <w:rsid w:val="00486874"/>
    <w:rsid w:val="0049170F"/>
    <w:rsid w:val="00495222"/>
    <w:rsid w:val="00497C26"/>
    <w:rsid w:val="004B5683"/>
    <w:rsid w:val="004C78FE"/>
    <w:rsid w:val="004D45F2"/>
    <w:rsid w:val="005032AA"/>
    <w:rsid w:val="00520413"/>
    <w:rsid w:val="005306E1"/>
    <w:rsid w:val="00532CFF"/>
    <w:rsid w:val="00554C61"/>
    <w:rsid w:val="00574EA2"/>
    <w:rsid w:val="0057614F"/>
    <w:rsid w:val="00587661"/>
    <w:rsid w:val="005B0C3D"/>
    <w:rsid w:val="005B4363"/>
    <w:rsid w:val="005C293A"/>
    <w:rsid w:val="005C638A"/>
    <w:rsid w:val="005F097B"/>
    <w:rsid w:val="005F450A"/>
    <w:rsid w:val="0060725E"/>
    <w:rsid w:val="00607FF6"/>
    <w:rsid w:val="00611928"/>
    <w:rsid w:val="006139B3"/>
    <w:rsid w:val="00615C22"/>
    <w:rsid w:val="00630D33"/>
    <w:rsid w:val="00644AA6"/>
    <w:rsid w:val="0064666C"/>
    <w:rsid w:val="006578E8"/>
    <w:rsid w:val="006945E5"/>
    <w:rsid w:val="00696DB4"/>
    <w:rsid w:val="00697E38"/>
    <w:rsid w:val="006A3EA8"/>
    <w:rsid w:val="006C401B"/>
    <w:rsid w:val="006D2139"/>
    <w:rsid w:val="006E4CFF"/>
    <w:rsid w:val="0072544B"/>
    <w:rsid w:val="00726AD5"/>
    <w:rsid w:val="0074778A"/>
    <w:rsid w:val="00754774"/>
    <w:rsid w:val="0076433A"/>
    <w:rsid w:val="00767947"/>
    <w:rsid w:val="00796EAC"/>
    <w:rsid w:val="007A74C5"/>
    <w:rsid w:val="007C11D3"/>
    <w:rsid w:val="007D6584"/>
    <w:rsid w:val="00820730"/>
    <w:rsid w:val="008317CF"/>
    <w:rsid w:val="008331B0"/>
    <w:rsid w:val="00851602"/>
    <w:rsid w:val="00854764"/>
    <w:rsid w:val="008550AE"/>
    <w:rsid w:val="00860E5E"/>
    <w:rsid w:val="00872857"/>
    <w:rsid w:val="008B3285"/>
    <w:rsid w:val="008C2768"/>
    <w:rsid w:val="008F7A02"/>
    <w:rsid w:val="009007E4"/>
    <w:rsid w:val="00905704"/>
    <w:rsid w:val="00926531"/>
    <w:rsid w:val="009269C7"/>
    <w:rsid w:val="00927418"/>
    <w:rsid w:val="0093481A"/>
    <w:rsid w:val="00970587"/>
    <w:rsid w:val="00992862"/>
    <w:rsid w:val="00993B1F"/>
    <w:rsid w:val="009B19EF"/>
    <w:rsid w:val="009E3955"/>
    <w:rsid w:val="00A1776C"/>
    <w:rsid w:val="00A22C93"/>
    <w:rsid w:val="00A23A5D"/>
    <w:rsid w:val="00A258FE"/>
    <w:rsid w:val="00A26010"/>
    <w:rsid w:val="00A34C47"/>
    <w:rsid w:val="00A56A67"/>
    <w:rsid w:val="00AB7C67"/>
    <w:rsid w:val="00AC3379"/>
    <w:rsid w:val="00AD1053"/>
    <w:rsid w:val="00AE0902"/>
    <w:rsid w:val="00AE0FFD"/>
    <w:rsid w:val="00B00826"/>
    <w:rsid w:val="00B131DC"/>
    <w:rsid w:val="00B5097C"/>
    <w:rsid w:val="00B63741"/>
    <w:rsid w:val="00B70B2F"/>
    <w:rsid w:val="00B7291C"/>
    <w:rsid w:val="00B82894"/>
    <w:rsid w:val="00B83F8B"/>
    <w:rsid w:val="00B908CC"/>
    <w:rsid w:val="00BB678E"/>
    <w:rsid w:val="00BD0830"/>
    <w:rsid w:val="00BD2053"/>
    <w:rsid w:val="00BD41BC"/>
    <w:rsid w:val="00BD5700"/>
    <w:rsid w:val="00BE1703"/>
    <w:rsid w:val="00BE22FD"/>
    <w:rsid w:val="00BE52F4"/>
    <w:rsid w:val="00BE54BB"/>
    <w:rsid w:val="00BE6D6D"/>
    <w:rsid w:val="00BF76AA"/>
    <w:rsid w:val="00C03D25"/>
    <w:rsid w:val="00C3037E"/>
    <w:rsid w:val="00C33447"/>
    <w:rsid w:val="00C3684B"/>
    <w:rsid w:val="00C4418D"/>
    <w:rsid w:val="00C50266"/>
    <w:rsid w:val="00C753C0"/>
    <w:rsid w:val="00C77A83"/>
    <w:rsid w:val="00C874FA"/>
    <w:rsid w:val="00CA342E"/>
    <w:rsid w:val="00CB262E"/>
    <w:rsid w:val="00CB4A2A"/>
    <w:rsid w:val="00CE3C33"/>
    <w:rsid w:val="00D23989"/>
    <w:rsid w:val="00D3108D"/>
    <w:rsid w:val="00D319FB"/>
    <w:rsid w:val="00D45B3D"/>
    <w:rsid w:val="00D5795E"/>
    <w:rsid w:val="00D648BD"/>
    <w:rsid w:val="00D70E68"/>
    <w:rsid w:val="00D95B04"/>
    <w:rsid w:val="00DC009C"/>
    <w:rsid w:val="00DC0387"/>
    <w:rsid w:val="00DC0901"/>
    <w:rsid w:val="00DF6D5C"/>
    <w:rsid w:val="00E427EC"/>
    <w:rsid w:val="00E44E8B"/>
    <w:rsid w:val="00E556CB"/>
    <w:rsid w:val="00E81AB2"/>
    <w:rsid w:val="00EC06E0"/>
    <w:rsid w:val="00ED2A70"/>
    <w:rsid w:val="00F11549"/>
    <w:rsid w:val="00F24A9C"/>
    <w:rsid w:val="00F26E6B"/>
    <w:rsid w:val="00F32E09"/>
    <w:rsid w:val="00F37846"/>
    <w:rsid w:val="00F47D49"/>
    <w:rsid w:val="00F52088"/>
    <w:rsid w:val="00F54567"/>
    <w:rsid w:val="00F55243"/>
    <w:rsid w:val="00F60AD7"/>
    <w:rsid w:val="00F732B3"/>
    <w:rsid w:val="00F73BF7"/>
    <w:rsid w:val="00F7630D"/>
    <w:rsid w:val="00F96943"/>
    <w:rsid w:val="00FA61B3"/>
    <w:rsid w:val="00FD4664"/>
    <w:rsid w:val="00FE65EB"/>
    <w:rsid w:val="00FE7698"/>
    <w:rsid w:val="00FF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79BA2B3"/>
  <w15:docId w15:val="{5FC76399-DBA5-4ABB-8BD9-F3DBA456C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sid w:val="00AE0FFD"/>
    <w:rPr>
      <w:color w:val="0000FF"/>
      <w:u w:val="single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uiPriority w:val="59"/>
    <w:rsid w:val="007D65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0C77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C771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77A8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CommentReference">
    <w:name w:val="annotation reference"/>
    <w:basedOn w:val="DefaultParagraphFont"/>
    <w:rsid w:val="0049170F"/>
    <w:rPr>
      <w:sz w:val="16"/>
      <w:szCs w:val="16"/>
    </w:rPr>
  </w:style>
  <w:style w:type="paragraph" w:styleId="CommentText">
    <w:name w:val="annotation text"/>
    <w:basedOn w:val="Normal"/>
    <w:link w:val="CommentTextChar"/>
    <w:rsid w:val="004917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9170F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917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9170F"/>
    <w:rPr>
      <w:b/>
      <w:bCs/>
    </w:rPr>
  </w:style>
  <w:style w:type="paragraph" w:styleId="NormalWeb">
    <w:name w:val="Normal (Web)"/>
    <w:basedOn w:val="Normal"/>
    <w:uiPriority w:val="99"/>
    <w:unhideWhenUsed/>
    <w:rsid w:val="00767947"/>
    <w:pPr>
      <w:spacing w:before="100" w:beforeAutospacing="1" w:after="100" w:afterAutospacing="1"/>
    </w:p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2B052E"/>
    <w:rPr>
      <w:color w:val="605E5C"/>
      <w:shd w:val="clear" w:color="auto" w:fill="E1DFDD"/>
    </w:rPr>
  </w:style>
  <w:style w:type="character" w:styleId="FootnoteReference">
    <w:name w:val="footnote reference"/>
    <w:basedOn w:val="DefaultParagraphFont"/>
    <w:uiPriority w:val="99"/>
    <w:unhideWhenUsed/>
    <w:rsid w:val="00DC0901"/>
    <w:rPr>
      <w:vertAlign w:val="superscript"/>
    </w:rPr>
  </w:style>
  <w:style w:type="paragraph" w:styleId="Revision">
    <w:name w:val="Revision"/>
    <w:hidden/>
    <w:uiPriority w:val="99"/>
    <w:semiHidden/>
    <w:rsid w:val="00407968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D41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0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Kopejie\Iest&#257;d&#275;m%20saisto&#353;ie%20dokumenti\IEST&#256;&#381;U%20KOP&#274;JAS%20VEIDLAPAS\1-3.2_Jelgavas_v-pilsetas_Saistosie_noteikum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B138F-83CA-48C8-8252-538D6BD8D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1-3.2_Jelgavas_v-pilsetas_Saistosie_noteikumi</Template>
  <TotalTime>2</TotalTime>
  <Pages>1</Pages>
  <Words>973</Words>
  <Characters>555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 Kaminska</dc:creator>
  <cp:lastModifiedBy>Dita Siliņa-Pundore</cp:lastModifiedBy>
  <cp:revision>3</cp:revision>
  <cp:lastPrinted>2026-07-14T11:10:00Z</cp:lastPrinted>
  <dcterms:created xsi:type="dcterms:W3CDTF">2026-07-24T06:52:00Z</dcterms:created>
  <dcterms:modified xsi:type="dcterms:W3CDTF">2026-07-24T08:25:00Z</dcterms:modified>
</cp:coreProperties>
</file>