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2AC2" w14:textId="77777777" w:rsidR="006D767D" w:rsidRDefault="006725F3" w:rsidP="00B11D46">
      <w:pPr>
        <w:ind w:left="3686"/>
        <w:jc w:val="right"/>
        <w:rPr>
          <w:b/>
          <w:lang w:val="lv-LV"/>
        </w:rPr>
      </w:pPr>
      <w:r w:rsidRPr="0003588A">
        <w:rPr>
          <w:b/>
          <w:lang w:val="lv-LV"/>
        </w:rPr>
        <w:t xml:space="preserve">Jelgavas </w:t>
      </w:r>
      <w:r w:rsidR="004A5115">
        <w:rPr>
          <w:b/>
          <w:lang w:val="lv-LV"/>
        </w:rPr>
        <w:t>valsts</w:t>
      </w:r>
      <w:r w:rsidRPr="0003588A">
        <w:rPr>
          <w:b/>
          <w:lang w:val="lv-LV"/>
        </w:rPr>
        <w:t>pilsētas pašvaldība</w:t>
      </w:r>
      <w:r>
        <w:rPr>
          <w:b/>
          <w:lang w:val="lv-LV"/>
        </w:rPr>
        <w:t>i</w:t>
      </w:r>
    </w:p>
    <w:tbl>
      <w:tblPr>
        <w:tblW w:w="6803" w:type="dxa"/>
        <w:jc w:val="right"/>
        <w:tblLook w:val="04A0" w:firstRow="1" w:lastRow="0" w:firstColumn="1" w:lastColumn="0" w:noHBand="0" w:noVBand="1"/>
      </w:tblPr>
      <w:tblGrid>
        <w:gridCol w:w="6803"/>
      </w:tblGrid>
      <w:tr w:rsidR="00354F9A" w14:paraId="035830CB" w14:textId="77777777" w:rsidTr="00721DC5">
        <w:trPr>
          <w:trHeight w:val="567"/>
          <w:jc w:val="right"/>
        </w:trPr>
        <w:tc>
          <w:tcPr>
            <w:tcW w:w="680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AD2B04" w14:textId="77777777" w:rsidR="00354F9A" w:rsidRDefault="00354F9A" w:rsidP="00721DC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0"/>
          </w:p>
        </w:tc>
      </w:tr>
      <w:tr w:rsidR="00354F9A" w14:paraId="67E1855F" w14:textId="77777777" w:rsidTr="00354F9A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4846E" w14:textId="77777777" w:rsidR="00354F9A" w:rsidRDefault="00354F9A">
            <w:pPr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(juridiskas personas nosaukums, reģistrācijas numurs)</w:t>
            </w:r>
          </w:p>
          <w:p w14:paraId="6A696200" w14:textId="77777777" w:rsidR="00354F9A" w:rsidRDefault="00354F9A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1"/>
          </w:p>
        </w:tc>
      </w:tr>
      <w:tr w:rsidR="00354F9A" w14:paraId="120AC640" w14:textId="77777777" w:rsidTr="00354F9A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C67284" w14:textId="77777777" w:rsidR="00354F9A" w:rsidRDefault="00354F9A">
            <w:pPr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(juridiskā vai struktūrvienības adrese)</w:t>
            </w:r>
          </w:p>
          <w:p w14:paraId="45240619" w14:textId="77777777" w:rsidR="00354F9A" w:rsidRDefault="00354F9A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2"/>
          </w:p>
        </w:tc>
      </w:tr>
      <w:tr w:rsidR="00354F9A" w14:paraId="02A0AC64" w14:textId="77777777" w:rsidTr="00354F9A">
        <w:trPr>
          <w:trHeight w:val="567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643E92" w14:textId="77777777" w:rsidR="00354F9A" w:rsidRDefault="00354F9A">
            <w:pPr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(pilnvarotās personas vārds, uzvārds, personas kods)</w:t>
            </w:r>
          </w:p>
          <w:p w14:paraId="1AC13F28" w14:textId="77777777" w:rsidR="00354F9A" w:rsidRDefault="00354F9A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3"/>
          </w:p>
        </w:tc>
      </w:tr>
      <w:tr w:rsidR="00354F9A" w14:paraId="103B1356" w14:textId="77777777" w:rsidTr="00354F9A">
        <w:trPr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02170C" w14:textId="77777777" w:rsidR="00354F9A" w:rsidRDefault="00354F9A">
            <w:pPr>
              <w:jc w:val="right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(kontakttālrunis, e-pasta adrese)</w:t>
            </w:r>
          </w:p>
        </w:tc>
      </w:tr>
    </w:tbl>
    <w:p w14:paraId="45618AE8" w14:textId="77777777" w:rsidR="00354F9A" w:rsidRPr="00721DC5" w:rsidRDefault="00354F9A" w:rsidP="006725F3">
      <w:pPr>
        <w:ind w:left="5040"/>
        <w:rPr>
          <w:sz w:val="20"/>
          <w:szCs w:val="20"/>
          <w:lang w:val="lv-LV"/>
        </w:rPr>
      </w:pPr>
    </w:p>
    <w:p w14:paraId="4A1AB6C1" w14:textId="77777777" w:rsidR="003160F5" w:rsidRPr="006725F3" w:rsidRDefault="003160F5" w:rsidP="00BC42C1">
      <w:pPr>
        <w:pStyle w:val="Virsraksts2"/>
        <w:rPr>
          <w:sz w:val="28"/>
          <w:szCs w:val="28"/>
        </w:rPr>
      </w:pPr>
      <w:r w:rsidRPr="006725F3">
        <w:t>IESNIEGUMS</w:t>
      </w:r>
    </w:p>
    <w:p w14:paraId="7DE1E719" w14:textId="77777777" w:rsidR="003160F5" w:rsidRPr="006725F3" w:rsidRDefault="003160F5">
      <w:pPr>
        <w:jc w:val="center"/>
        <w:rPr>
          <w:b/>
          <w:bCs/>
          <w:lang w:val="lv-LV"/>
        </w:rPr>
      </w:pPr>
      <w:r w:rsidRPr="006725F3">
        <w:rPr>
          <w:b/>
          <w:bCs/>
          <w:lang w:val="lv-LV"/>
        </w:rPr>
        <w:t>pirotehnisko izstrādājumu demonstrēšanas saskaņojuma saņemšanai</w:t>
      </w:r>
    </w:p>
    <w:p w14:paraId="5E6B93E1" w14:textId="77777777" w:rsidR="006725F3" w:rsidRPr="00721DC5" w:rsidRDefault="006725F3" w:rsidP="003841A7">
      <w:pPr>
        <w:pStyle w:val="Pamatteksts"/>
        <w:rPr>
          <w:bCs/>
          <w:szCs w:val="20"/>
        </w:rPr>
      </w:pPr>
    </w:p>
    <w:p w14:paraId="60150ADC" w14:textId="77777777" w:rsidR="003160F5" w:rsidRDefault="003160F5" w:rsidP="009F7EC0">
      <w:pPr>
        <w:pStyle w:val="Pamatteksts"/>
        <w:spacing w:after="40"/>
        <w:rPr>
          <w:b/>
          <w:bCs/>
          <w:sz w:val="24"/>
        </w:rPr>
      </w:pPr>
      <w:r>
        <w:rPr>
          <w:b/>
          <w:bCs/>
          <w:sz w:val="24"/>
        </w:rPr>
        <w:t>Pirotehnisko izstrādājumu demonstrēšanas:</w:t>
      </w:r>
    </w:p>
    <w:p w14:paraId="224E77E2" w14:textId="77777777" w:rsidR="00353A71" w:rsidRDefault="003160F5" w:rsidP="009F7EC0">
      <w:pPr>
        <w:pStyle w:val="Pamatteksts"/>
        <w:numPr>
          <w:ilvl w:val="1"/>
          <w:numId w:val="2"/>
        </w:numPr>
        <w:tabs>
          <w:tab w:val="clear" w:pos="1080"/>
          <w:tab w:val="num" w:pos="284"/>
          <w:tab w:val="right" w:leader="underscore" w:pos="9180"/>
        </w:tabs>
        <w:spacing w:after="20"/>
        <w:ind w:left="1134" w:hanging="1134"/>
        <w:rPr>
          <w:sz w:val="24"/>
        </w:rPr>
      </w:pPr>
      <w:r>
        <w:rPr>
          <w:sz w:val="24"/>
        </w:rPr>
        <w:t>vieta</w:t>
      </w:r>
      <w:r w:rsidR="00353A71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bookmarkEnd w:id="4"/>
    </w:p>
    <w:p w14:paraId="3759EA66" w14:textId="77777777" w:rsidR="00353A71" w:rsidRPr="00113806" w:rsidRDefault="003160F5" w:rsidP="009F7EC0">
      <w:pPr>
        <w:pStyle w:val="Pamatteksts"/>
        <w:numPr>
          <w:ilvl w:val="1"/>
          <w:numId w:val="2"/>
        </w:numPr>
        <w:tabs>
          <w:tab w:val="clear" w:pos="1080"/>
          <w:tab w:val="num" w:pos="284"/>
          <w:tab w:val="left" w:pos="2835"/>
          <w:tab w:val="right" w:leader="underscore" w:pos="9180"/>
        </w:tabs>
        <w:spacing w:after="20"/>
        <w:ind w:left="1134" w:hanging="1134"/>
        <w:rPr>
          <w:sz w:val="24"/>
        </w:rPr>
      </w:pPr>
      <w:r w:rsidRPr="00113806">
        <w:rPr>
          <w:sz w:val="24"/>
        </w:rPr>
        <w:t>datums</w:t>
      </w:r>
      <w:r w:rsidR="00353A71" w:rsidRPr="00113806">
        <w:rPr>
          <w:sz w:val="24"/>
        </w:rPr>
        <w:t xml:space="preserve"> </w:t>
      </w:r>
      <w:r w:rsidR="005C1CDC">
        <w:rPr>
          <w:sz w:val="24"/>
        </w:rPr>
        <w:t>20</w:t>
      </w:r>
      <w:r w:rsidR="00354F9A" w:rsidRPr="00354F9A">
        <w:rPr>
          <w:sz w:val="24"/>
          <w:u w:val="single"/>
        </w:rPr>
        <w:fldChar w:fldCharType="begin">
          <w:ffData>
            <w:name w:val="Text7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" w:name="Text7"/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bookmarkEnd w:id="5"/>
      <w:r w:rsidR="005C1CDC">
        <w:rPr>
          <w:sz w:val="24"/>
        </w:rPr>
        <w:t xml:space="preserve">. </w:t>
      </w:r>
      <w:r w:rsidR="00354F9A" w:rsidRPr="00354F9A">
        <w:rPr>
          <w:sz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bookmarkEnd w:id="6"/>
      <w:r w:rsidR="00354F9A">
        <w:rPr>
          <w:sz w:val="24"/>
        </w:rPr>
        <w:tab/>
      </w:r>
      <w:r w:rsidR="005C1CDC" w:rsidRPr="00113806">
        <w:rPr>
          <w:sz w:val="24"/>
        </w:rPr>
        <w:t>laiks</w:t>
      </w:r>
      <w:r w:rsidR="005C1CDC">
        <w:rPr>
          <w:sz w:val="24"/>
        </w:rPr>
        <w:t xml:space="preserve"> no plkst.</w:t>
      </w:r>
      <w:r w:rsidR="00354F9A">
        <w:rPr>
          <w:sz w:val="24"/>
        </w:rPr>
        <w:t xml:space="preserve"> </w:t>
      </w:r>
      <w:r w:rsidR="00721DC5">
        <w:rPr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721DC5">
        <w:rPr>
          <w:sz w:val="24"/>
          <w:u w:val="single"/>
        </w:rPr>
        <w:instrText xml:space="preserve"> FORMTEXT </w:instrText>
      </w:r>
      <w:r w:rsidR="00721DC5">
        <w:rPr>
          <w:sz w:val="24"/>
          <w:u w:val="single"/>
        </w:rPr>
      </w:r>
      <w:r w:rsidR="00721DC5">
        <w:rPr>
          <w:sz w:val="24"/>
          <w:u w:val="single"/>
        </w:rPr>
        <w:fldChar w:fldCharType="separate"/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sz w:val="24"/>
          <w:u w:val="single"/>
        </w:rPr>
        <w:fldChar w:fldCharType="end"/>
      </w:r>
      <w:bookmarkEnd w:id="7"/>
      <w:r w:rsidR="00354F9A" w:rsidRPr="00354F9A">
        <w:rPr>
          <w:sz w:val="24"/>
        </w:rPr>
        <w:t xml:space="preserve"> </w:t>
      </w:r>
      <w:r w:rsidR="005C1CDC">
        <w:rPr>
          <w:sz w:val="24"/>
        </w:rPr>
        <w:t>līdz plkst.</w:t>
      </w:r>
      <w:r w:rsidR="00354F9A">
        <w:rPr>
          <w:sz w:val="24"/>
        </w:rPr>
        <w:t xml:space="preserve"> </w:t>
      </w:r>
      <w:r w:rsidR="00721DC5">
        <w:rPr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721DC5">
        <w:rPr>
          <w:sz w:val="24"/>
          <w:u w:val="single"/>
        </w:rPr>
        <w:instrText xml:space="preserve"> FORMTEXT </w:instrText>
      </w:r>
      <w:r w:rsidR="00721DC5">
        <w:rPr>
          <w:sz w:val="24"/>
          <w:u w:val="single"/>
        </w:rPr>
      </w:r>
      <w:r w:rsidR="00721DC5">
        <w:rPr>
          <w:sz w:val="24"/>
          <w:u w:val="single"/>
        </w:rPr>
        <w:fldChar w:fldCharType="separate"/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noProof/>
          <w:sz w:val="24"/>
          <w:u w:val="single"/>
        </w:rPr>
        <w:t> </w:t>
      </w:r>
      <w:r w:rsidR="00721DC5">
        <w:rPr>
          <w:sz w:val="24"/>
          <w:u w:val="single"/>
        </w:rPr>
        <w:fldChar w:fldCharType="end"/>
      </w:r>
      <w:bookmarkEnd w:id="8"/>
    </w:p>
    <w:p w14:paraId="0F8227F8" w14:textId="77777777" w:rsidR="003160F5" w:rsidRDefault="003160F5" w:rsidP="009F7EC0">
      <w:pPr>
        <w:pStyle w:val="Pamatteksts"/>
        <w:numPr>
          <w:ilvl w:val="1"/>
          <w:numId w:val="2"/>
        </w:numPr>
        <w:tabs>
          <w:tab w:val="clear" w:pos="1080"/>
          <w:tab w:val="num" w:pos="284"/>
          <w:tab w:val="right" w:leader="underscore" w:pos="9180"/>
        </w:tabs>
        <w:spacing w:after="20"/>
        <w:ind w:left="1134" w:hanging="1134"/>
        <w:rPr>
          <w:sz w:val="24"/>
        </w:rPr>
      </w:pPr>
      <w:r>
        <w:rPr>
          <w:sz w:val="24"/>
        </w:rPr>
        <w:t>bīstamās zonas robežas (lielums</w:t>
      </w:r>
      <w:r w:rsidR="00353A71">
        <w:rPr>
          <w:sz w:val="24"/>
        </w:rPr>
        <w:t xml:space="preserve">) </w:t>
      </w:r>
      <w:r w:rsidR="00354F9A" w:rsidRPr="00354F9A">
        <w:rPr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bookmarkEnd w:id="9"/>
    </w:p>
    <w:p w14:paraId="0F441190" w14:textId="77777777" w:rsidR="00354F9A" w:rsidRDefault="005C1CDC" w:rsidP="009F7EC0">
      <w:pPr>
        <w:pStyle w:val="Pamatteksts"/>
        <w:numPr>
          <w:ilvl w:val="0"/>
          <w:numId w:val="10"/>
        </w:numPr>
        <w:tabs>
          <w:tab w:val="num" w:pos="284"/>
          <w:tab w:val="right" w:leader="underscore" w:pos="9180"/>
        </w:tabs>
        <w:spacing w:after="20"/>
        <w:ind w:left="1134" w:hanging="1134"/>
        <w:rPr>
          <w:sz w:val="24"/>
        </w:rPr>
      </w:pPr>
      <w:r>
        <w:rPr>
          <w:sz w:val="24"/>
        </w:rPr>
        <w:t xml:space="preserve">pasūtītājs </w:t>
      </w:r>
    </w:p>
    <w:p w14:paraId="41628B31" w14:textId="77777777" w:rsidR="005C1CDC" w:rsidRDefault="00354F9A" w:rsidP="00354F9A">
      <w:pPr>
        <w:pStyle w:val="Pamatteksts"/>
        <w:tabs>
          <w:tab w:val="right" w:leader="underscore" w:pos="9180"/>
        </w:tabs>
        <w:ind w:left="284"/>
        <w:jc w:val="both"/>
        <w:rPr>
          <w:sz w:val="24"/>
        </w:rPr>
      </w:pPr>
      <w:r w:rsidRPr="00354F9A">
        <w:rPr>
          <w:sz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354F9A">
        <w:rPr>
          <w:sz w:val="24"/>
          <w:u w:val="single"/>
        </w:rPr>
        <w:instrText xml:space="preserve"> FORMTEXT </w:instrText>
      </w:r>
      <w:r w:rsidRPr="00354F9A">
        <w:rPr>
          <w:sz w:val="24"/>
          <w:u w:val="single"/>
        </w:rPr>
      </w:r>
      <w:r w:rsidRPr="00354F9A">
        <w:rPr>
          <w:sz w:val="24"/>
          <w:u w:val="single"/>
        </w:rPr>
        <w:fldChar w:fldCharType="separate"/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sz w:val="24"/>
          <w:u w:val="single"/>
        </w:rPr>
        <w:fldChar w:fldCharType="end"/>
      </w:r>
      <w:bookmarkEnd w:id="10"/>
    </w:p>
    <w:p w14:paraId="7C82B462" w14:textId="77777777" w:rsidR="005C1CDC" w:rsidRPr="00354F9A" w:rsidRDefault="005C1CDC" w:rsidP="009F7EC0">
      <w:pPr>
        <w:spacing w:after="40"/>
        <w:ind w:left="284"/>
        <w:rPr>
          <w:b/>
          <w:bCs/>
          <w:sz w:val="20"/>
          <w:szCs w:val="20"/>
          <w:lang w:val="lv-LV"/>
        </w:rPr>
      </w:pPr>
      <w:r w:rsidRPr="00354F9A">
        <w:rPr>
          <w:sz w:val="20"/>
          <w:szCs w:val="20"/>
          <w:lang w:val="lv-LV"/>
        </w:rPr>
        <w:t>(juridiskās personas nosaukums, reģistrācijas Nr., juridiskā adrese un/vai</w:t>
      </w:r>
      <w:r w:rsidR="00354F9A" w:rsidRPr="00354F9A">
        <w:rPr>
          <w:sz w:val="20"/>
          <w:szCs w:val="20"/>
          <w:lang w:val="lv-LV"/>
        </w:rPr>
        <w:t xml:space="preserve"> fiziskās personas vārds, uzvārds, personas kods, dzīvesvietas adrese)</w:t>
      </w:r>
    </w:p>
    <w:p w14:paraId="3D4F0EC9" w14:textId="77777777" w:rsidR="007D1800" w:rsidRDefault="003160F5" w:rsidP="009F7EC0">
      <w:pPr>
        <w:pStyle w:val="Pamatteksts"/>
        <w:tabs>
          <w:tab w:val="right" w:leader="underscore" w:pos="9180"/>
        </w:tabs>
        <w:spacing w:after="40"/>
        <w:rPr>
          <w:b/>
          <w:bCs/>
          <w:sz w:val="24"/>
        </w:rPr>
      </w:pPr>
      <w:r>
        <w:rPr>
          <w:b/>
          <w:bCs/>
          <w:sz w:val="24"/>
        </w:rPr>
        <w:t>Komersants:</w:t>
      </w:r>
    </w:p>
    <w:p w14:paraId="1CF7002D" w14:textId="77777777" w:rsidR="00354F9A" w:rsidRDefault="003160F5" w:rsidP="009F7EC0">
      <w:pPr>
        <w:pStyle w:val="Pamatteksts"/>
        <w:numPr>
          <w:ilvl w:val="1"/>
          <w:numId w:val="8"/>
        </w:numPr>
        <w:tabs>
          <w:tab w:val="clear" w:pos="1080"/>
          <w:tab w:val="right" w:leader="underscore" w:pos="9180"/>
        </w:tabs>
        <w:spacing w:after="20"/>
        <w:ind w:left="284" w:hanging="284"/>
        <w:rPr>
          <w:sz w:val="24"/>
        </w:rPr>
      </w:pPr>
      <w:r w:rsidRPr="00354F9A">
        <w:rPr>
          <w:sz w:val="24"/>
        </w:rPr>
        <w:t>nosaukums</w:t>
      </w:r>
      <w:r w:rsidR="001E289F" w:rsidRPr="00354F9A">
        <w:rPr>
          <w:sz w:val="24"/>
        </w:rPr>
        <w:t>, reģistrācijas Nr.</w:t>
      </w:r>
      <w:r w:rsidR="00354F9A" w:rsidRPr="00354F9A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</w:p>
    <w:p w14:paraId="4ACE78F1" w14:textId="77777777" w:rsidR="00354F9A" w:rsidRDefault="003160F5" w:rsidP="009F7EC0">
      <w:pPr>
        <w:pStyle w:val="Pamatteksts"/>
        <w:numPr>
          <w:ilvl w:val="1"/>
          <w:numId w:val="8"/>
        </w:numPr>
        <w:tabs>
          <w:tab w:val="clear" w:pos="1080"/>
          <w:tab w:val="right" w:leader="underscore" w:pos="9180"/>
        </w:tabs>
        <w:spacing w:after="20"/>
        <w:ind w:left="284" w:hanging="284"/>
        <w:rPr>
          <w:sz w:val="24"/>
        </w:rPr>
      </w:pPr>
      <w:r w:rsidRPr="00354F9A">
        <w:rPr>
          <w:sz w:val="24"/>
        </w:rPr>
        <w:t>juridiskā adrese</w:t>
      </w:r>
      <w:r w:rsidR="00E674FB" w:rsidRPr="00354F9A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</w:p>
    <w:p w14:paraId="6E029109" w14:textId="77777777" w:rsidR="007D1800" w:rsidRPr="00354F9A" w:rsidRDefault="00354F9A" w:rsidP="009F7EC0">
      <w:pPr>
        <w:pStyle w:val="Pamatteksts"/>
        <w:numPr>
          <w:ilvl w:val="1"/>
          <w:numId w:val="8"/>
        </w:numPr>
        <w:tabs>
          <w:tab w:val="clear" w:pos="1080"/>
          <w:tab w:val="right" w:leader="underscore" w:pos="9180"/>
        </w:tabs>
        <w:spacing w:after="20"/>
        <w:ind w:left="284" w:hanging="284"/>
        <w:rPr>
          <w:sz w:val="24"/>
        </w:rPr>
      </w:pPr>
      <w:r w:rsidRPr="00354F9A">
        <w:rPr>
          <w:sz w:val="24"/>
        </w:rPr>
        <w:t>vadītāja vārds, uzvārds</w:t>
      </w:r>
      <w:r>
        <w:rPr>
          <w:sz w:val="24"/>
        </w:rPr>
        <w:t xml:space="preserve"> </w:t>
      </w:r>
      <w:r w:rsidRPr="00354F9A">
        <w:rPr>
          <w:sz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354F9A">
        <w:rPr>
          <w:sz w:val="24"/>
          <w:u w:val="single"/>
        </w:rPr>
        <w:instrText xml:space="preserve"> FORMTEXT </w:instrText>
      </w:r>
      <w:r w:rsidRPr="00354F9A">
        <w:rPr>
          <w:sz w:val="24"/>
          <w:u w:val="single"/>
        </w:rPr>
      </w:r>
      <w:r w:rsidRPr="00354F9A">
        <w:rPr>
          <w:sz w:val="24"/>
          <w:u w:val="single"/>
        </w:rPr>
        <w:fldChar w:fldCharType="separate"/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noProof/>
          <w:sz w:val="24"/>
          <w:u w:val="single"/>
        </w:rPr>
        <w:t> </w:t>
      </w:r>
      <w:r w:rsidRPr="00354F9A">
        <w:rPr>
          <w:sz w:val="24"/>
          <w:u w:val="single"/>
        </w:rPr>
        <w:fldChar w:fldCharType="end"/>
      </w:r>
    </w:p>
    <w:p w14:paraId="7382FE27" w14:textId="77777777" w:rsidR="007D1800" w:rsidRDefault="00E674FB" w:rsidP="009F7EC0">
      <w:pPr>
        <w:pStyle w:val="Pamatteksts"/>
        <w:numPr>
          <w:ilvl w:val="1"/>
          <w:numId w:val="8"/>
        </w:numPr>
        <w:tabs>
          <w:tab w:val="clear" w:pos="1080"/>
          <w:tab w:val="right" w:leader="underscore" w:pos="9180"/>
        </w:tabs>
        <w:spacing w:after="20"/>
        <w:ind w:left="284" w:hanging="284"/>
        <w:rPr>
          <w:sz w:val="24"/>
        </w:rPr>
      </w:pPr>
      <w:r>
        <w:rPr>
          <w:sz w:val="24"/>
        </w:rPr>
        <w:t xml:space="preserve">par drošību </w:t>
      </w:r>
      <w:r w:rsidR="003160F5">
        <w:rPr>
          <w:sz w:val="24"/>
        </w:rPr>
        <w:t>atbildīgās personas vārds, uzvārds</w:t>
      </w:r>
      <w:r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bookmarkEnd w:id="11"/>
    </w:p>
    <w:p w14:paraId="035D0FFD" w14:textId="77777777" w:rsidR="003160F5" w:rsidRDefault="00E674FB" w:rsidP="00E674FB">
      <w:pPr>
        <w:pStyle w:val="Pamatteksts"/>
        <w:numPr>
          <w:ilvl w:val="1"/>
          <w:numId w:val="8"/>
        </w:numPr>
        <w:tabs>
          <w:tab w:val="clear" w:pos="1080"/>
          <w:tab w:val="right" w:leader="underscore" w:pos="9180"/>
        </w:tabs>
        <w:ind w:left="284" w:hanging="284"/>
        <w:rPr>
          <w:sz w:val="24"/>
        </w:rPr>
      </w:pPr>
      <w:r>
        <w:rPr>
          <w:sz w:val="24"/>
        </w:rPr>
        <w:t>pirotehniķa vārds, uzvārds, sertifikāta</w:t>
      </w:r>
      <w:r w:rsidR="003160F5">
        <w:rPr>
          <w:sz w:val="24"/>
        </w:rPr>
        <w:t xml:space="preserve"> </w:t>
      </w:r>
      <w:r w:rsidR="001E289F">
        <w:rPr>
          <w:sz w:val="24"/>
        </w:rPr>
        <w:t>Nr.</w:t>
      </w:r>
      <w:r w:rsidR="007D1800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</w:p>
    <w:p w14:paraId="243B0D17" w14:textId="77777777" w:rsidR="00B37D03" w:rsidRDefault="00B37D03" w:rsidP="00B37D03">
      <w:pPr>
        <w:pStyle w:val="Pamatteksts"/>
        <w:jc w:val="both"/>
      </w:pPr>
    </w:p>
    <w:p w14:paraId="0871FD55" w14:textId="77777777" w:rsidR="00B37D03" w:rsidRPr="00B37D03" w:rsidRDefault="00B37D03" w:rsidP="009F7EC0">
      <w:pPr>
        <w:pStyle w:val="Pamatteksts"/>
        <w:spacing w:after="40"/>
        <w:jc w:val="both"/>
        <w:rPr>
          <w:sz w:val="24"/>
        </w:rPr>
      </w:pPr>
      <w:r w:rsidRPr="00B37D03">
        <w:rPr>
          <w:sz w:val="24"/>
        </w:rPr>
        <w:t>Pielikumā:</w:t>
      </w:r>
    </w:p>
    <w:p w14:paraId="18104E6B" w14:textId="77777777" w:rsidR="00B37D03" w:rsidRDefault="00B37D03" w:rsidP="009F7EC0">
      <w:pPr>
        <w:pStyle w:val="Pamatteksts"/>
        <w:numPr>
          <w:ilvl w:val="0"/>
          <w:numId w:val="7"/>
        </w:numPr>
        <w:tabs>
          <w:tab w:val="clear" w:pos="1080"/>
          <w:tab w:val="num" w:pos="284"/>
        </w:tabs>
        <w:spacing w:after="20"/>
        <w:ind w:left="1077" w:hanging="1077"/>
        <w:jc w:val="both"/>
        <w:rPr>
          <w:sz w:val="24"/>
        </w:rPr>
      </w:pPr>
      <w:r w:rsidRPr="00B37D03">
        <w:rPr>
          <w:sz w:val="24"/>
        </w:rPr>
        <w:t>Pirotehnisko izstrādājumu d</w:t>
      </w:r>
      <w:r w:rsidR="001E289F">
        <w:rPr>
          <w:sz w:val="24"/>
        </w:rPr>
        <w:t>emonstrēšanas plāns uz</w:t>
      </w:r>
      <w:r w:rsidR="00227D72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r w:rsidR="001E289F">
        <w:rPr>
          <w:sz w:val="24"/>
        </w:rPr>
        <w:t xml:space="preserve"> lapām</w:t>
      </w:r>
    </w:p>
    <w:p w14:paraId="449D1C9D" w14:textId="77777777" w:rsidR="00B37D03" w:rsidRPr="00B37D03" w:rsidRDefault="00B37D03" w:rsidP="009F7EC0">
      <w:pPr>
        <w:pStyle w:val="Pamatteksts"/>
        <w:numPr>
          <w:ilvl w:val="0"/>
          <w:numId w:val="7"/>
        </w:numPr>
        <w:tabs>
          <w:tab w:val="clear" w:pos="1080"/>
          <w:tab w:val="num" w:pos="284"/>
        </w:tabs>
        <w:spacing w:after="20"/>
        <w:ind w:left="1077" w:hanging="1077"/>
        <w:jc w:val="both"/>
        <w:rPr>
          <w:b/>
          <w:i/>
          <w:sz w:val="24"/>
        </w:rPr>
      </w:pPr>
      <w:r w:rsidRPr="00B37D03">
        <w:rPr>
          <w:sz w:val="24"/>
        </w:rPr>
        <w:t>Pirotehnisko izstrādājumu demonstrēšanas programmu uz</w:t>
      </w:r>
      <w:r w:rsidR="00227D72">
        <w:rPr>
          <w:sz w:val="24"/>
        </w:rPr>
        <w:t xml:space="preserve"> </w:t>
      </w:r>
      <w:r w:rsidR="00354F9A" w:rsidRPr="00354F9A">
        <w:rPr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54F9A" w:rsidRPr="00354F9A">
        <w:rPr>
          <w:sz w:val="24"/>
          <w:u w:val="single"/>
        </w:rPr>
        <w:instrText xml:space="preserve"> FORMTEXT </w:instrText>
      </w:r>
      <w:r w:rsidR="00354F9A" w:rsidRPr="00354F9A">
        <w:rPr>
          <w:sz w:val="24"/>
          <w:u w:val="single"/>
        </w:rPr>
      </w:r>
      <w:r w:rsidR="00354F9A" w:rsidRPr="00354F9A">
        <w:rPr>
          <w:sz w:val="24"/>
          <w:u w:val="single"/>
        </w:rPr>
        <w:fldChar w:fldCharType="separate"/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noProof/>
          <w:sz w:val="24"/>
          <w:u w:val="single"/>
        </w:rPr>
        <w:t> </w:t>
      </w:r>
      <w:r w:rsidR="00354F9A" w:rsidRPr="00354F9A">
        <w:rPr>
          <w:sz w:val="24"/>
          <w:u w:val="single"/>
        </w:rPr>
        <w:fldChar w:fldCharType="end"/>
      </w:r>
      <w:r w:rsidRPr="00B37D03">
        <w:rPr>
          <w:sz w:val="24"/>
        </w:rPr>
        <w:t xml:space="preserve"> lapām</w:t>
      </w:r>
    </w:p>
    <w:p w14:paraId="5A5F8049" w14:textId="77777777" w:rsidR="00B37D03" w:rsidRPr="00B37D03" w:rsidRDefault="00B37D03" w:rsidP="006725F3">
      <w:pPr>
        <w:pStyle w:val="Pamatteksts"/>
        <w:numPr>
          <w:ilvl w:val="0"/>
          <w:numId w:val="7"/>
        </w:numPr>
        <w:tabs>
          <w:tab w:val="clear" w:pos="1080"/>
          <w:tab w:val="num" w:pos="284"/>
        </w:tabs>
        <w:ind w:hanging="1080"/>
        <w:jc w:val="both"/>
        <w:rPr>
          <w:b/>
          <w:i/>
          <w:sz w:val="24"/>
        </w:rPr>
      </w:pPr>
      <w:r>
        <w:rPr>
          <w:sz w:val="24"/>
        </w:rPr>
        <w:t>Licences kopija</w:t>
      </w:r>
    </w:p>
    <w:p w14:paraId="1CC954C7" w14:textId="77777777" w:rsidR="00E057B0" w:rsidRDefault="00E057B0" w:rsidP="006725F3">
      <w:pPr>
        <w:jc w:val="both"/>
        <w:rPr>
          <w:lang w:val="lv-LV" w:eastAsia="lv-LV"/>
        </w:rPr>
      </w:pPr>
    </w:p>
    <w:p w14:paraId="72C60B1D" w14:textId="77777777" w:rsidR="006E7A9F" w:rsidRPr="00D0665A" w:rsidRDefault="006E7A9F" w:rsidP="006E7A9F">
      <w:pPr>
        <w:spacing w:before="120"/>
        <w:rPr>
          <w:b/>
          <w:lang w:val="lv-LV"/>
        </w:rPr>
      </w:pPr>
      <w:r w:rsidRPr="00D0665A">
        <w:rPr>
          <w:b/>
          <w:lang w:val="lv-LV"/>
        </w:rPr>
        <w:t>Atbildi vēlos saņemt: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1"/>
        <w:gridCol w:w="1879"/>
        <w:gridCol w:w="3969"/>
        <w:gridCol w:w="2692"/>
      </w:tblGrid>
      <w:tr w:rsidR="006E7A9F" w:rsidRPr="00D0665A" w14:paraId="4DF660B3" w14:textId="77777777" w:rsidTr="005A7345">
        <w:trPr>
          <w:trHeight w:val="321"/>
        </w:trPr>
        <w:tc>
          <w:tcPr>
            <w:tcW w:w="531" w:type="dxa"/>
          </w:tcPr>
          <w:p w14:paraId="32A559E9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sym w:font="Wingdings" w:char="F071"/>
            </w:r>
          </w:p>
        </w:tc>
        <w:tc>
          <w:tcPr>
            <w:tcW w:w="1879" w:type="dxa"/>
          </w:tcPr>
          <w:p w14:paraId="0C771B96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t xml:space="preserve">uz e-adresi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069F819" w14:textId="77777777" w:rsidR="006E7A9F" w:rsidRPr="00D0665A" w:rsidRDefault="006E7A9F" w:rsidP="005A7345">
            <w:pPr>
              <w:rPr>
                <w:lang w:val="lv-LV"/>
              </w:rPr>
            </w:pPr>
          </w:p>
        </w:tc>
        <w:tc>
          <w:tcPr>
            <w:tcW w:w="2692" w:type="dxa"/>
          </w:tcPr>
          <w:p w14:paraId="0C5FB02D" w14:textId="77777777" w:rsidR="006E7A9F" w:rsidRPr="00D0665A" w:rsidRDefault="006E7A9F" w:rsidP="005A7345">
            <w:pPr>
              <w:rPr>
                <w:lang w:val="lv-LV"/>
              </w:rPr>
            </w:pPr>
          </w:p>
        </w:tc>
      </w:tr>
      <w:tr w:rsidR="006E7A9F" w:rsidRPr="00D0665A" w14:paraId="29446188" w14:textId="77777777" w:rsidTr="005A7345">
        <w:trPr>
          <w:trHeight w:val="321"/>
        </w:trPr>
        <w:tc>
          <w:tcPr>
            <w:tcW w:w="531" w:type="dxa"/>
          </w:tcPr>
          <w:p w14:paraId="7FE88F43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sym w:font="Wingdings" w:char="F071"/>
            </w:r>
          </w:p>
        </w:tc>
        <w:tc>
          <w:tcPr>
            <w:tcW w:w="1879" w:type="dxa"/>
          </w:tcPr>
          <w:p w14:paraId="17CCEE2F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t xml:space="preserve">uz e-pasta adresi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BDA49D5" w14:textId="77777777" w:rsidR="006E7A9F" w:rsidRPr="00D0665A" w:rsidRDefault="006E7A9F" w:rsidP="005A7345">
            <w:pPr>
              <w:rPr>
                <w:lang w:val="lv-LV"/>
              </w:rPr>
            </w:pPr>
          </w:p>
        </w:tc>
        <w:tc>
          <w:tcPr>
            <w:tcW w:w="2692" w:type="dxa"/>
          </w:tcPr>
          <w:p w14:paraId="704F322A" w14:textId="77777777" w:rsidR="006E7A9F" w:rsidRPr="00D0665A" w:rsidRDefault="006E7A9F" w:rsidP="005A7345">
            <w:pPr>
              <w:rPr>
                <w:lang w:val="lv-LV"/>
              </w:rPr>
            </w:pPr>
          </w:p>
        </w:tc>
      </w:tr>
      <w:tr w:rsidR="006E7A9F" w:rsidRPr="00046473" w14:paraId="7984CADB" w14:textId="77777777" w:rsidTr="005A7345">
        <w:trPr>
          <w:trHeight w:val="321"/>
        </w:trPr>
        <w:tc>
          <w:tcPr>
            <w:tcW w:w="531" w:type="dxa"/>
          </w:tcPr>
          <w:p w14:paraId="3F5E6404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sym w:font="Wingdings" w:char="F071"/>
            </w:r>
          </w:p>
        </w:tc>
        <w:tc>
          <w:tcPr>
            <w:tcW w:w="8540" w:type="dxa"/>
            <w:gridSpan w:val="3"/>
          </w:tcPr>
          <w:p w14:paraId="232FBD7B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t>pa pastu uz iesniegumā norādīto adresi</w:t>
            </w:r>
          </w:p>
        </w:tc>
      </w:tr>
      <w:tr w:rsidR="006E7A9F" w:rsidRPr="00046473" w14:paraId="461CBA68" w14:textId="77777777" w:rsidTr="005A7345">
        <w:trPr>
          <w:trHeight w:val="321"/>
        </w:trPr>
        <w:tc>
          <w:tcPr>
            <w:tcW w:w="531" w:type="dxa"/>
          </w:tcPr>
          <w:p w14:paraId="76673615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sym w:font="Wingdings" w:char="F071"/>
            </w:r>
          </w:p>
        </w:tc>
        <w:tc>
          <w:tcPr>
            <w:tcW w:w="8540" w:type="dxa"/>
            <w:gridSpan w:val="3"/>
          </w:tcPr>
          <w:p w14:paraId="7092ADA6" w14:textId="77777777" w:rsidR="006E7A9F" w:rsidRPr="00D0665A" w:rsidRDefault="006E7A9F" w:rsidP="005A7345">
            <w:pPr>
              <w:rPr>
                <w:lang w:val="lv-LV"/>
              </w:rPr>
            </w:pPr>
            <w:r w:rsidRPr="00D0665A">
              <w:rPr>
                <w:lang w:val="lv-LV"/>
              </w:rPr>
              <w:t>Klientu apkalpošanas centrā Lielajā ielā 11, Jelgavā</w:t>
            </w:r>
          </w:p>
        </w:tc>
      </w:tr>
    </w:tbl>
    <w:p w14:paraId="5728006C" w14:textId="77777777" w:rsidR="006E7A9F" w:rsidRDefault="006E7A9F" w:rsidP="006725F3">
      <w:pPr>
        <w:jc w:val="both"/>
        <w:rPr>
          <w:lang w:val="lv-LV" w:eastAsia="lv-LV"/>
        </w:rPr>
      </w:pPr>
    </w:p>
    <w:p w14:paraId="34A50481" w14:textId="77777777" w:rsidR="006E7A9F" w:rsidRDefault="006E7A9F" w:rsidP="006725F3">
      <w:pPr>
        <w:jc w:val="both"/>
        <w:rPr>
          <w:lang w:val="lv-LV" w:eastAsia="lv-LV"/>
        </w:rPr>
      </w:pPr>
    </w:p>
    <w:p w14:paraId="39AA9777" w14:textId="77777777" w:rsidR="00D86938" w:rsidRPr="00D0665A" w:rsidRDefault="00D86938" w:rsidP="00D86938">
      <w:pPr>
        <w:jc w:val="both"/>
        <w:rPr>
          <w:bCs/>
          <w:lang w:val="lv-LV"/>
        </w:rPr>
      </w:pPr>
      <w:r w:rsidRPr="00D0665A">
        <w:rPr>
          <w:color w:val="000000" w:themeColor="text1"/>
          <w:lang w:val="lv-LV"/>
        </w:rPr>
        <w:t xml:space="preserve">Esmu informēts/ta, ka iesniegumā norādītie fiziskās personas dati tiks izmantoti minētā prasījuma izvērtēšanai, atbildes sniegšanai/lūguma izpildei. Informācija par Jelgavas valstspilsētas pašvaldības kā datu pārziņa veikto personas datu apstrādi pieejama </w:t>
      </w:r>
      <w:hyperlink r:id="rId7" w:history="1">
        <w:r w:rsidRPr="00D0665A">
          <w:rPr>
            <w:rStyle w:val="Hipersaite"/>
            <w:lang w:val="lv-LV"/>
          </w:rPr>
          <w:t>www.jelgava.lv/pasvaldiba-par-pasvaldibu-datu-aizsardziba/</w:t>
        </w:r>
      </w:hyperlink>
      <w:r w:rsidRPr="00D0665A">
        <w:rPr>
          <w:lang w:val="lv-LV"/>
        </w:rPr>
        <w:t xml:space="preserve"> vai saņemot informāciju klātienē.</w:t>
      </w:r>
    </w:p>
    <w:p w14:paraId="60817876" w14:textId="77777777" w:rsidR="00A506B9" w:rsidRDefault="00A506B9" w:rsidP="006725F3">
      <w:pPr>
        <w:jc w:val="both"/>
        <w:rPr>
          <w:lang w:val="lv-LV" w:eastAsia="lv-LV"/>
        </w:rPr>
      </w:pPr>
    </w:p>
    <w:p w14:paraId="61F7249A" w14:textId="77777777" w:rsidR="00A506B9" w:rsidRPr="006D767D" w:rsidRDefault="00A506B9" w:rsidP="006725F3">
      <w:pPr>
        <w:jc w:val="both"/>
        <w:rPr>
          <w:lang w:val="lv-LV" w:eastAsia="lv-LV"/>
        </w:rPr>
      </w:pPr>
    </w:p>
    <w:p w14:paraId="61440AB3" w14:textId="77777777" w:rsidR="009F7EC0" w:rsidRDefault="009F7EC0" w:rsidP="009F7EC0">
      <w:pPr>
        <w:tabs>
          <w:tab w:val="right" w:pos="2835"/>
          <w:tab w:val="left" w:leader="underscore" w:pos="5670"/>
          <w:tab w:val="center" w:pos="7938"/>
        </w:tabs>
        <w:ind w:firstLine="567"/>
        <w:rPr>
          <w:sz w:val="28"/>
          <w:lang w:val="lv-LV"/>
        </w:rPr>
      </w:pPr>
      <w:r>
        <w:rPr>
          <w:u w:val="single"/>
          <w:lang w:val="lv-LV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  <w:lang w:val="lv-LV"/>
        </w:rPr>
        <w:instrText xml:space="preserve"> FORMTEXT </w:instrText>
      </w:r>
      <w:r>
        <w:rPr>
          <w:u w:val="single"/>
          <w:lang w:val="lv-LV"/>
        </w:rPr>
      </w:r>
      <w:r>
        <w:rPr>
          <w:u w:val="single"/>
          <w:lang w:val="lv-LV"/>
        </w:rPr>
        <w:fldChar w:fldCharType="separate"/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u w:val="single"/>
          <w:lang w:val="lv-LV"/>
        </w:rPr>
        <w:fldChar w:fldCharType="end"/>
      </w:r>
      <w:r>
        <w:rPr>
          <w:sz w:val="28"/>
          <w:lang w:val="lv-LV"/>
        </w:rPr>
        <w:tab/>
      </w:r>
      <w:r>
        <w:rPr>
          <w:b/>
          <w:bCs/>
          <w:sz w:val="22"/>
          <w:lang w:val="lv-LV"/>
        </w:rPr>
        <w:tab/>
      </w:r>
      <w:r>
        <w:rPr>
          <w:sz w:val="28"/>
          <w:lang w:val="lv-LV"/>
        </w:rPr>
        <w:tab/>
      </w:r>
      <w:r>
        <w:rPr>
          <w:u w:val="single"/>
          <w:lang w:val="lv-LV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  <w:lang w:val="lv-LV"/>
        </w:rPr>
        <w:instrText xml:space="preserve"> FORMTEXT </w:instrText>
      </w:r>
      <w:r>
        <w:rPr>
          <w:u w:val="single"/>
          <w:lang w:val="lv-LV"/>
        </w:rPr>
      </w:r>
      <w:r>
        <w:rPr>
          <w:u w:val="single"/>
          <w:lang w:val="lv-LV"/>
        </w:rPr>
        <w:fldChar w:fldCharType="separate"/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noProof/>
          <w:u w:val="single"/>
          <w:lang w:val="lv-LV"/>
        </w:rPr>
        <w:t> </w:t>
      </w:r>
      <w:r>
        <w:rPr>
          <w:u w:val="single"/>
          <w:lang w:val="lv-LV"/>
        </w:rPr>
        <w:fldChar w:fldCharType="end"/>
      </w:r>
    </w:p>
    <w:p w14:paraId="0A5B5E4E" w14:textId="77777777" w:rsidR="006725F3" w:rsidRPr="0000740D" w:rsidRDefault="009F7EC0" w:rsidP="0000740D">
      <w:pPr>
        <w:tabs>
          <w:tab w:val="left" w:pos="3828"/>
          <w:tab w:val="center" w:pos="8080"/>
        </w:tabs>
        <w:ind w:firstLine="567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(datums)</w:t>
      </w:r>
      <w:r>
        <w:rPr>
          <w:sz w:val="18"/>
          <w:szCs w:val="18"/>
          <w:lang w:val="lv-LV"/>
        </w:rPr>
        <w:tab/>
        <w:t>(paraksts)</w:t>
      </w:r>
      <w:r>
        <w:rPr>
          <w:sz w:val="18"/>
          <w:szCs w:val="18"/>
          <w:lang w:val="lv-LV"/>
        </w:rPr>
        <w:tab/>
        <w:t>(paraksta atšifrējums)</w:t>
      </w:r>
    </w:p>
    <w:sectPr w:rsidR="006725F3" w:rsidRPr="0000740D" w:rsidSect="00007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6B87" w14:textId="77777777" w:rsidR="008201B1" w:rsidRDefault="008201B1">
      <w:r>
        <w:separator/>
      </w:r>
    </w:p>
  </w:endnote>
  <w:endnote w:type="continuationSeparator" w:id="0">
    <w:p w14:paraId="661F3A22" w14:textId="77777777" w:rsidR="008201B1" w:rsidRDefault="0082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7039" w14:textId="77777777" w:rsidR="00046473" w:rsidRDefault="0004647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903" w14:textId="77777777" w:rsidR="00046473" w:rsidRDefault="0004647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DCD7" w14:textId="77777777" w:rsidR="00046473" w:rsidRDefault="0004647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D31B5" w14:textId="77777777" w:rsidR="008201B1" w:rsidRDefault="008201B1">
      <w:r>
        <w:separator/>
      </w:r>
    </w:p>
  </w:footnote>
  <w:footnote w:type="continuationSeparator" w:id="0">
    <w:p w14:paraId="334A7984" w14:textId="77777777" w:rsidR="008201B1" w:rsidRDefault="0082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5039" w14:textId="77777777" w:rsidR="00046473" w:rsidRDefault="0004647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2FE5" w14:textId="62B86A49" w:rsidR="00F24FF3" w:rsidRPr="001B0B3F" w:rsidRDefault="00104CF9" w:rsidP="00A31455">
    <w:pPr>
      <w:pStyle w:val="Galvene"/>
      <w:jc w:val="both"/>
      <w:rPr>
        <w:sz w:val="14"/>
        <w:szCs w:val="14"/>
      </w:rPr>
    </w:pPr>
    <w:r>
      <w:rPr>
        <w:sz w:val="16"/>
        <w:szCs w:val="16"/>
        <w:lang w:val="lv-LV"/>
      </w:rPr>
      <w:t xml:space="preserve">Veidlapa </w:t>
    </w:r>
    <w:r w:rsidR="00F24FF3" w:rsidRPr="001B0B3F">
      <w:rPr>
        <w:sz w:val="14"/>
        <w:szCs w:val="14"/>
      </w:rPr>
      <w:t>2-</w:t>
    </w:r>
    <w:r w:rsidR="00046473">
      <w:rPr>
        <w:sz w:val="14"/>
        <w:szCs w:val="14"/>
      </w:rPr>
      <w:t>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F2DE" w14:textId="77777777" w:rsidR="00046473" w:rsidRDefault="0004647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BEB"/>
    <w:multiLevelType w:val="multilevel"/>
    <w:tmpl w:val="CF54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9483195"/>
    <w:multiLevelType w:val="hybridMultilevel"/>
    <w:tmpl w:val="1BDAF0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96AAD"/>
    <w:multiLevelType w:val="multilevel"/>
    <w:tmpl w:val="CF54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33F570CD"/>
    <w:multiLevelType w:val="hybridMultilevel"/>
    <w:tmpl w:val="FA368C1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C06F27"/>
    <w:multiLevelType w:val="multilevel"/>
    <w:tmpl w:val="CF54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43BD6F10"/>
    <w:multiLevelType w:val="multilevel"/>
    <w:tmpl w:val="0AD87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52E7397E"/>
    <w:multiLevelType w:val="multilevel"/>
    <w:tmpl w:val="CF545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3287711"/>
    <w:multiLevelType w:val="hybridMultilevel"/>
    <w:tmpl w:val="50A64E88"/>
    <w:lvl w:ilvl="0" w:tplc="995E2C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D4A05F9"/>
    <w:multiLevelType w:val="hybridMultilevel"/>
    <w:tmpl w:val="D41EFA44"/>
    <w:lvl w:ilvl="0" w:tplc="B88437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F5D5F21"/>
    <w:multiLevelType w:val="multilevel"/>
    <w:tmpl w:val="0AD87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730573865">
    <w:abstractNumId w:val="4"/>
  </w:num>
  <w:num w:numId="2" w16cid:durableId="843858286">
    <w:abstractNumId w:val="5"/>
  </w:num>
  <w:num w:numId="3" w16cid:durableId="332489899">
    <w:abstractNumId w:val="0"/>
  </w:num>
  <w:num w:numId="4" w16cid:durableId="201551">
    <w:abstractNumId w:val="6"/>
  </w:num>
  <w:num w:numId="5" w16cid:durableId="1657877976">
    <w:abstractNumId w:val="7"/>
  </w:num>
  <w:num w:numId="6" w16cid:durableId="643005094">
    <w:abstractNumId w:val="2"/>
  </w:num>
  <w:num w:numId="7" w16cid:durableId="1999461718">
    <w:abstractNumId w:val="8"/>
  </w:num>
  <w:num w:numId="8" w16cid:durableId="1819371909">
    <w:abstractNumId w:val="9"/>
  </w:num>
  <w:num w:numId="9" w16cid:durableId="1091467554">
    <w:abstractNumId w:val="1"/>
  </w:num>
  <w:num w:numId="10" w16cid:durableId="306011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25"/>
    <w:rsid w:val="0000740D"/>
    <w:rsid w:val="00034CFD"/>
    <w:rsid w:val="00044278"/>
    <w:rsid w:val="00046473"/>
    <w:rsid w:val="000824C2"/>
    <w:rsid w:val="00092C21"/>
    <w:rsid w:val="000F0E30"/>
    <w:rsid w:val="000F4E46"/>
    <w:rsid w:val="001040A4"/>
    <w:rsid w:val="00104CF9"/>
    <w:rsid w:val="00110E32"/>
    <w:rsid w:val="00112C1A"/>
    <w:rsid w:val="00113806"/>
    <w:rsid w:val="00134AB5"/>
    <w:rsid w:val="00154D7D"/>
    <w:rsid w:val="00176003"/>
    <w:rsid w:val="001B0B3F"/>
    <w:rsid w:val="001E289F"/>
    <w:rsid w:val="00227D72"/>
    <w:rsid w:val="002442E5"/>
    <w:rsid w:val="00280FE7"/>
    <w:rsid w:val="00297B03"/>
    <w:rsid w:val="00312769"/>
    <w:rsid w:val="003160F5"/>
    <w:rsid w:val="00353A71"/>
    <w:rsid w:val="00354F9A"/>
    <w:rsid w:val="003841A7"/>
    <w:rsid w:val="00386615"/>
    <w:rsid w:val="003A3760"/>
    <w:rsid w:val="003B612D"/>
    <w:rsid w:val="00417960"/>
    <w:rsid w:val="00443254"/>
    <w:rsid w:val="00446161"/>
    <w:rsid w:val="00456CCF"/>
    <w:rsid w:val="004903EF"/>
    <w:rsid w:val="004A5115"/>
    <w:rsid w:val="004C12A6"/>
    <w:rsid w:val="00503325"/>
    <w:rsid w:val="00504EBF"/>
    <w:rsid w:val="00516BB6"/>
    <w:rsid w:val="00553980"/>
    <w:rsid w:val="00565395"/>
    <w:rsid w:val="005A0430"/>
    <w:rsid w:val="005A2FB3"/>
    <w:rsid w:val="005C1CDC"/>
    <w:rsid w:val="006211CA"/>
    <w:rsid w:val="00647EDB"/>
    <w:rsid w:val="006725F3"/>
    <w:rsid w:val="00673742"/>
    <w:rsid w:val="00680BE7"/>
    <w:rsid w:val="00691EA6"/>
    <w:rsid w:val="00697D18"/>
    <w:rsid w:val="006A591C"/>
    <w:rsid w:val="006D087D"/>
    <w:rsid w:val="006D767D"/>
    <w:rsid w:val="006E7A9F"/>
    <w:rsid w:val="00710FC7"/>
    <w:rsid w:val="00721DC5"/>
    <w:rsid w:val="0073459B"/>
    <w:rsid w:val="007A5E89"/>
    <w:rsid w:val="007D1800"/>
    <w:rsid w:val="00801B41"/>
    <w:rsid w:val="008201B1"/>
    <w:rsid w:val="008822C8"/>
    <w:rsid w:val="008A34B1"/>
    <w:rsid w:val="00923B6A"/>
    <w:rsid w:val="009B6C2D"/>
    <w:rsid w:val="009F7EC0"/>
    <w:rsid w:val="00A31455"/>
    <w:rsid w:val="00A506B9"/>
    <w:rsid w:val="00A54A79"/>
    <w:rsid w:val="00A641AF"/>
    <w:rsid w:val="00B0182F"/>
    <w:rsid w:val="00B11D46"/>
    <w:rsid w:val="00B21399"/>
    <w:rsid w:val="00B37D03"/>
    <w:rsid w:val="00B65BFC"/>
    <w:rsid w:val="00B80EF5"/>
    <w:rsid w:val="00BA51DC"/>
    <w:rsid w:val="00BB43C0"/>
    <w:rsid w:val="00BC42C1"/>
    <w:rsid w:val="00BF07ED"/>
    <w:rsid w:val="00C03762"/>
    <w:rsid w:val="00C23D95"/>
    <w:rsid w:val="00C53ABF"/>
    <w:rsid w:val="00C75B18"/>
    <w:rsid w:val="00C95D92"/>
    <w:rsid w:val="00D86938"/>
    <w:rsid w:val="00DB785F"/>
    <w:rsid w:val="00DE59A9"/>
    <w:rsid w:val="00DF6501"/>
    <w:rsid w:val="00DF6C1E"/>
    <w:rsid w:val="00E057B0"/>
    <w:rsid w:val="00E674FB"/>
    <w:rsid w:val="00E80A9B"/>
    <w:rsid w:val="00ED3382"/>
    <w:rsid w:val="00EF1926"/>
    <w:rsid w:val="00F16467"/>
    <w:rsid w:val="00F24FF3"/>
    <w:rsid w:val="00F66B07"/>
    <w:rsid w:val="00F72F94"/>
    <w:rsid w:val="00F74789"/>
    <w:rsid w:val="00F777BC"/>
    <w:rsid w:val="00F80882"/>
    <w:rsid w:val="00F9607E"/>
    <w:rsid w:val="00FE617E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2E4E89"/>
  <w15:docId w15:val="{8FBD4DCD-E6C8-4CC0-B986-E1553E10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6725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Pr>
      <w:sz w:val="20"/>
      <w:lang w:val="lv-LV"/>
    </w:rPr>
  </w:style>
  <w:style w:type="paragraph" w:styleId="Galvene">
    <w:name w:val="header"/>
    <w:basedOn w:val="Parasts"/>
    <w:rsid w:val="00A3145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A31455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2442E5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rsid w:val="00F80882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39"/>
    <w:rsid w:val="00F80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F80882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80882"/>
    <w:pPr>
      <w:ind w:left="720"/>
      <w:contextualSpacing/>
    </w:pPr>
    <w:rPr>
      <w:lang w:val="lv-LV" w:eastAsia="lv-LV"/>
    </w:rPr>
  </w:style>
  <w:style w:type="character" w:customStyle="1" w:styleId="Virsraksts3Rakstz">
    <w:name w:val="Virsraksts 3 Rakstz."/>
    <w:basedOn w:val="Noklusjumarindkopasfonts"/>
    <w:link w:val="Virsraksts3"/>
    <w:semiHidden/>
    <w:rsid w:val="006725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jelgava.lv/pasvaldiba-par-pasvaldibu-datu-aizsardziba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ze.kazaine\Documents\AP_Pakalpojumi_administracija\SAP\2026\2-17_Iesniegums_pirotehnika_ELEKTR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2-17_Iesniegums_pirotehnika_ELEKTRON.dotx</Template>
  <TotalTime>2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2017-03-29T07:32:00Z</cp:lastPrinted>
  <dcterms:created xsi:type="dcterms:W3CDTF">2026-08-28T08:54:00Z</dcterms:created>
  <dcterms:modified xsi:type="dcterms:W3CDTF">2026-08-28T08:57:00Z</dcterms:modified>
</cp:coreProperties>
</file>