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583185" w14:textId="77777777" w:rsidR="00047151" w:rsidRPr="006022EA" w:rsidRDefault="00047151">
      <w:pPr>
        <w:jc w:val="center"/>
        <w:rPr>
          <w:rFonts w:ascii="Arial" w:hAnsi="Arial" w:cs="Arial"/>
          <w:b/>
          <w:bCs/>
        </w:rPr>
      </w:pPr>
      <w:r w:rsidRPr="006022EA">
        <w:rPr>
          <w:rFonts w:ascii="Arial" w:hAnsi="Arial" w:cs="Arial"/>
          <w:b/>
          <w:bCs/>
        </w:rPr>
        <w:t xml:space="preserve">Sēdes protokols </w:t>
      </w:r>
    </w:p>
    <w:p w14:paraId="29708233" w14:textId="77777777" w:rsidR="00E5001B" w:rsidRPr="006022EA" w:rsidRDefault="00DE643B">
      <w:pPr>
        <w:jc w:val="center"/>
        <w:rPr>
          <w:rFonts w:ascii="Arial" w:hAnsi="Arial" w:cs="Arial"/>
          <w:bCs/>
          <w:position w:val="16"/>
          <w:sz w:val="22"/>
          <w:szCs w:val="22"/>
        </w:rPr>
      </w:pPr>
      <w:r w:rsidRPr="006022EA">
        <w:rPr>
          <w:rFonts w:ascii="Arial" w:hAnsi="Arial" w:cs="Arial"/>
          <w:bCs/>
          <w:position w:val="16"/>
          <w:sz w:val="22"/>
          <w:szCs w:val="22"/>
        </w:rPr>
        <w:t>Jelgav</w:t>
      </w:r>
      <w:r w:rsidR="00E5001B" w:rsidRPr="006022EA">
        <w:rPr>
          <w:rFonts w:ascii="Arial" w:hAnsi="Arial" w:cs="Arial"/>
          <w:bCs/>
          <w:position w:val="16"/>
          <w:sz w:val="22"/>
          <w:szCs w:val="22"/>
        </w:rPr>
        <w:t>ā</w:t>
      </w:r>
    </w:p>
    <w:p w14:paraId="64EFA221" w14:textId="33B05A69" w:rsidR="00DF39A3" w:rsidRPr="006022EA" w:rsidRDefault="00DD7695" w:rsidP="00DF39A3">
      <w:pPr>
        <w:pStyle w:val="Header"/>
        <w:tabs>
          <w:tab w:val="clear" w:pos="8640"/>
          <w:tab w:val="right" w:pos="8931"/>
        </w:tabs>
        <w:ind w:right="-96"/>
        <w:jc w:val="both"/>
        <w:rPr>
          <w:color w:val="000000" w:themeColor="text1"/>
          <w:position w:val="-6"/>
          <w:szCs w:val="24"/>
          <w:lang w:val="lv-LV"/>
        </w:rPr>
      </w:pPr>
      <w:r w:rsidRPr="006022EA">
        <w:rPr>
          <w:color w:val="000000" w:themeColor="text1"/>
          <w:position w:val="-6"/>
          <w:szCs w:val="24"/>
          <w:lang w:val="lv-LV"/>
        </w:rPr>
        <w:t>04</w:t>
      </w:r>
      <w:r w:rsidR="00191F37" w:rsidRPr="006022EA">
        <w:rPr>
          <w:color w:val="000000" w:themeColor="text1"/>
          <w:position w:val="-6"/>
          <w:szCs w:val="24"/>
          <w:lang w:val="lv-LV"/>
        </w:rPr>
        <w:t>.</w:t>
      </w:r>
      <w:r w:rsidRPr="006022EA">
        <w:rPr>
          <w:color w:val="000000" w:themeColor="text1"/>
          <w:position w:val="-6"/>
          <w:szCs w:val="24"/>
          <w:lang w:val="lv-LV"/>
        </w:rPr>
        <w:t>08</w:t>
      </w:r>
      <w:r w:rsidR="00057600" w:rsidRPr="006022EA">
        <w:rPr>
          <w:color w:val="000000" w:themeColor="text1"/>
          <w:position w:val="-6"/>
          <w:szCs w:val="24"/>
          <w:lang w:val="lv-LV"/>
        </w:rPr>
        <w:t>.</w:t>
      </w:r>
      <w:r w:rsidR="00966B03" w:rsidRPr="006022EA">
        <w:rPr>
          <w:color w:val="000000" w:themeColor="text1"/>
          <w:position w:val="-6"/>
          <w:szCs w:val="24"/>
          <w:lang w:val="lv-LV"/>
        </w:rPr>
        <w:t>2026.</w:t>
      </w:r>
      <w:r w:rsidR="00DF39A3" w:rsidRPr="006022EA">
        <w:rPr>
          <w:color w:val="000000" w:themeColor="text1"/>
          <w:position w:val="-6"/>
          <w:szCs w:val="24"/>
          <w:lang w:val="lv-LV"/>
        </w:rPr>
        <w:t xml:space="preserve">  </w:t>
      </w:r>
      <w:r w:rsidR="00DF39A3" w:rsidRPr="006022EA">
        <w:rPr>
          <w:color w:val="000000" w:themeColor="text1"/>
          <w:position w:val="-6"/>
          <w:szCs w:val="24"/>
          <w:lang w:val="lv-LV"/>
        </w:rPr>
        <w:tab/>
      </w:r>
      <w:r w:rsidR="00DF39A3" w:rsidRPr="006022EA">
        <w:rPr>
          <w:color w:val="000000" w:themeColor="text1"/>
          <w:position w:val="-6"/>
          <w:szCs w:val="24"/>
          <w:lang w:val="lv-LV"/>
        </w:rPr>
        <w:tab/>
        <w:t>Nr.</w:t>
      </w:r>
      <w:r w:rsidRPr="006022EA">
        <w:rPr>
          <w:color w:val="000000" w:themeColor="text1"/>
          <w:position w:val="-6"/>
          <w:szCs w:val="24"/>
          <w:lang w:val="lv-LV"/>
        </w:rPr>
        <w:t>8</w:t>
      </w:r>
    </w:p>
    <w:p w14:paraId="582BB9D5" w14:textId="681265C5" w:rsidR="00DF39A3" w:rsidRPr="006022EA" w:rsidRDefault="00DF39A3" w:rsidP="00DF39A3">
      <w:pPr>
        <w:ind w:right="-96"/>
        <w:jc w:val="both"/>
        <w:rPr>
          <w:bCs/>
          <w:color w:val="000000" w:themeColor="text1"/>
        </w:rPr>
      </w:pPr>
      <w:r w:rsidRPr="006022EA">
        <w:rPr>
          <w:bCs/>
          <w:color w:val="000000" w:themeColor="text1"/>
        </w:rPr>
        <w:t xml:space="preserve">Sēdi atklāj plkst. </w:t>
      </w:r>
      <w:r w:rsidR="00057600" w:rsidRPr="006022EA">
        <w:rPr>
          <w:bCs/>
          <w:color w:val="000000" w:themeColor="text1"/>
        </w:rPr>
        <w:t>08.30</w:t>
      </w:r>
    </w:p>
    <w:p w14:paraId="20850529" w14:textId="77777777" w:rsidR="00DF39A3" w:rsidRPr="006022EA" w:rsidRDefault="00DF39A3" w:rsidP="00DF39A3">
      <w:pPr>
        <w:shd w:val="clear" w:color="auto" w:fill="FFFFFF"/>
        <w:rPr>
          <w:color w:val="000000"/>
        </w:rPr>
      </w:pPr>
      <w:r w:rsidRPr="006022EA">
        <w:rPr>
          <w:color w:val="000000"/>
        </w:rPr>
        <w:t>Sēde notiek klātienē – Sanāksmju zālē (214.kab.)</w:t>
      </w:r>
    </w:p>
    <w:p w14:paraId="2A23B523" w14:textId="77777777" w:rsidR="00DF39A3" w:rsidRPr="006022EA" w:rsidRDefault="00DF39A3" w:rsidP="00DF39A3">
      <w:pPr>
        <w:tabs>
          <w:tab w:val="left" w:pos="1843"/>
        </w:tabs>
        <w:ind w:right="-96"/>
        <w:jc w:val="both"/>
      </w:pPr>
    </w:p>
    <w:tbl>
      <w:tblPr>
        <w:tblStyle w:val="TableGrid"/>
        <w:tblW w:w="907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9"/>
        <w:gridCol w:w="5546"/>
      </w:tblGrid>
      <w:tr w:rsidR="00DF39A3" w:rsidRPr="006022EA" w14:paraId="594A3756" w14:textId="77777777" w:rsidTr="00B43199">
        <w:trPr>
          <w:trHeight w:val="624"/>
        </w:trPr>
        <w:tc>
          <w:tcPr>
            <w:tcW w:w="3529" w:type="dxa"/>
          </w:tcPr>
          <w:p w14:paraId="36E8BEE1" w14:textId="77777777" w:rsidR="00DF39A3" w:rsidRPr="006022EA" w:rsidRDefault="00DF39A3" w:rsidP="00B43199">
            <w:pPr>
              <w:tabs>
                <w:tab w:val="left" w:pos="1843"/>
              </w:tabs>
              <w:ind w:right="-96"/>
              <w:jc w:val="both"/>
              <w:rPr>
                <w:b/>
              </w:rPr>
            </w:pPr>
            <w:r w:rsidRPr="006022EA">
              <w:rPr>
                <w:b/>
              </w:rPr>
              <w:t xml:space="preserve">Sēdi vada: </w:t>
            </w:r>
          </w:p>
          <w:p w14:paraId="19EF9C4D" w14:textId="77777777" w:rsidR="00DF39A3" w:rsidRPr="006022EA" w:rsidRDefault="00DF39A3" w:rsidP="00B43199">
            <w:pPr>
              <w:tabs>
                <w:tab w:val="left" w:pos="2384"/>
              </w:tabs>
              <w:ind w:right="-96"/>
              <w:jc w:val="both"/>
              <w:rPr>
                <w:b/>
              </w:rPr>
            </w:pPr>
            <w:r w:rsidRPr="006022EA">
              <w:rPr>
                <w:b/>
              </w:rPr>
              <w:t>Komisijas priekšsēdētājs</w:t>
            </w:r>
          </w:p>
          <w:p w14:paraId="184BF24B" w14:textId="77777777" w:rsidR="00DF39A3" w:rsidRPr="006022EA" w:rsidRDefault="00DF39A3" w:rsidP="00B43199">
            <w:pPr>
              <w:tabs>
                <w:tab w:val="left" w:pos="1843"/>
              </w:tabs>
              <w:ind w:right="-96"/>
              <w:jc w:val="both"/>
              <w:rPr>
                <w:b/>
              </w:rPr>
            </w:pPr>
          </w:p>
          <w:p w14:paraId="4B0CC644" w14:textId="77777777" w:rsidR="00475FCC" w:rsidRDefault="00475FCC" w:rsidP="00B43199">
            <w:pPr>
              <w:tabs>
                <w:tab w:val="left" w:pos="1843"/>
              </w:tabs>
              <w:ind w:right="-96"/>
              <w:jc w:val="both"/>
              <w:rPr>
                <w:b/>
              </w:rPr>
            </w:pPr>
          </w:p>
          <w:p w14:paraId="349AE331" w14:textId="77777777" w:rsidR="00DF39A3" w:rsidRPr="006022EA" w:rsidRDefault="00DF39A3" w:rsidP="00B43199">
            <w:pPr>
              <w:tabs>
                <w:tab w:val="left" w:pos="1843"/>
              </w:tabs>
              <w:ind w:right="-96"/>
              <w:jc w:val="both"/>
              <w:rPr>
                <w:b/>
              </w:rPr>
            </w:pPr>
            <w:r w:rsidRPr="006022EA">
              <w:rPr>
                <w:b/>
              </w:rPr>
              <w:t>Sēdē piedalās:</w:t>
            </w:r>
          </w:p>
          <w:p w14:paraId="350A8E44" w14:textId="77777777" w:rsidR="00DF39A3" w:rsidRPr="006022EA" w:rsidRDefault="00DF39A3" w:rsidP="00B43199">
            <w:pPr>
              <w:tabs>
                <w:tab w:val="left" w:pos="1843"/>
              </w:tabs>
              <w:ind w:right="-96"/>
              <w:jc w:val="both"/>
            </w:pPr>
          </w:p>
          <w:p w14:paraId="71009AC5" w14:textId="77777777" w:rsidR="00DF39A3" w:rsidRPr="006022EA" w:rsidRDefault="00DF39A3" w:rsidP="00B43199">
            <w:pPr>
              <w:tabs>
                <w:tab w:val="left" w:pos="1843"/>
              </w:tabs>
              <w:ind w:right="-96"/>
              <w:jc w:val="both"/>
            </w:pPr>
          </w:p>
          <w:p w14:paraId="3F3E7020" w14:textId="77777777" w:rsidR="00DF39A3" w:rsidRPr="006022EA" w:rsidRDefault="00DF39A3" w:rsidP="00B43199">
            <w:pPr>
              <w:tabs>
                <w:tab w:val="left" w:pos="1843"/>
              </w:tabs>
              <w:ind w:right="-96"/>
              <w:jc w:val="both"/>
            </w:pPr>
          </w:p>
          <w:p w14:paraId="59605F81" w14:textId="77777777" w:rsidR="00DF39A3" w:rsidRPr="006022EA" w:rsidRDefault="00DF39A3" w:rsidP="00B43199">
            <w:pPr>
              <w:tabs>
                <w:tab w:val="left" w:pos="1843"/>
              </w:tabs>
              <w:ind w:right="-96"/>
              <w:jc w:val="both"/>
            </w:pPr>
          </w:p>
          <w:p w14:paraId="613CB692" w14:textId="77777777" w:rsidR="00DF39A3" w:rsidRPr="006022EA" w:rsidRDefault="00DF39A3" w:rsidP="00B43199">
            <w:pPr>
              <w:tabs>
                <w:tab w:val="left" w:pos="1843"/>
              </w:tabs>
              <w:ind w:right="-96"/>
              <w:jc w:val="both"/>
              <w:rPr>
                <w:b/>
              </w:rPr>
            </w:pPr>
          </w:p>
          <w:p w14:paraId="7134EFA7" w14:textId="77777777" w:rsidR="00DF39A3" w:rsidRPr="006022EA" w:rsidRDefault="00DF39A3" w:rsidP="00B43199">
            <w:pPr>
              <w:tabs>
                <w:tab w:val="left" w:pos="1843"/>
              </w:tabs>
              <w:ind w:right="-96"/>
              <w:jc w:val="both"/>
              <w:rPr>
                <w:b/>
              </w:rPr>
            </w:pPr>
          </w:p>
          <w:p w14:paraId="733956A1" w14:textId="77777777" w:rsidR="002155F5" w:rsidRPr="006022EA" w:rsidRDefault="002155F5" w:rsidP="00B43199">
            <w:pPr>
              <w:tabs>
                <w:tab w:val="left" w:pos="1843"/>
              </w:tabs>
              <w:ind w:right="-96"/>
              <w:jc w:val="both"/>
              <w:rPr>
                <w:b/>
              </w:rPr>
            </w:pPr>
          </w:p>
          <w:p w14:paraId="73B777A2" w14:textId="53FD92FF" w:rsidR="00FB54BF" w:rsidRPr="006022EA" w:rsidRDefault="003B0E4C" w:rsidP="00B43199">
            <w:pPr>
              <w:tabs>
                <w:tab w:val="left" w:pos="1843"/>
              </w:tabs>
              <w:ind w:right="-96"/>
              <w:jc w:val="both"/>
              <w:rPr>
                <w:b/>
              </w:rPr>
            </w:pPr>
            <w:r w:rsidRPr="006022EA">
              <w:rPr>
                <w:b/>
              </w:rPr>
              <w:t>Nepiedalās:</w:t>
            </w:r>
          </w:p>
          <w:p w14:paraId="1336F103" w14:textId="77777777" w:rsidR="00FB54BF" w:rsidRPr="006022EA" w:rsidRDefault="00FB54BF" w:rsidP="00B43199">
            <w:pPr>
              <w:tabs>
                <w:tab w:val="left" w:pos="1843"/>
              </w:tabs>
              <w:ind w:right="-96"/>
              <w:jc w:val="both"/>
              <w:rPr>
                <w:b/>
              </w:rPr>
            </w:pPr>
          </w:p>
          <w:p w14:paraId="5783B483" w14:textId="77777777" w:rsidR="00FB54BF" w:rsidRPr="006022EA" w:rsidRDefault="00FB54BF" w:rsidP="00B43199">
            <w:pPr>
              <w:tabs>
                <w:tab w:val="left" w:pos="1843"/>
              </w:tabs>
              <w:ind w:right="-96"/>
              <w:jc w:val="both"/>
              <w:rPr>
                <w:b/>
              </w:rPr>
            </w:pPr>
          </w:p>
          <w:p w14:paraId="2CFA902F" w14:textId="77777777" w:rsidR="003B0E4C" w:rsidRPr="006022EA" w:rsidRDefault="003B0E4C" w:rsidP="00B43199">
            <w:pPr>
              <w:tabs>
                <w:tab w:val="left" w:pos="1843"/>
              </w:tabs>
              <w:ind w:right="-96"/>
              <w:jc w:val="both"/>
              <w:rPr>
                <w:b/>
              </w:rPr>
            </w:pPr>
          </w:p>
          <w:p w14:paraId="29B51BEE" w14:textId="77777777" w:rsidR="00B43199" w:rsidRPr="006022EA" w:rsidRDefault="00B43199" w:rsidP="00B43199">
            <w:pPr>
              <w:tabs>
                <w:tab w:val="left" w:pos="1843"/>
              </w:tabs>
              <w:ind w:right="-96"/>
              <w:jc w:val="both"/>
              <w:rPr>
                <w:b/>
              </w:rPr>
            </w:pPr>
          </w:p>
          <w:p w14:paraId="23FD3ACD" w14:textId="77777777" w:rsidR="00B43199" w:rsidRPr="006022EA" w:rsidRDefault="00B43199" w:rsidP="00B43199">
            <w:pPr>
              <w:tabs>
                <w:tab w:val="left" w:pos="1843"/>
              </w:tabs>
              <w:ind w:right="-96"/>
              <w:jc w:val="both"/>
              <w:rPr>
                <w:b/>
              </w:rPr>
            </w:pPr>
          </w:p>
          <w:p w14:paraId="44C58CEF" w14:textId="77777777" w:rsidR="00B43199" w:rsidRPr="006022EA" w:rsidRDefault="00B43199" w:rsidP="00B43199">
            <w:pPr>
              <w:tabs>
                <w:tab w:val="left" w:pos="1843"/>
              </w:tabs>
              <w:ind w:right="-96"/>
              <w:jc w:val="both"/>
              <w:rPr>
                <w:b/>
              </w:rPr>
            </w:pPr>
          </w:p>
          <w:p w14:paraId="69BC8B15" w14:textId="77777777" w:rsidR="00B43199" w:rsidRPr="006022EA" w:rsidRDefault="00B43199" w:rsidP="00B43199">
            <w:pPr>
              <w:tabs>
                <w:tab w:val="left" w:pos="1843"/>
              </w:tabs>
              <w:ind w:right="-96"/>
              <w:jc w:val="both"/>
              <w:rPr>
                <w:b/>
              </w:rPr>
            </w:pPr>
          </w:p>
          <w:p w14:paraId="013091CE" w14:textId="77777777" w:rsidR="00B43199" w:rsidRPr="006022EA" w:rsidRDefault="00B43199" w:rsidP="00B43199">
            <w:pPr>
              <w:tabs>
                <w:tab w:val="left" w:pos="1843"/>
              </w:tabs>
              <w:ind w:right="-96"/>
              <w:jc w:val="both"/>
              <w:rPr>
                <w:b/>
              </w:rPr>
            </w:pPr>
          </w:p>
          <w:p w14:paraId="3F5631E6" w14:textId="77777777" w:rsidR="00B43199" w:rsidRPr="006022EA" w:rsidRDefault="00B43199" w:rsidP="00B43199">
            <w:pPr>
              <w:tabs>
                <w:tab w:val="left" w:pos="1843"/>
              </w:tabs>
              <w:ind w:right="-96"/>
              <w:jc w:val="both"/>
              <w:rPr>
                <w:b/>
              </w:rPr>
            </w:pPr>
          </w:p>
          <w:p w14:paraId="19B7538C" w14:textId="2A3B9226" w:rsidR="00DF39A3" w:rsidRPr="006022EA" w:rsidRDefault="00DF39A3" w:rsidP="00B43199">
            <w:pPr>
              <w:tabs>
                <w:tab w:val="left" w:pos="1843"/>
              </w:tabs>
              <w:ind w:right="-96"/>
              <w:jc w:val="both"/>
              <w:rPr>
                <w:b/>
              </w:rPr>
            </w:pPr>
            <w:r w:rsidRPr="006022EA">
              <w:rPr>
                <w:b/>
              </w:rPr>
              <w:t xml:space="preserve">Uzaicinātie: </w:t>
            </w:r>
          </w:p>
          <w:p w14:paraId="290CEBAA" w14:textId="77777777" w:rsidR="00DF39A3" w:rsidRPr="006022EA" w:rsidRDefault="00DF39A3" w:rsidP="00B43199">
            <w:pPr>
              <w:tabs>
                <w:tab w:val="left" w:pos="1843"/>
              </w:tabs>
              <w:ind w:right="-96"/>
              <w:jc w:val="both"/>
              <w:rPr>
                <w:b/>
              </w:rPr>
            </w:pPr>
          </w:p>
          <w:p w14:paraId="6FB9AF5F" w14:textId="77777777" w:rsidR="00DF39A3" w:rsidRPr="006022EA" w:rsidRDefault="00DF39A3" w:rsidP="00B43199">
            <w:pPr>
              <w:tabs>
                <w:tab w:val="left" w:pos="1843"/>
              </w:tabs>
              <w:ind w:right="-96"/>
              <w:jc w:val="both"/>
              <w:rPr>
                <w:b/>
              </w:rPr>
            </w:pPr>
          </w:p>
          <w:p w14:paraId="4189CED1" w14:textId="77777777" w:rsidR="00DF39A3" w:rsidRPr="006022EA" w:rsidRDefault="00DF39A3" w:rsidP="00B43199">
            <w:pPr>
              <w:tabs>
                <w:tab w:val="left" w:pos="1843"/>
              </w:tabs>
              <w:ind w:right="-96"/>
              <w:jc w:val="both"/>
              <w:rPr>
                <w:b/>
              </w:rPr>
            </w:pPr>
          </w:p>
          <w:p w14:paraId="5ECFF2C7" w14:textId="77777777" w:rsidR="00DF39A3" w:rsidRPr="006022EA" w:rsidRDefault="00DF39A3" w:rsidP="00B43199">
            <w:pPr>
              <w:tabs>
                <w:tab w:val="left" w:pos="1843"/>
              </w:tabs>
              <w:ind w:right="-96"/>
              <w:jc w:val="both"/>
              <w:rPr>
                <w:b/>
              </w:rPr>
            </w:pPr>
          </w:p>
          <w:p w14:paraId="6AA1A7BD" w14:textId="77777777" w:rsidR="00DF39A3" w:rsidRPr="006022EA" w:rsidRDefault="00DF39A3" w:rsidP="00B43199">
            <w:pPr>
              <w:tabs>
                <w:tab w:val="left" w:pos="1843"/>
              </w:tabs>
              <w:ind w:right="-96"/>
              <w:jc w:val="both"/>
              <w:rPr>
                <w:b/>
              </w:rPr>
            </w:pPr>
          </w:p>
          <w:p w14:paraId="441EF53F" w14:textId="77777777" w:rsidR="00475FCC" w:rsidRDefault="00475FCC" w:rsidP="00B43199">
            <w:pPr>
              <w:tabs>
                <w:tab w:val="left" w:pos="1843"/>
              </w:tabs>
              <w:ind w:right="-96"/>
              <w:jc w:val="both"/>
              <w:rPr>
                <w:b/>
              </w:rPr>
            </w:pPr>
          </w:p>
          <w:p w14:paraId="6230557E" w14:textId="5C95CA76" w:rsidR="00DF39A3" w:rsidRPr="006022EA" w:rsidRDefault="00DF39A3" w:rsidP="00B43199">
            <w:pPr>
              <w:tabs>
                <w:tab w:val="left" w:pos="1843"/>
              </w:tabs>
              <w:ind w:right="-96"/>
              <w:jc w:val="both"/>
              <w:rPr>
                <w:b/>
              </w:rPr>
            </w:pPr>
            <w:r w:rsidRPr="006022EA">
              <w:rPr>
                <w:b/>
              </w:rPr>
              <w:t>Sēdi protokolē:</w:t>
            </w:r>
          </w:p>
          <w:p w14:paraId="734CB5DC" w14:textId="77777777" w:rsidR="00DF39A3" w:rsidRPr="006022EA" w:rsidRDefault="00DF39A3" w:rsidP="00B43199">
            <w:pPr>
              <w:tabs>
                <w:tab w:val="left" w:pos="1843"/>
              </w:tabs>
              <w:ind w:right="-96"/>
              <w:jc w:val="both"/>
            </w:pPr>
          </w:p>
          <w:p w14:paraId="60E9B91F" w14:textId="77777777" w:rsidR="00DF39A3" w:rsidRPr="006022EA" w:rsidRDefault="00DF39A3" w:rsidP="00B43199"/>
        </w:tc>
        <w:tc>
          <w:tcPr>
            <w:tcW w:w="5546" w:type="dxa"/>
          </w:tcPr>
          <w:p w14:paraId="44992C35" w14:textId="77777777" w:rsidR="00FC26DC" w:rsidRDefault="00FC26DC" w:rsidP="00B43199">
            <w:pPr>
              <w:tabs>
                <w:tab w:val="left" w:pos="1843"/>
              </w:tabs>
              <w:ind w:right="-96"/>
              <w:jc w:val="both"/>
            </w:pPr>
          </w:p>
          <w:p w14:paraId="016FD260" w14:textId="77777777" w:rsidR="00DF39A3" w:rsidRPr="006022EA" w:rsidRDefault="00DF39A3" w:rsidP="00B43199">
            <w:pPr>
              <w:tabs>
                <w:tab w:val="left" w:pos="1843"/>
              </w:tabs>
              <w:ind w:right="-96"/>
              <w:jc w:val="both"/>
            </w:pPr>
            <w:r w:rsidRPr="006022EA">
              <w:t xml:space="preserve">Mārtiņš Štāls – Jelgavas </w:t>
            </w:r>
            <w:proofErr w:type="spellStart"/>
            <w:r w:rsidRPr="006022EA">
              <w:t>valstspilsētas</w:t>
            </w:r>
            <w:proofErr w:type="spellEnd"/>
            <w:r w:rsidRPr="006022EA">
              <w:t xml:space="preserve"> pašvaldības domes priekšsēdētāja vietnieks</w:t>
            </w:r>
          </w:p>
          <w:p w14:paraId="5705431E" w14:textId="38E0703D" w:rsidR="00DF39A3" w:rsidRPr="006022EA" w:rsidRDefault="00DF39A3" w:rsidP="00B43199">
            <w:pPr>
              <w:tabs>
                <w:tab w:val="left" w:pos="1843"/>
              </w:tabs>
              <w:ind w:right="-96"/>
              <w:jc w:val="both"/>
            </w:pPr>
          </w:p>
          <w:p w14:paraId="6D8C279B" w14:textId="39A8B4D1" w:rsidR="00FB54BF" w:rsidRPr="003D76C6" w:rsidRDefault="00057600" w:rsidP="00FB54BF">
            <w:pPr>
              <w:tabs>
                <w:tab w:val="left" w:pos="1843"/>
              </w:tabs>
              <w:ind w:right="-96"/>
              <w:jc w:val="both"/>
            </w:pPr>
            <w:r w:rsidRPr="006022EA">
              <w:t xml:space="preserve">Dainis Petzāls - Jelgavas </w:t>
            </w:r>
            <w:proofErr w:type="spellStart"/>
            <w:r w:rsidRPr="006022EA">
              <w:t>valstspilsētas</w:t>
            </w:r>
            <w:proofErr w:type="spellEnd"/>
            <w:r w:rsidRPr="006022EA">
              <w:t xml:space="preserve"> pašvaldības </w:t>
            </w:r>
            <w:r w:rsidR="00FC26DC" w:rsidRPr="003D76C6">
              <w:t>iestādes “Centrālā pārvalde”</w:t>
            </w:r>
            <w:r w:rsidRPr="003D76C6">
              <w:t xml:space="preserve"> Būvvaldes vadītājs;</w:t>
            </w:r>
          </w:p>
          <w:p w14:paraId="7D0EA308" w14:textId="385C363A" w:rsidR="002155F5" w:rsidRPr="003D76C6" w:rsidRDefault="002155F5" w:rsidP="002155F5">
            <w:pPr>
              <w:tabs>
                <w:tab w:val="left" w:pos="1843"/>
              </w:tabs>
              <w:ind w:right="-96"/>
              <w:jc w:val="both"/>
            </w:pPr>
            <w:r w:rsidRPr="003D76C6">
              <w:t xml:space="preserve">Lelde Rinča - Jelgavas </w:t>
            </w:r>
            <w:proofErr w:type="spellStart"/>
            <w:r w:rsidRPr="003D76C6">
              <w:t>valstspilsētas</w:t>
            </w:r>
            <w:proofErr w:type="spellEnd"/>
            <w:r w:rsidRPr="003D76C6">
              <w:t xml:space="preserve"> pašvaldības </w:t>
            </w:r>
            <w:r w:rsidR="00FC26DC" w:rsidRPr="003D76C6">
              <w:t>iestādes “Centrālā pārvalde”</w:t>
            </w:r>
            <w:r w:rsidRPr="003D76C6">
              <w:t xml:space="preserve"> Administratīvā departamenta Juridiskā</w:t>
            </w:r>
            <w:r w:rsidR="00FC26DC" w:rsidRPr="003D76C6">
              <w:t>s nodaļas</w:t>
            </w:r>
            <w:r w:rsidRPr="003D76C6">
              <w:t xml:space="preserve"> juriste;</w:t>
            </w:r>
          </w:p>
          <w:p w14:paraId="10039BCA" w14:textId="321D0C95" w:rsidR="00DF39A3" w:rsidRPr="003D76C6" w:rsidRDefault="00DF39A3" w:rsidP="00B43199">
            <w:pPr>
              <w:tabs>
                <w:tab w:val="left" w:pos="1843"/>
              </w:tabs>
              <w:ind w:right="-96"/>
              <w:jc w:val="both"/>
            </w:pPr>
            <w:r w:rsidRPr="003D76C6">
              <w:t>Artis Ramutis - sabiedrības pārstāvis</w:t>
            </w:r>
            <w:r w:rsidR="00B3104E" w:rsidRPr="003D76C6">
              <w:t>;</w:t>
            </w:r>
          </w:p>
          <w:p w14:paraId="5AC85F51" w14:textId="76BE07AC" w:rsidR="00B3104E" w:rsidRPr="003D76C6" w:rsidRDefault="00B3104E" w:rsidP="00B3104E">
            <w:pPr>
              <w:tabs>
                <w:tab w:val="left" w:pos="1843"/>
              </w:tabs>
              <w:ind w:right="-96"/>
              <w:jc w:val="both"/>
            </w:pPr>
            <w:r w:rsidRPr="003D76C6">
              <w:t>Aina Nagle - sabiedrības pārstāve</w:t>
            </w:r>
          </w:p>
          <w:p w14:paraId="7BB98B7E" w14:textId="77777777" w:rsidR="003B0E4C" w:rsidRPr="003D76C6" w:rsidRDefault="003B0E4C" w:rsidP="00B43199">
            <w:pPr>
              <w:tabs>
                <w:tab w:val="left" w:pos="1843"/>
              </w:tabs>
              <w:ind w:right="-96"/>
              <w:jc w:val="both"/>
            </w:pPr>
          </w:p>
          <w:p w14:paraId="51BA30C5" w14:textId="64AE672F" w:rsidR="00DD7695" w:rsidRPr="003D76C6" w:rsidRDefault="00DD7695" w:rsidP="00DD7695">
            <w:pPr>
              <w:tabs>
                <w:tab w:val="left" w:pos="1843"/>
              </w:tabs>
              <w:ind w:right="-96"/>
              <w:jc w:val="both"/>
            </w:pPr>
            <w:r w:rsidRPr="003D76C6">
              <w:t xml:space="preserve">Gunita Osīte - Jelgavas </w:t>
            </w:r>
            <w:proofErr w:type="spellStart"/>
            <w:r w:rsidRPr="003D76C6">
              <w:t>valstspilsētas</w:t>
            </w:r>
            <w:proofErr w:type="spellEnd"/>
            <w:r w:rsidRPr="003D76C6">
              <w:t xml:space="preserve"> pašvaldības </w:t>
            </w:r>
            <w:r w:rsidR="00FC26DC" w:rsidRPr="003D76C6">
              <w:t>iestādes “Centrālā pārvalde”</w:t>
            </w:r>
            <w:r w:rsidRPr="003D76C6">
              <w:t xml:space="preserve"> Attīstības un pilsētplānošanas departamenta vadītāja</w:t>
            </w:r>
            <w:r w:rsidRPr="003D76C6">
              <w:rPr>
                <w:bCs/>
              </w:rPr>
              <w:t>;</w:t>
            </w:r>
          </w:p>
          <w:p w14:paraId="1C592B67" w14:textId="0E56F6EE" w:rsidR="00DD7695" w:rsidRPr="003D76C6" w:rsidRDefault="00DD7695" w:rsidP="00DD7695">
            <w:pPr>
              <w:tabs>
                <w:tab w:val="left" w:pos="1843"/>
              </w:tabs>
              <w:ind w:right="-96"/>
              <w:jc w:val="both"/>
            </w:pPr>
            <w:r w:rsidRPr="003D76C6">
              <w:t xml:space="preserve">Inga Eglīte - Jelgavas </w:t>
            </w:r>
            <w:proofErr w:type="spellStart"/>
            <w:r w:rsidRPr="003D76C6">
              <w:t>valstspilsētas</w:t>
            </w:r>
            <w:proofErr w:type="spellEnd"/>
            <w:r w:rsidRPr="003D76C6">
              <w:t xml:space="preserve"> pašvaldības iestādes “Jelgavas pašvaldības policija” P</w:t>
            </w:r>
            <w:r w:rsidR="00FC26DC" w:rsidRPr="003D76C6">
              <w:t>ilsētas iecirkņu grupas vecākā</w:t>
            </w:r>
            <w:r w:rsidRPr="003D76C6">
              <w:t xml:space="preserve"> inspektor</w:t>
            </w:r>
            <w:r w:rsidR="00FC26DC" w:rsidRPr="003D76C6">
              <w:t>e</w:t>
            </w:r>
            <w:r w:rsidRPr="003D76C6">
              <w:t xml:space="preserve"> (grupas vadītājs);</w:t>
            </w:r>
          </w:p>
          <w:p w14:paraId="61BD3875" w14:textId="2AD18836" w:rsidR="00DD7695" w:rsidRPr="003D76C6" w:rsidRDefault="00DD7695" w:rsidP="00DD7695">
            <w:pPr>
              <w:tabs>
                <w:tab w:val="left" w:pos="1843"/>
              </w:tabs>
              <w:ind w:right="-96"/>
              <w:jc w:val="both"/>
            </w:pPr>
            <w:r w:rsidRPr="003D76C6">
              <w:t xml:space="preserve">Sigita Beļaka - Jelgavas </w:t>
            </w:r>
            <w:proofErr w:type="spellStart"/>
            <w:r w:rsidRPr="003D76C6">
              <w:t>valstspilsētas</w:t>
            </w:r>
            <w:proofErr w:type="spellEnd"/>
            <w:r w:rsidRPr="003D76C6">
              <w:t xml:space="preserve"> pašvaldības </w:t>
            </w:r>
            <w:r w:rsidR="00FC26DC" w:rsidRPr="003D76C6">
              <w:t>iestādes “Centrālā pārvalde”</w:t>
            </w:r>
            <w:r w:rsidRPr="003D76C6">
              <w:t xml:space="preserve"> Pašvaldība</w:t>
            </w:r>
            <w:r w:rsidR="002155F5" w:rsidRPr="003D76C6">
              <w:t>s īpašum</w:t>
            </w:r>
            <w:r w:rsidR="00FC26DC" w:rsidRPr="003D76C6">
              <w:t>u</w:t>
            </w:r>
            <w:r w:rsidR="002155F5" w:rsidRPr="003D76C6">
              <w:t xml:space="preserve"> departamenta vadītāja</w:t>
            </w:r>
          </w:p>
          <w:p w14:paraId="757C3D11" w14:textId="77777777" w:rsidR="00DF39A3" w:rsidRPr="003D76C6" w:rsidRDefault="00DF39A3" w:rsidP="00B43199">
            <w:pPr>
              <w:tabs>
                <w:tab w:val="left" w:pos="1843"/>
              </w:tabs>
              <w:ind w:right="-96"/>
              <w:jc w:val="both"/>
            </w:pPr>
          </w:p>
          <w:p w14:paraId="36FED481" w14:textId="5FDCC53F" w:rsidR="00DF39A3" w:rsidRPr="003D76C6" w:rsidRDefault="00DF39A3" w:rsidP="00B43199">
            <w:pPr>
              <w:tabs>
                <w:tab w:val="left" w:pos="1843"/>
              </w:tabs>
              <w:ind w:right="-96"/>
              <w:jc w:val="both"/>
            </w:pPr>
            <w:r w:rsidRPr="003D76C6">
              <w:t xml:space="preserve">Jolanta Valdovska – Jelgavas </w:t>
            </w:r>
            <w:proofErr w:type="spellStart"/>
            <w:r w:rsidRPr="003D76C6">
              <w:t>valstspilsētas</w:t>
            </w:r>
            <w:proofErr w:type="spellEnd"/>
            <w:r w:rsidRPr="003D76C6">
              <w:t xml:space="preserve"> pašvaldības </w:t>
            </w:r>
            <w:r w:rsidR="00352735" w:rsidRPr="003D76C6">
              <w:t>iestādes “Centrālā pārvalde”</w:t>
            </w:r>
            <w:r w:rsidRPr="003D76C6">
              <w:t xml:space="preserve"> Pašvaldības īpašum</w:t>
            </w:r>
            <w:r w:rsidR="00FC26DC" w:rsidRPr="003D76C6">
              <w:t>u</w:t>
            </w:r>
            <w:r w:rsidRPr="003D76C6">
              <w:t xml:space="preserve"> departamenta galvenā speciāliste zemes lietu jautājumos;</w:t>
            </w:r>
          </w:p>
          <w:p w14:paraId="7472452E" w14:textId="6F7A89FE" w:rsidR="00191F37" w:rsidRPr="003D76C6" w:rsidRDefault="00593186" w:rsidP="00191F37">
            <w:pPr>
              <w:tabs>
                <w:tab w:val="left" w:pos="1843"/>
              </w:tabs>
              <w:ind w:right="-96"/>
              <w:jc w:val="both"/>
            </w:pPr>
            <w:r w:rsidRPr="003D76C6">
              <w:t>Dace Stūre</w:t>
            </w:r>
            <w:r w:rsidR="00191F37" w:rsidRPr="003D76C6">
              <w:t xml:space="preserve"> - Jelgavas </w:t>
            </w:r>
            <w:proofErr w:type="spellStart"/>
            <w:r w:rsidR="00191F37" w:rsidRPr="003D76C6">
              <w:t>valstspilsētas</w:t>
            </w:r>
            <w:proofErr w:type="spellEnd"/>
            <w:r w:rsidR="00191F37" w:rsidRPr="003D76C6">
              <w:t xml:space="preserve"> pašvaldības </w:t>
            </w:r>
            <w:r w:rsidR="00352735" w:rsidRPr="003D76C6">
              <w:t>iestādes “Centrālā pārvalde”</w:t>
            </w:r>
            <w:r w:rsidR="00191F37" w:rsidRPr="003D76C6">
              <w:t xml:space="preserve"> Attīstības un pilsētplānošanas dep</w:t>
            </w:r>
            <w:r w:rsidRPr="003D76C6">
              <w:t xml:space="preserve">artamenta teritorijas plānotāja </w:t>
            </w:r>
          </w:p>
          <w:p w14:paraId="27719E43" w14:textId="77777777" w:rsidR="00057600" w:rsidRPr="006022EA" w:rsidRDefault="00057600" w:rsidP="00B43199">
            <w:pPr>
              <w:tabs>
                <w:tab w:val="left" w:pos="1843"/>
              </w:tabs>
              <w:ind w:right="-96"/>
              <w:jc w:val="both"/>
            </w:pPr>
          </w:p>
          <w:p w14:paraId="163A653B" w14:textId="6E7317AA" w:rsidR="00DF39A3" w:rsidRPr="006022EA" w:rsidRDefault="00B43199" w:rsidP="00B43199">
            <w:pPr>
              <w:tabs>
                <w:tab w:val="left" w:pos="1843"/>
              </w:tabs>
              <w:ind w:right="-96"/>
              <w:jc w:val="both"/>
            </w:pPr>
            <w:r w:rsidRPr="006022EA">
              <w:t>Aļesja Labore</w:t>
            </w:r>
            <w:r w:rsidR="00893440" w:rsidRPr="006022EA">
              <w:t xml:space="preserve"> </w:t>
            </w:r>
            <w:r w:rsidR="00475FCC">
              <w:t>–</w:t>
            </w:r>
            <w:r w:rsidR="00893440" w:rsidRPr="006022EA">
              <w:t xml:space="preserve"> </w:t>
            </w:r>
            <w:r w:rsidR="00475FCC">
              <w:t xml:space="preserve">Jelgavas </w:t>
            </w:r>
            <w:proofErr w:type="spellStart"/>
            <w:r w:rsidR="00475FCC">
              <w:t>valstspilsētas</w:t>
            </w:r>
            <w:proofErr w:type="spellEnd"/>
            <w:r w:rsidR="00475FCC">
              <w:t xml:space="preserve"> pašvaldības </w:t>
            </w:r>
            <w:r w:rsidRPr="006022EA">
              <w:t>izpilddirektores</w:t>
            </w:r>
            <w:r w:rsidR="00893440" w:rsidRPr="006022EA">
              <w:t xml:space="preserve"> sekretāre</w:t>
            </w:r>
          </w:p>
        </w:tc>
      </w:tr>
    </w:tbl>
    <w:p w14:paraId="2C619938" w14:textId="77777777" w:rsidR="0070349D" w:rsidRPr="006022EA" w:rsidRDefault="0070349D" w:rsidP="00776486">
      <w:pPr>
        <w:ind w:right="-567"/>
        <w:jc w:val="center"/>
        <w:rPr>
          <w:b/>
          <w:sz w:val="22"/>
          <w:szCs w:val="22"/>
          <w:u w:val="single"/>
        </w:rPr>
      </w:pPr>
    </w:p>
    <w:p w14:paraId="1E378085" w14:textId="6787D0F0" w:rsidR="00FE26BF" w:rsidRPr="006022EA" w:rsidRDefault="00FE26BF" w:rsidP="00970102">
      <w:pPr>
        <w:jc w:val="center"/>
        <w:rPr>
          <w:b/>
          <w:sz w:val="22"/>
          <w:szCs w:val="22"/>
          <w:u w:val="single"/>
        </w:rPr>
      </w:pPr>
      <w:r w:rsidRPr="006022EA">
        <w:rPr>
          <w:b/>
          <w:sz w:val="22"/>
          <w:szCs w:val="22"/>
          <w:u w:val="single"/>
        </w:rPr>
        <w:t>DARBA KĀRTĪBA</w:t>
      </w:r>
    </w:p>
    <w:p w14:paraId="74EACE93" w14:textId="77777777" w:rsidR="00DF39A3" w:rsidRPr="006022EA" w:rsidRDefault="00DF39A3" w:rsidP="00970102">
      <w:pPr>
        <w:jc w:val="center"/>
        <w:rPr>
          <w:b/>
          <w:sz w:val="22"/>
          <w:szCs w:val="22"/>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65"/>
        <w:gridCol w:w="3656"/>
        <w:gridCol w:w="1418"/>
      </w:tblGrid>
      <w:tr w:rsidR="000B42B6" w:rsidRPr="006022EA" w14:paraId="525AAA59" w14:textId="77777777" w:rsidTr="00B43199">
        <w:trPr>
          <w:trHeight w:val="397"/>
        </w:trPr>
        <w:tc>
          <w:tcPr>
            <w:tcW w:w="568" w:type="dxa"/>
            <w:shd w:val="clear" w:color="auto" w:fill="D9D9D9"/>
            <w:vAlign w:val="center"/>
          </w:tcPr>
          <w:p w14:paraId="618C55DA" w14:textId="14A08899" w:rsidR="000B42B6" w:rsidRPr="006022EA" w:rsidRDefault="00B43199" w:rsidP="00B43199">
            <w:pPr>
              <w:jc w:val="center"/>
              <w:rPr>
                <w:b/>
                <w:bCs/>
                <w:sz w:val="18"/>
                <w:szCs w:val="18"/>
              </w:rPr>
            </w:pPr>
            <w:r w:rsidRPr="006022EA">
              <w:rPr>
                <w:b/>
                <w:bCs/>
                <w:sz w:val="18"/>
                <w:szCs w:val="18"/>
              </w:rPr>
              <w:t>NR.</w:t>
            </w:r>
          </w:p>
        </w:tc>
        <w:tc>
          <w:tcPr>
            <w:tcW w:w="4565" w:type="dxa"/>
            <w:shd w:val="clear" w:color="auto" w:fill="D9D9D9"/>
            <w:vAlign w:val="center"/>
          </w:tcPr>
          <w:p w14:paraId="5FC67AF0" w14:textId="248F12CE" w:rsidR="000B42B6" w:rsidRPr="006022EA" w:rsidRDefault="00B43199" w:rsidP="00B43199">
            <w:pPr>
              <w:jc w:val="center"/>
              <w:rPr>
                <w:bCs/>
                <w:sz w:val="18"/>
                <w:szCs w:val="18"/>
              </w:rPr>
            </w:pPr>
            <w:r w:rsidRPr="006022EA">
              <w:rPr>
                <w:b/>
                <w:caps/>
                <w:sz w:val="22"/>
                <w:szCs w:val="22"/>
              </w:rPr>
              <w:t>Izskatāmais jautājums</w:t>
            </w:r>
          </w:p>
        </w:tc>
        <w:tc>
          <w:tcPr>
            <w:tcW w:w="3656" w:type="dxa"/>
            <w:shd w:val="clear" w:color="auto" w:fill="D9D9D9"/>
            <w:vAlign w:val="center"/>
          </w:tcPr>
          <w:p w14:paraId="5C6734DC" w14:textId="3C13F948" w:rsidR="000B42B6" w:rsidRPr="006022EA" w:rsidRDefault="00B43199" w:rsidP="00B43199">
            <w:pPr>
              <w:jc w:val="center"/>
              <w:rPr>
                <w:sz w:val="18"/>
                <w:szCs w:val="18"/>
              </w:rPr>
            </w:pPr>
            <w:r w:rsidRPr="006022EA">
              <w:rPr>
                <w:b/>
                <w:caps/>
                <w:sz w:val="22"/>
                <w:szCs w:val="22"/>
              </w:rPr>
              <w:t>saite uz kadastra karti</w:t>
            </w:r>
          </w:p>
        </w:tc>
        <w:tc>
          <w:tcPr>
            <w:tcW w:w="1418" w:type="dxa"/>
            <w:shd w:val="clear" w:color="auto" w:fill="D9D9D9"/>
            <w:vAlign w:val="center"/>
          </w:tcPr>
          <w:p w14:paraId="7E63B66F" w14:textId="798C6752" w:rsidR="000B42B6" w:rsidRPr="006022EA" w:rsidRDefault="00B43199" w:rsidP="00B43199">
            <w:pPr>
              <w:jc w:val="center"/>
              <w:rPr>
                <w:sz w:val="18"/>
                <w:szCs w:val="18"/>
              </w:rPr>
            </w:pPr>
            <w:r w:rsidRPr="006022EA">
              <w:rPr>
                <w:b/>
                <w:caps/>
                <w:sz w:val="18"/>
                <w:szCs w:val="18"/>
              </w:rPr>
              <w:t>Ziņotājs</w:t>
            </w:r>
          </w:p>
        </w:tc>
      </w:tr>
      <w:tr w:rsidR="00B43199" w:rsidRPr="006022EA" w14:paraId="78BCF039"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2A454F50" w14:textId="77777777" w:rsidR="00B43199" w:rsidRPr="006022EA" w:rsidRDefault="00B43199" w:rsidP="00B43199">
            <w:pPr>
              <w:jc w:val="center"/>
              <w:rPr>
                <w:bCs/>
                <w:sz w:val="22"/>
                <w:szCs w:val="22"/>
              </w:rPr>
            </w:pPr>
            <w:r w:rsidRPr="006022EA">
              <w:rPr>
                <w:bCs/>
                <w:sz w:val="22"/>
                <w:szCs w:val="22"/>
              </w:rPr>
              <w:t>1.</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40006D0E" w14:textId="77777777" w:rsidR="00B43199" w:rsidRPr="00475FCC" w:rsidRDefault="00B43199" w:rsidP="00B43199">
            <w:pPr>
              <w:jc w:val="both"/>
              <w:rPr>
                <w:bCs/>
              </w:rPr>
            </w:pPr>
            <w:r w:rsidRPr="00475FCC">
              <w:rPr>
                <w:bCs/>
              </w:rPr>
              <w:t xml:space="preserve">Zemes ierīcības projekta apstiprināšana zemes vienībai </w:t>
            </w:r>
            <w:r w:rsidRPr="00475FCC">
              <w:rPr>
                <w:b/>
                <w:bCs/>
              </w:rPr>
              <w:t>Malkas ceļā 2</w:t>
            </w:r>
            <w:r w:rsidRPr="00475FCC">
              <w:rPr>
                <w:bCs/>
              </w:rPr>
              <w:t>, Jelgavā</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6B648661" w14:textId="77777777" w:rsidR="00B43199" w:rsidRPr="006022EA" w:rsidRDefault="0005170F" w:rsidP="00B43199">
            <w:pPr>
              <w:rPr>
                <w:sz w:val="18"/>
                <w:szCs w:val="18"/>
              </w:rPr>
            </w:pPr>
            <w:hyperlink r:id="rId8" w:history="1">
              <w:r w:rsidR="00B43199" w:rsidRPr="006022EA">
                <w:rPr>
                  <w:rStyle w:val="Hyperlink"/>
                  <w:sz w:val="18"/>
                  <w:szCs w:val="18"/>
                </w:rPr>
                <w:t>https://www.kadastrs.lv/properties/2200041725</w:t>
              </w:r>
            </w:hyperlink>
          </w:p>
          <w:p w14:paraId="0A841E58"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8CC70D" w14:textId="77777777" w:rsidR="00B43199" w:rsidRPr="00475FCC" w:rsidRDefault="00B43199" w:rsidP="00B43199">
            <w:pPr>
              <w:jc w:val="center"/>
            </w:pPr>
            <w:proofErr w:type="spellStart"/>
            <w:r w:rsidRPr="00475FCC">
              <w:t>D.Stūre</w:t>
            </w:r>
            <w:proofErr w:type="spellEnd"/>
          </w:p>
        </w:tc>
      </w:tr>
      <w:tr w:rsidR="00B43199" w:rsidRPr="006022EA" w14:paraId="0E799249"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0358A4E2" w14:textId="77777777" w:rsidR="00B43199" w:rsidRPr="006022EA" w:rsidRDefault="00B43199" w:rsidP="00B43199">
            <w:pPr>
              <w:jc w:val="center"/>
              <w:rPr>
                <w:bCs/>
                <w:sz w:val="22"/>
                <w:szCs w:val="22"/>
              </w:rPr>
            </w:pPr>
            <w:r w:rsidRPr="006022EA">
              <w:rPr>
                <w:bCs/>
                <w:sz w:val="22"/>
                <w:szCs w:val="22"/>
              </w:rPr>
              <w:lastRenderedPageBreak/>
              <w:t>2.</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7ABA3469" w14:textId="77777777" w:rsidR="00B43199" w:rsidRPr="00475FCC" w:rsidRDefault="00B43199" w:rsidP="00B43199">
            <w:pPr>
              <w:jc w:val="both"/>
              <w:rPr>
                <w:bCs/>
              </w:rPr>
            </w:pPr>
            <w:r w:rsidRPr="00475FCC">
              <w:rPr>
                <w:bCs/>
              </w:rPr>
              <w:t xml:space="preserve">Zemes ierīcības projekta apstiprināšana zemes vienībai </w:t>
            </w:r>
            <w:r w:rsidRPr="00475FCC">
              <w:rPr>
                <w:b/>
                <w:bCs/>
              </w:rPr>
              <w:t>Pūra ceļā 34</w:t>
            </w:r>
            <w:r w:rsidRPr="00475FCC">
              <w:rPr>
                <w:bCs/>
              </w:rPr>
              <w:t xml:space="preserve"> un </w:t>
            </w:r>
            <w:r w:rsidRPr="00475FCC">
              <w:rPr>
                <w:b/>
                <w:bCs/>
              </w:rPr>
              <w:t>Pūra ceļā 38</w:t>
            </w:r>
            <w:r w:rsidRPr="00475FCC">
              <w:rPr>
                <w:bCs/>
              </w:rPr>
              <w:t>, Jelgavā</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547996D4" w14:textId="77777777" w:rsidR="00B43199" w:rsidRPr="006022EA" w:rsidRDefault="0005170F" w:rsidP="00B43199">
            <w:pPr>
              <w:rPr>
                <w:sz w:val="18"/>
                <w:szCs w:val="18"/>
              </w:rPr>
            </w:pPr>
            <w:hyperlink r:id="rId9" w:history="1">
              <w:r w:rsidR="00B43199" w:rsidRPr="006022EA">
                <w:rPr>
                  <w:rStyle w:val="Hyperlink"/>
                  <w:sz w:val="18"/>
                  <w:szCs w:val="18"/>
                </w:rPr>
                <w:t>https://www.kadastrs.lv/properties/4900960242</w:t>
              </w:r>
            </w:hyperlink>
          </w:p>
          <w:p w14:paraId="579C386D" w14:textId="77777777" w:rsidR="00B43199" w:rsidRPr="006022EA" w:rsidRDefault="00B43199" w:rsidP="00B43199">
            <w:pPr>
              <w:rPr>
                <w:sz w:val="18"/>
                <w:szCs w:val="18"/>
              </w:rPr>
            </w:pPr>
          </w:p>
          <w:p w14:paraId="1F2D9FA4" w14:textId="77777777" w:rsidR="00B43199" w:rsidRPr="006022EA" w:rsidRDefault="0005170F" w:rsidP="00B43199">
            <w:pPr>
              <w:rPr>
                <w:sz w:val="18"/>
                <w:szCs w:val="18"/>
              </w:rPr>
            </w:pPr>
            <w:hyperlink r:id="rId10" w:history="1">
              <w:r w:rsidR="00B43199" w:rsidRPr="006022EA">
                <w:rPr>
                  <w:rStyle w:val="Hyperlink"/>
                  <w:sz w:val="18"/>
                  <w:szCs w:val="18"/>
                </w:rPr>
                <w:t>https://www.kadastrs.lv/properties/4901576859</w:t>
              </w:r>
            </w:hyperlink>
          </w:p>
          <w:p w14:paraId="34521B97"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F92E7F" w14:textId="77777777" w:rsidR="00B43199" w:rsidRPr="00475FCC" w:rsidRDefault="00B43199" w:rsidP="00B43199">
            <w:pPr>
              <w:jc w:val="center"/>
            </w:pPr>
            <w:proofErr w:type="spellStart"/>
            <w:r w:rsidRPr="00475FCC">
              <w:t>D.Stūre</w:t>
            </w:r>
            <w:proofErr w:type="spellEnd"/>
          </w:p>
        </w:tc>
      </w:tr>
      <w:tr w:rsidR="00B43199" w:rsidRPr="006022EA" w14:paraId="6D5F8309"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68EDAD52" w14:textId="77777777" w:rsidR="00B43199" w:rsidRPr="006022EA" w:rsidRDefault="00B43199" w:rsidP="00B43199">
            <w:pPr>
              <w:jc w:val="center"/>
              <w:rPr>
                <w:bCs/>
                <w:sz w:val="22"/>
                <w:szCs w:val="22"/>
              </w:rPr>
            </w:pPr>
            <w:r w:rsidRPr="006022EA">
              <w:rPr>
                <w:bCs/>
                <w:sz w:val="22"/>
                <w:szCs w:val="22"/>
              </w:rPr>
              <w:t>3.</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011F027A" w14:textId="77777777" w:rsidR="00B43199" w:rsidRPr="00475FCC" w:rsidRDefault="00B43199" w:rsidP="00B43199">
            <w:pPr>
              <w:jc w:val="both"/>
              <w:rPr>
                <w:bCs/>
              </w:rPr>
            </w:pPr>
            <w:r w:rsidRPr="00475FCC">
              <w:rPr>
                <w:bCs/>
              </w:rPr>
              <w:t xml:space="preserve">Zemes robežu un situācijas plānu apstiprināšana zemes vienībai </w:t>
            </w:r>
            <w:r w:rsidRPr="00475FCC">
              <w:rPr>
                <w:b/>
                <w:bCs/>
              </w:rPr>
              <w:t>Lazdu ielā 42</w:t>
            </w:r>
            <w:r w:rsidRPr="00475FCC">
              <w:rPr>
                <w:bCs/>
              </w:rPr>
              <w:t>, Jelgavā</w:t>
            </w:r>
          </w:p>
          <w:p w14:paraId="1DAEB413" w14:textId="77777777" w:rsidR="00B43199" w:rsidRPr="00475FCC" w:rsidRDefault="00B43199" w:rsidP="00B43199">
            <w:pPr>
              <w:jc w:val="both"/>
              <w:rPr>
                <w:bCs/>
              </w:rPr>
            </w:pPr>
            <w:r w:rsidRPr="00475FCC">
              <w:rPr>
                <w:bCs/>
              </w:rPr>
              <w:t>(zemes vienības kadastra apzīmējums 0900 025 0380)</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523F07C2" w14:textId="77777777" w:rsidR="00B43199" w:rsidRPr="006022EA" w:rsidRDefault="0005170F" w:rsidP="00B43199">
            <w:pPr>
              <w:rPr>
                <w:sz w:val="18"/>
                <w:szCs w:val="18"/>
              </w:rPr>
            </w:pPr>
            <w:hyperlink r:id="rId11" w:history="1">
              <w:r w:rsidR="00B43199" w:rsidRPr="006022EA">
                <w:rPr>
                  <w:rStyle w:val="Hyperlink"/>
                  <w:sz w:val="18"/>
                  <w:szCs w:val="18"/>
                </w:rPr>
                <w:t>https://www.kadastrs.lv/map/di?xy=483965.62953764055,280424.05453178374&amp;z=500</w:t>
              </w:r>
            </w:hyperlink>
          </w:p>
          <w:p w14:paraId="57196E10"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A03009" w14:textId="77777777" w:rsidR="00B43199" w:rsidRPr="00475FCC" w:rsidRDefault="00B43199" w:rsidP="00B43199">
            <w:pPr>
              <w:jc w:val="center"/>
            </w:pPr>
            <w:proofErr w:type="spellStart"/>
            <w:r w:rsidRPr="00475FCC">
              <w:t>J.Valdovska</w:t>
            </w:r>
            <w:proofErr w:type="spellEnd"/>
          </w:p>
        </w:tc>
      </w:tr>
      <w:tr w:rsidR="00B43199" w:rsidRPr="006022EA" w14:paraId="62D0027B"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0432F233" w14:textId="77777777" w:rsidR="00B43199" w:rsidRPr="006022EA" w:rsidRDefault="00B43199" w:rsidP="00B43199">
            <w:pPr>
              <w:jc w:val="center"/>
              <w:rPr>
                <w:bCs/>
                <w:sz w:val="22"/>
                <w:szCs w:val="22"/>
              </w:rPr>
            </w:pPr>
            <w:r w:rsidRPr="006022EA">
              <w:rPr>
                <w:bCs/>
                <w:sz w:val="22"/>
                <w:szCs w:val="22"/>
              </w:rPr>
              <w:t>4.</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318240CE" w14:textId="77777777" w:rsidR="00B43199" w:rsidRPr="00475FCC" w:rsidRDefault="00B43199" w:rsidP="00B43199">
            <w:pPr>
              <w:jc w:val="both"/>
              <w:rPr>
                <w:bCs/>
              </w:rPr>
            </w:pPr>
            <w:r w:rsidRPr="00475FCC">
              <w:rPr>
                <w:bCs/>
              </w:rPr>
              <w:t xml:space="preserve">Par zemes vienības </w:t>
            </w:r>
            <w:r w:rsidRPr="00475FCC">
              <w:rPr>
                <w:b/>
                <w:bCs/>
              </w:rPr>
              <w:t>Lielajā ielā 9C</w:t>
            </w:r>
            <w:r w:rsidRPr="00475FCC">
              <w:rPr>
                <w:bCs/>
              </w:rPr>
              <w:t>, Jelgavā, daļas lietošanu</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6CFCF41A" w14:textId="77777777" w:rsidR="00B43199" w:rsidRPr="006022EA" w:rsidRDefault="0005170F" w:rsidP="00B43199">
            <w:pPr>
              <w:rPr>
                <w:sz w:val="18"/>
                <w:szCs w:val="18"/>
              </w:rPr>
            </w:pPr>
            <w:hyperlink r:id="rId12" w:history="1">
              <w:r w:rsidR="00B43199" w:rsidRPr="006022EA">
                <w:rPr>
                  <w:rStyle w:val="Hyperlink"/>
                  <w:sz w:val="18"/>
                  <w:szCs w:val="18"/>
                </w:rPr>
                <w:t>https://www.kadastrs.lv/map/di?xy=483091.8368843697,278629.76242310466&amp;z=200</w:t>
              </w:r>
            </w:hyperlink>
          </w:p>
          <w:p w14:paraId="3F2D7E69"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574A73" w14:textId="77777777" w:rsidR="00B43199" w:rsidRPr="00475FCC" w:rsidRDefault="00B43199" w:rsidP="00B43199">
            <w:pPr>
              <w:jc w:val="center"/>
            </w:pPr>
            <w:proofErr w:type="spellStart"/>
            <w:r w:rsidRPr="00475FCC">
              <w:t>J.Valdovska</w:t>
            </w:r>
            <w:proofErr w:type="spellEnd"/>
          </w:p>
        </w:tc>
      </w:tr>
      <w:tr w:rsidR="00B43199" w:rsidRPr="006022EA" w14:paraId="0F296D13"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60FC0751" w14:textId="77777777" w:rsidR="00B43199" w:rsidRPr="006022EA" w:rsidRDefault="00B43199" w:rsidP="00B43199">
            <w:pPr>
              <w:jc w:val="center"/>
              <w:rPr>
                <w:bCs/>
                <w:sz w:val="22"/>
                <w:szCs w:val="22"/>
              </w:rPr>
            </w:pPr>
            <w:r w:rsidRPr="006022EA">
              <w:rPr>
                <w:bCs/>
                <w:sz w:val="22"/>
                <w:szCs w:val="22"/>
              </w:rPr>
              <w:t>5.</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3FB19813" w14:textId="77777777" w:rsidR="00B43199" w:rsidRPr="00475FCC" w:rsidRDefault="00B43199" w:rsidP="00B43199">
            <w:pPr>
              <w:jc w:val="both"/>
              <w:rPr>
                <w:bCs/>
              </w:rPr>
            </w:pPr>
            <w:r w:rsidRPr="00475FCC">
              <w:rPr>
                <w:bCs/>
              </w:rPr>
              <w:t xml:space="preserve">Par zemes vienības </w:t>
            </w:r>
            <w:proofErr w:type="spellStart"/>
            <w:r w:rsidRPr="00475FCC">
              <w:rPr>
                <w:bCs/>
              </w:rPr>
              <w:t>Driksas</w:t>
            </w:r>
            <w:proofErr w:type="spellEnd"/>
            <w:r w:rsidRPr="00475FCC">
              <w:rPr>
                <w:bCs/>
              </w:rPr>
              <w:t xml:space="preserve"> ielā, pie nekustamā īpašuma </w:t>
            </w:r>
            <w:proofErr w:type="spellStart"/>
            <w:r w:rsidRPr="00475FCC">
              <w:rPr>
                <w:b/>
                <w:bCs/>
              </w:rPr>
              <w:t>Driksas</w:t>
            </w:r>
            <w:proofErr w:type="spellEnd"/>
            <w:r w:rsidRPr="00475FCC">
              <w:rPr>
                <w:b/>
                <w:bCs/>
              </w:rPr>
              <w:t xml:space="preserve"> ielā 7</w:t>
            </w:r>
            <w:r w:rsidRPr="00475FCC">
              <w:rPr>
                <w:bCs/>
              </w:rPr>
              <w:t>, Jelgavā, lietošanu</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1B23EF17" w14:textId="77777777" w:rsidR="00B43199" w:rsidRPr="006022EA" w:rsidRDefault="0005170F" w:rsidP="00B43199">
            <w:pPr>
              <w:rPr>
                <w:sz w:val="18"/>
                <w:szCs w:val="18"/>
              </w:rPr>
            </w:pPr>
            <w:hyperlink r:id="rId13" w:history="1">
              <w:r w:rsidR="00B43199" w:rsidRPr="006022EA">
                <w:rPr>
                  <w:rStyle w:val="Hyperlink"/>
                  <w:sz w:val="18"/>
                  <w:szCs w:val="18"/>
                </w:rPr>
                <w:t>https://www.kadastrs.lv/map/di?xy=483102.8435734439,278507.6834286282&amp;z=200</w:t>
              </w:r>
            </w:hyperlink>
          </w:p>
          <w:p w14:paraId="4C980532"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F0C1FB5" w14:textId="77777777" w:rsidR="00B43199" w:rsidRPr="00475FCC" w:rsidRDefault="00B43199" w:rsidP="00B43199">
            <w:pPr>
              <w:jc w:val="center"/>
            </w:pPr>
            <w:proofErr w:type="spellStart"/>
            <w:r w:rsidRPr="00475FCC">
              <w:t>J.Valdovska</w:t>
            </w:r>
            <w:proofErr w:type="spellEnd"/>
          </w:p>
        </w:tc>
      </w:tr>
      <w:tr w:rsidR="00B43199" w:rsidRPr="006022EA" w14:paraId="654B9CE9"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434A315E" w14:textId="77777777" w:rsidR="00B43199" w:rsidRPr="006022EA" w:rsidRDefault="00B43199" w:rsidP="00B43199">
            <w:pPr>
              <w:jc w:val="center"/>
              <w:rPr>
                <w:bCs/>
                <w:sz w:val="22"/>
                <w:szCs w:val="22"/>
              </w:rPr>
            </w:pPr>
            <w:r w:rsidRPr="006022EA">
              <w:rPr>
                <w:bCs/>
                <w:sz w:val="22"/>
                <w:szCs w:val="22"/>
              </w:rPr>
              <w:t>6.</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1054B739" w14:textId="77777777" w:rsidR="00B43199" w:rsidRPr="00475FCC" w:rsidRDefault="00B43199" w:rsidP="00B43199">
            <w:pPr>
              <w:jc w:val="both"/>
              <w:rPr>
                <w:bCs/>
              </w:rPr>
            </w:pPr>
            <w:r w:rsidRPr="00475FCC">
              <w:rPr>
                <w:bCs/>
              </w:rPr>
              <w:t xml:space="preserve">Par zemes vienības </w:t>
            </w:r>
            <w:proofErr w:type="spellStart"/>
            <w:r w:rsidRPr="00475FCC">
              <w:rPr>
                <w:bCs/>
              </w:rPr>
              <w:t>Driksas</w:t>
            </w:r>
            <w:proofErr w:type="spellEnd"/>
            <w:r w:rsidRPr="00475FCC">
              <w:rPr>
                <w:bCs/>
              </w:rPr>
              <w:t xml:space="preserve"> ielā, pie nekustamā īpašuma </w:t>
            </w:r>
            <w:proofErr w:type="spellStart"/>
            <w:r w:rsidRPr="00475FCC">
              <w:rPr>
                <w:b/>
                <w:bCs/>
              </w:rPr>
              <w:t>Driksas</w:t>
            </w:r>
            <w:proofErr w:type="spellEnd"/>
            <w:r w:rsidRPr="00475FCC">
              <w:rPr>
                <w:b/>
                <w:bCs/>
              </w:rPr>
              <w:t xml:space="preserve"> ielā 9</w:t>
            </w:r>
            <w:r w:rsidRPr="00475FCC">
              <w:rPr>
                <w:bCs/>
              </w:rPr>
              <w:t>, Jelgavā, lietošanu</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1D05B18B" w14:textId="77777777" w:rsidR="00B43199" w:rsidRPr="006022EA" w:rsidRDefault="0005170F" w:rsidP="00B43199">
            <w:pPr>
              <w:rPr>
                <w:sz w:val="18"/>
                <w:szCs w:val="18"/>
              </w:rPr>
            </w:pPr>
            <w:hyperlink r:id="rId14" w:history="1">
              <w:r w:rsidR="00B43199" w:rsidRPr="006022EA">
                <w:rPr>
                  <w:rStyle w:val="Hyperlink"/>
                  <w:sz w:val="18"/>
                  <w:szCs w:val="18"/>
                </w:rPr>
                <w:t>https://www.kadastrs.lv/map/di?xy=483109.7359824,278507.18071911874&amp;z=500</w:t>
              </w:r>
            </w:hyperlink>
          </w:p>
          <w:p w14:paraId="7E78DEEF"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E0D74ED" w14:textId="77777777" w:rsidR="00B43199" w:rsidRPr="00475FCC" w:rsidRDefault="00B43199" w:rsidP="00B43199">
            <w:pPr>
              <w:jc w:val="center"/>
            </w:pPr>
            <w:proofErr w:type="spellStart"/>
            <w:r w:rsidRPr="00475FCC">
              <w:t>J.Valdovska</w:t>
            </w:r>
            <w:proofErr w:type="spellEnd"/>
          </w:p>
        </w:tc>
      </w:tr>
      <w:tr w:rsidR="00B43199" w:rsidRPr="006022EA" w14:paraId="090A3333"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20CF7761" w14:textId="77777777" w:rsidR="00B43199" w:rsidRPr="006022EA" w:rsidRDefault="00B43199" w:rsidP="00B43199">
            <w:pPr>
              <w:jc w:val="center"/>
              <w:rPr>
                <w:bCs/>
                <w:sz w:val="22"/>
                <w:szCs w:val="22"/>
              </w:rPr>
            </w:pPr>
            <w:r w:rsidRPr="006022EA">
              <w:rPr>
                <w:bCs/>
                <w:sz w:val="22"/>
                <w:szCs w:val="22"/>
              </w:rPr>
              <w:t>7.</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52238AD2" w14:textId="77777777" w:rsidR="00B43199" w:rsidRPr="00475FCC" w:rsidRDefault="00B43199" w:rsidP="00B43199">
            <w:pPr>
              <w:jc w:val="both"/>
              <w:rPr>
                <w:bCs/>
              </w:rPr>
            </w:pPr>
            <w:r w:rsidRPr="00475FCC">
              <w:rPr>
                <w:bCs/>
              </w:rPr>
              <w:t xml:space="preserve">Par zemes vienības ar kadastra apzīmējumu 0900 014 0204 </w:t>
            </w:r>
            <w:r w:rsidRPr="00475FCC">
              <w:rPr>
                <w:b/>
                <w:bCs/>
              </w:rPr>
              <w:t>Garozas ielā</w:t>
            </w:r>
            <w:r w:rsidRPr="00475FCC">
              <w:rPr>
                <w:bCs/>
              </w:rPr>
              <w:t>, Jelgavā, daļas lietošanu</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3891782D" w14:textId="77777777" w:rsidR="00B43199" w:rsidRPr="006022EA" w:rsidRDefault="0005170F" w:rsidP="00B43199">
            <w:pPr>
              <w:rPr>
                <w:sz w:val="18"/>
                <w:szCs w:val="18"/>
              </w:rPr>
            </w:pPr>
            <w:hyperlink r:id="rId15" w:history="1">
              <w:r w:rsidR="00B43199" w:rsidRPr="006022EA">
                <w:rPr>
                  <w:rStyle w:val="Hyperlink"/>
                  <w:sz w:val="18"/>
                  <w:szCs w:val="18"/>
                </w:rPr>
                <w:t>https://www.kadastrs.lv/map/di?xy=484828.7855,278946.691500001&amp;z=750</w:t>
              </w:r>
            </w:hyperlink>
          </w:p>
          <w:p w14:paraId="3FBC20AD"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3E6DE2" w14:textId="77777777" w:rsidR="00B43199" w:rsidRPr="00475FCC" w:rsidRDefault="00B43199" w:rsidP="00B43199">
            <w:pPr>
              <w:jc w:val="center"/>
            </w:pPr>
            <w:proofErr w:type="spellStart"/>
            <w:r w:rsidRPr="00475FCC">
              <w:t>J.Valdovska</w:t>
            </w:r>
            <w:proofErr w:type="spellEnd"/>
          </w:p>
        </w:tc>
      </w:tr>
      <w:tr w:rsidR="00B43199" w:rsidRPr="006022EA" w14:paraId="29A58234"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675AD290" w14:textId="77777777" w:rsidR="00B43199" w:rsidRPr="006022EA" w:rsidRDefault="00B43199" w:rsidP="00B43199">
            <w:pPr>
              <w:jc w:val="center"/>
              <w:rPr>
                <w:bCs/>
                <w:sz w:val="22"/>
                <w:szCs w:val="22"/>
              </w:rPr>
            </w:pPr>
            <w:r w:rsidRPr="006022EA">
              <w:rPr>
                <w:bCs/>
                <w:sz w:val="22"/>
                <w:szCs w:val="22"/>
              </w:rPr>
              <w:t>8.</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224CD081" w14:textId="77777777" w:rsidR="00B43199" w:rsidRPr="00475FCC" w:rsidRDefault="00B43199" w:rsidP="00B43199">
            <w:pPr>
              <w:jc w:val="both"/>
              <w:rPr>
                <w:bCs/>
              </w:rPr>
            </w:pPr>
            <w:r w:rsidRPr="00475FCC">
              <w:rPr>
                <w:bCs/>
              </w:rPr>
              <w:t xml:space="preserve">Par zemesgabala pie daudzdzīvokļu dzīvojamās mājas </w:t>
            </w:r>
            <w:r w:rsidRPr="00475FCC">
              <w:rPr>
                <w:b/>
                <w:bCs/>
              </w:rPr>
              <w:t>Pērnavas ielā 10</w:t>
            </w:r>
            <w:r w:rsidRPr="00475FCC">
              <w:rPr>
                <w:bCs/>
              </w:rPr>
              <w:t>, Jelgavā, iznomāšanu</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77E7B7CE" w14:textId="77777777" w:rsidR="00B43199" w:rsidRPr="006022EA" w:rsidRDefault="0005170F" w:rsidP="00B43199">
            <w:pPr>
              <w:rPr>
                <w:sz w:val="18"/>
                <w:szCs w:val="18"/>
              </w:rPr>
            </w:pPr>
            <w:hyperlink r:id="rId16" w:history="1">
              <w:r w:rsidR="00B43199" w:rsidRPr="006022EA">
                <w:rPr>
                  <w:rStyle w:val="Hyperlink"/>
                  <w:sz w:val="18"/>
                  <w:szCs w:val="18"/>
                </w:rPr>
                <w:t>https://www.kadastrs.lv/map/di?xy=484971.89895582007,280557.97915114404&amp;z=750</w:t>
              </w:r>
            </w:hyperlink>
          </w:p>
          <w:p w14:paraId="0F835CF7"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921E69" w14:textId="77777777" w:rsidR="00B43199" w:rsidRPr="00475FCC" w:rsidRDefault="00B43199" w:rsidP="00B43199">
            <w:pPr>
              <w:jc w:val="center"/>
            </w:pPr>
            <w:proofErr w:type="spellStart"/>
            <w:r w:rsidRPr="00475FCC">
              <w:t>J.Valdovska</w:t>
            </w:r>
            <w:proofErr w:type="spellEnd"/>
          </w:p>
        </w:tc>
      </w:tr>
      <w:tr w:rsidR="00B43199" w:rsidRPr="006022EA" w14:paraId="2D0C7E8A"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4D80D97C" w14:textId="77777777" w:rsidR="00B43199" w:rsidRPr="006022EA" w:rsidRDefault="00B43199" w:rsidP="00B43199">
            <w:pPr>
              <w:jc w:val="center"/>
              <w:rPr>
                <w:bCs/>
                <w:sz w:val="22"/>
                <w:szCs w:val="22"/>
              </w:rPr>
            </w:pPr>
            <w:r w:rsidRPr="006022EA">
              <w:rPr>
                <w:bCs/>
                <w:sz w:val="22"/>
                <w:szCs w:val="22"/>
              </w:rPr>
              <w:t>9.</w:t>
            </w: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632446A8" w14:textId="77777777" w:rsidR="00B43199" w:rsidRPr="00475FCC" w:rsidRDefault="00B43199" w:rsidP="00B43199">
            <w:pPr>
              <w:jc w:val="both"/>
              <w:rPr>
                <w:bCs/>
              </w:rPr>
            </w:pPr>
            <w:r w:rsidRPr="00475FCC">
              <w:rPr>
                <w:bCs/>
              </w:rPr>
              <w:t xml:space="preserve">Par zemes vienības </w:t>
            </w:r>
            <w:r w:rsidRPr="00475FCC">
              <w:rPr>
                <w:b/>
                <w:bCs/>
              </w:rPr>
              <w:t>Pumpura ielā 39</w:t>
            </w:r>
            <w:r w:rsidRPr="00475FCC">
              <w:rPr>
                <w:bCs/>
              </w:rPr>
              <w:t>, Jelgavā, lietošanas maksas samazināšanu</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01B7885B" w14:textId="77777777" w:rsidR="00B43199" w:rsidRPr="006022EA" w:rsidRDefault="00B43199" w:rsidP="00B43199">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F6BF0E" w14:textId="77777777" w:rsidR="00B43199" w:rsidRPr="00475FCC" w:rsidRDefault="00B43199" w:rsidP="00B43199">
            <w:pPr>
              <w:jc w:val="center"/>
            </w:pPr>
            <w:proofErr w:type="spellStart"/>
            <w:r w:rsidRPr="00475FCC">
              <w:t>J.Valdovska</w:t>
            </w:r>
            <w:proofErr w:type="spellEnd"/>
          </w:p>
        </w:tc>
      </w:tr>
      <w:tr w:rsidR="00B43199" w:rsidRPr="006022EA" w14:paraId="705B7AFD" w14:textId="77777777" w:rsidTr="00B43199">
        <w:trPr>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14:paraId="535F47AD" w14:textId="77777777" w:rsidR="00B43199" w:rsidRPr="006022EA" w:rsidRDefault="00B43199" w:rsidP="00B43199">
            <w:pPr>
              <w:jc w:val="center"/>
              <w:rPr>
                <w:bCs/>
                <w:sz w:val="22"/>
                <w:szCs w:val="22"/>
              </w:rPr>
            </w:pPr>
          </w:p>
        </w:tc>
        <w:tc>
          <w:tcPr>
            <w:tcW w:w="4565" w:type="dxa"/>
            <w:tcBorders>
              <w:top w:val="single" w:sz="4" w:space="0" w:color="auto"/>
              <w:left w:val="single" w:sz="4" w:space="0" w:color="auto"/>
              <w:bottom w:val="single" w:sz="4" w:space="0" w:color="auto"/>
              <w:right w:val="single" w:sz="4" w:space="0" w:color="auto"/>
            </w:tcBorders>
            <w:shd w:val="clear" w:color="auto" w:fill="FFFFFF"/>
            <w:vAlign w:val="center"/>
          </w:tcPr>
          <w:p w14:paraId="094DA5FF" w14:textId="77777777" w:rsidR="00B43199" w:rsidRPr="00475FCC" w:rsidRDefault="00B43199" w:rsidP="00B43199">
            <w:pPr>
              <w:jc w:val="both"/>
              <w:rPr>
                <w:bCs/>
              </w:rPr>
            </w:pPr>
            <w:r w:rsidRPr="00475FCC">
              <w:rPr>
                <w:bCs/>
              </w:rPr>
              <w:t>Informācijai-Efektivitātes paaugstināšana centralizētajā siltumapgādes sistēmā, Jelgavā</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14:paraId="02E5DB91" w14:textId="30027AA1" w:rsidR="00B43199" w:rsidRPr="006022EA" w:rsidRDefault="00B43199" w:rsidP="00B428E0">
            <w:pPr>
              <w:rPr>
                <w:sz w:val="18"/>
                <w:szCs w:val="18"/>
              </w:rPr>
            </w:pPr>
            <w:r w:rsidRPr="006022EA">
              <w:rPr>
                <w:sz w:val="18"/>
                <w:szCs w:val="18"/>
              </w:rPr>
              <w:tab/>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24F86E" w14:textId="77777777" w:rsidR="00B43199" w:rsidRPr="006022EA" w:rsidRDefault="00B43199" w:rsidP="00B43199">
            <w:pPr>
              <w:jc w:val="center"/>
              <w:rPr>
                <w:sz w:val="22"/>
                <w:szCs w:val="22"/>
              </w:rPr>
            </w:pPr>
          </w:p>
        </w:tc>
      </w:tr>
    </w:tbl>
    <w:p w14:paraId="2CC89302" w14:textId="77777777" w:rsidR="007F4106" w:rsidRPr="006022EA" w:rsidRDefault="007F4106" w:rsidP="00970102">
      <w:pPr>
        <w:jc w:val="center"/>
        <w:rPr>
          <w:b/>
          <w:sz w:val="22"/>
          <w:szCs w:val="22"/>
          <w:u w:val="single"/>
        </w:rPr>
      </w:pPr>
    </w:p>
    <w:p w14:paraId="43DB3B86" w14:textId="77777777" w:rsidR="00593186" w:rsidRPr="006022EA" w:rsidRDefault="00593186" w:rsidP="00970102">
      <w:pPr>
        <w:jc w:val="center"/>
        <w:rPr>
          <w:b/>
          <w:sz w:val="22"/>
          <w:szCs w:val="22"/>
          <w:u w:val="single"/>
        </w:rPr>
      </w:pPr>
    </w:p>
    <w:p w14:paraId="24A1E153" w14:textId="5AF65D40" w:rsidR="008D0F9D" w:rsidRPr="006022EA" w:rsidRDefault="00593186" w:rsidP="00F424AE">
      <w:pPr>
        <w:jc w:val="center"/>
        <w:rPr>
          <w:b/>
          <w:bCs/>
          <w:lang w:eastAsia="lv-LV"/>
        </w:rPr>
      </w:pPr>
      <w:r w:rsidRPr="006022EA">
        <w:rPr>
          <w:b/>
          <w:bCs/>
          <w:lang w:eastAsia="lv-LV"/>
        </w:rPr>
        <w:t>8</w:t>
      </w:r>
      <w:r w:rsidR="008D0F9D" w:rsidRPr="006022EA">
        <w:rPr>
          <w:b/>
          <w:bCs/>
          <w:lang w:eastAsia="lv-LV"/>
        </w:rPr>
        <w:t>/1</w:t>
      </w:r>
    </w:p>
    <w:p w14:paraId="57CC3F78" w14:textId="77777777" w:rsidR="00593186" w:rsidRPr="006022EA" w:rsidRDefault="00593186" w:rsidP="00593186">
      <w:pPr>
        <w:ind w:left="-540" w:firstLine="540"/>
        <w:jc w:val="center"/>
        <w:rPr>
          <w:b/>
        </w:rPr>
      </w:pPr>
      <w:bookmarkStart w:id="0" w:name="_Hlk124427711"/>
      <w:r w:rsidRPr="006022EA">
        <w:rPr>
          <w:b/>
        </w:rPr>
        <w:t xml:space="preserve">ZEMES IERĪCĪBAS PROJEKTA APSTIPRINĀŠANA ZEMES VIENĪBAI </w:t>
      </w:r>
    </w:p>
    <w:p w14:paraId="51ABD5CE" w14:textId="77777777" w:rsidR="00593186" w:rsidRPr="006022EA" w:rsidRDefault="00593186" w:rsidP="00593186">
      <w:pPr>
        <w:pBdr>
          <w:bottom w:val="single" w:sz="4" w:space="1" w:color="auto"/>
        </w:pBdr>
        <w:ind w:left="-540" w:firstLine="540"/>
        <w:jc w:val="center"/>
        <w:rPr>
          <w:b/>
        </w:rPr>
      </w:pPr>
      <w:r w:rsidRPr="006022EA">
        <w:rPr>
          <w:b/>
        </w:rPr>
        <w:t>MALKAS CEĻĀ 2, JELGAVĀ</w:t>
      </w:r>
    </w:p>
    <w:p w14:paraId="06336FCA" w14:textId="1EDA6A47" w:rsidR="00383338" w:rsidRPr="006022EA" w:rsidRDefault="00593186" w:rsidP="00593186">
      <w:pPr>
        <w:jc w:val="center"/>
        <w:rPr>
          <w:bCs/>
          <w:lang w:eastAsia="lv-LV"/>
        </w:rPr>
      </w:pPr>
      <w:r w:rsidRPr="006022EA">
        <w:t xml:space="preserve"> </w:t>
      </w:r>
      <w:r w:rsidR="00E52899" w:rsidRPr="006022EA">
        <w:t xml:space="preserve">(Ziņo </w:t>
      </w:r>
      <w:proofErr w:type="spellStart"/>
      <w:r w:rsidRPr="006022EA">
        <w:rPr>
          <w:color w:val="000000"/>
        </w:rPr>
        <w:t>D.Stūre</w:t>
      </w:r>
      <w:proofErr w:type="spellEnd"/>
      <w:r w:rsidR="00E52899" w:rsidRPr="006022EA">
        <w:t>)</w:t>
      </w:r>
      <w:bookmarkStart w:id="1" w:name="_Hlk211519018"/>
    </w:p>
    <w:p w14:paraId="7643AB6C" w14:textId="27613E1E" w:rsidR="0043178D" w:rsidRPr="006022EA" w:rsidRDefault="0043178D" w:rsidP="00F424AE">
      <w:pPr>
        <w:ind w:firstLine="540"/>
        <w:jc w:val="both"/>
        <w:rPr>
          <w:sz w:val="16"/>
          <w:szCs w:val="16"/>
        </w:rPr>
      </w:pPr>
    </w:p>
    <w:bookmarkEnd w:id="0"/>
    <w:bookmarkEnd w:id="1"/>
    <w:p w14:paraId="2577BA78" w14:textId="11C5FA2E" w:rsidR="00593186" w:rsidRPr="006022EA" w:rsidRDefault="003D76C6" w:rsidP="00593186">
      <w:pPr>
        <w:tabs>
          <w:tab w:val="left" w:pos="4019"/>
        </w:tabs>
        <w:ind w:right="-96" w:hanging="567"/>
        <w:jc w:val="both"/>
      </w:pPr>
      <w:r>
        <w:tab/>
        <w:t xml:space="preserve">Jautājumus uzdod: </w:t>
      </w:r>
      <w:proofErr w:type="spellStart"/>
      <w:r>
        <w:t>M.</w:t>
      </w:r>
      <w:r w:rsidR="00593186" w:rsidRPr="006022EA">
        <w:t>Štāls</w:t>
      </w:r>
      <w:proofErr w:type="spellEnd"/>
      <w:r w:rsidR="00363574" w:rsidRPr="006022EA">
        <w:t xml:space="preserve">, </w:t>
      </w:r>
      <w:proofErr w:type="spellStart"/>
      <w:r w:rsidR="00363574" w:rsidRPr="006022EA">
        <w:t>A.Ramutis</w:t>
      </w:r>
      <w:proofErr w:type="spellEnd"/>
    </w:p>
    <w:p w14:paraId="7D394A82" w14:textId="6D07D795" w:rsidR="00593186" w:rsidRPr="006022EA" w:rsidRDefault="00593186" w:rsidP="00593186">
      <w:pPr>
        <w:tabs>
          <w:tab w:val="left" w:pos="4019"/>
        </w:tabs>
        <w:ind w:right="-96"/>
        <w:jc w:val="both"/>
      </w:pPr>
      <w:r w:rsidRPr="006022EA">
        <w:t xml:space="preserve">Uz jautājumiem atbild: </w:t>
      </w:r>
      <w:proofErr w:type="spellStart"/>
      <w:r w:rsidR="00363574" w:rsidRPr="006022EA">
        <w:t>D.Stūre</w:t>
      </w:r>
      <w:proofErr w:type="spellEnd"/>
    </w:p>
    <w:p w14:paraId="50534480" w14:textId="77777777" w:rsidR="00593186" w:rsidRPr="006022EA" w:rsidRDefault="00593186" w:rsidP="00B3104E">
      <w:pPr>
        <w:jc w:val="both"/>
        <w:rPr>
          <w:b/>
          <w:bCs/>
        </w:rPr>
      </w:pPr>
    </w:p>
    <w:p w14:paraId="66D088D0" w14:textId="1B0A72FD"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2155F5" w:rsidRPr="006022EA">
        <w:rPr>
          <w:b/>
          <w:bCs/>
        </w:rPr>
        <w:t>5</w:t>
      </w:r>
      <w:r w:rsidRPr="006022EA">
        <w:t xml:space="preserve"> (</w:t>
      </w:r>
      <w:proofErr w:type="spellStart"/>
      <w:r w:rsidRPr="006022EA">
        <w:t>M.Štāls</w:t>
      </w:r>
      <w:proofErr w:type="spellEnd"/>
      <w:r w:rsidRPr="006022EA">
        <w:t xml:space="preserve">, </w:t>
      </w:r>
      <w:proofErr w:type="spellStart"/>
      <w:r w:rsidRPr="006022EA">
        <w:t>D.Petzāls</w:t>
      </w:r>
      <w:proofErr w:type="spellEnd"/>
      <w:r w:rsidRPr="006022EA">
        <w:t>,</w:t>
      </w:r>
      <w:r w:rsidR="002155F5" w:rsidRPr="006022EA">
        <w:t xml:space="preserve"> </w:t>
      </w:r>
      <w:proofErr w:type="spellStart"/>
      <w:r w:rsidR="002155F5" w:rsidRPr="006022EA">
        <w:t>L.Rinča</w:t>
      </w:r>
      <w:proofErr w:type="spellEnd"/>
      <w:r w:rsidR="002155F5" w:rsidRPr="006022EA">
        <w:t>,</w:t>
      </w:r>
      <w:r w:rsidRPr="006022EA">
        <w:t xml:space="preserve"> </w:t>
      </w:r>
      <w:proofErr w:type="spellStart"/>
      <w:r w:rsidRPr="006022EA">
        <w:t>A.Ramutis</w:t>
      </w:r>
      <w:proofErr w:type="spellEnd"/>
      <w:r w:rsidRPr="006022EA">
        <w:t xml:space="preserve">, </w:t>
      </w:r>
      <w:proofErr w:type="spellStart"/>
      <w:r w:rsidRPr="006022EA">
        <w:t>A.Nagle</w:t>
      </w:r>
      <w:proofErr w:type="spellEnd"/>
      <w:r w:rsidRPr="006022EA">
        <w:t xml:space="preserve">) </w:t>
      </w:r>
      <w:r w:rsidRPr="006022EA">
        <w:rPr>
          <w:b/>
          <w:bCs/>
        </w:rPr>
        <w:t>PRET</w:t>
      </w:r>
      <w:r w:rsidRPr="006022EA">
        <w:t xml:space="preserve"> – nav, </w:t>
      </w:r>
      <w:r w:rsidRPr="006022EA">
        <w:rPr>
          <w:b/>
          <w:bCs/>
        </w:rPr>
        <w:t>ATTURAS</w:t>
      </w:r>
      <w:r w:rsidR="00016AFC">
        <w:t xml:space="preserve"> – nav,</w:t>
      </w:r>
    </w:p>
    <w:p w14:paraId="2359A22C" w14:textId="77777777" w:rsidR="00383338" w:rsidRPr="006022EA" w:rsidRDefault="00383338" w:rsidP="0024432D">
      <w:pPr>
        <w:rPr>
          <w:b/>
          <w:lang w:eastAsia="lv-LV"/>
        </w:rPr>
      </w:pPr>
    </w:p>
    <w:p w14:paraId="4772681F" w14:textId="10623A0C" w:rsidR="0024432D" w:rsidRPr="006022EA" w:rsidRDefault="0024432D" w:rsidP="0024432D">
      <w:pPr>
        <w:rPr>
          <w:b/>
          <w:lang w:eastAsia="lv-LV"/>
        </w:rPr>
      </w:pPr>
      <w:r w:rsidRPr="006022EA">
        <w:rPr>
          <w:b/>
          <w:lang w:eastAsia="lv-LV"/>
        </w:rPr>
        <w:t>ZEMES LIETU KOMISIJA NOLEMJ:</w:t>
      </w:r>
    </w:p>
    <w:p w14:paraId="0B114202" w14:textId="77777777" w:rsidR="0024432D" w:rsidRPr="006022EA" w:rsidRDefault="0024432D" w:rsidP="0024432D">
      <w:pPr>
        <w:ind w:right="-52"/>
        <w:jc w:val="both"/>
        <w:rPr>
          <w:b/>
          <w:bCs/>
        </w:rPr>
      </w:pPr>
    </w:p>
    <w:p w14:paraId="4E19CAC4" w14:textId="181DEB11" w:rsidR="00593186" w:rsidRPr="006022EA" w:rsidRDefault="00593186" w:rsidP="00593186">
      <w:pPr>
        <w:ind w:firstLine="720"/>
        <w:jc w:val="both"/>
        <w:rPr>
          <w:lang w:eastAsia="lv-LV"/>
        </w:rPr>
      </w:pPr>
      <w:r w:rsidRPr="006022EA">
        <w:rPr>
          <w:lang w:eastAsia="lv-LV"/>
        </w:rPr>
        <w:t>Apstiprināt SIA “</w:t>
      </w:r>
      <w:proofErr w:type="spellStart"/>
      <w:r w:rsidRPr="006022EA">
        <w:rPr>
          <w:lang w:eastAsia="lv-LV"/>
        </w:rPr>
        <w:t>Ģeometrs</w:t>
      </w:r>
      <w:proofErr w:type="spellEnd"/>
      <w:r w:rsidRPr="006022EA">
        <w:rPr>
          <w:lang w:eastAsia="lv-LV"/>
        </w:rPr>
        <w:t xml:space="preserve">” sertificētas zemes ierīkotājas </w:t>
      </w:r>
      <w:r w:rsidR="0030752F">
        <w:rPr>
          <w:lang w:eastAsia="lv-LV"/>
        </w:rPr>
        <w:t>[..]</w:t>
      </w:r>
      <w:r w:rsidRPr="006022EA">
        <w:rPr>
          <w:lang w:eastAsia="lv-LV"/>
        </w:rPr>
        <w:t xml:space="preserve"> izstrādāto zemes ierīcības projektu zemes vienībai Malkas ceļā 2, Jelgavā. </w:t>
      </w:r>
    </w:p>
    <w:p w14:paraId="1E8410CA" w14:textId="4E849FE9" w:rsidR="0074737F" w:rsidRPr="006022EA" w:rsidRDefault="0074737F" w:rsidP="0074737F">
      <w:pPr>
        <w:jc w:val="both"/>
        <w:rPr>
          <w:bCs/>
          <w:lang w:eastAsia="lv-LV"/>
        </w:rPr>
      </w:pPr>
      <w:r w:rsidRPr="006022EA">
        <w:rPr>
          <w:bCs/>
          <w:lang w:eastAsia="lv-LV"/>
        </w:rPr>
        <w:t xml:space="preserve">      </w:t>
      </w:r>
    </w:p>
    <w:p w14:paraId="4B84E7BB" w14:textId="505B1C98" w:rsidR="0074737F" w:rsidRPr="006022EA" w:rsidRDefault="0074737F" w:rsidP="0074737F">
      <w:pPr>
        <w:jc w:val="both"/>
        <w:rPr>
          <w:lang w:eastAsia="lv-LV"/>
        </w:rPr>
      </w:pPr>
      <w:r w:rsidRPr="006022EA">
        <w:rPr>
          <w:bCs/>
          <w:lang w:eastAsia="lv-LV"/>
        </w:rPr>
        <w:t xml:space="preserve">     </w:t>
      </w: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17" w:history="1">
        <w:r w:rsidRPr="006022EA">
          <w:rPr>
            <w:rStyle w:val="Hyperlink"/>
          </w:rPr>
          <w:t>pasts@jelgava.lv</w:t>
        </w:r>
      </w:hyperlink>
      <w:r w:rsidRPr="006022EA">
        <w:rPr>
          <w:rStyle w:val="Hyperlink"/>
        </w:rPr>
        <w:t>.</w:t>
      </w:r>
    </w:p>
    <w:p w14:paraId="7A6D7A9C" w14:textId="77777777" w:rsidR="00383338" w:rsidRPr="006022EA" w:rsidRDefault="00383338" w:rsidP="00F424AE">
      <w:pPr>
        <w:spacing w:line="252" w:lineRule="auto"/>
        <w:jc w:val="center"/>
        <w:rPr>
          <w:b/>
          <w:bCs/>
          <w:lang w:eastAsia="lv-LV"/>
        </w:rPr>
      </w:pPr>
    </w:p>
    <w:p w14:paraId="236D8210" w14:textId="2CBD473E" w:rsidR="0016413D" w:rsidRPr="006022EA" w:rsidRDefault="00593186" w:rsidP="00F424AE">
      <w:pPr>
        <w:spacing w:line="252" w:lineRule="auto"/>
        <w:jc w:val="center"/>
        <w:rPr>
          <w:b/>
          <w:bCs/>
          <w:lang w:eastAsia="lv-LV"/>
        </w:rPr>
      </w:pPr>
      <w:r w:rsidRPr="006022EA">
        <w:rPr>
          <w:b/>
          <w:bCs/>
          <w:lang w:eastAsia="lv-LV"/>
        </w:rPr>
        <w:t>8</w:t>
      </w:r>
      <w:r w:rsidR="0016413D" w:rsidRPr="006022EA">
        <w:rPr>
          <w:b/>
          <w:bCs/>
          <w:lang w:eastAsia="lv-LV"/>
        </w:rPr>
        <w:t>/2</w:t>
      </w:r>
    </w:p>
    <w:p w14:paraId="3E2B40BB" w14:textId="77777777" w:rsidR="00593186" w:rsidRPr="006022EA" w:rsidRDefault="00593186" w:rsidP="00593186">
      <w:pPr>
        <w:jc w:val="center"/>
        <w:rPr>
          <w:b/>
        </w:rPr>
      </w:pPr>
      <w:r w:rsidRPr="006022EA">
        <w:rPr>
          <w:b/>
        </w:rPr>
        <w:t xml:space="preserve">ZEMES IERĪCĪBAS PROJEKTA APSTIPRINĀŠANA ZEMES VIENĪBĀM </w:t>
      </w:r>
    </w:p>
    <w:p w14:paraId="1C5F1A4E" w14:textId="77777777" w:rsidR="00593186" w:rsidRPr="006022EA" w:rsidRDefault="00593186" w:rsidP="00593186">
      <w:pPr>
        <w:pBdr>
          <w:bottom w:val="single" w:sz="4" w:space="1" w:color="auto"/>
        </w:pBdr>
        <w:jc w:val="center"/>
        <w:rPr>
          <w:b/>
        </w:rPr>
      </w:pPr>
      <w:r w:rsidRPr="006022EA">
        <w:rPr>
          <w:b/>
        </w:rPr>
        <w:t>PŪRA CEĻĀ 34 UN PŪRA CEĻĀ 38, JELGAVĀ</w:t>
      </w:r>
    </w:p>
    <w:p w14:paraId="654C562B" w14:textId="5C5CD1B9" w:rsidR="002F50CD" w:rsidRPr="006022EA" w:rsidRDefault="00555926" w:rsidP="00A00185">
      <w:pPr>
        <w:jc w:val="center"/>
      </w:pPr>
      <w:r w:rsidRPr="006022EA">
        <w:rPr>
          <w:b/>
        </w:rPr>
        <w:lastRenderedPageBreak/>
        <w:t xml:space="preserve"> </w:t>
      </w:r>
      <w:r w:rsidR="002F50CD" w:rsidRPr="006022EA">
        <w:t>(</w:t>
      </w:r>
      <w:bookmarkStart w:id="2" w:name="_Hlk138250482"/>
      <w:r w:rsidR="002F50CD" w:rsidRPr="006022EA">
        <w:t xml:space="preserve">Ziņo </w:t>
      </w:r>
      <w:proofErr w:type="spellStart"/>
      <w:r w:rsidR="00593186" w:rsidRPr="006022EA">
        <w:rPr>
          <w:color w:val="000000"/>
        </w:rPr>
        <w:t>D.Stūre</w:t>
      </w:r>
      <w:proofErr w:type="spellEnd"/>
      <w:r w:rsidR="002F50CD" w:rsidRPr="006022EA">
        <w:t>)</w:t>
      </w:r>
      <w:bookmarkEnd w:id="2"/>
    </w:p>
    <w:p w14:paraId="7D46C3AD" w14:textId="44292DB1" w:rsidR="00852E76" w:rsidRPr="006022EA" w:rsidRDefault="00776486" w:rsidP="00852E76">
      <w:pPr>
        <w:tabs>
          <w:tab w:val="left" w:pos="4019"/>
        </w:tabs>
        <w:ind w:right="-96" w:hanging="567"/>
        <w:jc w:val="both"/>
        <w:rPr>
          <w:b/>
          <w:bCs/>
        </w:rPr>
      </w:pPr>
      <w:r w:rsidRPr="006022EA">
        <w:tab/>
      </w:r>
      <w:r w:rsidR="00852E76" w:rsidRPr="006022EA">
        <w:rPr>
          <w:b/>
          <w:bCs/>
        </w:rPr>
        <w:tab/>
      </w:r>
    </w:p>
    <w:p w14:paraId="7710F61C" w14:textId="260F7786"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2155F5" w:rsidRPr="006022EA">
        <w:rPr>
          <w:b/>
          <w:bCs/>
        </w:rPr>
        <w:t>5</w:t>
      </w:r>
      <w:r w:rsidRPr="006022EA">
        <w:t xml:space="preserve"> (</w:t>
      </w:r>
      <w:proofErr w:type="spellStart"/>
      <w:r w:rsidRPr="006022EA">
        <w:t>M.Štāls</w:t>
      </w:r>
      <w:proofErr w:type="spellEnd"/>
      <w:r w:rsidRPr="006022EA">
        <w:t xml:space="preserve">, </w:t>
      </w:r>
      <w:proofErr w:type="spellStart"/>
      <w:r w:rsidRPr="006022EA">
        <w:t>D.Petzāls</w:t>
      </w:r>
      <w:proofErr w:type="spellEnd"/>
      <w:r w:rsidRPr="006022EA">
        <w:t>,</w:t>
      </w:r>
      <w:r w:rsidR="002155F5" w:rsidRPr="006022EA">
        <w:t xml:space="preserve"> </w:t>
      </w:r>
      <w:proofErr w:type="spellStart"/>
      <w:r w:rsidR="002155F5" w:rsidRPr="006022EA">
        <w:t>L.Rinča</w:t>
      </w:r>
      <w:proofErr w:type="spellEnd"/>
      <w:r w:rsidR="002155F5" w:rsidRPr="006022EA">
        <w:t>,</w:t>
      </w:r>
      <w:r w:rsidRPr="006022EA">
        <w:t xml:space="preserve"> </w:t>
      </w:r>
      <w:proofErr w:type="spellStart"/>
      <w:r w:rsidR="00593186" w:rsidRPr="006022EA">
        <w:t>A.Ramutis</w:t>
      </w:r>
      <w:proofErr w:type="spellEnd"/>
      <w:r w:rsidR="00593186" w:rsidRPr="006022EA">
        <w:t xml:space="preserve">, </w:t>
      </w:r>
      <w:r w:rsidRPr="006022EA">
        <w:t xml:space="preserve"> </w:t>
      </w:r>
      <w:proofErr w:type="spellStart"/>
      <w:r w:rsidRPr="006022EA">
        <w:t>A.Nagle</w:t>
      </w:r>
      <w:proofErr w:type="spellEnd"/>
      <w:r w:rsidRPr="006022EA">
        <w:t xml:space="preserve">) </w:t>
      </w:r>
      <w:r w:rsidRPr="006022EA">
        <w:rPr>
          <w:b/>
          <w:bCs/>
        </w:rPr>
        <w:t>PRET</w:t>
      </w:r>
      <w:r w:rsidRPr="006022EA">
        <w:t xml:space="preserve"> – nav, </w:t>
      </w:r>
      <w:r w:rsidRPr="006022EA">
        <w:rPr>
          <w:b/>
          <w:bCs/>
        </w:rPr>
        <w:t>ATTURAS</w:t>
      </w:r>
      <w:r w:rsidR="00016AFC">
        <w:t xml:space="preserve"> – nav,</w:t>
      </w:r>
    </w:p>
    <w:p w14:paraId="4D69AD79" w14:textId="60BE7FF7" w:rsidR="00AF6A20" w:rsidRPr="006022EA" w:rsidRDefault="00AF6A20" w:rsidP="00B3104E">
      <w:pPr>
        <w:tabs>
          <w:tab w:val="left" w:pos="4019"/>
        </w:tabs>
        <w:ind w:right="-96" w:hanging="567"/>
        <w:jc w:val="both"/>
        <w:rPr>
          <w:b/>
          <w:lang w:eastAsia="lv-LV"/>
        </w:rPr>
      </w:pPr>
      <w:r w:rsidRPr="006022EA">
        <w:rPr>
          <w:b/>
          <w:lang w:eastAsia="lv-LV"/>
        </w:rPr>
        <w:t xml:space="preserve"> </w:t>
      </w:r>
    </w:p>
    <w:p w14:paraId="3B5032B4" w14:textId="0EB5F404" w:rsidR="003E779D" w:rsidRPr="006022EA" w:rsidRDefault="003E779D" w:rsidP="00F424AE">
      <w:pPr>
        <w:jc w:val="both"/>
        <w:rPr>
          <w:b/>
          <w:bCs/>
        </w:rPr>
      </w:pPr>
      <w:bookmarkStart w:id="3" w:name="_Hlk211506318"/>
      <w:r w:rsidRPr="006022EA">
        <w:rPr>
          <w:b/>
        </w:rPr>
        <w:t>ZEMES LIETU KOMISIJA NOLEMJ:</w:t>
      </w:r>
    </w:p>
    <w:bookmarkEnd w:id="3"/>
    <w:p w14:paraId="70104C47" w14:textId="77777777" w:rsidR="0024432D" w:rsidRPr="006022EA" w:rsidRDefault="0024432D" w:rsidP="0024432D">
      <w:pPr>
        <w:ind w:right="-52"/>
        <w:jc w:val="both"/>
        <w:rPr>
          <w:b/>
          <w:bCs/>
        </w:rPr>
      </w:pPr>
    </w:p>
    <w:p w14:paraId="3679BEA8" w14:textId="71CC2880" w:rsidR="002155F5" w:rsidRPr="006022EA" w:rsidRDefault="007B305B" w:rsidP="002155F5">
      <w:pPr>
        <w:jc w:val="both"/>
        <w:rPr>
          <w:lang w:eastAsia="lv-LV"/>
        </w:rPr>
      </w:pPr>
      <w:r w:rsidRPr="006022EA">
        <w:rPr>
          <w:bCs/>
          <w:lang w:eastAsia="lv-LV"/>
        </w:rPr>
        <w:t xml:space="preserve">    </w:t>
      </w:r>
      <w:r w:rsidR="002155F5" w:rsidRPr="006022EA">
        <w:rPr>
          <w:lang w:eastAsia="lv-LV"/>
        </w:rPr>
        <w:t xml:space="preserve">      Apstiprināt SIA “</w:t>
      </w:r>
      <w:proofErr w:type="spellStart"/>
      <w:r w:rsidR="002155F5" w:rsidRPr="006022EA">
        <w:rPr>
          <w:lang w:eastAsia="lv-LV"/>
        </w:rPr>
        <w:t>Ģeometrs</w:t>
      </w:r>
      <w:proofErr w:type="spellEnd"/>
      <w:r w:rsidR="002155F5" w:rsidRPr="006022EA">
        <w:rPr>
          <w:lang w:eastAsia="lv-LV"/>
        </w:rPr>
        <w:t xml:space="preserve">” sertificētas zemes ierīkotājas </w:t>
      </w:r>
      <w:r w:rsidR="0030752F">
        <w:rPr>
          <w:lang w:eastAsia="lv-LV"/>
        </w:rPr>
        <w:t>[..]</w:t>
      </w:r>
      <w:r w:rsidR="002155F5" w:rsidRPr="006022EA">
        <w:rPr>
          <w:lang w:eastAsia="lv-LV"/>
        </w:rPr>
        <w:t xml:space="preserve"> izstrādāto </w:t>
      </w:r>
      <w:r w:rsidR="002155F5" w:rsidRPr="006022EA">
        <w:rPr>
          <w:bCs/>
          <w:lang w:eastAsia="lv-LV"/>
        </w:rPr>
        <w:t>zemes ierīcības projektu zemes vienībām Pūra ceļā 34 un Pūra ceļā 38</w:t>
      </w:r>
      <w:r w:rsidR="002155F5" w:rsidRPr="006022EA">
        <w:rPr>
          <w:lang w:eastAsia="lv-LV"/>
        </w:rPr>
        <w:t xml:space="preserve">, Jelgavā. </w:t>
      </w:r>
    </w:p>
    <w:p w14:paraId="24EAC276" w14:textId="723D5884" w:rsidR="007B305B" w:rsidRPr="006022EA" w:rsidRDefault="007B305B" w:rsidP="007B305B">
      <w:pPr>
        <w:jc w:val="both"/>
        <w:rPr>
          <w:bCs/>
          <w:lang w:eastAsia="lv-LV"/>
        </w:rPr>
      </w:pPr>
    </w:p>
    <w:p w14:paraId="5D32E45C" w14:textId="77777777" w:rsidR="007B305B" w:rsidRPr="006022EA" w:rsidRDefault="007B305B" w:rsidP="007B305B">
      <w:pPr>
        <w:ind w:firstLine="284"/>
        <w:jc w:val="both"/>
        <w:rPr>
          <w:lang w:eastAsia="lv-LV"/>
        </w:rPr>
      </w:pP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18" w:history="1">
        <w:r w:rsidRPr="006022EA">
          <w:rPr>
            <w:rStyle w:val="Hyperlink"/>
          </w:rPr>
          <w:t>pasts@jelgava.lv</w:t>
        </w:r>
      </w:hyperlink>
      <w:r w:rsidRPr="006022EA">
        <w:rPr>
          <w:rStyle w:val="Hyperlink"/>
        </w:rPr>
        <w:t>.</w:t>
      </w:r>
    </w:p>
    <w:p w14:paraId="5251CB6C" w14:textId="77777777" w:rsidR="0024432D" w:rsidRPr="006022EA" w:rsidRDefault="0024432D" w:rsidP="00F424AE">
      <w:pPr>
        <w:spacing w:line="252" w:lineRule="auto"/>
        <w:jc w:val="center"/>
        <w:rPr>
          <w:b/>
          <w:bCs/>
          <w:lang w:eastAsia="lv-LV"/>
        </w:rPr>
      </w:pPr>
    </w:p>
    <w:p w14:paraId="72CC03CD" w14:textId="06A48E57" w:rsidR="008A6F2D" w:rsidRPr="006022EA" w:rsidRDefault="002155F5" w:rsidP="00F424AE">
      <w:pPr>
        <w:spacing w:line="252" w:lineRule="auto"/>
        <w:jc w:val="center"/>
        <w:rPr>
          <w:b/>
          <w:bCs/>
          <w:lang w:eastAsia="lv-LV"/>
        </w:rPr>
      </w:pPr>
      <w:r w:rsidRPr="006022EA">
        <w:rPr>
          <w:b/>
          <w:bCs/>
          <w:lang w:eastAsia="lv-LV"/>
        </w:rPr>
        <w:t>8</w:t>
      </w:r>
      <w:r w:rsidR="008A6F2D" w:rsidRPr="006022EA">
        <w:rPr>
          <w:b/>
          <w:bCs/>
          <w:lang w:eastAsia="lv-LV"/>
        </w:rPr>
        <w:t>/3</w:t>
      </w:r>
    </w:p>
    <w:p w14:paraId="19B4BD9A" w14:textId="77777777" w:rsidR="002155F5" w:rsidRPr="006022EA" w:rsidRDefault="002155F5" w:rsidP="002155F5">
      <w:pPr>
        <w:jc w:val="center"/>
        <w:rPr>
          <w:b/>
        </w:rPr>
      </w:pPr>
      <w:r w:rsidRPr="006022EA">
        <w:rPr>
          <w:b/>
        </w:rPr>
        <w:t>ZEMES ROBEŽU UN SITUĀCIJAS PLĀNU APSTIPRINĀŠANA</w:t>
      </w:r>
    </w:p>
    <w:p w14:paraId="45DA7451" w14:textId="77777777" w:rsidR="002155F5" w:rsidRPr="006022EA" w:rsidRDefault="002155F5" w:rsidP="002155F5">
      <w:pPr>
        <w:jc w:val="center"/>
        <w:rPr>
          <w:b/>
        </w:rPr>
      </w:pPr>
      <w:r w:rsidRPr="006022EA">
        <w:rPr>
          <w:b/>
        </w:rPr>
        <w:t>ZEMES VIENĪBAI LAZDU IELĀ 42, JELGAVĀ</w:t>
      </w:r>
    </w:p>
    <w:p w14:paraId="68AD2A2E" w14:textId="77777777" w:rsidR="002155F5" w:rsidRPr="006022EA" w:rsidRDefault="002155F5" w:rsidP="002155F5">
      <w:pPr>
        <w:pBdr>
          <w:bottom w:val="single" w:sz="4" w:space="1" w:color="auto"/>
        </w:pBdr>
        <w:jc w:val="center"/>
        <w:rPr>
          <w:b/>
        </w:rPr>
      </w:pPr>
      <w:r w:rsidRPr="006022EA">
        <w:rPr>
          <w:b/>
        </w:rPr>
        <w:t>(</w:t>
      </w:r>
      <w:r w:rsidRPr="006022EA">
        <w:rPr>
          <w:b/>
          <w:bCs/>
        </w:rPr>
        <w:t>zemes vienības kadastra apzīmējums 0900 025 0380</w:t>
      </w:r>
      <w:r w:rsidRPr="006022EA">
        <w:rPr>
          <w:b/>
        </w:rPr>
        <w:t>)</w:t>
      </w:r>
    </w:p>
    <w:p w14:paraId="18A78581" w14:textId="73FB249D" w:rsidR="007200E9" w:rsidRPr="006022EA" w:rsidRDefault="002155F5" w:rsidP="002155F5">
      <w:pPr>
        <w:jc w:val="center"/>
      </w:pPr>
      <w:r w:rsidRPr="006022EA">
        <w:rPr>
          <w:b/>
        </w:rPr>
        <w:t xml:space="preserve"> </w:t>
      </w:r>
      <w:r w:rsidR="007200E9" w:rsidRPr="006022EA">
        <w:t xml:space="preserve">(Ziņo </w:t>
      </w:r>
      <w:proofErr w:type="spellStart"/>
      <w:r w:rsidRPr="006022EA">
        <w:rPr>
          <w:color w:val="000000"/>
        </w:rPr>
        <w:t>J.Valdovska</w:t>
      </w:r>
      <w:proofErr w:type="spellEnd"/>
      <w:r w:rsidRPr="006022EA">
        <w:rPr>
          <w:color w:val="000000"/>
        </w:rPr>
        <w:t>)</w:t>
      </w:r>
    </w:p>
    <w:p w14:paraId="0588FF28" w14:textId="4BDB054D" w:rsidR="002733E7" w:rsidRPr="006022EA" w:rsidRDefault="00776486" w:rsidP="007F0437">
      <w:pPr>
        <w:tabs>
          <w:tab w:val="left" w:pos="4019"/>
        </w:tabs>
        <w:ind w:right="-96" w:hanging="567"/>
        <w:jc w:val="both"/>
      </w:pPr>
      <w:r w:rsidRPr="006022EA">
        <w:tab/>
      </w:r>
      <w:r w:rsidR="002733E7" w:rsidRPr="006022EA">
        <w:t xml:space="preserve">Jautājumus uzdod: </w:t>
      </w:r>
      <w:proofErr w:type="spellStart"/>
      <w:r w:rsidR="003D76C6">
        <w:t>M.</w:t>
      </w:r>
      <w:r w:rsidR="00863E80" w:rsidRPr="006022EA">
        <w:t>Štāls</w:t>
      </w:r>
      <w:proofErr w:type="spellEnd"/>
      <w:r w:rsidR="003D76C6">
        <w:t xml:space="preserve">, </w:t>
      </w:r>
      <w:proofErr w:type="spellStart"/>
      <w:r w:rsidR="003D76C6">
        <w:t>A.</w:t>
      </w:r>
      <w:r w:rsidR="002155F5" w:rsidRPr="006022EA">
        <w:t>Nagle</w:t>
      </w:r>
      <w:proofErr w:type="spellEnd"/>
    </w:p>
    <w:p w14:paraId="07FF9BFE" w14:textId="56F2BDEA" w:rsidR="00863E80" w:rsidRPr="006022EA" w:rsidRDefault="00863E80" w:rsidP="002733E7">
      <w:pPr>
        <w:tabs>
          <w:tab w:val="left" w:pos="4019"/>
        </w:tabs>
        <w:ind w:right="-96"/>
        <w:jc w:val="both"/>
      </w:pPr>
      <w:r w:rsidRPr="006022EA">
        <w:t xml:space="preserve">Uz jautājumiem atbild: </w:t>
      </w:r>
      <w:proofErr w:type="spellStart"/>
      <w:r w:rsidR="002155F5" w:rsidRPr="006022EA">
        <w:t>J.Valdovska</w:t>
      </w:r>
      <w:proofErr w:type="spellEnd"/>
    </w:p>
    <w:p w14:paraId="2A9F3F0B" w14:textId="77777777" w:rsidR="007F0437" w:rsidRPr="006022EA" w:rsidRDefault="007F0437" w:rsidP="007F0437">
      <w:pPr>
        <w:ind w:firstLine="540"/>
        <w:jc w:val="both"/>
        <w:rPr>
          <w:sz w:val="16"/>
          <w:szCs w:val="16"/>
        </w:rPr>
      </w:pPr>
    </w:p>
    <w:p w14:paraId="68E09C45" w14:textId="6B5D0AAD"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7B305B" w:rsidRPr="006022EA">
        <w:rPr>
          <w:b/>
          <w:bCs/>
        </w:rPr>
        <w:t>5</w:t>
      </w:r>
      <w:r w:rsidRPr="006022EA">
        <w:t xml:space="preserve"> (</w:t>
      </w:r>
      <w:proofErr w:type="spellStart"/>
      <w:r w:rsidRPr="006022EA">
        <w:t>M.Štāls</w:t>
      </w:r>
      <w:proofErr w:type="spellEnd"/>
      <w:r w:rsidRPr="006022EA">
        <w:t xml:space="preserve">, </w:t>
      </w:r>
      <w:proofErr w:type="spellStart"/>
      <w:r w:rsidRPr="006022EA">
        <w:t>D.Petzāls</w:t>
      </w:r>
      <w:proofErr w:type="spellEnd"/>
      <w:r w:rsidRPr="006022EA">
        <w:t xml:space="preserve">, </w:t>
      </w:r>
      <w:proofErr w:type="spellStart"/>
      <w:r w:rsidR="002155F5" w:rsidRPr="006022EA">
        <w:t>L.Rinča</w:t>
      </w:r>
      <w:proofErr w:type="spellEnd"/>
      <w:r w:rsidR="002155F5" w:rsidRPr="006022EA">
        <w:t xml:space="preserve">, </w:t>
      </w:r>
      <w:proofErr w:type="spellStart"/>
      <w:r w:rsidR="002155F5" w:rsidRPr="006022EA">
        <w:t>A.Ramutis</w:t>
      </w:r>
      <w:proofErr w:type="spellEnd"/>
      <w:r w:rsidR="002155F5" w:rsidRPr="006022EA">
        <w:t xml:space="preserve">, </w:t>
      </w:r>
      <w:proofErr w:type="spellStart"/>
      <w:r w:rsidR="002155F5" w:rsidRPr="006022EA">
        <w:t>A.Nagle</w:t>
      </w:r>
      <w:proofErr w:type="spellEnd"/>
      <w:r w:rsidRPr="006022EA">
        <w:t xml:space="preserve">,) </w:t>
      </w:r>
      <w:r w:rsidRPr="006022EA">
        <w:rPr>
          <w:b/>
          <w:bCs/>
        </w:rPr>
        <w:t>PRET</w:t>
      </w:r>
      <w:r w:rsidRPr="006022EA">
        <w:t xml:space="preserve"> – </w:t>
      </w:r>
      <w:r w:rsidR="002155F5" w:rsidRPr="006022EA">
        <w:rPr>
          <w:b/>
          <w:bCs/>
        </w:rPr>
        <w:t>nav</w:t>
      </w:r>
      <w:r w:rsidRPr="006022EA">
        <w:t xml:space="preserve">, </w:t>
      </w:r>
      <w:r w:rsidRPr="006022EA">
        <w:rPr>
          <w:b/>
          <w:bCs/>
        </w:rPr>
        <w:t>ATTURAS</w:t>
      </w:r>
      <w:r w:rsidRPr="006022EA">
        <w:t xml:space="preserve"> – </w:t>
      </w:r>
      <w:r w:rsidR="007B305B" w:rsidRPr="006022EA">
        <w:t xml:space="preserve"> </w:t>
      </w:r>
      <w:r w:rsidR="002155F5" w:rsidRPr="006022EA">
        <w:rPr>
          <w:b/>
          <w:bCs/>
        </w:rPr>
        <w:t>nav</w:t>
      </w:r>
      <w:r w:rsidR="00016AFC">
        <w:t>,</w:t>
      </w:r>
    </w:p>
    <w:p w14:paraId="0D7311ED" w14:textId="77777777" w:rsidR="00AF6A20" w:rsidRPr="006022EA" w:rsidRDefault="00AF6A20" w:rsidP="00AF6A20">
      <w:pPr>
        <w:rPr>
          <w:b/>
          <w:lang w:eastAsia="lv-LV"/>
        </w:rPr>
      </w:pPr>
      <w:r w:rsidRPr="006022EA">
        <w:rPr>
          <w:b/>
          <w:lang w:eastAsia="lv-LV"/>
        </w:rPr>
        <w:t xml:space="preserve"> </w:t>
      </w:r>
    </w:p>
    <w:p w14:paraId="7F13C5F0" w14:textId="77777777" w:rsidR="00610FCE" w:rsidRPr="006022EA" w:rsidRDefault="00610FCE" w:rsidP="00610FCE">
      <w:pPr>
        <w:rPr>
          <w:b/>
          <w:lang w:eastAsia="lv-LV"/>
        </w:rPr>
      </w:pPr>
      <w:r w:rsidRPr="006022EA">
        <w:rPr>
          <w:b/>
          <w:lang w:eastAsia="lv-LV"/>
        </w:rPr>
        <w:t>ZEMES LIETU KOMISIJA NOLEMJ:</w:t>
      </w:r>
    </w:p>
    <w:p w14:paraId="2EF81A40" w14:textId="77777777" w:rsidR="00610FCE" w:rsidRPr="006022EA" w:rsidRDefault="00610FCE" w:rsidP="00610FCE">
      <w:pPr>
        <w:jc w:val="both"/>
        <w:rPr>
          <w:lang w:eastAsia="lv-LV"/>
        </w:rPr>
      </w:pPr>
    </w:p>
    <w:p w14:paraId="556C0970" w14:textId="77777777" w:rsidR="00092818" w:rsidRPr="006022EA" w:rsidRDefault="00CF74BD" w:rsidP="00092818">
      <w:pPr>
        <w:ind w:right="-1" w:firstLine="567"/>
        <w:jc w:val="both"/>
        <w:rPr>
          <w:color w:val="000000" w:themeColor="text1"/>
        </w:rPr>
      </w:pPr>
      <w:r w:rsidRPr="006022EA">
        <w:rPr>
          <w:bCs/>
          <w:lang w:eastAsia="lv-LV"/>
        </w:rPr>
        <w:t xml:space="preserve">     </w:t>
      </w:r>
      <w:r w:rsidR="00092818" w:rsidRPr="006022EA">
        <w:rPr>
          <w:color w:val="000000" w:themeColor="text1"/>
        </w:rPr>
        <w:t xml:space="preserve">Apstiprināt </w:t>
      </w:r>
      <w:r w:rsidR="00092818" w:rsidRPr="006022EA">
        <w:t xml:space="preserve">Nekustamā īpašuma valsts kadastra informācijas sistēmā </w:t>
      </w:r>
      <w:r w:rsidR="00092818" w:rsidRPr="006022EA">
        <w:rPr>
          <w:color w:val="000000" w:themeColor="text1"/>
        </w:rPr>
        <w:t>reģistrētos zemes vienības</w:t>
      </w:r>
      <w:r w:rsidR="00092818" w:rsidRPr="006022EA">
        <w:t xml:space="preserve"> </w:t>
      </w:r>
      <w:r w:rsidR="00092818" w:rsidRPr="006022EA">
        <w:rPr>
          <w:color w:val="000000" w:themeColor="text1"/>
        </w:rPr>
        <w:t xml:space="preserve">ar kadastra apzīmējumu </w:t>
      </w:r>
      <w:r w:rsidR="00092818" w:rsidRPr="006022EA">
        <w:t>0900 025 0380 Lazdu ielā 42</w:t>
      </w:r>
      <w:r w:rsidR="00092818" w:rsidRPr="006022EA">
        <w:rPr>
          <w:color w:val="000000" w:themeColor="text1"/>
        </w:rPr>
        <w:t xml:space="preserve">, Jelgavā, platība 0,0749 ha, zemes robežu un situācijas plānus (pielikumā). </w:t>
      </w:r>
    </w:p>
    <w:p w14:paraId="61E5AEBD" w14:textId="3B76BE37" w:rsidR="00CF74BD" w:rsidRPr="006022EA" w:rsidRDefault="00CF74BD" w:rsidP="00CF74BD">
      <w:pPr>
        <w:jc w:val="both"/>
        <w:rPr>
          <w:bCs/>
          <w:lang w:eastAsia="lv-LV"/>
        </w:rPr>
      </w:pPr>
    </w:p>
    <w:p w14:paraId="436D7B60" w14:textId="77777777" w:rsidR="00CF74BD" w:rsidRPr="006022EA" w:rsidRDefault="00CF74BD" w:rsidP="00CF74BD">
      <w:pPr>
        <w:ind w:firstLine="284"/>
        <w:jc w:val="both"/>
        <w:rPr>
          <w:lang w:eastAsia="lv-LV"/>
        </w:rPr>
      </w:pP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19" w:history="1">
        <w:r w:rsidRPr="006022EA">
          <w:rPr>
            <w:rStyle w:val="Hyperlink"/>
          </w:rPr>
          <w:t>pasts@jelgava.lv</w:t>
        </w:r>
      </w:hyperlink>
      <w:r w:rsidRPr="006022EA">
        <w:rPr>
          <w:rStyle w:val="Hyperlink"/>
        </w:rPr>
        <w:t>.</w:t>
      </w:r>
    </w:p>
    <w:p w14:paraId="59B47339" w14:textId="77777777" w:rsidR="00AF3F60" w:rsidRPr="006022EA" w:rsidRDefault="00AF3F60" w:rsidP="00F424AE">
      <w:pPr>
        <w:spacing w:line="254" w:lineRule="auto"/>
        <w:ind w:right="46"/>
        <w:jc w:val="center"/>
        <w:rPr>
          <w:b/>
          <w:bCs/>
          <w:lang w:eastAsia="lv-LV"/>
        </w:rPr>
      </w:pPr>
    </w:p>
    <w:p w14:paraId="6C2D8AE0" w14:textId="5B612AA3" w:rsidR="008A6F2D" w:rsidRPr="006022EA" w:rsidRDefault="00CF6615" w:rsidP="00F424AE">
      <w:pPr>
        <w:spacing w:line="254" w:lineRule="auto"/>
        <w:ind w:right="46"/>
        <w:jc w:val="center"/>
        <w:rPr>
          <w:b/>
          <w:bCs/>
          <w:lang w:eastAsia="lv-LV"/>
        </w:rPr>
      </w:pPr>
      <w:r w:rsidRPr="006022EA">
        <w:rPr>
          <w:b/>
          <w:bCs/>
          <w:lang w:eastAsia="lv-LV"/>
        </w:rPr>
        <w:t>8</w:t>
      </w:r>
      <w:r w:rsidR="00C1491C" w:rsidRPr="006022EA">
        <w:rPr>
          <w:b/>
          <w:bCs/>
          <w:lang w:eastAsia="lv-LV"/>
        </w:rPr>
        <w:t>/</w:t>
      </w:r>
      <w:r w:rsidR="008A6F2D" w:rsidRPr="006022EA">
        <w:rPr>
          <w:b/>
          <w:bCs/>
          <w:lang w:eastAsia="lv-LV"/>
        </w:rPr>
        <w:t>4</w:t>
      </w:r>
    </w:p>
    <w:p w14:paraId="4288D146" w14:textId="77777777" w:rsidR="00CF6615" w:rsidRPr="006022EA" w:rsidRDefault="00CF6615" w:rsidP="00CF6615">
      <w:pPr>
        <w:pBdr>
          <w:bottom w:val="single" w:sz="4" w:space="1" w:color="auto"/>
        </w:pBdr>
        <w:ind w:right="-1"/>
        <w:jc w:val="center"/>
        <w:rPr>
          <w:b/>
        </w:rPr>
      </w:pPr>
      <w:r w:rsidRPr="006022EA">
        <w:rPr>
          <w:b/>
        </w:rPr>
        <w:t>PAR ZEMES VIENĪBAS LIELAJĀ IELĀ 9C, JELGAVĀ, DAĻAS LIETOŠANU</w:t>
      </w:r>
    </w:p>
    <w:p w14:paraId="6DB97728" w14:textId="2880DF0C" w:rsidR="007200E9" w:rsidRPr="006022EA" w:rsidRDefault="00CF6615" w:rsidP="00CF6615">
      <w:pPr>
        <w:jc w:val="center"/>
      </w:pPr>
      <w:r w:rsidRPr="006022EA">
        <w:t xml:space="preserve"> </w:t>
      </w:r>
      <w:r w:rsidR="007200E9" w:rsidRPr="006022EA">
        <w:t xml:space="preserve">(Ziņo </w:t>
      </w:r>
      <w:proofErr w:type="spellStart"/>
      <w:r w:rsidRPr="006022EA">
        <w:rPr>
          <w:color w:val="000000"/>
        </w:rPr>
        <w:t>J.Valdovska</w:t>
      </w:r>
      <w:proofErr w:type="spellEnd"/>
      <w:r w:rsidR="007200E9" w:rsidRPr="006022EA">
        <w:t>)</w:t>
      </w:r>
    </w:p>
    <w:p w14:paraId="761B97D8" w14:textId="1AD45535" w:rsidR="00CF6615" w:rsidRPr="006022EA" w:rsidRDefault="000B7D37" w:rsidP="00CF6615">
      <w:pPr>
        <w:tabs>
          <w:tab w:val="left" w:pos="4019"/>
        </w:tabs>
        <w:ind w:right="-96" w:hanging="567"/>
        <w:jc w:val="both"/>
      </w:pPr>
      <w:r w:rsidRPr="006022EA">
        <w:tab/>
      </w:r>
      <w:bookmarkStart w:id="4" w:name="_Hlk138251936"/>
      <w:r w:rsidR="003D76C6">
        <w:t xml:space="preserve">Jautājumus uzdod: </w:t>
      </w:r>
      <w:proofErr w:type="spellStart"/>
      <w:r w:rsidR="003D76C6">
        <w:t>M.</w:t>
      </w:r>
      <w:r w:rsidR="00CF6615" w:rsidRPr="006022EA">
        <w:t>Štāls</w:t>
      </w:r>
      <w:proofErr w:type="spellEnd"/>
      <w:r w:rsidR="00CF6615" w:rsidRPr="006022EA">
        <w:t xml:space="preserve">, </w:t>
      </w:r>
      <w:proofErr w:type="spellStart"/>
      <w:r w:rsidR="00CF6615" w:rsidRPr="006022EA">
        <w:t>A.Ramutis</w:t>
      </w:r>
      <w:proofErr w:type="spellEnd"/>
      <w:r w:rsidR="00CF6615" w:rsidRPr="006022EA">
        <w:t xml:space="preserve">, </w:t>
      </w:r>
      <w:proofErr w:type="spellStart"/>
      <w:r w:rsidR="00CF6615" w:rsidRPr="006022EA">
        <w:t>A.Nagle</w:t>
      </w:r>
      <w:proofErr w:type="spellEnd"/>
    </w:p>
    <w:p w14:paraId="7DE74BCF" w14:textId="40770B27" w:rsidR="0075559B" w:rsidRPr="006022EA" w:rsidRDefault="00CF6615" w:rsidP="00CF6615">
      <w:pPr>
        <w:tabs>
          <w:tab w:val="left" w:pos="4019"/>
        </w:tabs>
        <w:ind w:right="-96" w:hanging="567"/>
        <w:jc w:val="both"/>
      </w:pPr>
      <w:r w:rsidRPr="006022EA">
        <w:tab/>
        <w:t xml:space="preserve">Uz jautājumiem atbild: </w:t>
      </w:r>
      <w:proofErr w:type="spellStart"/>
      <w:r w:rsidRPr="006022EA">
        <w:t>J.Valdovska</w:t>
      </w:r>
      <w:proofErr w:type="spellEnd"/>
      <w:r w:rsidRPr="006022EA">
        <w:t xml:space="preserve">, </w:t>
      </w:r>
      <w:proofErr w:type="spellStart"/>
      <w:r w:rsidRPr="006022EA">
        <w:t>A.Ramutis</w:t>
      </w:r>
      <w:proofErr w:type="spellEnd"/>
    </w:p>
    <w:p w14:paraId="452402A8" w14:textId="2D5446F3" w:rsidR="0050517E" w:rsidRPr="006022EA" w:rsidRDefault="0050517E" w:rsidP="0075559B">
      <w:pPr>
        <w:tabs>
          <w:tab w:val="left" w:pos="4019"/>
        </w:tabs>
        <w:ind w:right="-96" w:hanging="567"/>
        <w:jc w:val="both"/>
        <w:rPr>
          <w:sz w:val="16"/>
          <w:szCs w:val="16"/>
        </w:rPr>
      </w:pPr>
    </w:p>
    <w:p w14:paraId="3549BCE6" w14:textId="26BB1145"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CF6615" w:rsidRPr="006022EA">
        <w:rPr>
          <w:b/>
          <w:bCs/>
        </w:rPr>
        <w:t>5</w:t>
      </w:r>
      <w:r w:rsidR="00441E95" w:rsidRPr="006022EA">
        <w:t xml:space="preserve"> (</w:t>
      </w:r>
      <w:proofErr w:type="spellStart"/>
      <w:r w:rsidR="00CF6615" w:rsidRPr="006022EA">
        <w:t>M.Štāls</w:t>
      </w:r>
      <w:proofErr w:type="spellEnd"/>
      <w:r w:rsidR="00CF6615" w:rsidRPr="006022EA">
        <w:t xml:space="preserve">, </w:t>
      </w:r>
      <w:proofErr w:type="spellStart"/>
      <w:r w:rsidR="00CF6615" w:rsidRPr="006022EA">
        <w:t>D.Petzāls</w:t>
      </w:r>
      <w:proofErr w:type="spellEnd"/>
      <w:r w:rsidR="00CF6615" w:rsidRPr="006022EA">
        <w:t xml:space="preserve">, </w:t>
      </w:r>
      <w:proofErr w:type="spellStart"/>
      <w:r w:rsidR="00CF6615" w:rsidRPr="006022EA">
        <w:t>L.Rinča</w:t>
      </w:r>
      <w:proofErr w:type="spellEnd"/>
      <w:r w:rsidR="00CF6615" w:rsidRPr="006022EA">
        <w:t xml:space="preserve">, </w:t>
      </w:r>
      <w:proofErr w:type="spellStart"/>
      <w:r w:rsidR="00CF6615" w:rsidRPr="006022EA">
        <w:t>A.Ramutis</w:t>
      </w:r>
      <w:proofErr w:type="spellEnd"/>
      <w:r w:rsidR="00CF6615" w:rsidRPr="006022EA">
        <w:t xml:space="preserve">, </w:t>
      </w:r>
      <w:proofErr w:type="spellStart"/>
      <w:r w:rsidR="00CF6615" w:rsidRPr="006022EA">
        <w:t>A.Nagle</w:t>
      </w:r>
      <w:proofErr w:type="spellEnd"/>
      <w:r w:rsidR="00441E95" w:rsidRPr="006022EA">
        <w:t xml:space="preserve">) </w:t>
      </w:r>
      <w:r w:rsidRPr="006022EA">
        <w:rPr>
          <w:b/>
          <w:bCs/>
        </w:rPr>
        <w:t>PRET</w:t>
      </w:r>
      <w:r w:rsidRPr="006022EA">
        <w:t xml:space="preserve"> – nav, </w:t>
      </w:r>
      <w:r w:rsidRPr="006022EA">
        <w:rPr>
          <w:b/>
          <w:bCs/>
        </w:rPr>
        <w:t>ATTURAS</w:t>
      </w:r>
      <w:r w:rsidR="00016AFC">
        <w:t xml:space="preserve"> – nav,</w:t>
      </w:r>
    </w:p>
    <w:p w14:paraId="16F2731E" w14:textId="77777777" w:rsidR="00AF6A20" w:rsidRPr="006022EA" w:rsidRDefault="00AF6A20" w:rsidP="00AF6A20">
      <w:pPr>
        <w:rPr>
          <w:b/>
          <w:lang w:eastAsia="lv-LV"/>
        </w:rPr>
      </w:pPr>
      <w:r w:rsidRPr="006022EA">
        <w:rPr>
          <w:b/>
          <w:lang w:eastAsia="lv-LV"/>
        </w:rPr>
        <w:t xml:space="preserve"> </w:t>
      </w:r>
    </w:p>
    <w:p w14:paraId="7FC8C8BA" w14:textId="77777777" w:rsidR="00C870DC" w:rsidRPr="006022EA" w:rsidRDefault="00C870DC" w:rsidP="00C870DC">
      <w:pPr>
        <w:rPr>
          <w:b/>
          <w:lang w:eastAsia="lv-LV"/>
        </w:rPr>
      </w:pPr>
      <w:bookmarkStart w:id="5" w:name="_Hlk208825153"/>
      <w:r w:rsidRPr="006022EA">
        <w:rPr>
          <w:b/>
          <w:lang w:eastAsia="lv-LV"/>
        </w:rPr>
        <w:t>ZEMES LIETU KOMISIJA NOLEMJ:</w:t>
      </w:r>
    </w:p>
    <w:p w14:paraId="54C9836D" w14:textId="77777777" w:rsidR="00C870DC" w:rsidRPr="006022EA" w:rsidRDefault="00C870DC" w:rsidP="00C870DC">
      <w:pPr>
        <w:ind w:right="-52"/>
        <w:jc w:val="both"/>
        <w:rPr>
          <w:b/>
          <w:bCs/>
        </w:rPr>
      </w:pPr>
    </w:p>
    <w:bookmarkEnd w:id="5"/>
    <w:p w14:paraId="71A166B4" w14:textId="5E135354" w:rsidR="00CF6615" w:rsidRPr="006022EA" w:rsidRDefault="000B0858" w:rsidP="00CF6615">
      <w:pPr>
        <w:ind w:right="-1"/>
        <w:jc w:val="both"/>
      </w:pPr>
      <w:r w:rsidRPr="006022EA">
        <w:rPr>
          <w:bCs/>
          <w:lang w:eastAsia="lv-LV"/>
        </w:rPr>
        <w:t xml:space="preserve">     </w:t>
      </w:r>
      <w:r w:rsidR="00CF6615" w:rsidRPr="006022EA">
        <w:t xml:space="preserve">Nodot </w:t>
      </w:r>
      <w:r w:rsidR="0030752F">
        <w:t>[..]</w:t>
      </w:r>
      <w:r w:rsidR="00CF6615" w:rsidRPr="006022EA">
        <w:t xml:space="preserve"> lietošanā zemesgabalu 7 m</w:t>
      </w:r>
      <w:r w:rsidR="00CF6615" w:rsidRPr="006022EA">
        <w:rPr>
          <w:vertAlign w:val="superscript"/>
        </w:rPr>
        <w:t>2</w:t>
      </w:r>
      <w:r w:rsidR="00CF6615" w:rsidRPr="006022EA">
        <w:t xml:space="preserve"> kopplatībā, kas ir daļa no zemes vienības Lielajā ielā 9C, Jelgavā, kadastra apzīmējums 0900 006 0367, ēkas ar kadastra apzīmējumu 0900 006 0238 001 uzturēšanai (situācijas skice pielikumā) un noslēgt līgumu, nosakot:</w:t>
      </w:r>
    </w:p>
    <w:p w14:paraId="57EDFDB4" w14:textId="77777777" w:rsidR="00CF6615" w:rsidRPr="006022EA" w:rsidRDefault="00CF6615" w:rsidP="00CF6615">
      <w:pPr>
        <w:pStyle w:val="ListParagraph"/>
        <w:numPr>
          <w:ilvl w:val="0"/>
          <w:numId w:val="7"/>
        </w:numPr>
        <w:ind w:right="-1"/>
        <w:jc w:val="both"/>
      </w:pPr>
      <w:r w:rsidRPr="006022EA">
        <w:t>līguma termiņu uz laiku līdz 2036.gada 4.augustam;</w:t>
      </w:r>
    </w:p>
    <w:p w14:paraId="602AB509" w14:textId="77777777" w:rsidR="00CF6615" w:rsidRPr="006022EA" w:rsidRDefault="00CF6615" w:rsidP="00CF6615">
      <w:pPr>
        <w:pStyle w:val="ListParagraph"/>
        <w:numPr>
          <w:ilvl w:val="0"/>
          <w:numId w:val="7"/>
        </w:numPr>
        <w:ind w:right="-1"/>
        <w:jc w:val="both"/>
      </w:pPr>
      <w:r w:rsidRPr="006022EA">
        <w:lastRenderedPageBreak/>
        <w:t>ja neviena no pusēm nav rakstiski brīdinājusi otru pusi par līguma izbeigšanu vismaz mēnesi pirms termiņa beigām, tad līguma termiņš tiek uzskatīts par pagarinātu vēl uz 10 (desmit) gadiem;</w:t>
      </w:r>
    </w:p>
    <w:p w14:paraId="61700185" w14:textId="77777777" w:rsidR="00CF6615" w:rsidRPr="006022EA" w:rsidRDefault="00CF6615" w:rsidP="00CF6615">
      <w:pPr>
        <w:pStyle w:val="ListParagraph"/>
        <w:numPr>
          <w:ilvl w:val="0"/>
          <w:numId w:val="7"/>
        </w:numPr>
        <w:ind w:right="-1"/>
        <w:jc w:val="both"/>
      </w:pPr>
      <w:r w:rsidRPr="006022EA">
        <w:t xml:space="preserve">zemes lietošanas maksu 4% apmērā no lietošanā esošās zemes kadastrālās vērtības gadā, bet ne mazāk par 50,00 </w:t>
      </w:r>
      <w:proofErr w:type="spellStart"/>
      <w:r w:rsidRPr="006022EA">
        <w:rPr>
          <w:i/>
          <w:iCs/>
        </w:rPr>
        <w:t>euro</w:t>
      </w:r>
      <w:proofErr w:type="spellEnd"/>
      <w:r w:rsidRPr="006022EA">
        <w:t xml:space="preserve"> gadā;</w:t>
      </w:r>
    </w:p>
    <w:p w14:paraId="20F730B2" w14:textId="77777777" w:rsidR="00CF6615" w:rsidRPr="006022EA" w:rsidRDefault="00CF6615" w:rsidP="00CF6615">
      <w:pPr>
        <w:pStyle w:val="ListParagraph"/>
        <w:numPr>
          <w:ilvl w:val="0"/>
          <w:numId w:val="7"/>
        </w:numPr>
        <w:ind w:right="-1"/>
        <w:jc w:val="both"/>
      </w:pPr>
      <w:r w:rsidRPr="006022EA">
        <w:t>zemes lietošanas maksu aprēķināt no 2026. gada 10. jūlija;</w:t>
      </w:r>
    </w:p>
    <w:p w14:paraId="4613ED49" w14:textId="77777777" w:rsidR="00CF6615" w:rsidRPr="006022EA" w:rsidRDefault="00CF6615" w:rsidP="00CF6615">
      <w:pPr>
        <w:pStyle w:val="ListParagraph"/>
        <w:numPr>
          <w:ilvl w:val="0"/>
          <w:numId w:val="7"/>
        </w:numPr>
        <w:ind w:right="-1"/>
        <w:jc w:val="both"/>
      </w:pPr>
      <w:r w:rsidRPr="006022EA">
        <w:t>papildus zemes lietošanas maksai lietotājam maksāt normatīvajos aktos noteiktos nodokļus vai to kompensāciju, kuri attiecināmi uz lietošanā nodoto zemesgabalu;</w:t>
      </w:r>
    </w:p>
    <w:p w14:paraId="0582F472" w14:textId="77777777" w:rsidR="00CF6615" w:rsidRPr="006022EA" w:rsidRDefault="00CF6615" w:rsidP="00CF6615">
      <w:pPr>
        <w:pStyle w:val="ListParagraph"/>
        <w:numPr>
          <w:ilvl w:val="0"/>
          <w:numId w:val="7"/>
        </w:numPr>
        <w:ind w:right="-1"/>
        <w:jc w:val="both"/>
      </w:pPr>
      <w:r w:rsidRPr="006022EA">
        <w:t xml:space="preserve">zemesgabalam piegulošās teritorijas uzturēšanu veikt saskaņā ar Jelgavas </w:t>
      </w:r>
      <w:proofErr w:type="spellStart"/>
      <w:r w:rsidRPr="006022EA">
        <w:t>valstspilsētas</w:t>
      </w:r>
      <w:proofErr w:type="spellEnd"/>
      <w:r w:rsidRPr="006022EA">
        <w:t xml:space="preserve"> pašvaldības saistošajiem noteikumiem un citiem normatīvajiem aktiem.</w:t>
      </w:r>
    </w:p>
    <w:p w14:paraId="469FDC87" w14:textId="77777777" w:rsidR="00FA2D2D" w:rsidRPr="006022EA" w:rsidRDefault="00FA2D2D" w:rsidP="00092818">
      <w:pPr>
        <w:ind w:left="360" w:right="-1"/>
        <w:jc w:val="both"/>
      </w:pPr>
    </w:p>
    <w:p w14:paraId="1009AFD9" w14:textId="3A1FD0FE" w:rsidR="000B0858" w:rsidRPr="006022EA" w:rsidRDefault="000B0858" w:rsidP="00CF6615">
      <w:pPr>
        <w:jc w:val="both"/>
        <w:rPr>
          <w:lang w:eastAsia="lv-LV"/>
        </w:rPr>
      </w:pP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20" w:history="1">
        <w:r w:rsidRPr="006022EA">
          <w:rPr>
            <w:rStyle w:val="Hyperlink"/>
          </w:rPr>
          <w:t>pasts@jelgava.lv</w:t>
        </w:r>
      </w:hyperlink>
      <w:r w:rsidRPr="006022EA">
        <w:rPr>
          <w:rStyle w:val="Hyperlink"/>
        </w:rPr>
        <w:t>.</w:t>
      </w:r>
    </w:p>
    <w:p w14:paraId="5EABC7C9" w14:textId="77777777" w:rsidR="000B0858" w:rsidRPr="006022EA" w:rsidRDefault="000B0858" w:rsidP="000B0858">
      <w:pPr>
        <w:jc w:val="both"/>
        <w:rPr>
          <w:lang w:eastAsia="lv-LV"/>
        </w:rPr>
      </w:pPr>
    </w:p>
    <w:p w14:paraId="6F132A2A" w14:textId="699A27CA" w:rsidR="008A6F2D" w:rsidRPr="006022EA" w:rsidRDefault="00CF6615" w:rsidP="00F424AE">
      <w:pPr>
        <w:spacing w:line="254" w:lineRule="auto"/>
        <w:ind w:right="46"/>
        <w:jc w:val="center"/>
        <w:rPr>
          <w:b/>
          <w:bCs/>
          <w:lang w:eastAsia="lv-LV"/>
        </w:rPr>
      </w:pPr>
      <w:r w:rsidRPr="006022EA">
        <w:rPr>
          <w:b/>
          <w:bCs/>
          <w:lang w:eastAsia="lv-LV"/>
        </w:rPr>
        <w:t>8</w:t>
      </w:r>
      <w:r w:rsidR="008A6F2D" w:rsidRPr="006022EA">
        <w:rPr>
          <w:b/>
          <w:bCs/>
          <w:lang w:eastAsia="lv-LV"/>
        </w:rPr>
        <w:t>/5</w:t>
      </w:r>
    </w:p>
    <w:p w14:paraId="2D0D7A3D" w14:textId="77777777" w:rsidR="00CF6615" w:rsidRPr="006022EA" w:rsidRDefault="00CF6615" w:rsidP="00CF6615">
      <w:pPr>
        <w:pBdr>
          <w:bottom w:val="single" w:sz="4" w:space="1" w:color="auto"/>
        </w:pBdr>
        <w:ind w:right="-1"/>
        <w:jc w:val="center"/>
        <w:rPr>
          <w:b/>
        </w:rPr>
      </w:pPr>
      <w:r w:rsidRPr="006022EA">
        <w:rPr>
          <w:b/>
        </w:rPr>
        <w:t>PAR ZEMES VIENĪBAS DRIKSAS IELĀ, PIE NEKUSTAMĀ ĪPAŠUMA DRIKSAS IELĀ 7, JELGAVĀ, LIETOŠANU</w:t>
      </w:r>
    </w:p>
    <w:p w14:paraId="7F1D3CCD" w14:textId="791746C8" w:rsidR="007200E9" w:rsidRPr="006022EA" w:rsidRDefault="00CF6615" w:rsidP="00CF6615">
      <w:pPr>
        <w:jc w:val="center"/>
      </w:pPr>
      <w:r w:rsidRPr="006022EA">
        <w:t xml:space="preserve"> </w:t>
      </w:r>
      <w:r w:rsidR="007200E9" w:rsidRPr="006022EA">
        <w:t xml:space="preserve">(Ziņo </w:t>
      </w:r>
      <w:proofErr w:type="spellStart"/>
      <w:r w:rsidR="00BA4445" w:rsidRPr="006022EA">
        <w:rPr>
          <w:color w:val="000000"/>
        </w:rPr>
        <w:t>J.Valdovska</w:t>
      </w:r>
      <w:proofErr w:type="spellEnd"/>
      <w:r w:rsidR="007200E9" w:rsidRPr="006022EA">
        <w:t>)</w:t>
      </w:r>
    </w:p>
    <w:p w14:paraId="3F202A9E" w14:textId="1DD82E2E" w:rsidR="0035394C" w:rsidRPr="006022EA" w:rsidRDefault="000B7D37" w:rsidP="0050517E">
      <w:pPr>
        <w:tabs>
          <w:tab w:val="left" w:pos="4019"/>
        </w:tabs>
        <w:ind w:right="-96" w:hanging="567"/>
        <w:jc w:val="both"/>
      </w:pPr>
      <w:r w:rsidRPr="006022EA">
        <w:tab/>
      </w:r>
      <w:r w:rsidR="0035394C" w:rsidRPr="006022EA">
        <w:t xml:space="preserve">Jautājumus uzdod: </w:t>
      </w:r>
      <w:proofErr w:type="spellStart"/>
      <w:r w:rsidR="00D4031E" w:rsidRPr="006022EA">
        <w:t>M.Štāls</w:t>
      </w:r>
      <w:proofErr w:type="spellEnd"/>
      <w:r w:rsidR="00D4031E" w:rsidRPr="006022EA">
        <w:t xml:space="preserve">, </w:t>
      </w:r>
      <w:proofErr w:type="spellStart"/>
      <w:r w:rsidR="00D4031E" w:rsidRPr="006022EA">
        <w:t>A.Nagle</w:t>
      </w:r>
      <w:proofErr w:type="spellEnd"/>
      <w:r w:rsidR="0035394C" w:rsidRPr="006022EA">
        <w:t xml:space="preserve"> </w:t>
      </w:r>
    </w:p>
    <w:p w14:paraId="1BA2F5AE" w14:textId="14FE61E4" w:rsidR="0050517E" w:rsidRPr="006022EA" w:rsidRDefault="00863E80" w:rsidP="0035394C">
      <w:pPr>
        <w:tabs>
          <w:tab w:val="left" w:pos="4019"/>
        </w:tabs>
        <w:ind w:right="-96"/>
        <w:jc w:val="both"/>
      </w:pPr>
      <w:r w:rsidRPr="006022EA">
        <w:t xml:space="preserve">Uz jautājumiem atbild: </w:t>
      </w:r>
      <w:proofErr w:type="spellStart"/>
      <w:r w:rsidR="003D76C6">
        <w:t>J.</w:t>
      </w:r>
      <w:r w:rsidR="000B0858" w:rsidRPr="006022EA">
        <w:t>Valdovska</w:t>
      </w:r>
      <w:proofErr w:type="spellEnd"/>
    </w:p>
    <w:p w14:paraId="471D0EF2" w14:textId="77777777" w:rsidR="00886201" w:rsidRPr="006022EA" w:rsidRDefault="00886201" w:rsidP="00B3104E">
      <w:pPr>
        <w:jc w:val="both"/>
        <w:rPr>
          <w:b/>
          <w:bCs/>
        </w:rPr>
      </w:pPr>
    </w:p>
    <w:p w14:paraId="02DEB81C" w14:textId="72955E23"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CF6615" w:rsidRPr="006022EA">
        <w:rPr>
          <w:b/>
          <w:bCs/>
        </w:rPr>
        <w:t>5</w:t>
      </w:r>
      <w:r w:rsidR="00441E95" w:rsidRPr="006022EA">
        <w:t xml:space="preserve"> (</w:t>
      </w:r>
      <w:proofErr w:type="spellStart"/>
      <w:r w:rsidR="00CF6615" w:rsidRPr="006022EA">
        <w:t>M.Štāls</w:t>
      </w:r>
      <w:proofErr w:type="spellEnd"/>
      <w:r w:rsidR="00CF6615" w:rsidRPr="006022EA">
        <w:t xml:space="preserve">, </w:t>
      </w:r>
      <w:proofErr w:type="spellStart"/>
      <w:r w:rsidR="00CF6615" w:rsidRPr="006022EA">
        <w:t>D.Petzāls</w:t>
      </w:r>
      <w:proofErr w:type="spellEnd"/>
      <w:r w:rsidR="00CF6615" w:rsidRPr="006022EA">
        <w:t xml:space="preserve">, </w:t>
      </w:r>
      <w:proofErr w:type="spellStart"/>
      <w:r w:rsidR="00CF6615" w:rsidRPr="006022EA">
        <w:t>L.Rinča</w:t>
      </w:r>
      <w:proofErr w:type="spellEnd"/>
      <w:r w:rsidR="00CF6615" w:rsidRPr="006022EA">
        <w:t xml:space="preserve">, </w:t>
      </w:r>
      <w:proofErr w:type="spellStart"/>
      <w:r w:rsidR="00CF6615" w:rsidRPr="006022EA">
        <w:t>A.Ramutis</w:t>
      </w:r>
      <w:proofErr w:type="spellEnd"/>
      <w:r w:rsidR="00CF6615" w:rsidRPr="006022EA">
        <w:t xml:space="preserve">, </w:t>
      </w:r>
      <w:proofErr w:type="spellStart"/>
      <w:r w:rsidR="00CF6615" w:rsidRPr="006022EA">
        <w:t>A.Nagle</w:t>
      </w:r>
      <w:proofErr w:type="spellEnd"/>
      <w:r w:rsidR="00441E95" w:rsidRPr="006022EA">
        <w:t xml:space="preserve">) </w:t>
      </w:r>
      <w:r w:rsidRPr="006022EA">
        <w:rPr>
          <w:b/>
          <w:bCs/>
        </w:rPr>
        <w:t>PRET</w:t>
      </w:r>
      <w:r w:rsidRPr="006022EA">
        <w:t xml:space="preserve"> – nav, </w:t>
      </w:r>
      <w:r w:rsidRPr="006022EA">
        <w:rPr>
          <w:b/>
          <w:bCs/>
        </w:rPr>
        <w:t>ATTURAS</w:t>
      </w:r>
      <w:r w:rsidRPr="006022EA">
        <w:t xml:space="preserve"> – </w:t>
      </w:r>
      <w:r w:rsidR="00016AFC">
        <w:t>nav,</w:t>
      </w:r>
    </w:p>
    <w:p w14:paraId="314FFEA2" w14:textId="77777777" w:rsidR="00AF6A20" w:rsidRPr="006022EA" w:rsidRDefault="00AF6A20" w:rsidP="00AF6A20">
      <w:pPr>
        <w:rPr>
          <w:b/>
          <w:lang w:eastAsia="lv-LV"/>
        </w:rPr>
      </w:pPr>
      <w:r w:rsidRPr="006022EA">
        <w:rPr>
          <w:b/>
          <w:lang w:eastAsia="lv-LV"/>
        </w:rPr>
        <w:t xml:space="preserve"> </w:t>
      </w:r>
    </w:p>
    <w:p w14:paraId="4A51A5D8" w14:textId="706BB8D2" w:rsidR="00C527A2" w:rsidRPr="006022EA" w:rsidRDefault="00C527A2" w:rsidP="0050517E">
      <w:pPr>
        <w:tabs>
          <w:tab w:val="left" w:pos="4019"/>
        </w:tabs>
        <w:ind w:right="-96"/>
        <w:jc w:val="both"/>
        <w:rPr>
          <w:b/>
          <w:bCs/>
        </w:rPr>
      </w:pPr>
      <w:r w:rsidRPr="006022EA">
        <w:rPr>
          <w:b/>
        </w:rPr>
        <w:t>ZEMES LIETU KOMISIJA NOLEMJ:</w:t>
      </w:r>
    </w:p>
    <w:p w14:paraId="39543812" w14:textId="77777777" w:rsidR="00C527A2" w:rsidRPr="006022EA" w:rsidRDefault="00C527A2" w:rsidP="00F424AE">
      <w:pPr>
        <w:jc w:val="both"/>
        <w:rPr>
          <w:b/>
          <w:bCs/>
        </w:rPr>
      </w:pPr>
    </w:p>
    <w:p w14:paraId="722F06A9" w14:textId="77777777" w:rsidR="00CF6615" w:rsidRPr="006022EA" w:rsidRDefault="00CF6615" w:rsidP="00D4031E">
      <w:pPr>
        <w:ind w:right="-1" w:firstLine="360"/>
        <w:jc w:val="both"/>
      </w:pPr>
      <w:bookmarkStart w:id="6" w:name="_Hlk204778833"/>
      <w:r w:rsidRPr="006022EA">
        <w:t xml:space="preserve">Nodot SIA “MENIKSS LG”  (reģistrācijas numurs </w:t>
      </w:r>
      <w:r w:rsidRPr="006022EA">
        <w:rPr>
          <w:szCs w:val="20"/>
          <w:lang w:eastAsia="lv-LV"/>
        </w:rPr>
        <w:t>43603010720)</w:t>
      </w:r>
      <w:r w:rsidRPr="006022EA">
        <w:t xml:space="preserve"> lietošanā zemesgabalu 118 m</w:t>
      </w:r>
      <w:r w:rsidRPr="006022EA">
        <w:rPr>
          <w:vertAlign w:val="superscript"/>
        </w:rPr>
        <w:t>2</w:t>
      </w:r>
      <w:r w:rsidRPr="006022EA">
        <w:t xml:space="preserve"> platībā, kas ir daļa no zemes vienības ar kadastra apzīmējumu 0900 006 0300 </w:t>
      </w:r>
      <w:proofErr w:type="spellStart"/>
      <w:r w:rsidRPr="006022EA">
        <w:t>Driksas</w:t>
      </w:r>
      <w:proofErr w:type="spellEnd"/>
      <w:r w:rsidRPr="006022EA">
        <w:t xml:space="preserve"> ielā, pie nekustamā īpašuma </w:t>
      </w:r>
      <w:proofErr w:type="spellStart"/>
      <w:r w:rsidRPr="006022EA">
        <w:t>Driksas</w:t>
      </w:r>
      <w:proofErr w:type="spellEnd"/>
      <w:r w:rsidRPr="006022EA">
        <w:t xml:space="preserve"> ielā 7, Jelgavā, ēkas uzturēšanai un apsaimniekošanai (ieejas kāpņu un dekoratīvā nožogojuma uzturēšanai), situācijas skice pielikumā, un noslēgt līgumu, nosakot:</w:t>
      </w:r>
    </w:p>
    <w:p w14:paraId="111F69B3" w14:textId="77777777" w:rsidR="00CF6615" w:rsidRPr="006022EA" w:rsidRDefault="00CF6615" w:rsidP="00CF6615">
      <w:pPr>
        <w:pStyle w:val="ListParagraph"/>
        <w:numPr>
          <w:ilvl w:val="0"/>
          <w:numId w:val="13"/>
        </w:numPr>
        <w:ind w:right="-1"/>
        <w:jc w:val="both"/>
      </w:pPr>
      <w:r w:rsidRPr="006022EA">
        <w:t>līguma termiņu uz laiku līdz 2036.gada 4.augustam;</w:t>
      </w:r>
    </w:p>
    <w:p w14:paraId="7D26A581" w14:textId="77777777" w:rsidR="00CF6615" w:rsidRPr="006022EA" w:rsidRDefault="00CF6615" w:rsidP="00CF6615">
      <w:pPr>
        <w:pStyle w:val="ListParagraph"/>
        <w:numPr>
          <w:ilvl w:val="0"/>
          <w:numId w:val="13"/>
        </w:numPr>
        <w:ind w:right="-1"/>
        <w:jc w:val="both"/>
      </w:pPr>
      <w:r w:rsidRPr="006022EA">
        <w:t>ja neviena no pusēm nav rakstiski brīdinājusi otru pusi par līguma izbeigšanu vismaz mēnesi pirms termiņa beigām, tad līguma termiņš tiek uzskatīts par pagarinātu vēl uz 10 (desmit) gadiem;</w:t>
      </w:r>
    </w:p>
    <w:p w14:paraId="4EA84FE1" w14:textId="77777777" w:rsidR="00CF6615" w:rsidRPr="006022EA" w:rsidRDefault="00CF6615" w:rsidP="00CF6615">
      <w:pPr>
        <w:pStyle w:val="ListParagraph"/>
        <w:numPr>
          <w:ilvl w:val="0"/>
          <w:numId w:val="13"/>
        </w:numPr>
        <w:ind w:right="-1"/>
        <w:jc w:val="both"/>
      </w:pPr>
      <w:r w:rsidRPr="006022EA">
        <w:t xml:space="preserve">zemes lietošanas maksu 4% apmērā no lietošanā esošās zemes kadastrālās vērtības gadā, bet ne mazāk par 50,00 </w:t>
      </w:r>
      <w:proofErr w:type="spellStart"/>
      <w:r w:rsidRPr="006022EA">
        <w:rPr>
          <w:i/>
          <w:iCs/>
        </w:rPr>
        <w:t>euro</w:t>
      </w:r>
      <w:proofErr w:type="spellEnd"/>
      <w:r w:rsidRPr="006022EA">
        <w:t xml:space="preserve"> gadā;</w:t>
      </w:r>
    </w:p>
    <w:p w14:paraId="2A0D5B0F" w14:textId="77777777" w:rsidR="00CF6615" w:rsidRPr="006022EA" w:rsidRDefault="00CF6615" w:rsidP="00CF6615">
      <w:pPr>
        <w:pStyle w:val="ListParagraph"/>
        <w:numPr>
          <w:ilvl w:val="0"/>
          <w:numId w:val="13"/>
        </w:numPr>
        <w:ind w:right="-1"/>
        <w:jc w:val="both"/>
      </w:pPr>
      <w:r w:rsidRPr="006022EA">
        <w:t>zemes lietošanas maksu aprēķināt no 2026. gada 4. augusta;</w:t>
      </w:r>
    </w:p>
    <w:p w14:paraId="5D6B0CA3" w14:textId="77777777" w:rsidR="00CF6615" w:rsidRPr="006022EA" w:rsidRDefault="00CF6615" w:rsidP="00CF6615">
      <w:pPr>
        <w:pStyle w:val="ListParagraph"/>
        <w:numPr>
          <w:ilvl w:val="0"/>
          <w:numId w:val="13"/>
        </w:numPr>
        <w:ind w:right="-1"/>
        <w:jc w:val="both"/>
      </w:pPr>
      <w:r w:rsidRPr="006022EA">
        <w:t>papildus zemes lietošanas maksai lietotājam maksāt normatīvajos aktos noteiktos nodokļus vai to kompensāciju, kuri attiecināmi uz lietošanā nodoto zemesgabalu;</w:t>
      </w:r>
    </w:p>
    <w:p w14:paraId="6ED0C046" w14:textId="77777777" w:rsidR="00CF6615" w:rsidRPr="006022EA" w:rsidRDefault="00CF6615" w:rsidP="00CF6615">
      <w:pPr>
        <w:pStyle w:val="ListParagraph"/>
        <w:numPr>
          <w:ilvl w:val="0"/>
          <w:numId w:val="13"/>
        </w:numPr>
        <w:ind w:right="-1"/>
        <w:jc w:val="both"/>
      </w:pPr>
      <w:r w:rsidRPr="006022EA">
        <w:t xml:space="preserve">zemesgabalam piegulošās teritorijas uzturēšanu veikt saskaņā ar Jelgavas </w:t>
      </w:r>
      <w:proofErr w:type="spellStart"/>
      <w:r w:rsidRPr="006022EA">
        <w:t>valstspilsētas</w:t>
      </w:r>
      <w:proofErr w:type="spellEnd"/>
      <w:r w:rsidRPr="006022EA">
        <w:t xml:space="preserve"> pašvaldības saistošajiem noteikumiem un citiem normatīvajiem aktiem.</w:t>
      </w:r>
    </w:p>
    <w:p w14:paraId="7DDBFA49" w14:textId="77777777" w:rsidR="00FA2D2D" w:rsidRPr="006022EA" w:rsidRDefault="00FA2D2D" w:rsidP="00FA2D2D">
      <w:pPr>
        <w:pStyle w:val="ListParagraph"/>
        <w:ind w:right="-1"/>
        <w:jc w:val="both"/>
      </w:pPr>
    </w:p>
    <w:p w14:paraId="5C39FDFC" w14:textId="77777777" w:rsidR="00FA2D2D" w:rsidRPr="006022EA" w:rsidRDefault="00FA2D2D" w:rsidP="00FA2D2D">
      <w:pPr>
        <w:tabs>
          <w:tab w:val="left" w:pos="851"/>
        </w:tabs>
        <w:ind w:right="-1" w:firstLine="567"/>
        <w:jc w:val="both"/>
        <w:rPr>
          <w:lang w:eastAsia="lv-LV"/>
        </w:rPr>
      </w:pP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21" w:history="1">
        <w:r w:rsidRPr="006022EA">
          <w:rPr>
            <w:rStyle w:val="Hyperlink"/>
          </w:rPr>
          <w:t>pasts@jelgava.lv</w:t>
        </w:r>
      </w:hyperlink>
      <w:r w:rsidRPr="006022EA">
        <w:rPr>
          <w:rStyle w:val="Hyperlink"/>
        </w:rPr>
        <w:t>.</w:t>
      </w:r>
    </w:p>
    <w:p w14:paraId="2AD0E267" w14:textId="77777777" w:rsidR="00CF6615" w:rsidRPr="006022EA" w:rsidRDefault="00CF6615" w:rsidP="00F424AE">
      <w:pPr>
        <w:spacing w:line="254" w:lineRule="auto"/>
        <w:ind w:right="46"/>
        <w:jc w:val="center"/>
        <w:rPr>
          <w:b/>
          <w:bCs/>
          <w:lang w:eastAsia="lv-LV"/>
        </w:rPr>
      </w:pPr>
    </w:p>
    <w:p w14:paraId="78300036" w14:textId="6F44F99F" w:rsidR="00AD2691" w:rsidRPr="006022EA" w:rsidRDefault="006022EA" w:rsidP="00F424AE">
      <w:pPr>
        <w:spacing w:line="254" w:lineRule="auto"/>
        <w:ind w:right="46"/>
        <w:jc w:val="center"/>
        <w:rPr>
          <w:b/>
          <w:bCs/>
          <w:lang w:eastAsia="lv-LV"/>
        </w:rPr>
      </w:pPr>
      <w:r>
        <w:rPr>
          <w:b/>
          <w:bCs/>
          <w:lang w:eastAsia="lv-LV"/>
        </w:rPr>
        <w:t>8</w:t>
      </w:r>
      <w:r w:rsidR="008A6F2D" w:rsidRPr="006022EA">
        <w:rPr>
          <w:b/>
          <w:bCs/>
          <w:lang w:eastAsia="lv-LV"/>
        </w:rPr>
        <w:t>/6</w:t>
      </w:r>
    </w:p>
    <w:p w14:paraId="582BA379" w14:textId="77777777" w:rsidR="00D4031E" w:rsidRPr="006022EA" w:rsidRDefault="00D4031E" w:rsidP="00D4031E">
      <w:pPr>
        <w:pBdr>
          <w:bottom w:val="single" w:sz="4" w:space="1" w:color="auto"/>
        </w:pBdr>
        <w:ind w:right="-1"/>
        <w:jc w:val="center"/>
        <w:rPr>
          <w:b/>
        </w:rPr>
      </w:pPr>
      <w:r w:rsidRPr="006022EA">
        <w:rPr>
          <w:b/>
        </w:rPr>
        <w:t>PAR ZEMES VIENĪBAS DRIKSAS IELĀ, PIE NEKUSTAMĀ ĪPAŠUMA DRIKSAS IELĀ 9, JELGAVĀ, LIETOŠANU</w:t>
      </w:r>
    </w:p>
    <w:p w14:paraId="1FB28DAB" w14:textId="1D2B5065" w:rsidR="007200E9" w:rsidRPr="006022EA" w:rsidRDefault="00D4031E" w:rsidP="00D4031E">
      <w:pPr>
        <w:jc w:val="center"/>
      </w:pPr>
      <w:r w:rsidRPr="006022EA">
        <w:lastRenderedPageBreak/>
        <w:t xml:space="preserve"> </w:t>
      </w:r>
      <w:r w:rsidR="007200E9" w:rsidRPr="006022EA">
        <w:t xml:space="preserve">(Ziņo </w:t>
      </w:r>
      <w:proofErr w:type="spellStart"/>
      <w:r w:rsidR="00BA4445" w:rsidRPr="006022EA">
        <w:rPr>
          <w:color w:val="000000"/>
        </w:rPr>
        <w:t>J.Valdovska</w:t>
      </w:r>
      <w:proofErr w:type="spellEnd"/>
      <w:r w:rsidR="007200E9" w:rsidRPr="006022EA">
        <w:t>)</w:t>
      </w:r>
    </w:p>
    <w:p w14:paraId="0D143A79" w14:textId="77777777" w:rsidR="0050517E" w:rsidRPr="006022EA" w:rsidRDefault="0050517E" w:rsidP="0050517E">
      <w:pPr>
        <w:ind w:firstLine="540"/>
        <w:jc w:val="both"/>
        <w:rPr>
          <w:sz w:val="16"/>
          <w:szCs w:val="16"/>
        </w:rPr>
      </w:pPr>
    </w:p>
    <w:p w14:paraId="07B69780" w14:textId="23FF98BD"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D4031E" w:rsidRPr="006022EA">
        <w:rPr>
          <w:b/>
          <w:bCs/>
        </w:rPr>
        <w:t>5</w:t>
      </w:r>
      <w:r w:rsidR="00441E95" w:rsidRPr="006022EA">
        <w:t xml:space="preserve"> (</w:t>
      </w:r>
      <w:proofErr w:type="spellStart"/>
      <w:r w:rsidR="00016AFC" w:rsidRPr="006022EA">
        <w:t>M.Štāls</w:t>
      </w:r>
      <w:proofErr w:type="spellEnd"/>
      <w:r w:rsidR="00016AFC" w:rsidRPr="006022EA">
        <w:t xml:space="preserve">, </w:t>
      </w:r>
      <w:proofErr w:type="spellStart"/>
      <w:r w:rsidR="00016AFC" w:rsidRPr="006022EA">
        <w:t>D.Petzāls</w:t>
      </w:r>
      <w:proofErr w:type="spellEnd"/>
      <w:r w:rsidR="00016AFC" w:rsidRPr="006022EA">
        <w:t xml:space="preserve">, </w:t>
      </w:r>
      <w:proofErr w:type="spellStart"/>
      <w:r w:rsidR="00016AFC" w:rsidRPr="006022EA">
        <w:t>L.Rinča</w:t>
      </w:r>
      <w:proofErr w:type="spellEnd"/>
      <w:r w:rsidR="00016AFC" w:rsidRPr="006022EA">
        <w:t xml:space="preserve">, </w:t>
      </w:r>
      <w:proofErr w:type="spellStart"/>
      <w:r w:rsidR="00016AFC" w:rsidRPr="006022EA">
        <w:t>A.Ramutis</w:t>
      </w:r>
      <w:proofErr w:type="spellEnd"/>
      <w:r w:rsidR="00016AFC" w:rsidRPr="006022EA">
        <w:t xml:space="preserve">, </w:t>
      </w:r>
      <w:proofErr w:type="spellStart"/>
      <w:r w:rsidR="00016AFC" w:rsidRPr="006022EA">
        <w:t>A.Nagle</w:t>
      </w:r>
      <w:proofErr w:type="spellEnd"/>
      <w:r w:rsidR="00441E95" w:rsidRPr="006022EA">
        <w:t xml:space="preserve">) </w:t>
      </w:r>
      <w:r w:rsidRPr="006022EA">
        <w:rPr>
          <w:b/>
          <w:bCs/>
        </w:rPr>
        <w:t>PRET</w:t>
      </w:r>
      <w:r w:rsidRPr="006022EA">
        <w:t xml:space="preserve"> – nav, </w:t>
      </w:r>
      <w:r w:rsidRPr="006022EA">
        <w:rPr>
          <w:b/>
          <w:bCs/>
        </w:rPr>
        <w:t>ATTURAS</w:t>
      </w:r>
      <w:r w:rsidR="00016AFC">
        <w:t xml:space="preserve"> – nav,</w:t>
      </w:r>
    </w:p>
    <w:p w14:paraId="40E3E68E" w14:textId="77777777" w:rsidR="00AF6A20" w:rsidRPr="006022EA" w:rsidRDefault="00AF6A20" w:rsidP="00AF6A20">
      <w:pPr>
        <w:rPr>
          <w:b/>
          <w:lang w:eastAsia="lv-LV"/>
        </w:rPr>
      </w:pPr>
      <w:r w:rsidRPr="006022EA">
        <w:rPr>
          <w:b/>
          <w:lang w:eastAsia="lv-LV"/>
        </w:rPr>
        <w:t xml:space="preserve"> </w:t>
      </w:r>
    </w:p>
    <w:bookmarkEnd w:id="4"/>
    <w:p w14:paraId="33D2366C" w14:textId="17FFB577" w:rsidR="00981667" w:rsidRPr="006022EA" w:rsidRDefault="00981667" w:rsidP="00F424AE">
      <w:pPr>
        <w:jc w:val="both"/>
        <w:rPr>
          <w:b/>
          <w:bCs/>
        </w:rPr>
      </w:pPr>
      <w:r w:rsidRPr="006022EA">
        <w:rPr>
          <w:b/>
        </w:rPr>
        <w:t>ZEMES LIETU KOMISIJA NOLEMJ:</w:t>
      </w:r>
    </w:p>
    <w:p w14:paraId="227E9804" w14:textId="77777777" w:rsidR="00981667" w:rsidRPr="006022EA" w:rsidRDefault="00981667" w:rsidP="00F424AE">
      <w:pPr>
        <w:jc w:val="both"/>
        <w:rPr>
          <w:b/>
          <w:bCs/>
        </w:rPr>
      </w:pPr>
    </w:p>
    <w:bookmarkEnd w:id="6"/>
    <w:p w14:paraId="1E07232C" w14:textId="295034F1" w:rsidR="00D4031E" w:rsidRPr="006022EA" w:rsidRDefault="00D4031E" w:rsidP="00D4031E">
      <w:pPr>
        <w:ind w:right="-1" w:firstLine="360"/>
        <w:jc w:val="both"/>
      </w:pPr>
      <w:r w:rsidRPr="006022EA">
        <w:t xml:space="preserve">Nodot </w:t>
      </w:r>
      <w:r w:rsidR="0030752F">
        <w:t>[..]</w:t>
      </w:r>
      <w:r w:rsidRPr="006022EA">
        <w:t xml:space="preserve"> lietošanā zemesgabalu 72 m</w:t>
      </w:r>
      <w:r w:rsidRPr="006022EA">
        <w:rPr>
          <w:vertAlign w:val="superscript"/>
        </w:rPr>
        <w:t>2</w:t>
      </w:r>
      <w:r w:rsidRPr="006022EA">
        <w:t xml:space="preserve"> platībā, kas ir daļa no zemes vienības ar kadastra apzīmējumu 0900 006 0300 </w:t>
      </w:r>
      <w:proofErr w:type="spellStart"/>
      <w:r w:rsidRPr="006022EA">
        <w:t>Driksas</w:t>
      </w:r>
      <w:proofErr w:type="spellEnd"/>
      <w:r w:rsidRPr="006022EA">
        <w:t xml:space="preserve"> ielā, pie nekustamā īpašuma </w:t>
      </w:r>
      <w:proofErr w:type="spellStart"/>
      <w:r w:rsidRPr="006022EA">
        <w:t>Driksas</w:t>
      </w:r>
      <w:proofErr w:type="spellEnd"/>
      <w:r w:rsidRPr="006022EA">
        <w:t xml:space="preserve"> ielā 9, Jelgavā, ēkas uzturēšanai un apsaimniekošanai (ieejas mezgla un dekoratīvā nožogojuma uzturēšanai), situācijas skice pielikumā, un noslēgt līgumu, nosakot:</w:t>
      </w:r>
    </w:p>
    <w:p w14:paraId="12DD163F" w14:textId="77777777" w:rsidR="00D4031E" w:rsidRPr="006022EA" w:rsidRDefault="00D4031E" w:rsidP="00D4031E">
      <w:pPr>
        <w:pStyle w:val="ListParagraph"/>
        <w:numPr>
          <w:ilvl w:val="0"/>
          <w:numId w:val="14"/>
        </w:numPr>
        <w:ind w:right="-1"/>
        <w:jc w:val="both"/>
      </w:pPr>
      <w:r w:rsidRPr="006022EA">
        <w:t>līguma termiņu uz laiku līdz 2036.gada 4.augustam;</w:t>
      </w:r>
    </w:p>
    <w:p w14:paraId="46AB1866" w14:textId="77777777" w:rsidR="00D4031E" w:rsidRPr="006022EA" w:rsidRDefault="00D4031E" w:rsidP="00D4031E">
      <w:pPr>
        <w:pStyle w:val="ListParagraph"/>
        <w:numPr>
          <w:ilvl w:val="0"/>
          <w:numId w:val="14"/>
        </w:numPr>
        <w:ind w:right="-1"/>
        <w:jc w:val="both"/>
      </w:pPr>
      <w:r w:rsidRPr="006022EA">
        <w:t>ja neviena no pusēm nav rakstiski brīdinājusi otru pusi par līguma izbeigšanu vismaz mēnesi pirms termiņa beigām, tad līguma termiņš tiek uzskatīts par pagarinātu vēl uz 10 (desmit) gadiem;</w:t>
      </w:r>
    </w:p>
    <w:p w14:paraId="2CD3CCA9" w14:textId="77777777" w:rsidR="00D4031E" w:rsidRPr="006022EA" w:rsidRDefault="00D4031E" w:rsidP="00D4031E">
      <w:pPr>
        <w:pStyle w:val="ListParagraph"/>
        <w:numPr>
          <w:ilvl w:val="0"/>
          <w:numId w:val="14"/>
        </w:numPr>
        <w:ind w:right="-1"/>
        <w:jc w:val="both"/>
      </w:pPr>
      <w:r w:rsidRPr="006022EA">
        <w:t xml:space="preserve">zemes lietošanas maksu 4% apmērā no lietošanā esošās zemes kadastrālās vērtības gadā, bet ne mazāk par 50,00 </w:t>
      </w:r>
      <w:proofErr w:type="spellStart"/>
      <w:r w:rsidRPr="006022EA">
        <w:rPr>
          <w:i/>
          <w:iCs/>
        </w:rPr>
        <w:t>euro</w:t>
      </w:r>
      <w:proofErr w:type="spellEnd"/>
      <w:r w:rsidRPr="006022EA">
        <w:t xml:space="preserve"> gadā;</w:t>
      </w:r>
    </w:p>
    <w:p w14:paraId="545F2D6F" w14:textId="77777777" w:rsidR="00D4031E" w:rsidRPr="006022EA" w:rsidRDefault="00D4031E" w:rsidP="00D4031E">
      <w:pPr>
        <w:pStyle w:val="ListParagraph"/>
        <w:numPr>
          <w:ilvl w:val="0"/>
          <w:numId w:val="14"/>
        </w:numPr>
        <w:ind w:right="-1"/>
        <w:jc w:val="both"/>
      </w:pPr>
      <w:r w:rsidRPr="006022EA">
        <w:t>zemes lietošanas maksu aprēķināt no 2026. gada 4. augusta;</w:t>
      </w:r>
    </w:p>
    <w:p w14:paraId="625EE472" w14:textId="77777777" w:rsidR="00D4031E" w:rsidRPr="006022EA" w:rsidRDefault="00D4031E" w:rsidP="00D4031E">
      <w:pPr>
        <w:pStyle w:val="ListParagraph"/>
        <w:numPr>
          <w:ilvl w:val="0"/>
          <w:numId w:val="14"/>
        </w:numPr>
        <w:ind w:right="-1"/>
        <w:jc w:val="both"/>
      </w:pPr>
      <w:r w:rsidRPr="006022EA">
        <w:t>papildus zemes lietošanas maksai lietotājam maksāt normatīvajos aktos noteiktos nodokļus vai to kompensāciju, kuri attiecināmi uz lietošanā nodoto zemesgabalu;</w:t>
      </w:r>
    </w:p>
    <w:p w14:paraId="6D6EE38B" w14:textId="77777777" w:rsidR="00D4031E" w:rsidRPr="006022EA" w:rsidRDefault="00D4031E" w:rsidP="00D4031E">
      <w:pPr>
        <w:pStyle w:val="ListParagraph"/>
        <w:numPr>
          <w:ilvl w:val="0"/>
          <w:numId w:val="14"/>
        </w:numPr>
        <w:ind w:right="-1"/>
        <w:jc w:val="both"/>
      </w:pPr>
      <w:r w:rsidRPr="006022EA">
        <w:t xml:space="preserve">zemesgabalam piegulošās teritorijas uzturēšanu veikt saskaņā ar Jelgavas </w:t>
      </w:r>
      <w:proofErr w:type="spellStart"/>
      <w:r w:rsidRPr="006022EA">
        <w:t>valstspilsētas</w:t>
      </w:r>
      <w:proofErr w:type="spellEnd"/>
      <w:r w:rsidRPr="006022EA">
        <w:t xml:space="preserve"> pašvaldības saistošajiem noteikumiem un citiem normatīvajiem aktiem.</w:t>
      </w:r>
    </w:p>
    <w:p w14:paraId="757B0087" w14:textId="77777777" w:rsidR="00AF3F60" w:rsidRPr="006022EA" w:rsidRDefault="00AF3F60" w:rsidP="00776486">
      <w:pPr>
        <w:jc w:val="center"/>
        <w:rPr>
          <w:b/>
          <w:bCs/>
          <w:lang w:eastAsia="lv-LV"/>
        </w:rPr>
      </w:pPr>
    </w:p>
    <w:p w14:paraId="0002C8C4" w14:textId="77777777" w:rsidR="00FA2D2D" w:rsidRPr="006022EA" w:rsidRDefault="00FA2D2D" w:rsidP="00FA2D2D">
      <w:pPr>
        <w:tabs>
          <w:tab w:val="left" w:pos="851"/>
        </w:tabs>
        <w:ind w:right="-1" w:firstLine="567"/>
        <w:jc w:val="both"/>
        <w:rPr>
          <w:lang w:eastAsia="lv-LV"/>
        </w:rPr>
      </w:pP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22" w:history="1">
        <w:r w:rsidRPr="006022EA">
          <w:rPr>
            <w:rStyle w:val="Hyperlink"/>
          </w:rPr>
          <w:t>pasts@jelgava.lv</w:t>
        </w:r>
      </w:hyperlink>
      <w:r w:rsidRPr="006022EA">
        <w:rPr>
          <w:rStyle w:val="Hyperlink"/>
        </w:rPr>
        <w:t>.</w:t>
      </w:r>
    </w:p>
    <w:p w14:paraId="37D1A063" w14:textId="77777777" w:rsidR="00FA2D2D" w:rsidRPr="006022EA" w:rsidRDefault="00FA2D2D" w:rsidP="00FA2D2D">
      <w:pPr>
        <w:rPr>
          <w:b/>
          <w:bCs/>
          <w:lang w:eastAsia="lv-LV"/>
        </w:rPr>
      </w:pPr>
    </w:p>
    <w:p w14:paraId="76838AB8" w14:textId="4001DFB1" w:rsidR="008A6F2D" w:rsidRPr="006022EA" w:rsidRDefault="00D4031E" w:rsidP="00776486">
      <w:pPr>
        <w:jc w:val="center"/>
        <w:rPr>
          <w:b/>
          <w:bCs/>
          <w:lang w:eastAsia="lv-LV"/>
        </w:rPr>
      </w:pPr>
      <w:r w:rsidRPr="006022EA">
        <w:rPr>
          <w:b/>
          <w:bCs/>
          <w:lang w:eastAsia="lv-LV"/>
        </w:rPr>
        <w:t>8</w:t>
      </w:r>
      <w:r w:rsidR="008A6F2D" w:rsidRPr="006022EA">
        <w:rPr>
          <w:b/>
          <w:bCs/>
          <w:lang w:eastAsia="lv-LV"/>
        </w:rPr>
        <w:t>/7</w:t>
      </w:r>
    </w:p>
    <w:p w14:paraId="60E1007F" w14:textId="77777777" w:rsidR="00D4031E" w:rsidRPr="006022EA" w:rsidRDefault="00D4031E" w:rsidP="00D4031E">
      <w:pPr>
        <w:pBdr>
          <w:bottom w:val="single" w:sz="4" w:space="1" w:color="auto"/>
        </w:pBdr>
        <w:ind w:right="-1"/>
        <w:jc w:val="center"/>
        <w:rPr>
          <w:b/>
        </w:rPr>
      </w:pPr>
      <w:r w:rsidRPr="006022EA">
        <w:rPr>
          <w:b/>
        </w:rPr>
        <w:t>PAR ZEMES VIENĪBAS AR KADASTRA APZĪMĒJUMU 0900 014 0204 GAROZAS IELĀ, JELGAVĀ, DAĻAS LIETOŠANU</w:t>
      </w:r>
    </w:p>
    <w:p w14:paraId="1FF1A314" w14:textId="32DCE02E" w:rsidR="007200E9" w:rsidRPr="006022EA" w:rsidRDefault="00D4031E" w:rsidP="00D4031E">
      <w:pPr>
        <w:jc w:val="center"/>
      </w:pPr>
      <w:r w:rsidRPr="006022EA">
        <w:t xml:space="preserve"> </w:t>
      </w:r>
      <w:r w:rsidR="007200E9" w:rsidRPr="006022EA">
        <w:t xml:space="preserve">(Ziņo </w:t>
      </w:r>
      <w:proofErr w:type="spellStart"/>
      <w:r w:rsidR="00BA4445" w:rsidRPr="006022EA">
        <w:rPr>
          <w:color w:val="000000"/>
        </w:rPr>
        <w:t>J.Valdovska</w:t>
      </w:r>
      <w:proofErr w:type="spellEnd"/>
      <w:r w:rsidR="007200E9" w:rsidRPr="006022EA">
        <w:t>)</w:t>
      </w:r>
    </w:p>
    <w:p w14:paraId="5B408411" w14:textId="2254E74F" w:rsidR="001864BF" w:rsidRPr="006022EA" w:rsidRDefault="001864BF" w:rsidP="001864BF">
      <w:pPr>
        <w:tabs>
          <w:tab w:val="left" w:pos="4019"/>
        </w:tabs>
        <w:ind w:right="-96"/>
        <w:jc w:val="both"/>
      </w:pPr>
      <w:r w:rsidRPr="006022EA">
        <w:t xml:space="preserve">Jautājumus uzdod: </w:t>
      </w:r>
      <w:proofErr w:type="spellStart"/>
      <w:r w:rsidR="003D76C6">
        <w:t>M.</w:t>
      </w:r>
      <w:r w:rsidR="000F6E89" w:rsidRPr="006022EA">
        <w:t>Štāls</w:t>
      </w:r>
      <w:proofErr w:type="spellEnd"/>
      <w:r w:rsidR="000F6E89" w:rsidRPr="006022EA">
        <w:t xml:space="preserve">, </w:t>
      </w:r>
      <w:proofErr w:type="spellStart"/>
      <w:r w:rsidR="003D76C6">
        <w:t>A.</w:t>
      </w:r>
      <w:r w:rsidR="000E6F62" w:rsidRPr="006022EA">
        <w:t>Ramutis</w:t>
      </w:r>
      <w:proofErr w:type="spellEnd"/>
      <w:r w:rsidR="00D4031E" w:rsidRPr="006022EA">
        <w:t xml:space="preserve">, </w:t>
      </w:r>
      <w:proofErr w:type="spellStart"/>
      <w:r w:rsidR="00D4031E" w:rsidRPr="006022EA">
        <w:t>A.Nagle</w:t>
      </w:r>
      <w:proofErr w:type="spellEnd"/>
    </w:p>
    <w:p w14:paraId="55176F4B" w14:textId="195D9100" w:rsidR="001864BF" w:rsidRPr="006022EA" w:rsidRDefault="001864BF" w:rsidP="001864BF">
      <w:pPr>
        <w:tabs>
          <w:tab w:val="left" w:pos="4019"/>
        </w:tabs>
        <w:ind w:right="-96"/>
        <w:jc w:val="both"/>
      </w:pPr>
      <w:r w:rsidRPr="006022EA">
        <w:t xml:space="preserve">Uz jautājumiem atbild: </w:t>
      </w:r>
      <w:proofErr w:type="spellStart"/>
      <w:r w:rsidR="00FA2D2D" w:rsidRPr="006022EA">
        <w:t>J.Valdovska</w:t>
      </w:r>
      <w:proofErr w:type="spellEnd"/>
      <w:r w:rsidR="00FA2D2D" w:rsidRPr="006022EA">
        <w:t xml:space="preserve">, </w:t>
      </w:r>
      <w:proofErr w:type="spellStart"/>
      <w:r w:rsidR="00FA2D2D" w:rsidRPr="006022EA">
        <w:t>D.Petzāls</w:t>
      </w:r>
      <w:proofErr w:type="spellEnd"/>
    </w:p>
    <w:p w14:paraId="3B09F2DB" w14:textId="77777777" w:rsidR="00B3104E" w:rsidRPr="006022EA" w:rsidRDefault="00B3104E" w:rsidP="00B3104E">
      <w:pPr>
        <w:jc w:val="both"/>
        <w:rPr>
          <w:b/>
          <w:bCs/>
        </w:rPr>
      </w:pPr>
    </w:p>
    <w:p w14:paraId="79E9B2E6" w14:textId="2857CCBF" w:rsidR="00230197" w:rsidRPr="006022EA" w:rsidRDefault="00230197" w:rsidP="00230197">
      <w:pPr>
        <w:jc w:val="both"/>
        <w:rPr>
          <w:b/>
          <w:bCs/>
        </w:rPr>
      </w:pPr>
      <w:r w:rsidRPr="006022EA">
        <w:rPr>
          <w:b/>
        </w:rPr>
        <w:t>ZEMES LIETU KOMISIJA NOLEMJ:</w:t>
      </w:r>
    </w:p>
    <w:p w14:paraId="5979C3E6" w14:textId="77777777" w:rsidR="001E1F4B" w:rsidRPr="006022EA" w:rsidRDefault="001E1F4B" w:rsidP="006A4F9A">
      <w:pPr>
        <w:ind w:firstLine="426"/>
        <w:jc w:val="both"/>
      </w:pPr>
    </w:p>
    <w:p w14:paraId="2BE9D2E8" w14:textId="4F3285C0" w:rsidR="00D4031E" w:rsidRPr="006022EA" w:rsidRDefault="00D4031E" w:rsidP="00016AFC">
      <w:pPr>
        <w:jc w:val="both"/>
        <w:rPr>
          <w:rFonts w:eastAsia="Calibri"/>
        </w:rPr>
      </w:pPr>
      <w:r w:rsidRPr="006022EA">
        <w:t xml:space="preserve"> </w:t>
      </w:r>
      <w:r w:rsidRPr="006022EA">
        <w:tab/>
      </w:r>
      <w:r w:rsidRPr="006022EA">
        <w:rPr>
          <w:rFonts w:eastAsia="Calibri"/>
        </w:rPr>
        <w:t xml:space="preserve">Atlikt </w:t>
      </w:r>
      <w:r w:rsidR="00092818" w:rsidRPr="006022EA">
        <w:rPr>
          <w:rFonts w:eastAsia="Calibri"/>
        </w:rPr>
        <w:t>lēmuma</w:t>
      </w:r>
      <w:r w:rsidRPr="006022EA">
        <w:rPr>
          <w:rFonts w:eastAsia="Calibri"/>
        </w:rPr>
        <w:t xml:space="preserve"> par zemesgabala 374m2 platībā nodošanu lietošanā biedrībai “Garozas iela </w:t>
      </w:r>
      <w:proofErr w:type="spellStart"/>
      <w:r w:rsidRPr="006022EA">
        <w:rPr>
          <w:rFonts w:eastAsia="Calibri"/>
        </w:rPr>
        <w:t>iekškvartāls</w:t>
      </w:r>
      <w:proofErr w:type="spellEnd"/>
      <w:r w:rsidRPr="006022EA">
        <w:rPr>
          <w:rFonts w:eastAsia="Calibri"/>
        </w:rPr>
        <w:t xml:space="preserve">” savienoto metāla garāžu un šķūnīšu </w:t>
      </w:r>
      <w:r w:rsidR="00AA2777" w:rsidRPr="006022EA">
        <w:rPr>
          <w:rFonts w:eastAsia="Calibri"/>
        </w:rPr>
        <w:t>uzturēšanai un apsaimniekošanai</w:t>
      </w:r>
      <w:r w:rsidRPr="006022EA">
        <w:rPr>
          <w:rFonts w:eastAsia="Calibri"/>
        </w:rPr>
        <w:t>, līdz nākamajai</w:t>
      </w:r>
      <w:r w:rsidR="00FA2D2D" w:rsidRPr="006022EA">
        <w:rPr>
          <w:rFonts w:eastAsia="Calibri"/>
        </w:rPr>
        <w:t xml:space="preserve"> Zemes lietu komisija</w:t>
      </w:r>
      <w:r w:rsidR="00092818" w:rsidRPr="006022EA">
        <w:rPr>
          <w:rFonts w:eastAsia="Calibri"/>
        </w:rPr>
        <w:t>s</w:t>
      </w:r>
      <w:r w:rsidR="00FA2D2D" w:rsidRPr="006022EA">
        <w:rPr>
          <w:rFonts w:eastAsia="Calibri"/>
        </w:rPr>
        <w:t xml:space="preserve"> sēdei</w:t>
      </w:r>
      <w:r w:rsidRPr="006022EA">
        <w:rPr>
          <w:rFonts w:eastAsia="Calibri"/>
        </w:rPr>
        <w:t xml:space="preserve">. </w:t>
      </w:r>
    </w:p>
    <w:p w14:paraId="7E4BE9E4" w14:textId="77777777" w:rsidR="00FA2D2D" w:rsidRPr="006022EA" w:rsidRDefault="00FA2D2D" w:rsidP="00776486">
      <w:pPr>
        <w:pStyle w:val="BodyText"/>
        <w:tabs>
          <w:tab w:val="left" w:pos="3969"/>
          <w:tab w:val="center" w:pos="4536"/>
        </w:tabs>
        <w:jc w:val="center"/>
        <w:rPr>
          <w:rFonts w:ascii="Times New Roman" w:hAnsi="Times New Roman"/>
          <w:b/>
          <w:bCs/>
        </w:rPr>
      </w:pPr>
    </w:p>
    <w:p w14:paraId="2DBDAB9C" w14:textId="744D8943" w:rsidR="009A1B95" w:rsidRPr="006022EA" w:rsidRDefault="00FA2D2D" w:rsidP="00776486">
      <w:pPr>
        <w:pStyle w:val="BodyText"/>
        <w:tabs>
          <w:tab w:val="left" w:pos="3969"/>
          <w:tab w:val="center" w:pos="4536"/>
        </w:tabs>
        <w:jc w:val="center"/>
        <w:rPr>
          <w:rFonts w:ascii="Times New Roman" w:hAnsi="Times New Roman"/>
          <w:b/>
          <w:bCs/>
        </w:rPr>
      </w:pPr>
      <w:r w:rsidRPr="006022EA">
        <w:rPr>
          <w:rFonts w:ascii="Times New Roman" w:hAnsi="Times New Roman"/>
          <w:b/>
          <w:bCs/>
        </w:rPr>
        <w:t>8</w:t>
      </w:r>
      <w:r w:rsidR="00C1491C" w:rsidRPr="006022EA">
        <w:rPr>
          <w:rFonts w:ascii="Times New Roman" w:hAnsi="Times New Roman"/>
          <w:b/>
          <w:bCs/>
        </w:rPr>
        <w:t>/</w:t>
      </w:r>
      <w:r w:rsidR="009A1B95" w:rsidRPr="006022EA">
        <w:rPr>
          <w:rFonts w:ascii="Times New Roman" w:hAnsi="Times New Roman"/>
          <w:b/>
          <w:bCs/>
        </w:rPr>
        <w:t>8</w:t>
      </w:r>
    </w:p>
    <w:p w14:paraId="207B41DA" w14:textId="77777777" w:rsidR="00FA2D2D" w:rsidRPr="006022EA" w:rsidRDefault="00FA2D2D" w:rsidP="00FA2D2D">
      <w:pPr>
        <w:pBdr>
          <w:bottom w:val="single" w:sz="4" w:space="1" w:color="auto"/>
        </w:pBdr>
        <w:ind w:right="-1"/>
        <w:jc w:val="center"/>
        <w:rPr>
          <w:b/>
        </w:rPr>
      </w:pPr>
      <w:r w:rsidRPr="006022EA">
        <w:rPr>
          <w:b/>
        </w:rPr>
        <w:t>PAR ZEMESGABALA PIE DAUDZDZĪVOKĻU DZĪVOJAMĀS MĀJAS PĒRNAVAS IELĀ 10, JELGAVĀ, IZNOMĀŠANU</w:t>
      </w:r>
    </w:p>
    <w:p w14:paraId="51724C02" w14:textId="339A1E37" w:rsidR="005C34D7" w:rsidRPr="006022EA" w:rsidRDefault="00FA2D2D" w:rsidP="00FA2D2D">
      <w:pPr>
        <w:jc w:val="center"/>
        <w:rPr>
          <w:bCs/>
          <w:lang w:eastAsia="lv-LV"/>
        </w:rPr>
      </w:pPr>
      <w:r w:rsidRPr="006022EA">
        <w:t xml:space="preserve"> </w:t>
      </w:r>
      <w:r w:rsidR="005C34D7" w:rsidRPr="006022EA">
        <w:t xml:space="preserve">(Ziņo </w:t>
      </w:r>
      <w:proofErr w:type="spellStart"/>
      <w:r w:rsidR="00DA6BE4" w:rsidRPr="006022EA">
        <w:rPr>
          <w:color w:val="000000"/>
        </w:rPr>
        <w:t>J.Valdovska</w:t>
      </w:r>
      <w:proofErr w:type="spellEnd"/>
      <w:r w:rsidR="005C34D7" w:rsidRPr="006022EA">
        <w:t>)</w:t>
      </w:r>
    </w:p>
    <w:p w14:paraId="34F872B8" w14:textId="2B824AA6" w:rsidR="00F34779" w:rsidRPr="006022EA" w:rsidRDefault="003D76C6" w:rsidP="00F34779">
      <w:pPr>
        <w:tabs>
          <w:tab w:val="left" w:pos="4019"/>
        </w:tabs>
        <w:ind w:right="-96"/>
        <w:jc w:val="both"/>
      </w:pPr>
      <w:r>
        <w:t xml:space="preserve">Jautājumus uzdod: </w:t>
      </w:r>
      <w:proofErr w:type="spellStart"/>
      <w:r>
        <w:t>M.Štāls</w:t>
      </w:r>
      <w:proofErr w:type="spellEnd"/>
      <w:r>
        <w:t xml:space="preserve">, </w:t>
      </w:r>
      <w:proofErr w:type="spellStart"/>
      <w:r>
        <w:t>A.</w:t>
      </w:r>
      <w:r w:rsidR="00F34779" w:rsidRPr="006022EA">
        <w:t>Nagle</w:t>
      </w:r>
      <w:proofErr w:type="spellEnd"/>
      <w:r w:rsidR="00FA2D2D" w:rsidRPr="006022EA">
        <w:t xml:space="preserve">, </w:t>
      </w:r>
      <w:proofErr w:type="spellStart"/>
      <w:r w:rsidR="00FA2D2D" w:rsidRPr="006022EA">
        <w:t>A.Ramutis</w:t>
      </w:r>
      <w:proofErr w:type="spellEnd"/>
    </w:p>
    <w:p w14:paraId="3A55CA18" w14:textId="24821DDE" w:rsidR="00F34779" w:rsidRPr="006022EA" w:rsidRDefault="003D76C6" w:rsidP="00F34779">
      <w:pPr>
        <w:tabs>
          <w:tab w:val="left" w:pos="4019"/>
        </w:tabs>
        <w:ind w:right="-96"/>
        <w:jc w:val="both"/>
      </w:pPr>
      <w:r>
        <w:t xml:space="preserve">Uz jautājumiem atbild: </w:t>
      </w:r>
      <w:proofErr w:type="spellStart"/>
      <w:r>
        <w:t>D.</w:t>
      </w:r>
      <w:r w:rsidR="00F34779" w:rsidRPr="006022EA">
        <w:t>Petzāls</w:t>
      </w:r>
      <w:proofErr w:type="spellEnd"/>
      <w:r w:rsidR="00FA2D2D" w:rsidRPr="006022EA">
        <w:t xml:space="preserve">, </w:t>
      </w:r>
      <w:proofErr w:type="spellStart"/>
      <w:r w:rsidR="00FA2D2D" w:rsidRPr="006022EA">
        <w:t>J.Valdovska</w:t>
      </w:r>
      <w:proofErr w:type="spellEnd"/>
    </w:p>
    <w:p w14:paraId="2FB1EC8A" w14:textId="77777777" w:rsidR="0050517E" w:rsidRPr="006022EA" w:rsidRDefault="0050517E" w:rsidP="0050517E">
      <w:pPr>
        <w:ind w:firstLine="540"/>
        <w:jc w:val="both"/>
        <w:rPr>
          <w:sz w:val="16"/>
          <w:szCs w:val="16"/>
        </w:rPr>
      </w:pPr>
    </w:p>
    <w:p w14:paraId="699D004E" w14:textId="30BD50B9"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FA2D2D" w:rsidRPr="006022EA">
        <w:rPr>
          <w:b/>
          <w:bCs/>
        </w:rPr>
        <w:t>2</w:t>
      </w:r>
      <w:r w:rsidR="00FA2D2D" w:rsidRPr="006022EA">
        <w:t xml:space="preserve"> (</w:t>
      </w:r>
      <w:proofErr w:type="spellStart"/>
      <w:r w:rsidR="00FA2D2D" w:rsidRPr="006022EA">
        <w:t>D.Petzāls</w:t>
      </w:r>
      <w:proofErr w:type="spellEnd"/>
      <w:r w:rsidR="00FA2D2D" w:rsidRPr="006022EA">
        <w:t xml:space="preserve">, </w:t>
      </w:r>
      <w:proofErr w:type="spellStart"/>
      <w:r w:rsidR="00FA2D2D" w:rsidRPr="006022EA">
        <w:t>L.Rinča</w:t>
      </w:r>
      <w:proofErr w:type="spellEnd"/>
      <w:r w:rsidR="00441E95" w:rsidRPr="006022EA">
        <w:t xml:space="preserve">) </w:t>
      </w:r>
      <w:r w:rsidRPr="006022EA">
        <w:rPr>
          <w:b/>
          <w:bCs/>
        </w:rPr>
        <w:t>PRET</w:t>
      </w:r>
      <w:r w:rsidRPr="006022EA">
        <w:t xml:space="preserve"> – </w:t>
      </w:r>
      <w:r w:rsidR="00FA2D2D" w:rsidRPr="006022EA">
        <w:rPr>
          <w:b/>
        </w:rPr>
        <w:t>3</w:t>
      </w:r>
      <w:r w:rsidR="00FA2D2D" w:rsidRPr="006022EA">
        <w:t xml:space="preserve"> (</w:t>
      </w:r>
      <w:proofErr w:type="spellStart"/>
      <w:r w:rsidR="00FA2D2D" w:rsidRPr="006022EA">
        <w:t>M.Štāls</w:t>
      </w:r>
      <w:proofErr w:type="spellEnd"/>
      <w:r w:rsidR="00FA2D2D" w:rsidRPr="006022EA">
        <w:t xml:space="preserve">, </w:t>
      </w:r>
      <w:proofErr w:type="spellStart"/>
      <w:r w:rsidR="00FA2D2D" w:rsidRPr="006022EA">
        <w:t>A.Ramutis</w:t>
      </w:r>
      <w:proofErr w:type="spellEnd"/>
      <w:r w:rsidR="00FA2D2D" w:rsidRPr="006022EA">
        <w:t xml:space="preserve">, </w:t>
      </w:r>
      <w:proofErr w:type="spellStart"/>
      <w:r w:rsidR="00FA2D2D" w:rsidRPr="006022EA">
        <w:t>A.Nagle</w:t>
      </w:r>
      <w:proofErr w:type="spellEnd"/>
      <w:r w:rsidR="00FA2D2D" w:rsidRPr="006022EA">
        <w:t>)</w:t>
      </w:r>
      <w:r w:rsidRPr="006022EA">
        <w:t xml:space="preserve">, </w:t>
      </w:r>
      <w:r w:rsidRPr="006022EA">
        <w:rPr>
          <w:b/>
          <w:bCs/>
        </w:rPr>
        <w:t>ATTURAS</w:t>
      </w:r>
      <w:r w:rsidR="00016AFC">
        <w:t xml:space="preserve"> – nav,</w:t>
      </w:r>
    </w:p>
    <w:p w14:paraId="72407E20" w14:textId="77777777" w:rsidR="00AF6A20" w:rsidRPr="006022EA" w:rsidRDefault="00AF6A20" w:rsidP="00AF6A20">
      <w:pPr>
        <w:rPr>
          <w:b/>
          <w:lang w:eastAsia="lv-LV"/>
        </w:rPr>
      </w:pPr>
      <w:r w:rsidRPr="006022EA">
        <w:rPr>
          <w:b/>
          <w:lang w:eastAsia="lv-LV"/>
        </w:rPr>
        <w:t xml:space="preserve"> </w:t>
      </w:r>
    </w:p>
    <w:p w14:paraId="555F70A5" w14:textId="18617ECD" w:rsidR="00230197" w:rsidRPr="006022EA" w:rsidRDefault="00230197" w:rsidP="00230197">
      <w:pPr>
        <w:jc w:val="both"/>
        <w:rPr>
          <w:b/>
        </w:rPr>
      </w:pPr>
      <w:r w:rsidRPr="006022EA">
        <w:rPr>
          <w:b/>
        </w:rPr>
        <w:t>ZEMES LIETU KOMISIJA NOLEMJ:</w:t>
      </w:r>
    </w:p>
    <w:p w14:paraId="0C7713BF" w14:textId="77777777" w:rsidR="00802DAB" w:rsidRPr="008E1B44" w:rsidRDefault="00802DAB" w:rsidP="00802DAB">
      <w:pPr>
        <w:ind w:right="-1" w:firstLine="720"/>
        <w:jc w:val="both"/>
      </w:pPr>
      <w:r>
        <w:lastRenderedPageBreak/>
        <w:t>Atteikt iznomāt</w:t>
      </w:r>
      <w:r w:rsidRPr="00196DB4">
        <w:t xml:space="preserve"> </w:t>
      </w:r>
      <w:r>
        <w:t>daudzdzīvokļu dzīvojamās mājas Pērnavas ielā 10, Jelgavā, dzīvokļu īpašnieku kopībai zemesgabalu 732 m</w:t>
      </w:r>
      <w:r w:rsidRPr="008318BB">
        <w:rPr>
          <w:vertAlign w:val="superscript"/>
        </w:rPr>
        <w:t>2</w:t>
      </w:r>
      <w:r>
        <w:t xml:space="preserve"> kopplatībā, kas ir daļa no zemes vienības ar kadastra apzīmējumu 0900 036 0249 un daļa no zemes vienības ar kadastra apzīmējumu 0900 036 0251.</w:t>
      </w:r>
    </w:p>
    <w:p w14:paraId="3255BF2B" w14:textId="77777777" w:rsidR="006022EA" w:rsidRPr="006022EA" w:rsidRDefault="006022EA" w:rsidP="006022EA">
      <w:pPr>
        <w:tabs>
          <w:tab w:val="left" w:pos="851"/>
        </w:tabs>
        <w:ind w:right="-1" w:firstLine="567"/>
        <w:jc w:val="both"/>
      </w:pPr>
    </w:p>
    <w:p w14:paraId="5331A362" w14:textId="77777777" w:rsidR="006022EA" w:rsidRPr="006022EA" w:rsidRDefault="006022EA" w:rsidP="006022EA">
      <w:pPr>
        <w:tabs>
          <w:tab w:val="left" w:pos="851"/>
        </w:tabs>
        <w:ind w:right="-1" w:firstLine="567"/>
        <w:jc w:val="both"/>
        <w:rPr>
          <w:lang w:eastAsia="lv-LV"/>
        </w:rPr>
      </w:pP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23" w:history="1">
        <w:r w:rsidRPr="006022EA">
          <w:rPr>
            <w:rStyle w:val="Hyperlink"/>
          </w:rPr>
          <w:t>pasts@jelgava.lv</w:t>
        </w:r>
      </w:hyperlink>
      <w:r w:rsidRPr="006022EA">
        <w:rPr>
          <w:rStyle w:val="Hyperlink"/>
        </w:rPr>
        <w:t>.</w:t>
      </w:r>
    </w:p>
    <w:p w14:paraId="546F76E9" w14:textId="77777777" w:rsidR="006022EA" w:rsidRPr="006022EA" w:rsidRDefault="006022EA" w:rsidP="00AA2777">
      <w:pPr>
        <w:ind w:firstLine="567"/>
        <w:jc w:val="both"/>
        <w:rPr>
          <w:bCs/>
        </w:rPr>
      </w:pPr>
    </w:p>
    <w:p w14:paraId="3A49DC9B" w14:textId="039ED27F" w:rsidR="008A6F2D" w:rsidRPr="006022EA" w:rsidRDefault="00FA2D2D" w:rsidP="001D1D87">
      <w:pPr>
        <w:spacing w:line="254" w:lineRule="auto"/>
        <w:ind w:right="46"/>
        <w:jc w:val="center"/>
        <w:rPr>
          <w:b/>
          <w:bCs/>
          <w:lang w:eastAsia="lv-LV"/>
        </w:rPr>
      </w:pPr>
      <w:r w:rsidRPr="006022EA">
        <w:rPr>
          <w:b/>
          <w:bCs/>
          <w:lang w:eastAsia="lv-LV"/>
        </w:rPr>
        <w:t>8</w:t>
      </w:r>
      <w:r w:rsidR="008A6F2D" w:rsidRPr="006022EA">
        <w:rPr>
          <w:b/>
          <w:bCs/>
          <w:lang w:eastAsia="lv-LV"/>
        </w:rPr>
        <w:t>/9</w:t>
      </w:r>
    </w:p>
    <w:p w14:paraId="7EFDF619" w14:textId="77777777" w:rsidR="00FA2D2D" w:rsidRPr="006022EA" w:rsidRDefault="00FA2D2D" w:rsidP="00FA2D2D">
      <w:pPr>
        <w:pBdr>
          <w:bottom w:val="single" w:sz="12" w:space="1" w:color="auto"/>
        </w:pBdr>
        <w:jc w:val="center"/>
        <w:rPr>
          <w:b/>
        </w:rPr>
      </w:pPr>
      <w:r w:rsidRPr="006022EA">
        <w:rPr>
          <w:b/>
        </w:rPr>
        <w:t>PAR ZEMES VIENĪBAS PUMPURA IELĀ 39, JELGAVĀ, LIETOŠANAS MAKSAS SAMAZINĀŠANU</w:t>
      </w:r>
    </w:p>
    <w:p w14:paraId="3357B755" w14:textId="6FD7247A" w:rsidR="005C34D7" w:rsidRPr="006022EA" w:rsidRDefault="00FA2D2D" w:rsidP="00FA2D2D">
      <w:pPr>
        <w:jc w:val="center"/>
      </w:pPr>
      <w:r w:rsidRPr="006022EA">
        <w:t xml:space="preserve"> </w:t>
      </w:r>
      <w:r w:rsidR="005C34D7" w:rsidRPr="006022EA">
        <w:t xml:space="preserve">(Ziņo </w:t>
      </w:r>
      <w:proofErr w:type="spellStart"/>
      <w:r w:rsidR="00285D88" w:rsidRPr="006022EA">
        <w:rPr>
          <w:color w:val="000000"/>
        </w:rPr>
        <w:t>J.Valdovska</w:t>
      </w:r>
      <w:proofErr w:type="spellEnd"/>
      <w:r w:rsidR="005C34D7" w:rsidRPr="006022EA">
        <w:t>)</w:t>
      </w:r>
    </w:p>
    <w:p w14:paraId="40536CDD" w14:textId="77777777" w:rsidR="0050517E" w:rsidRPr="006022EA" w:rsidRDefault="0050517E" w:rsidP="0050517E">
      <w:pPr>
        <w:ind w:firstLine="540"/>
        <w:jc w:val="both"/>
        <w:rPr>
          <w:sz w:val="16"/>
          <w:szCs w:val="16"/>
        </w:rPr>
      </w:pPr>
    </w:p>
    <w:p w14:paraId="1817F19E" w14:textId="03C13C78" w:rsidR="00B3104E" w:rsidRPr="006022EA" w:rsidRDefault="00B3104E" w:rsidP="00B3104E">
      <w:pPr>
        <w:jc w:val="both"/>
      </w:pPr>
      <w:r w:rsidRPr="006022EA">
        <w:rPr>
          <w:b/>
          <w:bCs/>
        </w:rPr>
        <w:t>Atklāti balsojot: PAR</w:t>
      </w:r>
      <w:r w:rsidRPr="006022EA">
        <w:t xml:space="preserve"> </w:t>
      </w:r>
      <w:r w:rsidRPr="006022EA">
        <w:rPr>
          <w:b/>
          <w:bCs/>
        </w:rPr>
        <w:t xml:space="preserve">– </w:t>
      </w:r>
      <w:r w:rsidR="00FA2D2D" w:rsidRPr="006022EA">
        <w:rPr>
          <w:b/>
          <w:bCs/>
        </w:rPr>
        <w:t>5</w:t>
      </w:r>
      <w:r w:rsidR="00441E95" w:rsidRPr="006022EA">
        <w:t xml:space="preserve"> (</w:t>
      </w:r>
      <w:proofErr w:type="spellStart"/>
      <w:r w:rsidR="00441E95" w:rsidRPr="006022EA">
        <w:t>M.Štāls</w:t>
      </w:r>
      <w:proofErr w:type="spellEnd"/>
      <w:r w:rsidR="00441E95" w:rsidRPr="006022EA">
        <w:t xml:space="preserve">, </w:t>
      </w:r>
      <w:proofErr w:type="spellStart"/>
      <w:r w:rsidR="00441E95" w:rsidRPr="006022EA">
        <w:t>D.Petzāls</w:t>
      </w:r>
      <w:proofErr w:type="spellEnd"/>
      <w:r w:rsidR="00441E95" w:rsidRPr="006022EA">
        <w:t xml:space="preserve">, </w:t>
      </w:r>
      <w:proofErr w:type="spellStart"/>
      <w:r w:rsidR="00FA2D2D" w:rsidRPr="006022EA">
        <w:t>L.Rinča</w:t>
      </w:r>
      <w:proofErr w:type="spellEnd"/>
      <w:r w:rsidR="00FA2D2D" w:rsidRPr="006022EA">
        <w:t>,</w:t>
      </w:r>
      <w:r w:rsidR="00441E95" w:rsidRPr="006022EA">
        <w:t xml:space="preserve"> </w:t>
      </w:r>
      <w:proofErr w:type="spellStart"/>
      <w:r w:rsidR="00441E95" w:rsidRPr="006022EA">
        <w:t>A.Ramutis</w:t>
      </w:r>
      <w:proofErr w:type="spellEnd"/>
      <w:r w:rsidR="00441E95" w:rsidRPr="006022EA">
        <w:t xml:space="preserve">, </w:t>
      </w:r>
      <w:proofErr w:type="spellStart"/>
      <w:r w:rsidR="00441E95" w:rsidRPr="006022EA">
        <w:t>A.Nagle</w:t>
      </w:r>
      <w:proofErr w:type="spellEnd"/>
      <w:r w:rsidR="00441E95" w:rsidRPr="006022EA">
        <w:t xml:space="preserve">) </w:t>
      </w:r>
      <w:r w:rsidRPr="006022EA">
        <w:rPr>
          <w:b/>
          <w:bCs/>
        </w:rPr>
        <w:t>PRET</w:t>
      </w:r>
      <w:r w:rsidRPr="006022EA">
        <w:t xml:space="preserve"> – nav, </w:t>
      </w:r>
      <w:r w:rsidRPr="006022EA">
        <w:rPr>
          <w:b/>
          <w:bCs/>
        </w:rPr>
        <w:t>ATTURAS</w:t>
      </w:r>
      <w:r w:rsidR="00016AFC">
        <w:t xml:space="preserve"> – nav,</w:t>
      </w:r>
    </w:p>
    <w:p w14:paraId="64AB4F02" w14:textId="77777777" w:rsidR="00AF6A20" w:rsidRPr="006022EA" w:rsidRDefault="00AF6A20" w:rsidP="00AF6A20">
      <w:pPr>
        <w:rPr>
          <w:b/>
          <w:sz w:val="16"/>
          <w:szCs w:val="16"/>
          <w:lang w:eastAsia="lv-LV"/>
        </w:rPr>
      </w:pPr>
      <w:r w:rsidRPr="006022EA">
        <w:rPr>
          <w:b/>
          <w:lang w:eastAsia="lv-LV"/>
        </w:rPr>
        <w:t xml:space="preserve"> </w:t>
      </w:r>
    </w:p>
    <w:p w14:paraId="63BC3E63" w14:textId="77777777" w:rsidR="007F1181" w:rsidRPr="006022EA" w:rsidRDefault="007F1181" w:rsidP="007F1181">
      <w:pPr>
        <w:tabs>
          <w:tab w:val="left" w:pos="851"/>
        </w:tabs>
        <w:ind w:right="-1"/>
        <w:jc w:val="both"/>
        <w:rPr>
          <w:b/>
        </w:rPr>
      </w:pPr>
      <w:r w:rsidRPr="006022EA">
        <w:rPr>
          <w:b/>
        </w:rPr>
        <w:t>ZEMES LIETU KOMISIJA NOLEMJ:</w:t>
      </w:r>
    </w:p>
    <w:p w14:paraId="62E10099" w14:textId="77777777" w:rsidR="00605C08" w:rsidRPr="006022EA" w:rsidRDefault="00605C08" w:rsidP="00605C08">
      <w:pPr>
        <w:ind w:firstLine="567"/>
        <w:jc w:val="both"/>
      </w:pPr>
    </w:p>
    <w:p w14:paraId="7C75082C" w14:textId="29AB1CC0" w:rsidR="00092818" w:rsidRPr="006022EA" w:rsidRDefault="00092818" w:rsidP="00092818">
      <w:pPr>
        <w:pStyle w:val="ListParagraph"/>
        <w:numPr>
          <w:ilvl w:val="0"/>
          <w:numId w:val="15"/>
        </w:numPr>
        <w:tabs>
          <w:tab w:val="left" w:pos="709"/>
          <w:tab w:val="left" w:pos="851"/>
        </w:tabs>
        <w:ind w:left="0" w:firstLine="567"/>
        <w:jc w:val="both"/>
      </w:pPr>
      <w:r w:rsidRPr="006022EA">
        <w:rPr>
          <w:szCs w:val="20"/>
        </w:rPr>
        <w:t xml:space="preserve">No </w:t>
      </w:r>
      <w:r w:rsidRPr="006022EA">
        <w:t>2026. gada 1. jūlija līdz 2026.gada 31. decembrim</w:t>
      </w:r>
      <w:r w:rsidRPr="006022EA">
        <w:rPr>
          <w:szCs w:val="20"/>
        </w:rPr>
        <w:t xml:space="preserve"> samazināt </w:t>
      </w:r>
      <w:r w:rsidR="0030752F">
        <w:rPr>
          <w:szCs w:val="20"/>
        </w:rPr>
        <w:t>[..]</w:t>
      </w:r>
      <w:bookmarkStart w:id="7" w:name="_GoBack"/>
      <w:bookmarkEnd w:id="7"/>
      <w:r w:rsidRPr="006022EA">
        <w:rPr>
          <w:szCs w:val="20"/>
        </w:rPr>
        <w:t xml:space="preserve"> zemes lietošanas maksu par zemes vienību Pumpura ielā 39, Jelgavā, 60% (sešdesmit procentu) apmērā, ievērojot lietošanas maksas minimālo apmēru </w:t>
      </w:r>
      <w:r w:rsidRPr="006022EA">
        <w:t>50,00</w:t>
      </w:r>
      <w:r w:rsidRPr="006022EA">
        <w:rPr>
          <w:i/>
        </w:rPr>
        <w:t xml:space="preserve"> </w:t>
      </w:r>
      <w:proofErr w:type="spellStart"/>
      <w:r w:rsidRPr="006022EA">
        <w:rPr>
          <w:i/>
        </w:rPr>
        <w:t>euro</w:t>
      </w:r>
      <w:proofErr w:type="spellEnd"/>
      <w:r w:rsidRPr="006022EA">
        <w:t xml:space="preserve"> gadā.</w:t>
      </w:r>
    </w:p>
    <w:p w14:paraId="30C779D2" w14:textId="77777777" w:rsidR="00092818" w:rsidRPr="006022EA" w:rsidRDefault="00092818" w:rsidP="00092818">
      <w:pPr>
        <w:pStyle w:val="ListParagraph"/>
        <w:numPr>
          <w:ilvl w:val="0"/>
          <w:numId w:val="15"/>
        </w:numPr>
        <w:tabs>
          <w:tab w:val="left" w:pos="709"/>
          <w:tab w:val="left" w:pos="851"/>
        </w:tabs>
        <w:ind w:left="0" w:firstLine="567"/>
        <w:jc w:val="both"/>
      </w:pPr>
      <w:r w:rsidRPr="006022EA">
        <w:t xml:space="preserve">Jelgavas </w:t>
      </w:r>
      <w:proofErr w:type="spellStart"/>
      <w:r w:rsidRPr="006022EA">
        <w:t>valstspilsētas</w:t>
      </w:r>
      <w:proofErr w:type="spellEnd"/>
      <w:r w:rsidRPr="006022EA">
        <w:t xml:space="preserve"> pašvaldības iestādei “Pašvaldības iestāžu centralizētā grāmatvedība”  aprēķināt zemes lietošanas maksu saskaņā ar šī lēmuma 1. punktu.</w:t>
      </w:r>
    </w:p>
    <w:p w14:paraId="210582D4" w14:textId="77777777" w:rsidR="00FA2D2D" w:rsidRPr="006022EA" w:rsidRDefault="00FA2D2D" w:rsidP="00FA2D2D">
      <w:pPr>
        <w:tabs>
          <w:tab w:val="left" w:pos="851"/>
        </w:tabs>
        <w:ind w:right="-1" w:firstLine="567"/>
        <w:jc w:val="both"/>
      </w:pPr>
    </w:p>
    <w:p w14:paraId="6E968F54" w14:textId="77777777" w:rsidR="00FA2D2D" w:rsidRPr="006022EA" w:rsidRDefault="00FA2D2D" w:rsidP="00FA2D2D">
      <w:pPr>
        <w:tabs>
          <w:tab w:val="left" w:pos="851"/>
        </w:tabs>
        <w:ind w:right="-1" w:firstLine="567"/>
        <w:jc w:val="both"/>
        <w:rPr>
          <w:lang w:eastAsia="lv-LV"/>
        </w:rPr>
      </w:pPr>
      <w:r w:rsidRPr="006022EA">
        <w:t xml:space="preserve">Lēmumu viena mēneša laikā var apstrīdēt Jelgavas </w:t>
      </w:r>
      <w:proofErr w:type="spellStart"/>
      <w:r w:rsidRPr="006022EA">
        <w:t>valstspilsētas</w:t>
      </w:r>
      <w:proofErr w:type="spellEnd"/>
      <w:r w:rsidRPr="006022EA">
        <w:t xml:space="preserve"> pašvaldības domē, iesniegumu iesniedzot Jelgavas </w:t>
      </w:r>
      <w:proofErr w:type="spellStart"/>
      <w:r w:rsidRPr="006022EA">
        <w:t>valstspilsētas</w:t>
      </w:r>
      <w:proofErr w:type="spellEnd"/>
      <w:r w:rsidRPr="006022EA">
        <w:t xml:space="preserve"> pašvaldības Klientu apkalpošanas centrā, Lielajā ielā 11, Jelgavā vai elektroniski, nosūtot to uz pašvaldības oficiālo elektronisko adresi (e-adresi) vai e-pasta adresi: </w:t>
      </w:r>
      <w:hyperlink r:id="rId24" w:history="1">
        <w:r w:rsidRPr="006022EA">
          <w:rPr>
            <w:rStyle w:val="Hyperlink"/>
          </w:rPr>
          <w:t>pasts@jelgava.lv</w:t>
        </w:r>
      </w:hyperlink>
      <w:r w:rsidRPr="006022EA">
        <w:rPr>
          <w:rStyle w:val="Hyperlink"/>
        </w:rPr>
        <w:t>.</w:t>
      </w:r>
    </w:p>
    <w:p w14:paraId="07FF7776" w14:textId="76253638" w:rsidR="00FA2D2D" w:rsidRPr="006022EA" w:rsidRDefault="006022EA" w:rsidP="006022EA">
      <w:pPr>
        <w:tabs>
          <w:tab w:val="left" w:pos="4085"/>
        </w:tabs>
        <w:jc w:val="both"/>
      </w:pPr>
      <w:r>
        <w:tab/>
      </w:r>
    </w:p>
    <w:p w14:paraId="321D341B" w14:textId="23AA7AF9" w:rsidR="00FA2D2D" w:rsidRPr="006022EA" w:rsidRDefault="00FA2D2D" w:rsidP="00FA2D2D">
      <w:pPr>
        <w:ind w:right="46"/>
        <w:jc w:val="center"/>
        <w:rPr>
          <w:b/>
          <w:bCs/>
          <w:lang w:eastAsia="lv-LV"/>
        </w:rPr>
      </w:pPr>
    </w:p>
    <w:p w14:paraId="6A4D6A59" w14:textId="5E3C733A" w:rsidR="00FA2D2D" w:rsidRPr="006022EA" w:rsidRDefault="00AA2777" w:rsidP="00FA2D2D">
      <w:pPr>
        <w:pBdr>
          <w:bottom w:val="single" w:sz="4" w:space="1" w:color="auto"/>
        </w:pBdr>
        <w:jc w:val="center"/>
        <w:rPr>
          <w:b/>
        </w:rPr>
      </w:pPr>
      <w:r w:rsidRPr="006022EA">
        <w:rPr>
          <w:b/>
          <w:bCs/>
        </w:rPr>
        <w:t>INFORMĀCIJA</w:t>
      </w:r>
      <w:r w:rsidR="00FA2D2D" w:rsidRPr="006022EA">
        <w:rPr>
          <w:b/>
        </w:rPr>
        <w:t xml:space="preserve"> </w:t>
      </w:r>
    </w:p>
    <w:p w14:paraId="0B5CDC14" w14:textId="77777777" w:rsidR="006022EA" w:rsidRPr="006022EA" w:rsidRDefault="006022EA" w:rsidP="006022EA">
      <w:pPr>
        <w:pStyle w:val="BodyText"/>
        <w:rPr>
          <w:rFonts w:ascii="Times New Roman" w:hAnsi="Times New Roman"/>
        </w:rPr>
      </w:pPr>
    </w:p>
    <w:p w14:paraId="4733BB94" w14:textId="3BA9521D" w:rsidR="0046462F" w:rsidRPr="006022EA" w:rsidRDefault="006022EA" w:rsidP="006022EA">
      <w:pPr>
        <w:pStyle w:val="BodyText"/>
        <w:rPr>
          <w:rFonts w:ascii="Times New Roman" w:hAnsi="Times New Roman"/>
        </w:rPr>
      </w:pPr>
      <w:r w:rsidRPr="006022EA">
        <w:rPr>
          <w:rFonts w:ascii="Times New Roman" w:hAnsi="Times New Roman"/>
        </w:rPr>
        <w:t>Komisija iepazīstas ar</w:t>
      </w:r>
      <w:r w:rsidR="00016AFC">
        <w:rPr>
          <w:rFonts w:ascii="Times New Roman" w:hAnsi="Times New Roman"/>
        </w:rPr>
        <w:t xml:space="preserve"> informāciju par e</w:t>
      </w:r>
      <w:r w:rsidRPr="006022EA">
        <w:rPr>
          <w:rFonts w:ascii="Times New Roman" w:hAnsi="Times New Roman"/>
        </w:rPr>
        <w:t>fektivitātes paaugstināšanu centralizētajā sistēmā Jelgavā.</w:t>
      </w:r>
    </w:p>
    <w:p w14:paraId="2E46F599" w14:textId="77777777" w:rsidR="000B42B6" w:rsidRPr="006022EA" w:rsidRDefault="000B42B6" w:rsidP="00AF4B77">
      <w:pPr>
        <w:pStyle w:val="BodyText"/>
        <w:ind w:firstLine="567"/>
        <w:rPr>
          <w:rFonts w:ascii="Times New Roman" w:hAnsi="Times New Roman"/>
        </w:rPr>
      </w:pPr>
    </w:p>
    <w:p w14:paraId="0C9DE939" w14:textId="77777777" w:rsidR="006022EA" w:rsidRDefault="006022EA" w:rsidP="00776486">
      <w:pPr>
        <w:ind w:right="-96"/>
        <w:jc w:val="both"/>
      </w:pPr>
    </w:p>
    <w:p w14:paraId="3603CDAC" w14:textId="6BFC30D9" w:rsidR="00BF7849" w:rsidRPr="006022EA" w:rsidRDefault="00BF7849" w:rsidP="00776486">
      <w:pPr>
        <w:ind w:right="-96"/>
        <w:jc w:val="both"/>
      </w:pPr>
      <w:r w:rsidRPr="006022EA">
        <w:t>Lēmumi pievienoti protokolam.</w:t>
      </w:r>
    </w:p>
    <w:tbl>
      <w:tblPr>
        <w:tblW w:w="9150" w:type="dxa"/>
        <w:tblLayout w:type="fixed"/>
        <w:tblLook w:val="01E0" w:firstRow="1" w:lastRow="1" w:firstColumn="1" w:lastColumn="1" w:noHBand="0" w:noVBand="0"/>
      </w:tblPr>
      <w:tblGrid>
        <w:gridCol w:w="7633"/>
        <w:gridCol w:w="1517"/>
      </w:tblGrid>
      <w:tr w:rsidR="00CE74DE" w:rsidRPr="006022EA" w14:paraId="4B809050" w14:textId="77777777" w:rsidTr="00B43199">
        <w:trPr>
          <w:trHeight w:val="308"/>
        </w:trPr>
        <w:tc>
          <w:tcPr>
            <w:tcW w:w="7633" w:type="dxa"/>
          </w:tcPr>
          <w:p w14:paraId="34E6FF55" w14:textId="77777777" w:rsidR="00CE74DE" w:rsidRPr="006022EA" w:rsidRDefault="00CE74DE" w:rsidP="00B43199">
            <w:pPr>
              <w:ind w:left="-112" w:right="-704" w:firstLine="4"/>
              <w:jc w:val="both"/>
              <w:rPr>
                <w:bCs/>
              </w:rPr>
            </w:pPr>
          </w:p>
          <w:p w14:paraId="1CDE29C3" w14:textId="22ECE15E" w:rsidR="00CE74DE" w:rsidRPr="006022EA" w:rsidRDefault="00CE74DE" w:rsidP="00B43199">
            <w:pPr>
              <w:ind w:left="-112" w:right="-704" w:firstLine="4"/>
              <w:jc w:val="both"/>
            </w:pPr>
            <w:r w:rsidRPr="006022EA">
              <w:rPr>
                <w:bCs/>
              </w:rPr>
              <w:t>Sēdi slēdz plkst.</w:t>
            </w:r>
            <w:r w:rsidRPr="006022EA">
              <w:t xml:space="preserve"> </w:t>
            </w:r>
            <w:r w:rsidR="00383338" w:rsidRPr="006022EA">
              <w:t>09.</w:t>
            </w:r>
            <w:r w:rsidR="00DD60BD" w:rsidRPr="006022EA">
              <w:t>30</w:t>
            </w:r>
          </w:p>
          <w:p w14:paraId="789E9BA1" w14:textId="77777777" w:rsidR="00CE74DE" w:rsidRPr="006022EA" w:rsidRDefault="00CE74DE" w:rsidP="00B43199">
            <w:pPr>
              <w:tabs>
                <w:tab w:val="right" w:pos="8789"/>
              </w:tabs>
              <w:ind w:left="-112" w:right="-704" w:firstLine="4"/>
              <w:jc w:val="both"/>
              <w:rPr>
                <w:sz w:val="16"/>
                <w:szCs w:val="16"/>
              </w:rPr>
            </w:pPr>
          </w:p>
          <w:p w14:paraId="69C00810" w14:textId="77777777" w:rsidR="00016AFC" w:rsidRDefault="00016AFC" w:rsidP="00B43199">
            <w:pPr>
              <w:tabs>
                <w:tab w:val="right" w:pos="8789"/>
              </w:tabs>
              <w:ind w:left="-112" w:right="-704" w:firstLine="4"/>
              <w:jc w:val="both"/>
            </w:pPr>
          </w:p>
          <w:p w14:paraId="77C56100" w14:textId="77777777" w:rsidR="00CE74DE" w:rsidRPr="006022EA" w:rsidRDefault="00CE74DE" w:rsidP="00B43199">
            <w:pPr>
              <w:tabs>
                <w:tab w:val="right" w:pos="8789"/>
              </w:tabs>
              <w:ind w:left="-112" w:right="-704" w:firstLine="4"/>
              <w:jc w:val="both"/>
            </w:pPr>
            <w:r w:rsidRPr="006022EA">
              <w:t>Komisijas priekšsēdētājs</w:t>
            </w:r>
          </w:p>
        </w:tc>
        <w:tc>
          <w:tcPr>
            <w:tcW w:w="1517" w:type="dxa"/>
          </w:tcPr>
          <w:p w14:paraId="6A274465" w14:textId="77777777" w:rsidR="00CE74DE" w:rsidRPr="006022EA" w:rsidRDefault="00CE74DE" w:rsidP="00B43199">
            <w:pPr>
              <w:tabs>
                <w:tab w:val="right" w:pos="8789"/>
              </w:tabs>
              <w:ind w:left="-112" w:right="-704" w:firstLine="4"/>
              <w:jc w:val="both"/>
            </w:pPr>
          </w:p>
          <w:p w14:paraId="7F77B938" w14:textId="77777777" w:rsidR="00CE74DE" w:rsidRPr="006022EA" w:rsidRDefault="00CE74DE" w:rsidP="00B43199">
            <w:pPr>
              <w:tabs>
                <w:tab w:val="right" w:pos="8789"/>
              </w:tabs>
              <w:ind w:left="-112" w:right="-704" w:firstLine="4"/>
              <w:jc w:val="both"/>
            </w:pPr>
          </w:p>
          <w:p w14:paraId="2F099414" w14:textId="77777777" w:rsidR="00CE74DE" w:rsidRPr="006022EA" w:rsidRDefault="00CE74DE" w:rsidP="00B43199">
            <w:pPr>
              <w:tabs>
                <w:tab w:val="right" w:pos="8789"/>
              </w:tabs>
              <w:ind w:left="-112" w:right="-704" w:firstLine="4"/>
              <w:jc w:val="both"/>
            </w:pPr>
          </w:p>
          <w:p w14:paraId="07022C60" w14:textId="77777777" w:rsidR="00016AFC" w:rsidRDefault="00016AFC" w:rsidP="00B43199">
            <w:pPr>
              <w:tabs>
                <w:tab w:val="right" w:pos="8789"/>
              </w:tabs>
              <w:ind w:left="480" w:right="-704" w:firstLine="4"/>
              <w:jc w:val="both"/>
            </w:pPr>
          </w:p>
          <w:p w14:paraId="34200585" w14:textId="77777777" w:rsidR="00CE74DE" w:rsidRPr="006022EA" w:rsidRDefault="00CE74DE" w:rsidP="00B43199">
            <w:pPr>
              <w:tabs>
                <w:tab w:val="right" w:pos="8789"/>
              </w:tabs>
              <w:ind w:left="480" w:right="-704" w:firstLine="4"/>
              <w:jc w:val="both"/>
            </w:pPr>
            <w:r w:rsidRPr="006022EA">
              <w:t xml:space="preserve">M. Štāls </w:t>
            </w:r>
          </w:p>
        </w:tc>
      </w:tr>
      <w:tr w:rsidR="00CE74DE" w:rsidRPr="006022EA" w14:paraId="3A409D1C" w14:textId="77777777" w:rsidTr="00B43199">
        <w:trPr>
          <w:trHeight w:val="292"/>
        </w:trPr>
        <w:tc>
          <w:tcPr>
            <w:tcW w:w="7633" w:type="dxa"/>
            <w:hideMark/>
          </w:tcPr>
          <w:p w14:paraId="4742862F" w14:textId="77777777" w:rsidR="00CE74DE" w:rsidRPr="006022EA" w:rsidRDefault="00CE74DE" w:rsidP="00B43199">
            <w:pPr>
              <w:tabs>
                <w:tab w:val="left" w:pos="1843"/>
              </w:tabs>
              <w:ind w:left="-112" w:right="-704" w:firstLine="4"/>
              <w:jc w:val="both"/>
              <w:rPr>
                <w:sz w:val="16"/>
                <w:szCs w:val="16"/>
              </w:rPr>
            </w:pPr>
          </w:p>
          <w:p w14:paraId="5E228174" w14:textId="77777777" w:rsidR="00CE74DE" w:rsidRPr="006022EA" w:rsidRDefault="00CE74DE" w:rsidP="006022EA">
            <w:pPr>
              <w:tabs>
                <w:tab w:val="left" w:pos="1843"/>
              </w:tabs>
              <w:ind w:right="-704"/>
              <w:jc w:val="both"/>
              <w:rPr>
                <w:sz w:val="16"/>
                <w:szCs w:val="16"/>
              </w:rPr>
            </w:pPr>
          </w:p>
          <w:p w14:paraId="6CCD2ACF" w14:textId="602CD75B" w:rsidR="00CE74DE" w:rsidRPr="006022EA" w:rsidRDefault="00FA2D2D" w:rsidP="00B43199">
            <w:pPr>
              <w:tabs>
                <w:tab w:val="left" w:pos="1843"/>
              </w:tabs>
              <w:ind w:left="-112" w:right="-704" w:firstLine="4"/>
              <w:jc w:val="both"/>
            </w:pPr>
            <w:r w:rsidRPr="006022EA">
              <w:t>Izpilddirektores</w:t>
            </w:r>
            <w:r w:rsidR="00CE74DE" w:rsidRPr="006022EA">
              <w:t xml:space="preserve"> sekretāre</w:t>
            </w:r>
          </w:p>
        </w:tc>
        <w:tc>
          <w:tcPr>
            <w:tcW w:w="1517" w:type="dxa"/>
            <w:hideMark/>
          </w:tcPr>
          <w:p w14:paraId="15F04814" w14:textId="77777777" w:rsidR="00CE74DE" w:rsidRPr="006022EA" w:rsidRDefault="00CE74DE" w:rsidP="00B43199">
            <w:pPr>
              <w:tabs>
                <w:tab w:val="right" w:pos="8789"/>
              </w:tabs>
              <w:ind w:left="-112" w:right="-704" w:firstLine="4"/>
              <w:jc w:val="both"/>
              <w:rPr>
                <w:sz w:val="16"/>
                <w:szCs w:val="16"/>
              </w:rPr>
            </w:pPr>
          </w:p>
          <w:p w14:paraId="3E09EAED" w14:textId="77777777" w:rsidR="00CE74DE" w:rsidRPr="006022EA" w:rsidRDefault="00CE74DE" w:rsidP="00B43199">
            <w:pPr>
              <w:tabs>
                <w:tab w:val="right" w:pos="8789"/>
              </w:tabs>
              <w:ind w:left="-112" w:right="-704" w:firstLine="4"/>
              <w:jc w:val="both"/>
              <w:rPr>
                <w:sz w:val="16"/>
                <w:szCs w:val="16"/>
              </w:rPr>
            </w:pPr>
          </w:p>
          <w:p w14:paraId="473AEA70" w14:textId="41D8835F" w:rsidR="00CE74DE" w:rsidRPr="006022EA" w:rsidRDefault="0024780E" w:rsidP="0024780E">
            <w:pPr>
              <w:tabs>
                <w:tab w:val="right" w:pos="8789"/>
              </w:tabs>
              <w:ind w:left="338" w:right="-704" w:firstLine="4"/>
              <w:jc w:val="both"/>
            </w:pPr>
            <w:r w:rsidRPr="006022EA">
              <w:t>A</w:t>
            </w:r>
            <w:r w:rsidR="00CE74DE" w:rsidRPr="006022EA">
              <w:t xml:space="preserve">. </w:t>
            </w:r>
            <w:r w:rsidRPr="006022EA">
              <w:t>Labore</w:t>
            </w:r>
          </w:p>
        </w:tc>
      </w:tr>
    </w:tbl>
    <w:p w14:paraId="36B67D0D" w14:textId="641EECB6" w:rsidR="002B3615" w:rsidRPr="006022EA" w:rsidRDefault="002B3615" w:rsidP="006022EA">
      <w:pPr>
        <w:tabs>
          <w:tab w:val="left" w:pos="3865"/>
        </w:tabs>
      </w:pPr>
    </w:p>
    <w:sectPr w:rsidR="002B3615" w:rsidRPr="006022EA" w:rsidSect="00D832AD">
      <w:footerReference w:type="even" r:id="rId25"/>
      <w:footerReference w:type="default" r:id="rId26"/>
      <w:headerReference w:type="first" r:id="rId27"/>
      <w:pgSz w:w="11906" w:h="16838" w:code="9"/>
      <w:pgMar w:top="709" w:right="991"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748E7" w14:textId="77777777" w:rsidR="0005170F" w:rsidRDefault="0005170F">
      <w:r>
        <w:separator/>
      </w:r>
    </w:p>
  </w:endnote>
  <w:endnote w:type="continuationSeparator" w:id="0">
    <w:p w14:paraId="4C8EB8EC" w14:textId="77777777" w:rsidR="0005170F" w:rsidRDefault="0005170F">
      <w:r>
        <w:continuationSeparator/>
      </w:r>
    </w:p>
  </w:endnote>
  <w:endnote w:type="continuationNotice" w:id="1">
    <w:p w14:paraId="65A60CD9" w14:textId="77777777" w:rsidR="0005170F" w:rsidRDefault="00051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Times New Roman"/>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74206" w14:textId="77777777" w:rsidR="00B43199" w:rsidRDefault="00B43199">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941536"/>
      <w:docPartObj>
        <w:docPartGallery w:val="Page Numbers (Bottom of Page)"/>
        <w:docPartUnique/>
      </w:docPartObj>
    </w:sdtPr>
    <w:sdtEndPr>
      <w:rPr>
        <w:noProof/>
      </w:rPr>
    </w:sdtEndPr>
    <w:sdtContent>
      <w:p w14:paraId="0A6DFB0E" w14:textId="77777777" w:rsidR="006022EA" w:rsidRPr="006022EA" w:rsidRDefault="006022EA" w:rsidP="006022EA">
        <w:pPr>
          <w:tabs>
            <w:tab w:val="left" w:pos="3865"/>
          </w:tabs>
          <w:jc w:val="center"/>
          <w:rPr>
            <w:sz w:val="22"/>
            <w:szCs w:val="22"/>
          </w:rPr>
        </w:pPr>
        <w:r w:rsidRPr="006022EA">
          <w:rPr>
            <w:sz w:val="22"/>
            <w:szCs w:val="22"/>
          </w:rPr>
          <w:t xml:space="preserve">ŠIS DOKUMENTS IR ELEKTRONISKI PARAKSTĪTS AR DROŠU ELEKTRONISKO PARAKSTU </w:t>
        </w:r>
      </w:p>
      <w:p w14:paraId="5A554DF3" w14:textId="3844FB90" w:rsidR="006022EA" w:rsidRDefault="006022EA" w:rsidP="006022EA">
        <w:pPr>
          <w:pStyle w:val="Footer"/>
          <w:jc w:val="center"/>
        </w:pPr>
        <w:r w:rsidRPr="006022EA">
          <w:rPr>
            <w:sz w:val="22"/>
            <w:szCs w:val="22"/>
          </w:rPr>
          <w:t>UN SATUR LAIKA ZĪMOGU</w:t>
        </w:r>
      </w:p>
      <w:p w14:paraId="17056D41" w14:textId="159C4A28" w:rsidR="006022EA" w:rsidRDefault="006022EA" w:rsidP="006022EA">
        <w:pPr>
          <w:pStyle w:val="Footer"/>
          <w:jc w:val="center"/>
        </w:pPr>
        <w:r>
          <w:fldChar w:fldCharType="begin"/>
        </w:r>
        <w:r>
          <w:instrText xml:space="preserve"> PAGE   \* MERGEFORMAT </w:instrText>
        </w:r>
        <w:r>
          <w:fldChar w:fldCharType="separate"/>
        </w:r>
        <w:r w:rsidR="0030752F">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743E8" w14:textId="77777777" w:rsidR="0005170F" w:rsidRDefault="0005170F">
      <w:r>
        <w:separator/>
      </w:r>
    </w:p>
  </w:footnote>
  <w:footnote w:type="continuationSeparator" w:id="0">
    <w:p w14:paraId="73195198" w14:textId="77777777" w:rsidR="0005170F" w:rsidRDefault="0005170F">
      <w:r>
        <w:continuationSeparator/>
      </w:r>
    </w:p>
  </w:footnote>
  <w:footnote w:type="continuationNotice" w:id="1">
    <w:p w14:paraId="43BE974B" w14:textId="77777777" w:rsidR="0005170F" w:rsidRDefault="000517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C8F60" w14:textId="77777777" w:rsidR="00B43199" w:rsidRDefault="00B43199" w:rsidP="00C24322">
    <w:pPr>
      <w:pStyle w:val="Header"/>
      <w:jc w:val="center"/>
      <w:rPr>
        <w:rFonts w:ascii="Arial" w:hAnsi="Arial"/>
        <w:b/>
        <w:sz w:val="28"/>
      </w:rPr>
    </w:pPr>
    <w:r>
      <w:rPr>
        <w:rFonts w:ascii="Arial" w:hAnsi="Arial"/>
        <w:b/>
        <w:noProof/>
        <w:sz w:val="28"/>
        <w:lang w:val="lv-LV"/>
      </w:rPr>
      <w:drawing>
        <wp:inline distT="0" distB="0" distL="0" distR="0" wp14:anchorId="667E5656" wp14:editId="17C30A12">
          <wp:extent cx="647700" cy="809625"/>
          <wp:effectExtent l="0" t="0" r="0" b="9525"/>
          <wp:docPr id="418322906" name="Attēls 418322906"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p>
  <w:p w14:paraId="7455582C" w14:textId="77777777" w:rsidR="00B43199" w:rsidRPr="008904B6" w:rsidRDefault="00B43199" w:rsidP="00C24322">
    <w:pPr>
      <w:pStyle w:val="Header"/>
      <w:jc w:val="center"/>
      <w:rPr>
        <w:rFonts w:ascii="Arial" w:hAnsi="Arial" w:cs="Arial"/>
        <w:b/>
        <w:sz w:val="22"/>
        <w:szCs w:val="22"/>
        <w:lang w:val="lv-LV"/>
      </w:rPr>
    </w:pPr>
    <w:r w:rsidRPr="008904B6">
      <w:rPr>
        <w:rFonts w:ascii="Arial" w:hAnsi="Arial" w:cs="Arial"/>
        <w:b/>
        <w:sz w:val="22"/>
        <w:szCs w:val="22"/>
        <w:lang w:val="lv-LV"/>
      </w:rPr>
      <w:t>Latvijas Republika</w:t>
    </w:r>
  </w:p>
  <w:p w14:paraId="09248B65" w14:textId="1CD78DAB" w:rsidR="00B43199" w:rsidRPr="003B30E1" w:rsidRDefault="00B43199" w:rsidP="00C24322">
    <w:pPr>
      <w:pStyle w:val="Header"/>
      <w:jc w:val="center"/>
      <w:rPr>
        <w:rFonts w:ascii="Arial" w:hAnsi="Arial" w:cs="Arial"/>
        <w:b/>
        <w:sz w:val="30"/>
        <w:szCs w:val="30"/>
        <w:lang w:val="lv-LV"/>
      </w:rPr>
    </w:pPr>
    <w:r w:rsidRPr="003B30E1">
      <w:rPr>
        <w:rFonts w:ascii="Arial" w:hAnsi="Arial" w:cs="Arial"/>
        <w:b/>
        <w:sz w:val="30"/>
        <w:szCs w:val="30"/>
        <w:lang w:val="lv-LV"/>
      </w:rPr>
      <w:t xml:space="preserve">Jelgavas </w:t>
    </w:r>
    <w:proofErr w:type="spellStart"/>
    <w:r>
      <w:rPr>
        <w:rFonts w:ascii="Arial" w:hAnsi="Arial" w:cs="Arial"/>
        <w:b/>
        <w:sz w:val="30"/>
        <w:szCs w:val="30"/>
        <w:lang w:val="lv-LV"/>
      </w:rPr>
      <w:t>valsts</w:t>
    </w:r>
    <w:r w:rsidRPr="003B30E1">
      <w:rPr>
        <w:rFonts w:ascii="Arial" w:hAnsi="Arial" w:cs="Arial"/>
        <w:b/>
        <w:sz w:val="30"/>
        <w:szCs w:val="30"/>
        <w:lang w:val="lv-LV"/>
      </w:rPr>
      <w:t>pilsētas</w:t>
    </w:r>
    <w:proofErr w:type="spellEnd"/>
    <w:r w:rsidRPr="003B30E1">
      <w:rPr>
        <w:rFonts w:ascii="Arial" w:hAnsi="Arial" w:cs="Arial"/>
        <w:b/>
        <w:sz w:val="30"/>
        <w:szCs w:val="30"/>
        <w:lang w:val="lv-LV"/>
      </w:rPr>
      <w:t xml:space="preserve"> </w:t>
    </w:r>
    <w:r>
      <w:rPr>
        <w:rFonts w:ascii="Arial" w:hAnsi="Arial" w:cs="Arial"/>
        <w:b/>
        <w:sz w:val="30"/>
        <w:szCs w:val="30"/>
        <w:lang w:val="lv-LV"/>
      </w:rPr>
      <w:t>pašvaldība</w:t>
    </w:r>
  </w:p>
  <w:p w14:paraId="5A045B76" w14:textId="77777777" w:rsidR="00B43199" w:rsidRDefault="00B43199" w:rsidP="00C24322">
    <w:pPr>
      <w:pStyle w:val="Header"/>
      <w:jc w:val="center"/>
      <w:rPr>
        <w:rFonts w:ascii="Arial" w:hAnsi="Arial" w:cs="Arial"/>
        <w:b/>
        <w:sz w:val="40"/>
        <w:szCs w:val="40"/>
        <w:lang w:val="lv-LV"/>
      </w:rPr>
    </w:pPr>
    <w:r>
      <w:rPr>
        <w:rFonts w:ascii="Arial" w:hAnsi="Arial" w:cs="Arial"/>
        <w:b/>
        <w:sz w:val="40"/>
        <w:szCs w:val="40"/>
        <w:lang w:val="lv-LV"/>
      </w:rPr>
      <w:t xml:space="preserve">Zemes lietu </w:t>
    </w:r>
    <w:r w:rsidRPr="008904B6">
      <w:rPr>
        <w:rFonts w:ascii="Arial" w:hAnsi="Arial" w:cs="Arial"/>
        <w:b/>
        <w:sz w:val="40"/>
        <w:szCs w:val="40"/>
        <w:lang w:val="lv-LV"/>
      </w:rPr>
      <w:t>komisija</w:t>
    </w:r>
  </w:p>
  <w:p w14:paraId="7435996D" w14:textId="6A84AFE5" w:rsidR="00B43199" w:rsidRPr="003B30E1" w:rsidRDefault="00B43199" w:rsidP="00C24322">
    <w:pPr>
      <w:pStyle w:val="Header"/>
      <w:pBdr>
        <w:bottom w:val="single" w:sz="6" w:space="1" w:color="auto"/>
      </w:pBdr>
      <w:jc w:val="center"/>
      <w:rPr>
        <w:rFonts w:ascii="Arial" w:hAnsi="Arial" w:cs="Arial"/>
        <w:b/>
        <w:sz w:val="17"/>
        <w:szCs w:val="17"/>
        <w:lang w:val="lv-LV"/>
      </w:rPr>
    </w:pPr>
    <w:r>
      <w:rPr>
        <w:rFonts w:ascii="Arial" w:hAnsi="Arial" w:cs="Arial"/>
        <w:sz w:val="17"/>
        <w:szCs w:val="17"/>
        <w:lang w:val="lv-LV"/>
      </w:rPr>
      <w:t>Lielā iela 11, Jelgava, LV-</w:t>
    </w:r>
    <w:r w:rsidRPr="003B30E1">
      <w:rPr>
        <w:rFonts w:ascii="Arial" w:hAnsi="Arial" w:cs="Arial"/>
        <w:sz w:val="17"/>
        <w:szCs w:val="17"/>
        <w:lang w:val="lv-LV"/>
      </w:rPr>
      <w:t>3001, tālrunis: 63005508, e-pasts</w:t>
    </w:r>
    <w:r>
      <w:rPr>
        <w:rFonts w:ascii="Arial" w:hAnsi="Arial" w:cs="Arial"/>
        <w:sz w:val="17"/>
        <w:szCs w:val="17"/>
        <w:lang w:val="lv-LV"/>
      </w:rPr>
      <w:t>: pasts@</w:t>
    </w:r>
    <w:r w:rsidRPr="003B30E1">
      <w:rPr>
        <w:rFonts w:ascii="Arial" w:hAnsi="Arial" w:cs="Arial"/>
        <w:sz w:val="17"/>
        <w:szCs w:val="17"/>
        <w:lang w:val="lv-LV"/>
      </w:rPr>
      <w:t>jelgava.lv</w:t>
    </w:r>
  </w:p>
  <w:p w14:paraId="474BE973" w14:textId="77777777" w:rsidR="00B43199" w:rsidRPr="003B30E1" w:rsidRDefault="00B43199" w:rsidP="003B30E1">
    <w:pPr>
      <w:pStyle w:val="Header"/>
      <w:jc w:val="cent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1C8D"/>
    <w:multiLevelType w:val="hybridMultilevel"/>
    <w:tmpl w:val="F2DA5D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BD2B05"/>
    <w:multiLevelType w:val="singleLevel"/>
    <w:tmpl w:val="8BA019F0"/>
    <w:lvl w:ilvl="0">
      <w:start w:val="1"/>
      <w:numFmt w:val="decimal"/>
      <w:lvlText w:val="%1."/>
      <w:lvlJc w:val="left"/>
      <w:pPr>
        <w:tabs>
          <w:tab w:val="num" w:pos="5039"/>
        </w:tabs>
        <w:ind w:left="5039" w:hanging="360"/>
      </w:pPr>
      <w:rPr>
        <w:rFonts w:ascii="Times New Roman" w:eastAsia="Times New Roman" w:hAnsi="Times New Roman" w:cs="Times New Roman"/>
        <w:lang w:val="lv-LV"/>
      </w:rPr>
    </w:lvl>
  </w:abstractNum>
  <w:abstractNum w:abstractNumId="2" w15:restartNumberingAfterBreak="0">
    <w:nsid w:val="2C2B3729"/>
    <w:multiLevelType w:val="hybridMultilevel"/>
    <w:tmpl w:val="9ED83D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F93BE5"/>
    <w:multiLevelType w:val="hybridMultilevel"/>
    <w:tmpl w:val="0E369A3E"/>
    <w:lvl w:ilvl="0" w:tplc="DDC0BE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21B22FD"/>
    <w:multiLevelType w:val="hybridMultilevel"/>
    <w:tmpl w:val="9ED83D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1117C9"/>
    <w:multiLevelType w:val="hybridMultilevel"/>
    <w:tmpl w:val="E4D095D8"/>
    <w:lvl w:ilvl="0" w:tplc="15CCBA3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596C4CBC"/>
    <w:multiLevelType w:val="hybridMultilevel"/>
    <w:tmpl w:val="9ED83D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61347F"/>
    <w:multiLevelType w:val="hybridMultilevel"/>
    <w:tmpl w:val="9ED83D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F00D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BF24CC"/>
    <w:multiLevelType w:val="hybridMultilevel"/>
    <w:tmpl w:val="C0F2A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F12B23"/>
    <w:multiLevelType w:val="hybridMultilevel"/>
    <w:tmpl w:val="F2DA5D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29352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17336B"/>
    <w:multiLevelType w:val="hybridMultilevel"/>
    <w:tmpl w:val="9E8870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9BE2E69"/>
    <w:multiLevelType w:val="hybridMultilevel"/>
    <w:tmpl w:val="70747756"/>
    <w:lvl w:ilvl="0" w:tplc="0426000F">
      <w:start w:val="1"/>
      <w:numFmt w:val="decimal"/>
      <w:lvlText w:val="%1."/>
      <w:lvlJc w:val="left"/>
      <w:pPr>
        <w:ind w:left="8582" w:hanging="360"/>
      </w:pPr>
    </w:lvl>
    <w:lvl w:ilvl="1" w:tplc="04260019" w:tentative="1">
      <w:start w:val="1"/>
      <w:numFmt w:val="lowerLetter"/>
      <w:lvlText w:val="%2."/>
      <w:lvlJc w:val="left"/>
      <w:pPr>
        <w:ind w:left="9302" w:hanging="360"/>
      </w:pPr>
    </w:lvl>
    <w:lvl w:ilvl="2" w:tplc="0426001B" w:tentative="1">
      <w:start w:val="1"/>
      <w:numFmt w:val="lowerRoman"/>
      <w:lvlText w:val="%3."/>
      <w:lvlJc w:val="right"/>
      <w:pPr>
        <w:ind w:left="10022" w:hanging="180"/>
      </w:pPr>
    </w:lvl>
    <w:lvl w:ilvl="3" w:tplc="0426000F" w:tentative="1">
      <w:start w:val="1"/>
      <w:numFmt w:val="decimal"/>
      <w:lvlText w:val="%4."/>
      <w:lvlJc w:val="left"/>
      <w:pPr>
        <w:ind w:left="10742" w:hanging="360"/>
      </w:pPr>
    </w:lvl>
    <w:lvl w:ilvl="4" w:tplc="04260019" w:tentative="1">
      <w:start w:val="1"/>
      <w:numFmt w:val="lowerLetter"/>
      <w:lvlText w:val="%5."/>
      <w:lvlJc w:val="left"/>
      <w:pPr>
        <w:ind w:left="11462" w:hanging="360"/>
      </w:pPr>
    </w:lvl>
    <w:lvl w:ilvl="5" w:tplc="0426001B" w:tentative="1">
      <w:start w:val="1"/>
      <w:numFmt w:val="lowerRoman"/>
      <w:lvlText w:val="%6."/>
      <w:lvlJc w:val="right"/>
      <w:pPr>
        <w:ind w:left="12182" w:hanging="180"/>
      </w:pPr>
    </w:lvl>
    <w:lvl w:ilvl="6" w:tplc="0426000F" w:tentative="1">
      <w:start w:val="1"/>
      <w:numFmt w:val="decimal"/>
      <w:lvlText w:val="%7."/>
      <w:lvlJc w:val="left"/>
      <w:pPr>
        <w:ind w:left="12902" w:hanging="360"/>
      </w:pPr>
    </w:lvl>
    <w:lvl w:ilvl="7" w:tplc="04260019" w:tentative="1">
      <w:start w:val="1"/>
      <w:numFmt w:val="lowerLetter"/>
      <w:lvlText w:val="%8."/>
      <w:lvlJc w:val="left"/>
      <w:pPr>
        <w:ind w:left="13622" w:hanging="360"/>
      </w:pPr>
    </w:lvl>
    <w:lvl w:ilvl="8" w:tplc="0426001B" w:tentative="1">
      <w:start w:val="1"/>
      <w:numFmt w:val="lowerRoman"/>
      <w:lvlText w:val="%9."/>
      <w:lvlJc w:val="right"/>
      <w:pPr>
        <w:ind w:left="14342" w:hanging="180"/>
      </w:pPr>
    </w:lvl>
  </w:abstractNum>
  <w:abstractNum w:abstractNumId="14" w15:restartNumberingAfterBreak="0">
    <w:nsid w:val="7D865485"/>
    <w:multiLevelType w:val="hybridMultilevel"/>
    <w:tmpl w:val="0666F920"/>
    <w:lvl w:ilvl="0" w:tplc="292015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5"/>
  </w:num>
  <w:num w:numId="2">
    <w:abstractNumId w:val="11"/>
  </w:num>
  <w:num w:numId="3">
    <w:abstractNumId w:val="1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2"/>
  </w:num>
  <w:num w:numId="8">
    <w:abstractNumId w:val="0"/>
  </w:num>
  <w:num w:numId="9">
    <w:abstractNumId w:val="10"/>
  </w:num>
  <w:num w:numId="10">
    <w:abstractNumId w:val="3"/>
  </w:num>
  <w:num w:numId="11">
    <w:abstractNumId w:val="1"/>
    <w:lvlOverride w:ilvl="0">
      <w:startOverride w:val="1"/>
    </w:lvlOverride>
  </w:num>
  <w:num w:numId="12">
    <w:abstractNumId w:val="7"/>
  </w:num>
  <w:num w:numId="13">
    <w:abstractNumId w:val="6"/>
  </w:num>
  <w:num w:numId="14">
    <w:abstractNumId w:val="4"/>
  </w:num>
  <w:num w:numId="1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E8"/>
    <w:rsid w:val="00001FD9"/>
    <w:rsid w:val="000036CA"/>
    <w:rsid w:val="00005546"/>
    <w:rsid w:val="00006F3D"/>
    <w:rsid w:val="000075D6"/>
    <w:rsid w:val="00010056"/>
    <w:rsid w:val="00011303"/>
    <w:rsid w:val="00011F0B"/>
    <w:rsid w:val="00012447"/>
    <w:rsid w:val="00012F09"/>
    <w:rsid w:val="00013C0E"/>
    <w:rsid w:val="00016AFC"/>
    <w:rsid w:val="00023672"/>
    <w:rsid w:val="00023CE2"/>
    <w:rsid w:val="00027801"/>
    <w:rsid w:val="00031761"/>
    <w:rsid w:val="000319B4"/>
    <w:rsid w:val="000328F0"/>
    <w:rsid w:val="00035F22"/>
    <w:rsid w:val="0003655D"/>
    <w:rsid w:val="00037DCA"/>
    <w:rsid w:val="0004131A"/>
    <w:rsid w:val="0004474E"/>
    <w:rsid w:val="00047151"/>
    <w:rsid w:val="00050D76"/>
    <w:rsid w:val="0005170F"/>
    <w:rsid w:val="00054F19"/>
    <w:rsid w:val="00055129"/>
    <w:rsid w:val="000559B5"/>
    <w:rsid w:val="00056A54"/>
    <w:rsid w:val="00056AD1"/>
    <w:rsid w:val="00057600"/>
    <w:rsid w:val="0006050A"/>
    <w:rsid w:val="000618FE"/>
    <w:rsid w:val="00063E34"/>
    <w:rsid w:val="000650D1"/>
    <w:rsid w:val="00067063"/>
    <w:rsid w:val="00070A2D"/>
    <w:rsid w:val="0007256F"/>
    <w:rsid w:val="00076CA5"/>
    <w:rsid w:val="00077AFF"/>
    <w:rsid w:val="00080688"/>
    <w:rsid w:val="00092349"/>
    <w:rsid w:val="00092818"/>
    <w:rsid w:val="00092B41"/>
    <w:rsid w:val="00092B73"/>
    <w:rsid w:val="000964ED"/>
    <w:rsid w:val="000A19F6"/>
    <w:rsid w:val="000A20E8"/>
    <w:rsid w:val="000A2BBD"/>
    <w:rsid w:val="000A56DB"/>
    <w:rsid w:val="000A5F23"/>
    <w:rsid w:val="000A6108"/>
    <w:rsid w:val="000A6624"/>
    <w:rsid w:val="000B0304"/>
    <w:rsid w:val="000B0858"/>
    <w:rsid w:val="000B0A0C"/>
    <w:rsid w:val="000B42B6"/>
    <w:rsid w:val="000B5778"/>
    <w:rsid w:val="000B6FE1"/>
    <w:rsid w:val="000B7CEA"/>
    <w:rsid w:val="000B7D37"/>
    <w:rsid w:val="000C1368"/>
    <w:rsid w:val="000C1A51"/>
    <w:rsid w:val="000C2C59"/>
    <w:rsid w:val="000C4735"/>
    <w:rsid w:val="000C6028"/>
    <w:rsid w:val="000C64F2"/>
    <w:rsid w:val="000C7647"/>
    <w:rsid w:val="000D1333"/>
    <w:rsid w:val="000D194B"/>
    <w:rsid w:val="000D3555"/>
    <w:rsid w:val="000D61DE"/>
    <w:rsid w:val="000E01B4"/>
    <w:rsid w:val="000E29EF"/>
    <w:rsid w:val="000E4F28"/>
    <w:rsid w:val="000E561F"/>
    <w:rsid w:val="000E5BBD"/>
    <w:rsid w:val="000E6262"/>
    <w:rsid w:val="000E634D"/>
    <w:rsid w:val="000E6F62"/>
    <w:rsid w:val="000E77DE"/>
    <w:rsid w:val="000F0E56"/>
    <w:rsid w:val="000F13B9"/>
    <w:rsid w:val="000F1691"/>
    <w:rsid w:val="000F2BE1"/>
    <w:rsid w:val="000F493A"/>
    <w:rsid w:val="000F6E89"/>
    <w:rsid w:val="000F6FB3"/>
    <w:rsid w:val="000F7B3F"/>
    <w:rsid w:val="00102BBD"/>
    <w:rsid w:val="001103E8"/>
    <w:rsid w:val="00110DA3"/>
    <w:rsid w:val="00111BD8"/>
    <w:rsid w:val="001162C9"/>
    <w:rsid w:val="00121A53"/>
    <w:rsid w:val="00122DDB"/>
    <w:rsid w:val="001240AE"/>
    <w:rsid w:val="00125A0B"/>
    <w:rsid w:val="00126D54"/>
    <w:rsid w:val="00126FD6"/>
    <w:rsid w:val="001270E9"/>
    <w:rsid w:val="00127FD9"/>
    <w:rsid w:val="00131C0B"/>
    <w:rsid w:val="001460F2"/>
    <w:rsid w:val="00146195"/>
    <w:rsid w:val="00146466"/>
    <w:rsid w:val="001467B3"/>
    <w:rsid w:val="001473F1"/>
    <w:rsid w:val="00160EAC"/>
    <w:rsid w:val="00161AB1"/>
    <w:rsid w:val="00161DC9"/>
    <w:rsid w:val="00161F5E"/>
    <w:rsid w:val="001625CF"/>
    <w:rsid w:val="00164054"/>
    <w:rsid w:val="0016413D"/>
    <w:rsid w:val="00166552"/>
    <w:rsid w:val="00166F63"/>
    <w:rsid w:val="0017156D"/>
    <w:rsid w:val="001715F5"/>
    <w:rsid w:val="0017722F"/>
    <w:rsid w:val="001831F6"/>
    <w:rsid w:val="00184810"/>
    <w:rsid w:val="001864BF"/>
    <w:rsid w:val="00190B85"/>
    <w:rsid w:val="00191F37"/>
    <w:rsid w:val="00195478"/>
    <w:rsid w:val="001974B8"/>
    <w:rsid w:val="001A193C"/>
    <w:rsid w:val="001A2E4F"/>
    <w:rsid w:val="001B3AEC"/>
    <w:rsid w:val="001B4BD1"/>
    <w:rsid w:val="001B5318"/>
    <w:rsid w:val="001C1E34"/>
    <w:rsid w:val="001C4929"/>
    <w:rsid w:val="001C4CB4"/>
    <w:rsid w:val="001C5A33"/>
    <w:rsid w:val="001D1D87"/>
    <w:rsid w:val="001D27BB"/>
    <w:rsid w:val="001E1F4B"/>
    <w:rsid w:val="001E20E6"/>
    <w:rsid w:val="001E2604"/>
    <w:rsid w:val="001E2613"/>
    <w:rsid w:val="001E3861"/>
    <w:rsid w:val="001E4FDA"/>
    <w:rsid w:val="001E6446"/>
    <w:rsid w:val="001E6FB7"/>
    <w:rsid w:val="001F378B"/>
    <w:rsid w:val="001F6BAC"/>
    <w:rsid w:val="001F7423"/>
    <w:rsid w:val="001F7CED"/>
    <w:rsid w:val="002004DB"/>
    <w:rsid w:val="00203374"/>
    <w:rsid w:val="00207125"/>
    <w:rsid w:val="002075D7"/>
    <w:rsid w:val="00210BFB"/>
    <w:rsid w:val="00211FAF"/>
    <w:rsid w:val="002155F5"/>
    <w:rsid w:val="00215C39"/>
    <w:rsid w:val="00216167"/>
    <w:rsid w:val="00223078"/>
    <w:rsid w:val="002243DC"/>
    <w:rsid w:val="00224571"/>
    <w:rsid w:val="00225FAF"/>
    <w:rsid w:val="002274F6"/>
    <w:rsid w:val="00230197"/>
    <w:rsid w:val="00231DCD"/>
    <w:rsid w:val="00234985"/>
    <w:rsid w:val="002355FF"/>
    <w:rsid w:val="00236372"/>
    <w:rsid w:val="002364C7"/>
    <w:rsid w:val="00236524"/>
    <w:rsid w:val="00240002"/>
    <w:rsid w:val="002423AC"/>
    <w:rsid w:val="0024347B"/>
    <w:rsid w:val="002437E5"/>
    <w:rsid w:val="0024432D"/>
    <w:rsid w:val="00246187"/>
    <w:rsid w:val="0024659E"/>
    <w:rsid w:val="0024688A"/>
    <w:rsid w:val="002470FC"/>
    <w:rsid w:val="0024780E"/>
    <w:rsid w:val="002502D5"/>
    <w:rsid w:val="00251324"/>
    <w:rsid w:val="00253747"/>
    <w:rsid w:val="00254F43"/>
    <w:rsid w:val="00256BA6"/>
    <w:rsid w:val="002604E0"/>
    <w:rsid w:val="00260E08"/>
    <w:rsid w:val="00261328"/>
    <w:rsid w:val="00262173"/>
    <w:rsid w:val="00263CDD"/>
    <w:rsid w:val="00264D8D"/>
    <w:rsid w:val="0027026A"/>
    <w:rsid w:val="00271543"/>
    <w:rsid w:val="002727A1"/>
    <w:rsid w:val="002729E6"/>
    <w:rsid w:val="002733E7"/>
    <w:rsid w:val="00274B41"/>
    <w:rsid w:val="0027612D"/>
    <w:rsid w:val="002775EF"/>
    <w:rsid w:val="002855CC"/>
    <w:rsid w:val="00285D88"/>
    <w:rsid w:val="002921FA"/>
    <w:rsid w:val="0029338E"/>
    <w:rsid w:val="002936A8"/>
    <w:rsid w:val="00293D04"/>
    <w:rsid w:val="002951C9"/>
    <w:rsid w:val="0029626D"/>
    <w:rsid w:val="0029718C"/>
    <w:rsid w:val="00297F44"/>
    <w:rsid w:val="002A4D7C"/>
    <w:rsid w:val="002A5E13"/>
    <w:rsid w:val="002A64C5"/>
    <w:rsid w:val="002B134E"/>
    <w:rsid w:val="002B15DB"/>
    <w:rsid w:val="002B3341"/>
    <w:rsid w:val="002B3615"/>
    <w:rsid w:val="002B7D12"/>
    <w:rsid w:val="002B7D99"/>
    <w:rsid w:val="002C0EBE"/>
    <w:rsid w:val="002C23CC"/>
    <w:rsid w:val="002C39A0"/>
    <w:rsid w:val="002C4D9D"/>
    <w:rsid w:val="002D0BF3"/>
    <w:rsid w:val="002D4DA4"/>
    <w:rsid w:val="002D535C"/>
    <w:rsid w:val="002D5876"/>
    <w:rsid w:val="002D6140"/>
    <w:rsid w:val="002D7124"/>
    <w:rsid w:val="002E0FE1"/>
    <w:rsid w:val="002E4B0C"/>
    <w:rsid w:val="002E5405"/>
    <w:rsid w:val="002E7E6E"/>
    <w:rsid w:val="002F50CD"/>
    <w:rsid w:val="002F5863"/>
    <w:rsid w:val="002F75A0"/>
    <w:rsid w:val="00300D8E"/>
    <w:rsid w:val="00303CD4"/>
    <w:rsid w:val="00303EFC"/>
    <w:rsid w:val="00307312"/>
    <w:rsid w:val="0030752F"/>
    <w:rsid w:val="00307811"/>
    <w:rsid w:val="0031007C"/>
    <w:rsid w:val="003103EC"/>
    <w:rsid w:val="003113CC"/>
    <w:rsid w:val="00312E73"/>
    <w:rsid w:val="00313651"/>
    <w:rsid w:val="00315195"/>
    <w:rsid w:val="00323E8D"/>
    <w:rsid w:val="00327E28"/>
    <w:rsid w:val="003300AD"/>
    <w:rsid w:val="003306C0"/>
    <w:rsid w:val="003323AB"/>
    <w:rsid w:val="003349EF"/>
    <w:rsid w:val="00334BED"/>
    <w:rsid w:val="003356D1"/>
    <w:rsid w:val="00337441"/>
    <w:rsid w:val="00342C1C"/>
    <w:rsid w:val="00342E33"/>
    <w:rsid w:val="00346D5B"/>
    <w:rsid w:val="00352735"/>
    <w:rsid w:val="00352901"/>
    <w:rsid w:val="0035394C"/>
    <w:rsid w:val="00363574"/>
    <w:rsid w:val="00364A2C"/>
    <w:rsid w:val="00367F91"/>
    <w:rsid w:val="00370C71"/>
    <w:rsid w:val="00372916"/>
    <w:rsid w:val="003754F2"/>
    <w:rsid w:val="00375E07"/>
    <w:rsid w:val="00383338"/>
    <w:rsid w:val="003845BE"/>
    <w:rsid w:val="00387E96"/>
    <w:rsid w:val="003921A6"/>
    <w:rsid w:val="00396DBA"/>
    <w:rsid w:val="003A099C"/>
    <w:rsid w:val="003A3D18"/>
    <w:rsid w:val="003B0E4C"/>
    <w:rsid w:val="003B214A"/>
    <w:rsid w:val="003B2408"/>
    <w:rsid w:val="003B30E1"/>
    <w:rsid w:val="003B3ED1"/>
    <w:rsid w:val="003B558A"/>
    <w:rsid w:val="003B674E"/>
    <w:rsid w:val="003D2A8C"/>
    <w:rsid w:val="003D2D63"/>
    <w:rsid w:val="003D2F4C"/>
    <w:rsid w:val="003D4784"/>
    <w:rsid w:val="003D76C6"/>
    <w:rsid w:val="003E0676"/>
    <w:rsid w:val="003E2FC1"/>
    <w:rsid w:val="003E3702"/>
    <w:rsid w:val="003E4275"/>
    <w:rsid w:val="003E7337"/>
    <w:rsid w:val="003E779D"/>
    <w:rsid w:val="003F1130"/>
    <w:rsid w:val="003F3C93"/>
    <w:rsid w:val="003F4A44"/>
    <w:rsid w:val="004027D0"/>
    <w:rsid w:val="004029BA"/>
    <w:rsid w:val="004031E6"/>
    <w:rsid w:val="004038C2"/>
    <w:rsid w:val="004054DD"/>
    <w:rsid w:val="00405A9B"/>
    <w:rsid w:val="00405C00"/>
    <w:rsid w:val="0040651F"/>
    <w:rsid w:val="00410A3F"/>
    <w:rsid w:val="004114F0"/>
    <w:rsid w:val="00411FDC"/>
    <w:rsid w:val="00412317"/>
    <w:rsid w:val="00414B07"/>
    <w:rsid w:val="004153A9"/>
    <w:rsid w:val="004179F2"/>
    <w:rsid w:val="00417A87"/>
    <w:rsid w:val="004200D5"/>
    <w:rsid w:val="00421122"/>
    <w:rsid w:val="00423AF0"/>
    <w:rsid w:val="00423EC3"/>
    <w:rsid w:val="004246F2"/>
    <w:rsid w:val="004266A0"/>
    <w:rsid w:val="00427B0A"/>
    <w:rsid w:val="0043074D"/>
    <w:rsid w:val="0043178D"/>
    <w:rsid w:val="004378FA"/>
    <w:rsid w:val="00437934"/>
    <w:rsid w:val="00437ADF"/>
    <w:rsid w:val="00441E95"/>
    <w:rsid w:val="00444D22"/>
    <w:rsid w:val="00444D7B"/>
    <w:rsid w:val="00445091"/>
    <w:rsid w:val="00451775"/>
    <w:rsid w:val="004524A7"/>
    <w:rsid w:val="00457B42"/>
    <w:rsid w:val="00460FFE"/>
    <w:rsid w:val="0046257A"/>
    <w:rsid w:val="0046462F"/>
    <w:rsid w:val="004663F5"/>
    <w:rsid w:val="00470024"/>
    <w:rsid w:val="004723F1"/>
    <w:rsid w:val="004724B3"/>
    <w:rsid w:val="0047597D"/>
    <w:rsid w:val="00475E7D"/>
    <w:rsid w:val="00475FCC"/>
    <w:rsid w:val="00480699"/>
    <w:rsid w:val="0048111F"/>
    <w:rsid w:val="004819F3"/>
    <w:rsid w:val="0048328C"/>
    <w:rsid w:val="00483BA2"/>
    <w:rsid w:val="0048492A"/>
    <w:rsid w:val="00486648"/>
    <w:rsid w:val="00490F97"/>
    <w:rsid w:val="00492C72"/>
    <w:rsid w:val="00494ED9"/>
    <w:rsid w:val="004A2924"/>
    <w:rsid w:val="004A5F73"/>
    <w:rsid w:val="004A629E"/>
    <w:rsid w:val="004A7A2E"/>
    <w:rsid w:val="004B0E06"/>
    <w:rsid w:val="004B4771"/>
    <w:rsid w:val="004B630C"/>
    <w:rsid w:val="004E2479"/>
    <w:rsid w:val="004E2498"/>
    <w:rsid w:val="004E34B7"/>
    <w:rsid w:val="004E375D"/>
    <w:rsid w:val="004E6F23"/>
    <w:rsid w:val="004F2EDE"/>
    <w:rsid w:val="004F3847"/>
    <w:rsid w:val="004F3AD2"/>
    <w:rsid w:val="004F637D"/>
    <w:rsid w:val="004F68CC"/>
    <w:rsid w:val="004F7D9B"/>
    <w:rsid w:val="00503F53"/>
    <w:rsid w:val="0050517E"/>
    <w:rsid w:val="00506357"/>
    <w:rsid w:val="00506549"/>
    <w:rsid w:val="005071B2"/>
    <w:rsid w:val="00507EC3"/>
    <w:rsid w:val="00510D42"/>
    <w:rsid w:val="005129BB"/>
    <w:rsid w:val="00513B58"/>
    <w:rsid w:val="00516040"/>
    <w:rsid w:val="0051665A"/>
    <w:rsid w:val="005176C6"/>
    <w:rsid w:val="005228B7"/>
    <w:rsid w:val="00522A72"/>
    <w:rsid w:val="00524CFB"/>
    <w:rsid w:val="00526405"/>
    <w:rsid w:val="0053061F"/>
    <w:rsid w:val="0053134A"/>
    <w:rsid w:val="005353F0"/>
    <w:rsid w:val="00537C7A"/>
    <w:rsid w:val="005414F8"/>
    <w:rsid w:val="00544D53"/>
    <w:rsid w:val="00545C3C"/>
    <w:rsid w:val="00545CD3"/>
    <w:rsid w:val="0054650A"/>
    <w:rsid w:val="005530DB"/>
    <w:rsid w:val="00553FF9"/>
    <w:rsid w:val="00554DD9"/>
    <w:rsid w:val="00555926"/>
    <w:rsid w:val="0055730A"/>
    <w:rsid w:val="0056117C"/>
    <w:rsid w:val="00564F66"/>
    <w:rsid w:val="00571AAB"/>
    <w:rsid w:val="00572FA0"/>
    <w:rsid w:val="00575ADA"/>
    <w:rsid w:val="00582E04"/>
    <w:rsid w:val="00583277"/>
    <w:rsid w:val="00583B8C"/>
    <w:rsid w:val="00584EE8"/>
    <w:rsid w:val="00585F0C"/>
    <w:rsid w:val="00586BE1"/>
    <w:rsid w:val="00587681"/>
    <w:rsid w:val="00592EDA"/>
    <w:rsid w:val="00593186"/>
    <w:rsid w:val="00594256"/>
    <w:rsid w:val="0059496D"/>
    <w:rsid w:val="00594A8E"/>
    <w:rsid w:val="005A0FE1"/>
    <w:rsid w:val="005A2491"/>
    <w:rsid w:val="005A3390"/>
    <w:rsid w:val="005A47E6"/>
    <w:rsid w:val="005A56AA"/>
    <w:rsid w:val="005A585E"/>
    <w:rsid w:val="005A657E"/>
    <w:rsid w:val="005A7178"/>
    <w:rsid w:val="005B3885"/>
    <w:rsid w:val="005B464C"/>
    <w:rsid w:val="005B6F5D"/>
    <w:rsid w:val="005B6F6F"/>
    <w:rsid w:val="005B7A01"/>
    <w:rsid w:val="005C1E5E"/>
    <w:rsid w:val="005C34D7"/>
    <w:rsid w:val="005C436C"/>
    <w:rsid w:val="005C59C0"/>
    <w:rsid w:val="005C5A04"/>
    <w:rsid w:val="005C5B75"/>
    <w:rsid w:val="005C701D"/>
    <w:rsid w:val="005C7067"/>
    <w:rsid w:val="005D36DE"/>
    <w:rsid w:val="005D79D6"/>
    <w:rsid w:val="005D7E8E"/>
    <w:rsid w:val="005E304F"/>
    <w:rsid w:val="005E4E18"/>
    <w:rsid w:val="005E564A"/>
    <w:rsid w:val="005E7738"/>
    <w:rsid w:val="005F111A"/>
    <w:rsid w:val="005F2EC8"/>
    <w:rsid w:val="005F35C7"/>
    <w:rsid w:val="005F36A1"/>
    <w:rsid w:val="005F3847"/>
    <w:rsid w:val="005F3AE2"/>
    <w:rsid w:val="005F6F68"/>
    <w:rsid w:val="0060146C"/>
    <w:rsid w:val="006022EA"/>
    <w:rsid w:val="00603FEC"/>
    <w:rsid w:val="006042F1"/>
    <w:rsid w:val="00605A86"/>
    <w:rsid w:val="00605C08"/>
    <w:rsid w:val="00610FCE"/>
    <w:rsid w:val="00612118"/>
    <w:rsid w:val="00612604"/>
    <w:rsid w:val="006126B8"/>
    <w:rsid w:val="0061290E"/>
    <w:rsid w:val="00617002"/>
    <w:rsid w:val="00617A51"/>
    <w:rsid w:val="00617B4A"/>
    <w:rsid w:val="00626F4E"/>
    <w:rsid w:val="00627A5D"/>
    <w:rsid w:val="00631207"/>
    <w:rsid w:val="006315D6"/>
    <w:rsid w:val="00632DF7"/>
    <w:rsid w:val="00633B67"/>
    <w:rsid w:val="00634493"/>
    <w:rsid w:val="00634EF4"/>
    <w:rsid w:val="006362B1"/>
    <w:rsid w:val="0063684F"/>
    <w:rsid w:val="006415A7"/>
    <w:rsid w:val="006422D5"/>
    <w:rsid w:val="006427A9"/>
    <w:rsid w:val="00643B61"/>
    <w:rsid w:val="00643DFA"/>
    <w:rsid w:val="006455AD"/>
    <w:rsid w:val="0064742A"/>
    <w:rsid w:val="00647D56"/>
    <w:rsid w:val="00650C49"/>
    <w:rsid w:val="0065125D"/>
    <w:rsid w:val="00651BD6"/>
    <w:rsid w:val="00651CC9"/>
    <w:rsid w:val="006520CF"/>
    <w:rsid w:val="006524F0"/>
    <w:rsid w:val="00655699"/>
    <w:rsid w:val="00655BD2"/>
    <w:rsid w:val="00655CD5"/>
    <w:rsid w:val="00657CA7"/>
    <w:rsid w:val="00661671"/>
    <w:rsid w:val="006626B2"/>
    <w:rsid w:val="00663B00"/>
    <w:rsid w:val="00666709"/>
    <w:rsid w:val="00672918"/>
    <w:rsid w:val="00674EA3"/>
    <w:rsid w:val="00675316"/>
    <w:rsid w:val="0068276B"/>
    <w:rsid w:val="00684543"/>
    <w:rsid w:val="00685632"/>
    <w:rsid w:val="0068778E"/>
    <w:rsid w:val="00690231"/>
    <w:rsid w:val="006921A4"/>
    <w:rsid w:val="00692F13"/>
    <w:rsid w:val="00695491"/>
    <w:rsid w:val="00697160"/>
    <w:rsid w:val="006A1F85"/>
    <w:rsid w:val="006A4F9A"/>
    <w:rsid w:val="006A664C"/>
    <w:rsid w:val="006A6AF7"/>
    <w:rsid w:val="006A74B2"/>
    <w:rsid w:val="006B0CAE"/>
    <w:rsid w:val="006B3911"/>
    <w:rsid w:val="006B76D0"/>
    <w:rsid w:val="006C00E4"/>
    <w:rsid w:val="006C0946"/>
    <w:rsid w:val="006C09FC"/>
    <w:rsid w:val="006C13BC"/>
    <w:rsid w:val="006C2559"/>
    <w:rsid w:val="006C5DA8"/>
    <w:rsid w:val="006C6FC0"/>
    <w:rsid w:val="006C73B5"/>
    <w:rsid w:val="006D3B87"/>
    <w:rsid w:val="006D50DF"/>
    <w:rsid w:val="006D53D2"/>
    <w:rsid w:val="006D73DC"/>
    <w:rsid w:val="006E0CED"/>
    <w:rsid w:val="006E2D84"/>
    <w:rsid w:val="006E32D0"/>
    <w:rsid w:val="006E6CD2"/>
    <w:rsid w:val="006F4249"/>
    <w:rsid w:val="006F5B8F"/>
    <w:rsid w:val="006F6E48"/>
    <w:rsid w:val="0070349D"/>
    <w:rsid w:val="00705B22"/>
    <w:rsid w:val="007102A5"/>
    <w:rsid w:val="00712B3C"/>
    <w:rsid w:val="00713324"/>
    <w:rsid w:val="00714E31"/>
    <w:rsid w:val="00715038"/>
    <w:rsid w:val="00715850"/>
    <w:rsid w:val="0072001B"/>
    <w:rsid w:val="007200E9"/>
    <w:rsid w:val="007219FF"/>
    <w:rsid w:val="007231A0"/>
    <w:rsid w:val="00725BA5"/>
    <w:rsid w:val="007263F3"/>
    <w:rsid w:val="007311FB"/>
    <w:rsid w:val="0073155B"/>
    <w:rsid w:val="00735668"/>
    <w:rsid w:val="0073629D"/>
    <w:rsid w:val="00736E8E"/>
    <w:rsid w:val="0074064F"/>
    <w:rsid w:val="0074101A"/>
    <w:rsid w:val="00742036"/>
    <w:rsid w:val="00745BB8"/>
    <w:rsid w:val="00745FEC"/>
    <w:rsid w:val="0074639F"/>
    <w:rsid w:val="00746859"/>
    <w:rsid w:val="0074737F"/>
    <w:rsid w:val="0075088A"/>
    <w:rsid w:val="00750891"/>
    <w:rsid w:val="00751F8E"/>
    <w:rsid w:val="00755049"/>
    <w:rsid w:val="00755195"/>
    <w:rsid w:val="0075559B"/>
    <w:rsid w:val="007573D1"/>
    <w:rsid w:val="0076163E"/>
    <w:rsid w:val="007658AD"/>
    <w:rsid w:val="00766E8D"/>
    <w:rsid w:val="00767076"/>
    <w:rsid w:val="00771B26"/>
    <w:rsid w:val="00772598"/>
    <w:rsid w:val="007735B3"/>
    <w:rsid w:val="00775A20"/>
    <w:rsid w:val="00776486"/>
    <w:rsid w:val="007766EC"/>
    <w:rsid w:val="007772D5"/>
    <w:rsid w:val="007776EC"/>
    <w:rsid w:val="00777878"/>
    <w:rsid w:val="0078233C"/>
    <w:rsid w:val="00783075"/>
    <w:rsid w:val="00784444"/>
    <w:rsid w:val="00786B92"/>
    <w:rsid w:val="00790C72"/>
    <w:rsid w:val="00791AE2"/>
    <w:rsid w:val="00795CF8"/>
    <w:rsid w:val="00796093"/>
    <w:rsid w:val="007A120F"/>
    <w:rsid w:val="007A1ED4"/>
    <w:rsid w:val="007A297C"/>
    <w:rsid w:val="007A3EC4"/>
    <w:rsid w:val="007A4C4C"/>
    <w:rsid w:val="007A4CDE"/>
    <w:rsid w:val="007B020F"/>
    <w:rsid w:val="007B305B"/>
    <w:rsid w:val="007B5429"/>
    <w:rsid w:val="007B5B1B"/>
    <w:rsid w:val="007B6006"/>
    <w:rsid w:val="007B6C6A"/>
    <w:rsid w:val="007B7F67"/>
    <w:rsid w:val="007C155B"/>
    <w:rsid w:val="007C1FC6"/>
    <w:rsid w:val="007C2034"/>
    <w:rsid w:val="007C46E4"/>
    <w:rsid w:val="007C4795"/>
    <w:rsid w:val="007C5B35"/>
    <w:rsid w:val="007C6593"/>
    <w:rsid w:val="007D083C"/>
    <w:rsid w:val="007D139C"/>
    <w:rsid w:val="007D400D"/>
    <w:rsid w:val="007D7A63"/>
    <w:rsid w:val="007E0276"/>
    <w:rsid w:val="007E07F4"/>
    <w:rsid w:val="007E19B3"/>
    <w:rsid w:val="007E1CF7"/>
    <w:rsid w:val="007E4E2C"/>
    <w:rsid w:val="007E582E"/>
    <w:rsid w:val="007E6551"/>
    <w:rsid w:val="007E7C36"/>
    <w:rsid w:val="007F0437"/>
    <w:rsid w:val="007F1181"/>
    <w:rsid w:val="007F1907"/>
    <w:rsid w:val="007F2783"/>
    <w:rsid w:val="007F37D0"/>
    <w:rsid w:val="007F4106"/>
    <w:rsid w:val="007F51E7"/>
    <w:rsid w:val="008011D8"/>
    <w:rsid w:val="00802572"/>
    <w:rsid w:val="00802DAB"/>
    <w:rsid w:val="0080446C"/>
    <w:rsid w:val="00805D2A"/>
    <w:rsid w:val="00806A7F"/>
    <w:rsid w:val="00821C05"/>
    <w:rsid w:val="008242C5"/>
    <w:rsid w:val="00825617"/>
    <w:rsid w:val="00825E5E"/>
    <w:rsid w:val="00830191"/>
    <w:rsid w:val="0083053D"/>
    <w:rsid w:val="00831F88"/>
    <w:rsid w:val="008334D2"/>
    <w:rsid w:val="008361D0"/>
    <w:rsid w:val="008416EE"/>
    <w:rsid w:val="00841753"/>
    <w:rsid w:val="00843164"/>
    <w:rsid w:val="00852332"/>
    <w:rsid w:val="00852E76"/>
    <w:rsid w:val="0085418C"/>
    <w:rsid w:val="0085492E"/>
    <w:rsid w:val="00856EF6"/>
    <w:rsid w:val="00857433"/>
    <w:rsid w:val="00862102"/>
    <w:rsid w:val="00863AD1"/>
    <w:rsid w:val="00863E80"/>
    <w:rsid w:val="0086522C"/>
    <w:rsid w:val="008700BE"/>
    <w:rsid w:val="00870568"/>
    <w:rsid w:val="008726E7"/>
    <w:rsid w:val="0087356B"/>
    <w:rsid w:val="00874178"/>
    <w:rsid w:val="00875E42"/>
    <w:rsid w:val="00875FA5"/>
    <w:rsid w:val="008806D7"/>
    <w:rsid w:val="008837C9"/>
    <w:rsid w:val="00886201"/>
    <w:rsid w:val="008878C5"/>
    <w:rsid w:val="008904B6"/>
    <w:rsid w:val="0089141C"/>
    <w:rsid w:val="00891744"/>
    <w:rsid w:val="00892B71"/>
    <w:rsid w:val="00893267"/>
    <w:rsid w:val="00893440"/>
    <w:rsid w:val="008A0724"/>
    <w:rsid w:val="008A34E3"/>
    <w:rsid w:val="008A4E1D"/>
    <w:rsid w:val="008A6F2D"/>
    <w:rsid w:val="008A7213"/>
    <w:rsid w:val="008A7F42"/>
    <w:rsid w:val="008B17CF"/>
    <w:rsid w:val="008B32E3"/>
    <w:rsid w:val="008B4290"/>
    <w:rsid w:val="008B5D76"/>
    <w:rsid w:val="008B68EC"/>
    <w:rsid w:val="008C2D50"/>
    <w:rsid w:val="008C3B63"/>
    <w:rsid w:val="008C4BAB"/>
    <w:rsid w:val="008C67BA"/>
    <w:rsid w:val="008D0D0B"/>
    <w:rsid w:val="008D0F9D"/>
    <w:rsid w:val="008D536E"/>
    <w:rsid w:val="008E0B79"/>
    <w:rsid w:val="008E0D0D"/>
    <w:rsid w:val="008E3007"/>
    <w:rsid w:val="008E357A"/>
    <w:rsid w:val="008E718C"/>
    <w:rsid w:val="008E7406"/>
    <w:rsid w:val="008F1362"/>
    <w:rsid w:val="008F1ADB"/>
    <w:rsid w:val="008F2049"/>
    <w:rsid w:val="008F2DC2"/>
    <w:rsid w:val="008F4F11"/>
    <w:rsid w:val="008F53ED"/>
    <w:rsid w:val="008F6ECF"/>
    <w:rsid w:val="008F7B49"/>
    <w:rsid w:val="008F7B67"/>
    <w:rsid w:val="008F7F2E"/>
    <w:rsid w:val="0090076B"/>
    <w:rsid w:val="009017E2"/>
    <w:rsid w:val="0090565A"/>
    <w:rsid w:val="009056EC"/>
    <w:rsid w:val="0090651A"/>
    <w:rsid w:val="009071E0"/>
    <w:rsid w:val="00911D51"/>
    <w:rsid w:val="0091215D"/>
    <w:rsid w:val="00912979"/>
    <w:rsid w:val="00912EDB"/>
    <w:rsid w:val="009148A5"/>
    <w:rsid w:val="00915440"/>
    <w:rsid w:val="00915BE4"/>
    <w:rsid w:val="00915ED5"/>
    <w:rsid w:val="00916BE3"/>
    <w:rsid w:val="009206BB"/>
    <w:rsid w:val="0092130A"/>
    <w:rsid w:val="00921E45"/>
    <w:rsid w:val="009222FD"/>
    <w:rsid w:val="0092460A"/>
    <w:rsid w:val="009247CF"/>
    <w:rsid w:val="00925684"/>
    <w:rsid w:val="009277EE"/>
    <w:rsid w:val="00930D21"/>
    <w:rsid w:val="00930DF1"/>
    <w:rsid w:val="00934033"/>
    <w:rsid w:val="00936B81"/>
    <w:rsid w:val="00936CF9"/>
    <w:rsid w:val="00937A2F"/>
    <w:rsid w:val="00937BC2"/>
    <w:rsid w:val="0094086E"/>
    <w:rsid w:val="00941EE8"/>
    <w:rsid w:val="00942FE6"/>
    <w:rsid w:val="00944BB7"/>
    <w:rsid w:val="0094668A"/>
    <w:rsid w:val="0095180F"/>
    <w:rsid w:val="0095201E"/>
    <w:rsid w:val="009527F9"/>
    <w:rsid w:val="00952B6C"/>
    <w:rsid w:val="00953FF3"/>
    <w:rsid w:val="00956EFB"/>
    <w:rsid w:val="0096055B"/>
    <w:rsid w:val="009614FD"/>
    <w:rsid w:val="009628C1"/>
    <w:rsid w:val="0096418A"/>
    <w:rsid w:val="00965A41"/>
    <w:rsid w:val="00966B03"/>
    <w:rsid w:val="00966BB7"/>
    <w:rsid w:val="009673D6"/>
    <w:rsid w:val="00970102"/>
    <w:rsid w:val="00970644"/>
    <w:rsid w:val="00973FE3"/>
    <w:rsid w:val="00974CE0"/>
    <w:rsid w:val="0097577C"/>
    <w:rsid w:val="00980952"/>
    <w:rsid w:val="00981667"/>
    <w:rsid w:val="009822CE"/>
    <w:rsid w:val="00983392"/>
    <w:rsid w:val="009868F8"/>
    <w:rsid w:val="00987C95"/>
    <w:rsid w:val="00990AA3"/>
    <w:rsid w:val="009928F3"/>
    <w:rsid w:val="009929FE"/>
    <w:rsid w:val="00993009"/>
    <w:rsid w:val="0099421B"/>
    <w:rsid w:val="009A0D10"/>
    <w:rsid w:val="009A1B95"/>
    <w:rsid w:val="009A3466"/>
    <w:rsid w:val="009A3A88"/>
    <w:rsid w:val="009A3ABF"/>
    <w:rsid w:val="009A3FBB"/>
    <w:rsid w:val="009A436C"/>
    <w:rsid w:val="009B7088"/>
    <w:rsid w:val="009C1EF3"/>
    <w:rsid w:val="009C4663"/>
    <w:rsid w:val="009C474E"/>
    <w:rsid w:val="009C611E"/>
    <w:rsid w:val="009C715E"/>
    <w:rsid w:val="009C7AE8"/>
    <w:rsid w:val="009D12C6"/>
    <w:rsid w:val="009D1C2C"/>
    <w:rsid w:val="009D2023"/>
    <w:rsid w:val="009D246E"/>
    <w:rsid w:val="009D5C7D"/>
    <w:rsid w:val="009E0049"/>
    <w:rsid w:val="009E1104"/>
    <w:rsid w:val="009E13A7"/>
    <w:rsid w:val="009E1BBA"/>
    <w:rsid w:val="009E2DB3"/>
    <w:rsid w:val="009E54D6"/>
    <w:rsid w:val="009E5EE5"/>
    <w:rsid w:val="009F424B"/>
    <w:rsid w:val="009F7E3C"/>
    <w:rsid w:val="00A00185"/>
    <w:rsid w:val="00A01597"/>
    <w:rsid w:val="00A0413A"/>
    <w:rsid w:val="00A05EDA"/>
    <w:rsid w:val="00A11DA2"/>
    <w:rsid w:val="00A1494E"/>
    <w:rsid w:val="00A1580C"/>
    <w:rsid w:val="00A17695"/>
    <w:rsid w:val="00A211BE"/>
    <w:rsid w:val="00A21BE4"/>
    <w:rsid w:val="00A233E4"/>
    <w:rsid w:val="00A24328"/>
    <w:rsid w:val="00A247D4"/>
    <w:rsid w:val="00A253D6"/>
    <w:rsid w:val="00A25DCB"/>
    <w:rsid w:val="00A2628B"/>
    <w:rsid w:val="00A26DB2"/>
    <w:rsid w:val="00A27243"/>
    <w:rsid w:val="00A27623"/>
    <w:rsid w:val="00A3291A"/>
    <w:rsid w:val="00A36DBD"/>
    <w:rsid w:val="00A42265"/>
    <w:rsid w:val="00A44255"/>
    <w:rsid w:val="00A45CDA"/>
    <w:rsid w:val="00A4738E"/>
    <w:rsid w:val="00A4766F"/>
    <w:rsid w:val="00A5175A"/>
    <w:rsid w:val="00A51958"/>
    <w:rsid w:val="00A52618"/>
    <w:rsid w:val="00A52AC5"/>
    <w:rsid w:val="00A56A7A"/>
    <w:rsid w:val="00A61E11"/>
    <w:rsid w:val="00A64C9C"/>
    <w:rsid w:val="00A66CBB"/>
    <w:rsid w:val="00A70EF5"/>
    <w:rsid w:val="00A70F8C"/>
    <w:rsid w:val="00A71F64"/>
    <w:rsid w:val="00A73573"/>
    <w:rsid w:val="00A75999"/>
    <w:rsid w:val="00A76224"/>
    <w:rsid w:val="00A764B8"/>
    <w:rsid w:val="00A765BF"/>
    <w:rsid w:val="00A77443"/>
    <w:rsid w:val="00A824F0"/>
    <w:rsid w:val="00A82715"/>
    <w:rsid w:val="00A83D7A"/>
    <w:rsid w:val="00A850BC"/>
    <w:rsid w:val="00A873FC"/>
    <w:rsid w:val="00A90906"/>
    <w:rsid w:val="00A9334F"/>
    <w:rsid w:val="00AA2777"/>
    <w:rsid w:val="00AA42D7"/>
    <w:rsid w:val="00AA4A30"/>
    <w:rsid w:val="00AA4DC6"/>
    <w:rsid w:val="00AA5763"/>
    <w:rsid w:val="00AA57A0"/>
    <w:rsid w:val="00AA617D"/>
    <w:rsid w:val="00AA749F"/>
    <w:rsid w:val="00AA75FB"/>
    <w:rsid w:val="00AB099B"/>
    <w:rsid w:val="00AB0BF1"/>
    <w:rsid w:val="00AB221F"/>
    <w:rsid w:val="00AB2ABF"/>
    <w:rsid w:val="00AB2F1F"/>
    <w:rsid w:val="00AB3769"/>
    <w:rsid w:val="00AB3B1B"/>
    <w:rsid w:val="00AB3ECB"/>
    <w:rsid w:val="00AB47F1"/>
    <w:rsid w:val="00AB4A36"/>
    <w:rsid w:val="00AC1E13"/>
    <w:rsid w:val="00AC4D77"/>
    <w:rsid w:val="00AD1353"/>
    <w:rsid w:val="00AD157B"/>
    <w:rsid w:val="00AD2588"/>
    <w:rsid w:val="00AD2691"/>
    <w:rsid w:val="00AD5650"/>
    <w:rsid w:val="00AD7996"/>
    <w:rsid w:val="00AE02E6"/>
    <w:rsid w:val="00AE095D"/>
    <w:rsid w:val="00AE0F79"/>
    <w:rsid w:val="00AE20AD"/>
    <w:rsid w:val="00AE4217"/>
    <w:rsid w:val="00AE4656"/>
    <w:rsid w:val="00AE5389"/>
    <w:rsid w:val="00AF388E"/>
    <w:rsid w:val="00AF3D0D"/>
    <w:rsid w:val="00AF3F60"/>
    <w:rsid w:val="00AF4B77"/>
    <w:rsid w:val="00AF55BE"/>
    <w:rsid w:val="00AF6A20"/>
    <w:rsid w:val="00AF757B"/>
    <w:rsid w:val="00AF7B7A"/>
    <w:rsid w:val="00AF7CBA"/>
    <w:rsid w:val="00B00A64"/>
    <w:rsid w:val="00B0694B"/>
    <w:rsid w:val="00B06A2E"/>
    <w:rsid w:val="00B1173E"/>
    <w:rsid w:val="00B12F8D"/>
    <w:rsid w:val="00B14634"/>
    <w:rsid w:val="00B15278"/>
    <w:rsid w:val="00B16635"/>
    <w:rsid w:val="00B17078"/>
    <w:rsid w:val="00B177A2"/>
    <w:rsid w:val="00B206B5"/>
    <w:rsid w:val="00B2151F"/>
    <w:rsid w:val="00B21724"/>
    <w:rsid w:val="00B21E13"/>
    <w:rsid w:val="00B2257D"/>
    <w:rsid w:val="00B24322"/>
    <w:rsid w:val="00B3104E"/>
    <w:rsid w:val="00B339FD"/>
    <w:rsid w:val="00B34261"/>
    <w:rsid w:val="00B34460"/>
    <w:rsid w:val="00B362D2"/>
    <w:rsid w:val="00B36864"/>
    <w:rsid w:val="00B379B0"/>
    <w:rsid w:val="00B40D49"/>
    <w:rsid w:val="00B428E0"/>
    <w:rsid w:val="00B43199"/>
    <w:rsid w:val="00B447F4"/>
    <w:rsid w:val="00B44C14"/>
    <w:rsid w:val="00B4666F"/>
    <w:rsid w:val="00B470F4"/>
    <w:rsid w:val="00B500A8"/>
    <w:rsid w:val="00B529B6"/>
    <w:rsid w:val="00B56A10"/>
    <w:rsid w:val="00B56CF8"/>
    <w:rsid w:val="00B57D50"/>
    <w:rsid w:val="00B57FD5"/>
    <w:rsid w:val="00B60E17"/>
    <w:rsid w:val="00B630B7"/>
    <w:rsid w:val="00B6799A"/>
    <w:rsid w:val="00B72C12"/>
    <w:rsid w:val="00B72D65"/>
    <w:rsid w:val="00B773B0"/>
    <w:rsid w:val="00B7747C"/>
    <w:rsid w:val="00B8009F"/>
    <w:rsid w:val="00B84E18"/>
    <w:rsid w:val="00B87CFD"/>
    <w:rsid w:val="00B917FA"/>
    <w:rsid w:val="00B9281A"/>
    <w:rsid w:val="00B92924"/>
    <w:rsid w:val="00B93A01"/>
    <w:rsid w:val="00B94D37"/>
    <w:rsid w:val="00B96701"/>
    <w:rsid w:val="00BA03AD"/>
    <w:rsid w:val="00BA05A7"/>
    <w:rsid w:val="00BA3338"/>
    <w:rsid w:val="00BA3E94"/>
    <w:rsid w:val="00BA4445"/>
    <w:rsid w:val="00BA59E5"/>
    <w:rsid w:val="00BA7902"/>
    <w:rsid w:val="00BB0B79"/>
    <w:rsid w:val="00BB5679"/>
    <w:rsid w:val="00BB7AA4"/>
    <w:rsid w:val="00BC290E"/>
    <w:rsid w:val="00BC3700"/>
    <w:rsid w:val="00BC4A8B"/>
    <w:rsid w:val="00BC5429"/>
    <w:rsid w:val="00BC718A"/>
    <w:rsid w:val="00BD0E46"/>
    <w:rsid w:val="00BD15CF"/>
    <w:rsid w:val="00BD4A70"/>
    <w:rsid w:val="00BD64F2"/>
    <w:rsid w:val="00BD775F"/>
    <w:rsid w:val="00BD7E51"/>
    <w:rsid w:val="00BE055B"/>
    <w:rsid w:val="00BE0AD4"/>
    <w:rsid w:val="00BE1BC5"/>
    <w:rsid w:val="00BE5154"/>
    <w:rsid w:val="00BE5873"/>
    <w:rsid w:val="00BE5D17"/>
    <w:rsid w:val="00BF0B3B"/>
    <w:rsid w:val="00BF40D7"/>
    <w:rsid w:val="00BF7849"/>
    <w:rsid w:val="00C11744"/>
    <w:rsid w:val="00C13881"/>
    <w:rsid w:val="00C13B25"/>
    <w:rsid w:val="00C13C16"/>
    <w:rsid w:val="00C1491C"/>
    <w:rsid w:val="00C155EB"/>
    <w:rsid w:val="00C1754C"/>
    <w:rsid w:val="00C22374"/>
    <w:rsid w:val="00C23711"/>
    <w:rsid w:val="00C238A5"/>
    <w:rsid w:val="00C24322"/>
    <w:rsid w:val="00C31B08"/>
    <w:rsid w:val="00C31B3B"/>
    <w:rsid w:val="00C33920"/>
    <w:rsid w:val="00C41C42"/>
    <w:rsid w:val="00C43789"/>
    <w:rsid w:val="00C43D96"/>
    <w:rsid w:val="00C52796"/>
    <w:rsid w:val="00C527A2"/>
    <w:rsid w:val="00C543DA"/>
    <w:rsid w:val="00C568EC"/>
    <w:rsid w:val="00C658E0"/>
    <w:rsid w:val="00C71825"/>
    <w:rsid w:val="00C722D7"/>
    <w:rsid w:val="00C741FB"/>
    <w:rsid w:val="00C74AAE"/>
    <w:rsid w:val="00C76342"/>
    <w:rsid w:val="00C80250"/>
    <w:rsid w:val="00C81201"/>
    <w:rsid w:val="00C81627"/>
    <w:rsid w:val="00C846D8"/>
    <w:rsid w:val="00C870DC"/>
    <w:rsid w:val="00C87A92"/>
    <w:rsid w:val="00C92020"/>
    <w:rsid w:val="00C9218B"/>
    <w:rsid w:val="00C93B30"/>
    <w:rsid w:val="00C94767"/>
    <w:rsid w:val="00C96989"/>
    <w:rsid w:val="00C97276"/>
    <w:rsid w:val="00CA061D"/>
    <w:rsid w:val="00CA1A3E"/>
    <w:rsid w:val="00CA1D1E"/>
    <w:rsid w:val="00CB15E0"/>
    <w:rsid w:val="00CB1BAA"/>
    <w:rsid w:val="00CB287C"/>
    <w:rsid w:val="00CB2CD4"/>
    <w:rsid w:val="00CB2D8C"/>
    <w:rsid w:val="00CB3B8C"/>
    <w:rsid w:val="00CB5B24"/>
    <w:rsid w:val="00CB7C09"/>
    <w:rsid w:val="00CC0005"/>
    <w:rsid w:val="00CC04B0"/>
    <w:rsid w:val="00CC0911"/>
    <w:rsid w:val="00CC0A6A"/>
    <w:rsid w:val="00CC0B1F"/>
    <w:rsid w:val="00CC471B"/>
    <w:rsid w:val="00CC48C6"/>
    <w:rsid w:val="00CC5303"/>
    <w:rsid w:val="00CD0E68"/>
    <w:rsid w:val="00CD2D57"/>
    <w:rsid w:val="00CD6D0F"/>
    <w:rsid w:val="00CE290A"/>
    <w:rsid w:val="00CE3553"/>
    <w:rsid w:val="00CE4E9E"/>
    <w:rsid w:val="00CE56A5"/>
    <w:rsid w:val="00CE74DE"/>
    <w:rsid w:val="00CE7EE3"/>
    <w:rsid w:val="00CF03F3"/>
    <w:rsid w:val="00CF2619"/>
    <w:rsid w:val="00CF3495"/>
    <w:rsid w:val="00CF6615"/>
    <w:rsid w:val="00CF74BD"/>
    <w:rsid w:val="00D03AE0"/>
    <w:rsid w:val="00D04675"/>
    <w:rsid w:val="00D07F15"/>
    <w:rsid w:val="00D14078"/>
    <w:rsid w:val="00D15D36"/>
    <w:rsid w:val="00D16C8C"/>
    <w:rsid w:val="00D179E5"/>
    <w:rsid w:val="00D20346"/>
    <w:rsid w:val="00D21847"/>
    <w:rsid w:val="00D2338C"/>
    <w:rsid w:val="00D23D0A"/>
    <w:rsid w:val="00D25EB2"/>
    <w:rsid w:val="00D3152C"/>
    <w:rsid w:val="00D31D22"/>
    <w:rsid w:val="00D329E1"/>
    <w:rsid w:val="00D32B54"/>
    <w:rsid w:val="00D33304"/>
    <w:rsid w:val="00D33737"/>
    <w:rsid w:val="00D346FC"/>
    <w:rsid w:val="00D34854"/>
    <w:rsid w:val="00D3592E"/>
    <w:rsid w:val="00D4031E"/>
    <w:rsid w:val="00D41201"/>
    <w:rsid w:val="00D41268"/>
    <w:rsid w:val="00D4158A"/>
    <w:rsid w:val="00D41809"/>
    <w:rsid w:val="00D43C6C"/>
    <w:rsid w:val="00D4638F"/>
    <w:rsid w:val="00D4792F"/>
    <w:rsid w:val="00D56010"/>
    <w:rsid w:val="00D62089"/>
    <w:rsid w:val="00D6328A"/>
    <w:rsid w:val="00D63360"/>
    <w:rsid w:val="00D646A4"/>
    <w:rsid w:val="00D64966"/>
    <w:rsid w:val="00D70A2E"/>
    <w:rsid w:val="00D719AE"/>
    <w:rsid w:val="00D73579"/>
    <w:rsid w:val="00D7363B"/>
    <w:rsid w:val="00D77390"/>
    <w:rsid w:val="00D77E1D"/>
    <w:rsid w:val="00D832AD"/>
    <w:rsid w:val="00D86C0C"/>
    <w:rsid w:val="00D86F47"/>
    <w:rsid w:val="00D93DB8"/>
    <w:rsid w:val="00D9492F"/>
    <w:rsid w:val="00D967B9"/>
    <w:rsid w:val="00D97699"/>
    <w:rsid w:val="00D97E76"/>
    <w:rsid w:val="00DA0104"/>
    <w:rsid w:val="00DA4069"/>
    <w:rsid w:val="00DA426D"/>
    <w:rsid w:val="00DA4E53"/>
    <w:rsid w:val="00DA6BE4"/>
    <w:rsid w:val="00DA6F84"/>
    <w:rsid w:val="00DA7453"/>
    <w:rsid w:val="00DA7E54"/>
    <w:rsid w:val="00DB046A"/>
    <w:rsid w:val="00DB0D6C"/>
    <w:rsid w:val="00DB32AC"/>
    <w:rsid w:val="00DB419B"/>
    <w:rsid w:val="00DB7E8C"/>
    <w:rsid w:val="00DC238D"/>
    <w:rsid w:val="00DC2478"/>
    <w:rsid w:val="00DC2DFA"/>
    <w:rsid w:val="00DC63C1"/>
    <w:rsid w:val="00DC68A1"/>
    <w:rsid w:val="00DD2378"/>
    <w:rsid w:val="00DD48EA"/>
    <w:rsid w:val="00DD60BD"/>
    <w:rsid w:val="00DD60DB"/>
    <w:rsid w:val="00DD660F"/>
    <w:rsid w:val="00DD7695"/>
    <w:rsid w:val="00DE0271"/>
    <w:rsid w:val="00DE2B72"/>
    <w:rsid w:val="00DE643B"/>
    <w:rsid w:val="00DE7A8F"/>
    <w:rsid w:val="00DF0DFC"/>
    <w:rsid w:val="00DF1E13"/>
    <w:rsid w:val="00DF30EE"/>
    <w:rsid w:val="00DF39A3"/>
    <w:rsid w:val="00DF4090"/>
    <w:rsid w:val="00DF4F56"/>
    <w:rsid w:val="00DF60CE"/>
    <w:rsid w:val="00DF6E8B"/>
    <w:rsid w:val="00E01834"/>
    <w:rsid w:val="00E023C0"/>
    <w:rsid w:val="00E02F7E"/>
    <w:rsid w:val="00E033D1"/>
    <w:rsid w:val="00E06996"/>
    <w:rsid w:val="00E103DE"/>
    <w:rsid w:val="00E10AF8"/>
    <w:rsid w:val="00E111BD"/>
    <w:rsid w:val="00E14C73"/>
    <w:rsid w:val="00E15F2A"/>
    <w:rsid w:val="00E16BBA"/>
    <w:rsid w:val="00E2149F"/>
    <w:rsid w:val="00E21C6A"/>
    <w:rsid w:val="00E26541"/>
    <w:rsid w:val="00E311EC"/>
    <w:rsid w:val="00E34435"/>
    <w:rsid w:val="00E35BE3"/>
    <w:rsid w:val="00E411F4"/>
    <w:rsid w:val="00E415EC"/>
    <w:rsid w:val="00E41CA6"/>
    <w:rsid w:val="00E43898"/>
    <w:rsid w:val="00E46D54"/>
    <w:rsid w:val="00E5001B"/>
    <w:rsid w:val="00E51CC5"/>
    <w:rsid w:val="00E522CA"/>
    <w:rsid w:val="00E52899"/>
    <w:rsid w:val="00E533C4"/>
    <w:rsid w:val="00E554DA"/>
    <w:rsid w:val="00E56E8C"/>
    <w:rsid w:val="00E5758A"/>
    <w:rsid w:val="00E6107F"/>
    <w:rsid w:val="00E630A8"/>
    <w:rsid w:val="00E6520F"/>
    <w:rsid w:val="00E66033"/>
    <w:rsid w:val="00E716CF"/>
    <w:rsid w:val="00E73B7F"/>
    <w:rsid w:val="00E7535A"/>
    <w:rsid w:val="00E75594"/>
    <w:rsid w:val="00E76C6B"/>
    <w:rsid w:val="00E8289C"/>
    <w:rsid w:val="00E8360B"/>
    <w:rsid w:val="00E85326"/>
    <w:rsid w:val="00E861D7"/>
    <w:rsid w:val="00E9229E"/>
    <w:rsid w:val="00E9401E"/>
    <w:rsid w:val="00E94D61"/>
    <w:rsid w:val="00E96B2F"/>
    <w:rsid w:val="00E97DF9"/>
    <w:rsid w:val="00EA3335"/>
    <w:rsid w:val="00EA47B8"/>
    <w:rsid w:val="00EA6919"/>
    <w:rsid w:val="00EA7E5B"/>
    <w:rsid w:val="00EB03DA"/>
    <w:rsid w:val="00EB25F7"/>
    <w:rsid w:val="00EB2949"/>
    <w:rsid w:val="00EB2A2F"/>
    <w:rsid w:val="00EB3203"/>
    <w:rsid w:val="00EB36C8"/>
    <w:rsid w:val="00EB3774"/>
    <w:rsid w:val="00EB4FD2"/>
    <w:rsid w:val="00EB5045"/>
    <w:rsid w:val="00EB5D46"/>
    <w:rsid w:val="00EC06C2"/>
    <w:rsid w:val="00EC20C5"/>
    <w:rsid w:val="00EC285D"/>
    <w:rsid w:val="00EC2EA2"/>
    <w:rsid w:val="00EC4539"/>
    <w:rsid w:val="00EC540C"/>
    <w:rsid w:val="00ED1884"/>
    <w:rsid w:val="00ED6A11"/>
    <w:rsid w:val="00EE2D2F"/>
    <w:rsid w:val="00EE446D"/>
    <w:rsid w:val="00EE629B"/>
    <w:rsid w:val="00EE77D1"/>
    <w:rsid w:val="00EF0F95"/>
    <w:rsid w:val="00EF1321"/>
    <w:rsid w:val="00EF1961"/>
    <w:rsid w:val="00EF2541"/>
    <w:rsid w:val="00EF355E"/>
    <w:rsid w:val="00EF359A"/>
    <w:rsid w:val="00EF54CF"/>
    <w:rsid w:val="00EF5A6A"/>
    <w:rsid w:val="00EF6400"/>
    <w:rsid w:val="00F00423"/>
    <w:rsid w:val="00F00627"/>
    <w:rsid w:val="00F03812"/>
    <w:rsid w:val="00F054D4"/>
    <w:rsid w:val="00F066D3"/>
    <w:rsid w:val="00F11C3A"/>
    <w:rsid w:val="00F121E9"/>
    <w:rsid w:val="00F12A91"/>
    <w:rsid w:val="00F1344D"/>
    <w:rsid w:val="00F2044C"/>
    <w:rsid w:val="00F205D3"/>
    <w:rsid w:val="00F216B8"/>
    <w:rsid w:val="00F25B1D"/>
    <w:rsid w:val="00F26B80"/>
    <w:rsid w:val="00F31276"/>
    <w:rsid w:val="00F323E4"/>
    <w:rsid w:val="00F3302C"/>
    <w:rsid w:val="00F33B13"/>
    <w:rsid w:val="00F34779"/>
    <w:rsid w:val="00F36933"/>
    <w:rsid w:val="00F37FE7"/>
    <w:rsid w:val="00F4116F"/>
    <w:rsid w:val="00F424AE"/>
    <w:rsid w:val="00F42C65"/>
    <w:rsid w:val="00F43C0C"/>
    <w:rsid w:val="00F4444A"/>
    <w:rsid w:val="00F444FD"/>
    <w:rsid w:val="00F50313"/>
    <w:rsid w:val="00F5136B"/>
    <w:rsid w:val="00F55C56"/>
    <w:rsid w:val="00F5608D"/>
    <w:rsid w:val="00F600DE"/>
    <w:rsid w:val="00F64F36"/>
    <w:rsid w:val="00F652DC"/>
    <w:rsid w:val="00F66B26"/>
    <w:rsid w:val="00F7066C"/>
    <w:rsid w:val="00F70A38"/>
    <w:rsid w:val="00F737D5"/>
    <w:rsid w:val="00F741FB"/>
    <w:rsid w:val="00F74669"/>
    <w:rsid w:val="00F7614D"/>
    <w:rsid w:val="00F76CDF"/>
    <w:rsid w:val="00F83424"/>
    <w:rsid w:val="00F8469C"/>
    <w:rsid w:val="00F84E46"/>
    <w:rsid w:val="00F857A5"/>
    <w:rsid w:val="00F85AA0"/>
    <w:rsid w:val="00F87089"/>
    <w:rsid w:val="00F92E4E"/>
    <w:rsid w:val="00F93727"/>
    <w:rsid w:val="00F93896"/>
    <w:rsid w:val="00F93951"/>
    <w:rsid w:val="00F94807"/>
    <w:rsid w:val="00F9623B"/>
    <w:rsid w:val="00F97A35"/>
    <w:rsid w:val="00FA2D2D"/>
    <w:rsid w:val="00FA4827"/>
    <w:rsid w:val="00FA4E48"/>
    <w:rsid w:val="00FA5357"/>
    <w:rsid w:val="00FB05F7"/>
    <w:rsid w:val="00FB54BF"/>
    <w:rsid w:val="00FC076F"/>
    <w:rsid w:val="00FC0F57"/>
    <w:rsid w:val="00FC26DC"/>
    <w:rsid w:val="00FC63CF"/>
    <w:rsid w:val="00FD22BA"/>
    <w:rsid w:val="00FD2707"/>
    <w:rsid w:val="00FD4711"/>
    <w:rsid w:val="00FD5CE5"/>
    <w:rsid w:val="00FD7389"/>
    <w:rsid w:val="00FE227B"/>
    <w:rsid w:val="00FE26BF"/>
    <w:rsid w:val="00FE3BAE"/>
    <w:rsid w:val="00FF0C36"/>
    <w:rsid w:val="00FF140B"/>
    <w:rsid w:val="00FF2890"/>
    <w:rsid w:val="00FF2C5E"/>
    <w:rsid w:val="00FF5587"/>
    <w:rsid w:val="00FF636F"/>
    <w:rsid w:val="00FF7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6128B"/>
  <w15:docId w15:val="{D2461CF1-D2E8-4767-962D-C4098F6C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847"/>
    <w:rPr>
      <w:sz w:val="24"/>
      <w:szCs w:val="24"/>
      <w:lang w:eastAsia="en-US"/>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szCs w:val="20"/>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link w:val="BodyTextChar"/>
    <w:pPr>
      <w:jc w:val="both"/>
    </w:pPr>
    <w:rPr>
      <w:rFonts w:ascii="Belwe Lt TL" w:hAnsi="Belwe Lt TL"/>
    </w:rPr>
  </w:style>
  <w:style w:type="character" w:styleId="Hyperlink">
    <w:name w:val="Hyperlink"/>
    <w:uiPriority w:val="99"/>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character" w:customStyle="1" w:styleId="HeaderChar">
    <w:name w:val="Header Char"/>
    <w:basedOn w:val="DefaultParagraphFont"/>
    <w:link w:val="Header"/>
    <w:rsid w:val="001103E8"/>
    <w:rPr>
      <w:sz w:val="24"/>
      <w:lang w:val="en-US"/>
    </w:rPr>
  </w:style>
  <w:style w:type="table" w:styleId="TableGrid">
    <w:name w:val="Table Grid"/>
    <w:basedOn w:val="TableNormal"/>
    <w:rsid w:val="001103E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B6799A"/>
    <w:rPr>
      <w:rFonts w:ascii="Belwe Lt TL" w:hAnsi="Belwe Lt TL"/>
      <w:sz w:val="24"/>
      <w:szCs w:val="24"/>
      <w:lang w:eastAsia="en-US"/>
    </w:rPr>
  </w:style>
  <w:style w:type="character" w:customStyle="1" w:styleId="Heading1Char">
    <w:name w:val="Heading 1 Char"/>
    <w:basedOn w:val="DefaultParagraphFont"/>
    <w:link w:val="Heading1"/>
    <w:rsid w:val="0029626D"/>
    <w:rPr>
      <w:b/>
      <w:bCs/>
      <w:sz w:val="24"/>
      <w:szCs w:val="24"/>
      <w:lang w:eastAsia="en-US"/>
    </w:rPr>
  </w:style>
  <w:style w:type="paragraph" w:styleId="ListParagraph">
    <w:name w:val="List Paragraph"/>
    <w:basedOn w:val="Normal"/>
    <w:uiPriority w:val="34"/>
    <w:qFormat/>
    <w:rsid w:val="00480699"/>
    <w:pPr>
      <w:ind w:left="720"/>
      <w:contextualSpacing/>
    </w:pPr>
  </w:style>
  <w:style w:type="paragraph" w:styleId="Revision">
    <w:name w:val="Revision"/>
    <w:hidden/>
    <w:uiPriority w:val="99"/>
    <w:semiHidden/>
    <w:rsid w:val="005B6F5D"/>
    <w:rPr>
      <w:sz w:val="24"/>
      <w:szCs w:val="24"/>
      <w:lang w:eastAsia="en-US"/>
    </w:rPr>
  </w:style>
  <w:style w:type="paragraph" w:customStyle="1" w:styleId="tv213">
    <w:name w:val="tv213"/>
    <w:basedOn w:val="Normal"/>
    <w:rsid w:val="00423EC3"/>
    <w:pPr>
      <w:spacing w:before="100" w:beforeAutospacing="1" w:after="100" w:afterAutospacing="1"/>
    </w:pPr>
    <w:rPr>
      <w:lang w:eastAsia="lv-LV"/>
    </w:rPr>
  </w:style>
  <w:style w:type="character" w:customStyle="1" w:styleId="Neatrisintapieminana1">
    <w:name w:val="Neatrisināta pieminēšana1"/>
    <w:basedOn w:val="DefaultParagraphFont"/>
    <w:uiPriority w:val="99"/>
    <w:semiHidden/>
    <w:unhideWhenUsed/>
    <w:rsid w:val="007E07F4"/>
    <w:rPr>
      <w:color w:val="605E5C"/>
      <w:shd w:val="clear" w:color="auto" w:fill="E1DFDD"/>
    </w:rPr>
  </w:style>
  <w:style w:type="character" w:customStyle="1" w:styleId="UnresolvedMention">
    <w:name w:val="Unresolved Mention"/>
    <w:basedOn w:val="DefaultParagraphFont"/>
    <w:uiPriority w:val="99"/>
    <w:semiHidden/>
    <w:unhideWhenUsed/>
    <w:rsid w:val="002A5E13"/>
    <w:rPr>
      <w:color w:val="605E5C"/>
      <w:shd w:val="clear" w:color="auto" w:fill="E1DFDD"/>
    </w:rPr>
  </w:style>
  <w:style w:type="character" w:customStyle="1" w:styleId="multiline">
    <w:name w:val="multiline"/>
    <w:basedOn w:val="DefaultParagraphFont"/>
    <w:rsid w:val="00FD5CE5"/>
  </w:style>
  <w:style w:type="character" w:customStyle="1" w:styleId="FooterChar">
    <w:name w:val="Footer Char"/>
    <w:basedOn w:val="DefaultParagraphFont"/>
    <w:link w:val="Footer"/>
    <w:uiPriority w:val="99"/>
    <w:rsid w:val="006022E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161751">
      <w:bodyDiv w:val="1"/>
      <w:marLeft w:val="0"/>
      <w:marRight w:val="0"/>
      <w:marTop w:val="0"/>
      <w:marBottom w:val="0"/>
      <w:divBdr>
        <w:top w:val="none" w:sz="0" w:space="0" w:color="auto"/>
        <w:left w:val="none" w:sz="0" w:space="0" w:color="auto"/>
        <w:bottom w:val="none" w:sz="0" w:space="0" w:color="auto"/>
        <w:right w:val="none" w:sz="0" w:space="0" w:color="auto"/>
      </w:divBdr>
    </w:div>
    <w:div w:id="343017103">
      <w:bodyDiv w:val="1"/>
      <w:marLeft w:val="0"/>
      <w:marRight w:val="0"/>
      <w:marTop w:val="0"/>
      <w:marBottom w:val="0"/>
      <w:divBdr>
        <w:top w:val="none" w:sz="0" w:space="0" w:color="auto"/>
        <w:left w:val="none" w:sz="0" w:space="0" w:color="auto"/>
        <w:bottom w:val="none" w:sz="0" w:space="0" w:color="auto"/>
        <w:right w:val="none" w:sz="0" w:space="0" w:color="auto"/>
      </w:divBdr>
    </w:div>
    <w:div w:id="880239804">
      <w:bodyDiv w:val="1"/>
      <w:marLeft w:val="0"/>
      <w:marRight w:val="0"/>
      <w:marTop w:val="0"/>
      <w:marBottom w:val="0"/>
      <w:divBdr>
        <w:top w:val="none" w:sz="0" w:space="0" w:color="auto"/>
        <w:left w:val="none" w:sz="0" w:space="0" w:color="auto"/>
        <w:bottom w:val="none" w:sz="0" w:space="0" w:color="auto"/>
        <w:right w:val="none" w:sz="0" w:space="0" w:color="auto"/>
      </w:divBdr>
    </w:div>
    <w:div w:id="883563877">
      <w:bodyDiv w:val="1"/>
      <w:marLeft w:val="0"/>
      <w:marRight w:val="0"/>
      <w:marTop w:val="0"/>
      <w:marBottom w:val="0"/>
      <w:divBdr>
        <w:top w:val="none" w:sz="0" w:space="0" w:color="auto"/>
        <w:left w:val="none" w:sz="0" w:space="0" w:color="auto"/>
        <w:bottom w:val="none" w:sz="0" w:space="0" w:color="auto"/>
        <w:right w:val="none" w:sz="0" w:space="0" w:color="auto"/>
      </w:divBdr>
    </w:div>
    <w:div w:id="962420113">
      <w:bodyDiv w:val="1"/>
      <w:marLeft w:val="0"/>
      <w:marRight w:val="0"/>
      <w:marTop w:val="0"/>
      <w:marBottom w:val="0"/>
      <w:divBdr>
        <w:top w:val="none" w:sz="0" w:space="0" w:color="auto"/>
        <w:left w:val="none" w:sz="0" w:space="0" w:color="auto"/>
        <w:bottom w:val="none" w:sz="0" w:space="0" w:color="auto"/>
        <w:right w:val="none" w:sz="0" w:space="0" w:color="auto"/>
      </w:divBdr>
    </w:div>
    <w:div w:id="1401291904">
      <w:bodyDiv w:val="1"/>
      <w:marLeft w:val="0"/>
      <w:marRight w:val="0"/>
      <w:marTop w:val="0"/>
      <w:marBottom w:val="0"/>
      <w:divBdr>
        <w:top w:val="none" w:sz="0" w:space="0" w:color="auto"/>
        <w:left w:val="none" w:sz="0" w:space="0" w:color="auto"/>
        <w:bottom w:val="none" w:sz="0" w:space="0" w:color="auto"/>
        <w:right w:val="none" w:sz="0" w:space="0" w:color="auto"/>
      </w:divBdr>
    </w:div>
    <w:div w:id="1433207003">
      <w:bodyDiv w:val="1"/>
      <w:marLeft w:val="0"/>
      <w:marRight w:val="0"/>
      <w:marTop w:val="0"/>
      <w:marBottom w:val="0"/>
      <w:divBdr>
        <w:top w:val="none" w:sz="0" w:space="0" w:color="auto"/>
        <w:left w:val="none" w:sz="0" w:space="0" w:color="auto"/>
        <w:bottom w:val="none" w:sz="0" w:space="0" w:color="auto"/>
        <w:right w:val="none" w:sz="0" w:space="0" w:color="auto"/>
      </w:divBdr>
    </w:div>
    <w:div w:id="1445730339">
      <w:bodyDiv w:val="1"/>
      <w:marLeft w:val="0"/>
      <w:marRight w:val="0"/>
      <w:marTop w:val="0"/>
      <w:marBottom w:val="0"/>
      <w:divBdr>
        <w:top w:val="none" w:sz="0" w:space="0" w:color="auto"/>
        <w:left w:val="none" w:sz="0" w:space="0" w:color="auto"/>
        <w:bottom w:val="none" w:sz="0" w:space="0" w:color="auto"/>
        <w:right w:val="none" w:sz="0" w:space="0" w:color="auto"/>
      </w:divBdr>
    </w:div>
    <w:div w:id="1456026230">
      <w:bodyDiv w:val="1"/>
      <w:marLeft w:val="0"/>
      <w:marRight w:val="0"/>
      <w:marTop w:val="0"/>
      <w:marBottom w:val="0"/>
      <w:divBdr>
        <w:top w:val="none" w:sz="0" w:space="0" w:color="auto"/>
        <w:left w:val="none" w:sz="0" w:space="0" w:color="auto"/>
        <w:bottom w:val="none" w:sz="0" w:space="0" w:color="auto"/>
        <w:right w:val="none" w:sz="0" w:space="0" w:color="auto"/>
      </w:divBdr>
    </w:div>
    <w:div w:id="1632635283">
      <w:bodyDiv w:val="1"/>
      <w:marLeft w:val="0"/>
      <w:marRight w:val="0"/>
      <w:marTop w:val="0"/>
      <w:marBottom w:val="0"/>
      <w:divBdr>
        <w:top w:val="none" w:sz="0" w:space="0" w:color="auto"/>
        <w:left w:val="none" w:sz="0" w:space="0" w:color="auto"/>
        <w:bottom w:val="none" w:sz="0" w:space="0" w:color="auto"/>
        <w:right w:val="none" w:sz="0" w:space="0" w:color="auto"/>
      </w:divBdr>
    </w:div>
    <w:div w:id="1950165331">
      <w:bodyDiv w:val="1"/>
      <w:marLeft w:val="0"/>
      <w:marRight w:val="0"/>
      <w:marTop w:val="0"/>
      <w:marBottom w:val="0"/>
      <w:divBdr>
        <w:top w:val="none" w:sz="0" w:space="0" w:color="auto"/>
        <w:left w:val="none" w:sz="0" w:space="0" w:color="auto"/>
        <w:bottom w:val="none" w:sz="0" w:space="0" w:color="auto"/>
        <w:right w:val="none" w:sz="0" w:space="0" w:color="auto"/>
      </w:divBdr>
    </w:div>
    <w:div w:id="2025086765">
      <w:bodyDiv w:val="1"/>
      <w:marLeft w:val="0"/>
      <w:marRight w:val="0"/>
      <w:marTop w:val="0"/>
      <w:marBottom w:val="0"/>
      <w:divBdr>
        <w:top w:val="none" w:sz="0" w:space="0" w:color="auto"/>
        <w:left w:val="none" w:sz="0" w:space="0" w:color="auto"/>
        <w:bottom w:val="none" w:sz="0" w:space="0" w:color="auto"/>
        <w:right w:val="none" w:sz="0" w:space="0" w:color="auto"/>
      </w:divBdr>
    </w:div>
    <w:div w:id="21406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2200041725" TargetMode="External"/><Relationship Id="rId13" Type="http://schemas.openxmlformats.org/officeDocument/2006/relationships/hyperlink" Target="https://www.kadastrs.lv/map/di?xy=483102.8435734439,278507.6834286282&amp;z=200" TargetMode="External"/><Relationship Id="rId18" Type="http://schemas.openxmlformats.org/officeDocument/2006/relationships/hyperlink" Target="mailto:pasts@jelgava.l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pasts@jelgava.lv" TargetMode="External"/><Relationship Id="rId7" Type="http://schemas.openxmlformats.org/officeDocument/2006/relationships/endnotes" Target="endnotes.xml"/><Relationship Id="rId12" Type="http://schemas.openxmlformats.org/officeDocument/2006/relationships/hyperlink" Target="https://www.kadastrs.lv/map/di?xy=483091.8368843697,278629.76242310466&amp;z=200" TargetMode="External"/><Relationship Id="rId17" Type="http://schemas.openxmlformats.org/officeDocument/2006/relationships/hyperlink" Target="mailto:pasts@jelgava.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adastrs.lv/map/di?xy=484971.89895582007,280557.97915114404&amp;z=750" TargetMode="External"/><Relationship Id="rId20" Type="http://schemas.openxmlformats.org/officeDocument/2006/relationships/hyperlink" Target="mailto:pasts@jelgava.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map/di?xy=483965.62953764055,280424.05453178374&amp;z=500" TargetMode="External"/><Relationship Id="rId24" Type="http://schemas.openxmlformats.org/officeDocument/2006/relationships/hyperlink" Target="mailto:pasts@jelgava.lv" TargetMode="External"/><Relationship Id="rId5" Type="http://schemas.openxmlformats.org/officeDocument/2006/relationships/webSettings" Target="webSettings.xml"/><Relationship Id="rId15" Type="http://schemas.openxmlformats.org/officeDocument/2006/relationships/hyperlink" Target="https://www.kadastrs.lv/map/di?xy=484828.7855,278946.691500001&amp;z=750" TargetMode="External"/><Relationship Id="rId23" Type="http://schemas.openxmlformats.org/officeDocument/2006/relationships/hyperlink" Target="mailto:pasts@jelgava.lv" TargetMode="External"/><Relationship Id="rId28" Type="http://schemas.openxmlformats.org/officeDocument/2006/relationships/fontTable" Target="fontTable.xml"/><Relationship Id="rId10" Type="http://schemas.openxmlformats.org/officeDocument/2006/relationships/hyperlink" Target="https://www.kadastrs.lv/properties/4901576859" TargetMode="External"/><Relationship Id="rId19" Type="http://schemas.openxmlformats.org/officeDocument/2006/relationships/hyperlink" Target="mailto:pasts@jelgava.lv" TargetMode="External"/><Relationship Id="rId4" Type="http://schemas.openxmlformats.org/officeDocument/2006/relationships/settings" Target="settings.xml"/><Relationship Id="rId9" Type="http://schemas.openxmlformats.org/officeDocument/2006/relationships/hyperlink" Target="https://www.kadastrs.lv/properties/4900960242" TargetMode="External"/><Relationship Id="rId14" Type="http://schemas.openxmlformats.org/officeDocument/2006/relationships/hyperlink" Target="https://www.kadastrs.lv/map/di?xy=483109.7359824,278507.18071911874&amp;z=500" TargetMode="External"/><Relationship Id="rId22" Type="http://schemas.openxmlformats.org/officeDocument/2006/relationships/hyperlink" Target="mailto:pasts@jelgava.lv"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caniza\Documents\ZEMES_LIETU_KOMISIJA\PROT_2021\PROT_8_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E3153-062E-4029-A159-728290AAF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PROT_8_21</Template>
  <TotalTime>11</TotalTime>
  <Pages>1</Pages>
  <Words>9052</Words>
  <Characters>5161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Kazaine</dc:creator>
  <cp:lastModifiedBy>Aļesja Labore</cp:lastModifiedBy>
  <cp:revision>6</cp:revision>
  <cp:lastPrinted>2025-10-16T12:25:00Z</cp:lastPrinted>
  <dcterms:created xsi:type="dcterms:W3CDTF">2026-08-04T11:21:00Z</dcterms:created>
  <dcterms:modified xsi:type="dcterms:W3CDTF">2026-08-05T06:35:00Z</dcterms:modified>
</cp:coreProperties>
</file>