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D6B51" w14:textId="77777777" w:rsidR="00912E0B" w:rsidRDefault="00402BD8" w:rsidP="00374A95">
      <w:pPr>
        <w:shd w:val="clear" w:color="auto" w:fill="FFFFFF"/>
        <w:ind w:left="4320" w:right="11"/>
        <w:jc w:val="right"/>
        <w:rPr>
          <w:b/>
          <w:color w:val="000000"/>
          <w:spacing w:val="-3"/>
          <w:lang w:val="lv-LV"/>
        </w:rPr>
      </w:pPr>
      <w:r w:rsidRPr="00AE5221">
        <w:rPr>
          <w:b/>
          <w:color w:val="000000"/>
          <w:spacing w:val="-3"/>
          <w:lang w:val="lv-LV"/>
        </w:rPr>
        <w:t xml:space="preserve">Jelgavas </w:t>
      </w:r>
      <w:r w:rsidR="00846C3F">
        <w:rPr>
          <w:b/>
          <w:color w:val="000000"/>
          <w:spacing w:val="-3"/>
          <w:lang w:val="lv-LV"/>
        </w:rPr>
        <w:t>valsts</w:t>
      </w:r>
      <w:r w:rsidRPr="00AE5221">
        <w:rPr>
          <w:b/>
          <w:color w:val="000000"/>
          <w:spacing w:val="-3"/>
          <w:lang w:val="lv-LV"/>
        </w:rPr>
        <w:t>pils</w:t>
      </w:r>
      <w:r w:rsidR="001B1216">
        <w:rPr>
          <w:b/>
          <w:color w:val="000000"/>
          <w:spacing w:val="-3"/>
          <w:lang w:val="lv-LV"/>
        </w:rPr>
        <w:t>ētas pašvaldībai</w:t>
      </w:r>
    </w:p>
    <w:tbl>
      <w:tblPr>
        <w:tblW w:w="6803" w:type="dxa"/>
        <w:jc w:val="right"/>
        <w:tblLook w:val="04A0" w:firstRow="1" w:lastRow="0" w:firstColumn="1" w:lastColumn="0" w:noHBand="0" w:noVBand="1"/>
      </w:tblPr>
      <w:tblGrid>
        <w:gridCol w:w="6803"/>
      </w:tblGrid>
      <w:tr w:rsidR="00912E0B" w:rsidRPr="00CB3F5A" w14:paraId="52335635" w14:textId="77777777" w:rsidTr="00E9648F">
        <w:trPr>
          <w:trHeight w:val="567"/>
          <w:jc w:val="right"/>
        </w:trPr>
        <w:tc>
          <w:tcPr>
            <w:tcW w:w="6803" w:type="dxa"/>
            <w:tcBorders>
              <w:bottom w:val="single" w:sz="4" w:space="0" w:color="auto"/>
            </w:tcBorders>
          </w:tcPr>
          <w:p w14:paraId="3CFB040D" w14:textId="77777777" w:rsidR="00912E0B" w:rsidRPr="00CB3F5A" w:rsidRDefault="00912E0B" w:rsidP="00E9648F">
            <w:pPr>
              <w:jc w:val="right"/>
              <w:rPr>
                <w:lang w:val="lv-LV"/>
              </w:rPr>
            </w:pPr>
          </w:p>
          <w:p w14:paraId="04D749B5" w14:textId="77777777" w:rsidR="00912E0B" w:rsidRPr="00CB3F5A" w:rsidRDefault="00912E0B" w:rsidP="00E9648F">
            <w:pPr>
              <w:jc w:val="right"/>
              <w:rPr>
                <w:lang w:val="lv-LV"/>
              </w:rPr>
            </w:pPr>
          </w:p>
        </w:tc>
      </w:tr>
      <w:tr w:rsidR="00912E0B" w:rsidRPr="00CB3F5A" w14:paraId="31B09747" w14:textId="77777777" w:rsidTr="00E9648F">
        <w:trPr>
          <w:trHeight w:val="567"/>
          <w:jc w:val="right"/>
        </w:trPr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</w:tcPr>
          <w:p w14:paraId="167F049A" w14:textId="77777777" w:rsidR="00912E0B" w:rsidRPr="00CB3F5A" w:rsidRDefault="00912E0B" w:rsidP="00E9648F">
            <w:pPr>
              <w:jc w:val="right"/>
              <w:rPr>
                <w:sz w:val="20"/>
                <w:szCs w:val="20"/>
                <w:lang w:val="lv-LV"/>
              </w:rPr>
            </w:pPr>
            <w:r w:rsidRPr="00CB3F5A">
              <w:rPr>
                <w:sz w:val="20"/>
                <w:szCs w:val="20"/>
                <w:lang w:val="lv-LV"/>
              </w:rPr>
              <w:t>(fiziskas personas vārds, uzvārds</w:t>
            </w:r>
            <w:r>
              <w:rPr>
                <w:sz w:val="20"/>
                <w:szCs w:val="20"/>
                <w:lang w:val="lv-LV"/>
              </w:rPr>
              <w:t xml:space="preserve"> /</w:t>
            </w:r>
            <w:r w:rsidRPr="00CB3F5A">
              <w:rPr>
                <w:sz w:val="20"/>
                <w:szCs w:val="20"/>
                <w:lang w:val="lv-LV"/>
              </w:rPr>
              <w:t xml:space="preserve"> juridiskas personas nosaukums</w:t>
            </w:r>
            <w:r>
              <w:rPr>
                <w:sz w:val="20"/>
                <w:szCs w:val="20"/>
                <w:lang w:val="lv-LV"/>
              </w:rPr>
              <w:t>,</w:t>
            </w:r>
            <w:r w:rsidRPr="00CB3F5A">
              <w:rPr>
                <w:sz w:val="20"/>
                <w:szCs w:val="20"/>
                <w:lang w:val="lv-LV"/>
              </w:rPr>
              <w:t>)</w:t>
            </w:r>
          </w:p>
          <w:p w14:paraId="21E03727" w14:textId="77777777" w:rsidR="00912E0B" w:rsidRPr="00CB3F5A" w:rsidRDefault="00912E0B" w:rsidP="00E9648F">
            <w:pPr>
              <w:jc w:val="right"/>
              <w:rPr>
                <w:lang w:val="lv-LV"/>
              </w:rPr>
            </w:pPr>
          </w:p>
        </w:tc>
      </w:tr>
      <w:tr w:rsidR="00912E0B" w:rsidRPr="00CB3F5A" w14:paraId="49FD51D6" w14:textId="77777777" w:rsidTr="00E9648F">
        <w:trPr>
          <w:trHeight w:val="567"/>
          <w:jc w:val="right"/>
        </w:trPr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</w:tcPr>
          <w:p w14:paraId="5EA85CE7" w14:textId="77777777" w:rsidR="00912E0B" w:rsidRPr="00CB3F5A" w:rsidRDefault="00912E0B" w:rsidP="00E9648F">
            <w:pPr>
              <w:jc w:val="right"/>
              <w:rPr>
                <w:sz w:val="20"/>
                <w:szCs w:val="20"/>
                <w:lang w:val="lv-LV"/>
              </w:rPr>
            </w:pPr>
            <w:r w:rsidRPr="00CB3F5A">
              <w:rPr>
                <w:sz w:val="20"/>
                <w:szCs w:val="20"/>
                <w:lang w:val="lv-LV"/>
              </w:rPr>
              <w:t>(</w:t>
            </w:r>
            <w:r>
              <w:rPr>
                <w:sz w:val="20"/>
                <w:szCs w:val="20"/>
                <w:lang w:val="lv-LV"/>
              </w:rPr>
              <w:t>personas kods</w:t>
            </w:r>
            <w:r w:rsidRPr="00CB3F5A">
              <w:rPr>
                <w:sz w:val="20"/>
                <w:szCs w:val="20"/>
                <w:lang w:val="lv-LV"/>
              </w:rPr>
              <w:t xml:space="preserve"> </w:t>
            </w:r>
            <w:r>
              <w:rPr>
                <w:sz w:val="20"/>
                <w:szCs w:val="20"/>
                <w:lang w:val="lv-LV"/>
              </w:rPr>
              <w:t xml:space="preserve">/ </w:t>
            </w:r>
            <w:r w:rsidRPr="00CB3F5A">
              <w:rPr>
                <w:sz w:val="20"/>
                <w:szCs w:val="20"/>
                <w:lang w:val="lv-LV"/>
              </w:rPr>
              <w:t>reģistrācijas numurs)</w:t>
            </w:r>
          </w:p>
          <w:p w14:paraId="7C00E926" w14:textId="77777777" w:rsidR="00912E0B" w:rsidRPr="00CB3F5A" w:rsidRDefault="00912E0B" w:rsidP="00E9648F">
            <w:pPr>
              <w:jc w:val="right"/>
              <w:rPr>
                <w:lang w:val="lv-LV"/>
              </w:rPr>
            </w:pPr>
          </w:p>
        </w:tc>
      </w:tr>
      <w:tr w:rsidR="00912E0B" w:rsidRPr="00CB3F5A" w14:paraId="7BBAB46D" w14:textId="77777777" w:rsidTr="00E9648F">
        <w:trPr>
          <w:trHeight w:val="567"/>
          <w:jc w:val="right"/>
        </w:trPr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</w:tcPr>
          <w:p w14:paraId="1639627A" w14:textId="77777777" w:rsidR="00912E0B" w:rsidRPr="00CB3F5A" w:rsidRDefault="00912E0B" w:rsidP="00E9648F">
            <w:pPr>
              <w:jc w:val="right"/>
              <w:rPr>
                <w:sz w:val="20"/>
                <w:szCs w:val="20"/>
                <w:lang w:val="lv-LV"/>
              </w:rPr>
            </w:pPr>
            <w:r w:rsidRPr="00CB3F5A">
              <w:rPr>
                <w:sz w:val="20"/>
                <w:szCs w:val="20"/>
                <w:lang w:val="lv-LV"/>
              </w:rPr>
              <w:t>(deklarētās vai faktiskās dzīvesvietas</w:t>
            </w:r>
            <w:r w:rsidRPr="00CB3F5A">
              <w:rPr>
                <w:sz w:val="16"/>
                <w:szCs w:val="16"/>
                <w:lang w:val="lv-LV"/>
              </w:rPr>
              <w:t xml:space="preserve"> </w:t>
            </w:r>
            <w:r w:rsidRPr="00CB3F5A">
              <w:rPr>
                <w:sz w:val="20"/>
                <w:szCs w:val="20"/>
                <w:lang w:val="lv-LV"/>
              </w:rPr>
              <w:t>adrese/juridiskā adrese)</w:t>
            </w:r>
          </w:p>
          <w:p w14:paraId="32838CBB" w14:textId="77777777" w:rsidR="00912E0B" w:rsidRPr="00CB3F5A" w:rsidRDefault="00912E0B" w:rsidP="00E9648F">
            <w:pPr>
              <w:jc w:val="right"/>
              <w:rPr>
                <w:lang w:val="lv-LV"/>
              </w:rPr>
            </w:pPr>
          </w:p>
        </w:tc>
      </w:tr>
      <w:tr w:rsidR="00912E0B" w:rsidRPr="00CB3F5A" w14:paraId="17D8A00D" w14:textId="77777777" w:rsidTr="00E9648F">
        <w:trPr>
          <w:trHeight w:val="567"/>
          <w:jc w:val="right"/>
        </w:trPr>
        <w:tc>
          <w:tcPr>
            <w:tcW w:w="6803" w:type="dxa"/>
            <w:tcBorders>
              <w:top w:val="single" w:sz="4" w:space="0" w:color="auto"/>
            </w:tcBorders>
          </w:tcPr>
          <w:p w14:paraId="44A8B947" w14:textId="77777777" w:rsidR="00912E0B" w:rsidRPr="00CB3F5A" w:rsidRDefault="00912E0B" w:rsidP="00E9648F">
            <w:pPr>
              <w:jc w:val="right"/>
              <w:rPr>
                <w:sz w:val="20"/>
                <w:szCs w:val="20"/>
                <w:lang w:val="lv-LV"/>
              </w:rPr>
            </w:pPr>
            <w:r w:rsidRPr="00CB3F5A">
              <w:rPr>
                <w:sz w:val="20"/>
                <w:szCs w:val="20"/>
                <w:lang w:val="lv-LV"/>
              </w:rPr>
              <w:t>(kontakttālrunis</w:t>
            </w:r>
            <w:r>
              <w:rPr>
                <w:sz w:val="20"/>
                <w:szCs w:val="20"/>
                <w:lang w:val="lv-LV"/>
              </w:rPr>
              <w:t>, e-pasta adrese</w:t>
            </w:r>
            <w:r w:rsidRPr="00CB3F5A">
              <w:rPr>
                <w:sz w:val="20"/>
                <w:szCs w:val="20"/>
                <w:lang w:val="lv-LV"/>
              </w:rPr>
              <w:t>)</w:t>
            </w:r>
          </w:p>
        </w:tc>
      </w:tr>
    </w:tbl>
    <w:p w14:paraId="6C80E298" w14:textId="77777777" w:rsidR="00F71E5B" w:rsidRDefault="00F71E5B" w:rsidP="000A76AE">
      <w:pPr>
        <w:jc w:val="center"/>
        <w:rPr>
          <w:b/>
          <w:lang w:val="lv-LV"/>
        </w:rPr>
      </w:pPr>
    </w:p>
    <w:p w14:paraId="2781D330" w14:textId="77777777" w:rsidR="00F71E5B" w:rsidRDefault="00F71E5B" w:rsidP="000A76AE">
      <w:pPr>
        <w:jc w:val="center"/>
        <w:rPr>
          <w:b/>
          <w:lang w:val="lv-LV"/>
        </w:rPr>
      </w:pPr>
    </w:p>
    <w:p w14:paraId="3A8F968E" w14:textId="77777777" w:rsidR="00ED68E5" w:rsidRPr="000A297E" w:rsidRDefault="000A76AE" w:rsidP="000A76AE">
      <w:pPr>
        <w:jc w:val="center"/>
        <w:rPr>
          <w:b/>
          <w:lang w:val="lv-LV"/>
        </w:rPr>
      </w:pPr>
      <w:r w:rsidRPr="000A297E">
        <w:rPr>
          <w:b/>
          <w:lang w:val="lv-LV"/>
        </w:rPr>
        <w:t>IESNIEGUMS</w:t>
      </w:r>
    </w:p>
    <w:p w14:paraId="318F8F51" w14:textId="77777777" w:rsidR="00ED68E5" w:rsidRDefault="00ED68E5" w:rsidP="00B26BBD">
      <w:pPr>
        <w:pBdr>
          <w:bottom w:val="single" w:sz="4" w:space="1" w:color="auto"/>
        </w:pBdr>
        <w:spacing w:before="120"/>
        <w:jc w:val="both"/>
        <w:rPr>
          <w:lang w:val="lv-LV"/>
        </w:rPr>
      </w:pPr>
      <w:r w:rsidRPr="000A297E">
        <w:rPr>
          <w:lang w:val="lv-LV"/>
        </w:rPr>
        <w:t>Lūdz</w:t>
      </w:r>
      <w:r w:rsidR="00233CE8" w:rsidRPr="000A297E">
        <w:rPr>
          <w:lang w:val="lv-LV"/>
        </w:rPr>
        <w:t>u iznomāt zemes gabalu</w:t>
      </w:r>
      <w:r w:rsidR="00402BD8">
        <w:rPr>
          <w:lang w:val="lv-LV"/>
        </w:rPr>
        <w:t xml:space="preserve"> </w:t>
      </w:r>
    </w:p>
    <w:p w14:paraId="6B79E612" w14:textId="77777777" w:rsidR="00402BD8" w:rsidRPr="000A297E" w:rsidRDefault="00402BD8" w:rsidP="00402BD8">
      <w:pPr>
        <w:pBdr>
          <w:bottom w:val="single" w:sz="4" w:space="1" w:color="auto"/>
        </w:pBdr>
        <w:ind w:firstLine="567"/>
        <w:jc w:val="both"/>
        <w:rPr>
          <w:lang w:val="lv-LV"/>
        </w:rPr>
      </w:pPr>
    </w:p>
    <w:p w14:paraId="3E7C43F7" w14:textId="77777777" w:rsidR="00ED68E5" w:rsidRPr="00912E0B" w:rsidRDefault="006622AF" w:rsidP="00912E0B">
      <w:pPr>
        <w:jc w:val="center"/>
        <w:rPr>
          <w:sz w:val="20"/>
          <w:szCs w:val="20"/>
          <w:lang w:val="lv-LV"/>
        </w:rPr>
      </w:pPr>
      <w:r w:rsidRPr="00912E0B">
        <w:rPr>
          <w:sz w:val="20"/>
          <w:szCs w:val="20"/>
          <w:lang w:val="lv-LV"/>
        </w:rPr>
        <w:t>(</w:t>
      </w:r>
      <w:r w:rsidR="00ED68E5" w:rsidRPr="00912E0B">
        <w:rPr>
          <w:sz w:val="20"/>
          <w:szCs w:val="20"/>
          <w:lang w:val="lv-LV"/>
        </w:rPr>
        <w:t>adrese, platība, uz tā atrodošās ēkas</w:t>
      </w:r>
      <w:r w:rsidR="00402BD8" w:rsidRPr="00912E0B">
        <w:rPr>
          <w:sz w:val="20"/>
          <w:szCs w:val="20"/>
          <w:lang w:val="lv-LV"/>
        </w:rPr>
        <w:t>/būves</w:t>
      </w:r>
      <w:r w:rsidR="00ED68E5" w:rsidRPr="00912E0B">
        <w:rPr>
          <w:sz w:val="20"/>
          <w:szCs w:val="20"/>
          <w:lang w:val="lv-LV"/>
        </w:rPr>
        <w:t>)</w:t>
      </w:r>
    </w:p>
    <w:p w14:paraId="40482549" w14:textId="77777777" w:rsidR="00ED68E5" w:rsidRPr="000A297E" w:rsidRDefault="00ED68E5" w:rsidP="00402BD8">
      <w:pPr>
        <w:pBdr>
          <w:bottom w:val="single" w:sz="4" w:space="1" w:color="auto"/>
        </w:pBdr>
        <w:jc w:val="both"/>
        <w:rPr>
          <w:lang w:val="lv-LV"/>
        </w:rPr>
      </w:pPr>
    </w:p>
    <w:p w14:paraId="2ACB3118" w14:textId="77777777" w:rsidR="00402BD8" w:rsidRDefault="00ED68E5" w:rsidP="00912E0B">
      <w:pPr>
        <w:spacing w:before="120"/>
        <w:jc w:val="both"/>
        <w:rPr>
          <w:lang w:val="lv-LV"/>
        </w:rPr>
      </w:pPr>
      <w:r w:rsidRPr="000A297E">
        <w:rPr>
          <w:lang w:val="lv-LV"/>
        </w:rPr>
        <w:t xml:space="preserve">Zemes gabala izmantošanas mērķis </w:t>
      </w:r>
    </w:p>
    <w:p w14:paraId="50273BD0" w14:textId="77777777" w:rsidR="00402BD8" w:rsidRDefault="00402BD8" w:rsidP="00402BD8">
      <w:pPr>
        <w:pBdr>
          <w:bottom w:val="single" w:sz="4" w:space="1" w:color="auto"/>
        </w:pBdr>
        <w:jc w:val="both"/>
        <w:rPr>
          <w:lang w:val="lv-LV"/>
        </w:rPr>
      </w:pPr>
    </w:p>
    <w:p w14:paraId="0C2E6917" w14:textId="77777777" w:rsidR="00DF77CC" w:rsidRPr="00402BD8" w:rsidRDefault="00DF77CC" w:rsidP="000A76AE">
      <w:pPr>
        <w:jc w:val="both"/>
        <w:rPr>
          <w:sz w:val="2"/>
          <w:lang w:val="lv-LV"/>
        </w:rPr>
      </w:pPr>
    </w:p>
    <w:p w14:paraId="6B82589E" w14:textId="77777777" w:rsidR="00402BD8" w:rsidRPr="000A297E" w:rsidRDefault="00402BD8" w:rsidP="00402BD8">
      <w:pPr>
        <w:pBdr>
          <w:bottom w:val="single" w:sz="4" w:space="1" w:color="auto"/>
        </w:pBdr>
        <w:jc w:val="both"/>
        <w:rPr>
          <w:lang w:val="lv-LV"/>
        </w:rPr>
      </w:pPr>
    </w:p>
    <w:p w14:paraId="028E8742" w14:textId="77777777" w:rsidR="000F1C36" w:rsidRDefault="000F1C36" w:rsidP="00814598">
      <w:pPr>
        <w:tabs>
          <w:tab w:val="left" w:pos="5670"/>
        </w:tabs>
        <w:spacing w:before="120"/>
        <w:rPr>
          <w:lang w:val="lv-LV"/>
        </w:rPr>
      </w:pPr>
      <w:r>
        <w:rPr>
          <w:lang w:val="lv-LV"/>
        </w:rPr>
        <w:t>Mājsaimniecība atbilst:</w:t>
      </w:r>
    </w:p>
    <w:p w14:paraId="30E7AB25" w14:textId="77777777" w:rsidR="00DF77CC" w:rsidRPr="00402BD8" w:rsidRDefault="000F1C36" w:rsidP="00CD4C1D">
      <w:pPr>
        <w:tabs>
          <w:tab w:val="left" w:pos="4536"/>
        </w:tabs>
        <w:spacing w:before="120"/>
        <w:ind w:firstLine="284"/>
        <w:rPr>
          <w:lang w:val="lv-LV"/>
        </w:rPr>
      </w:pPr>
      <w:r>
        <w:rPr>
          <w:lang w:val="lv-LV"/>
        </w:rPr>
        <w:t>trūcīga</w:t>
      </w:r>
      <w:r w:rsidR="00DF77CC" w:rsidRPr="000A297E">
        <w:rPr>
          <w:lang w:val="lv-LV"/>
        </w:rPr>
        <w:t xml:space="preserve">s </w:t>
      </w:r>
      <w:r>
        <w:rPr>
          <w:lang w:val="lv-LV"/>
        </w:rPr>
        <w:t>mājsaimniecības</w:t>
      </w:r>
      <w:r w:rsidR="00DF77CC" w:rsidRPr="000A297E">
        <w:rPr>
          <w:lang w:val="lv-LV"/>
        </w:rPr>
        <w:t xml:space="preserve"> statusam:</w:t>
      </w:r>
      <w:r w:rsidR="00DF77CC" w:rsidRPr="000A297E">
        <w:rPr>
          <w:lang w:val="lv-LV"/>
        </w:rPr>
        <w:tab/>
      </w:r>
      <w:bookmarkStart w:id="0" w:name="Check1"/>
      <w:r w:rsidR="00375B24" w:rsidRPr="000A297E">
        <w:rPr>
          <w:lang w:val="lv-LV"/>
        </w:rPr>
        <w:tab/>
      </w:r>
      <w:bookmarkEnd w:id="0"/>
      <w:r w:rsidR="00402BD8" w:rsidRPr="00402BD8">
        <w:rPr>
          <w:lang w:val="lv-LV"/>
        </w:rPr>
        <w:fldChar w:fldCharType="begin">
          <w:ffData>
            <w:name w:val=""/>
            <w:enabled w:val="0"/>
            <w:calcOnExit w:val="0"/>
            <w:checkBox>
              <w:sizeAuto/>
              <w:default w:val="0"/>
            </w:checkBox>
          </w:ffData>
        </w:fldChar>
      </w:r>
      <w:r w:rsidR="00402BD8" w:rsidRPr="00402BD8">
        <w:rPr>
          <w:lang w:val="lv-LV"/>
        </w:rPr>
        <w:instrText xml:space="preserve"> FORMCHECKBOX </w:instrText>
      </w:r>
      <w:r w:rsidR="00402BD8" w:rsidRPr="00402BD8">
        <w:rPr>
          <w:lang w:val="lv-LV"/>
        </w:rPr>
      </w:r>
      <w:r w:rsidR="00402BD8" w:rsidRPr="00402BD8">
        <w:rPr>
          <w:lang w:val="lv-LV"/>
        </w:rPr>
        <w:fldChar w:fldCharType="separate"/>
      </w:r>
      <w:r w:rsidR="00402BD8" w:rsidRPr="00402BD8">
        <w:rPr>
          <w:lang w:val="lv-LV"/>
        </w:rPr>
        <w:fldChar w:fldCharType="end"/>
      </w:r>
      <w:r w:rsidR="00DF77CC" w:rsidRPr="00402BD8">
        <w:rPr>
          <w:lang w:val="lv-LV"/>
        </w:rPr>
        <w:t xml:space="preserve"> Jā (</w:t>
      </w:r>
      <w:r w:rsidR="00402BD8" w:rsidRPr="00402BD8">
        <w:rPr>
          <w:lang w:val="lv-LV"/>
        </w:rPr>
        <w:t>_______________________</w:t>
      </w:r>
      <w:r w:rsidR="00DF77CC" w:rsidRPr="00402BD8">
        <w:rPr>
          <w:lang w:val="lv-LV"/>
        </w:rPr>
        <w:t>)</w:t>
      </w:r>
    </w:p>
    <w:p w14:paraId="429D7ED0" w14:textId="77777777" w:rsidR="00DF77CC" w:rsidRPr="00912E0B" w:rsidRDefault="00375B24" w:rsidP="00B26BBD">
      <w:pPr>
        <w:ind w:left="5760" w:firstLine="52"/>
        <w:rPr>
          <w:sz w:val="20"/>
          <w:szCs w:val="20"/>
          <w:lang w:val="lv-LV"/>
        </w:rPr>
      </w:pPr>
      <w:r w:rsidRPr="00912E0B">
        <w:rPr>
          <w:sz w:val="20"/>
          <w:szCs w:val="20"/>
          <w:lang w:val="lv-LV"/>
        </w:rPr>
        <w:t>norādīt laika periodu</w:t>
      </w:r>
    </w:p>
    <w:bookmarkStart w:id="1" w:name="Check2"/>
    <w:p w14:paraId="2F16D046" w14:textId="77777777" w:rsidR="00DF77CC" w:rsidRPr="000A297E" w:rsidRDefault="00DF77CC" w:rsidP="000F1C36">
      <w:pPr>
        <w:ind w:left="4536"/>
        <w:rPr>
          <w:lang w:val="lv-LV"/>
        </w:rPr>
      </w:pPr>
      <w:r w:rsidRPr="00402BD8">
        <w:rPr>
          <w:lang w:val="lv-LV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402BD8">
        <w:rPr>
          <w:lang w:val="lv-LV"/>
        </w:rPr>
        <w:instrText xml:space="preserve"> FORMCHECKBOX </w:instrText>
      </w:r>
      <w:r w:rsidRPr="00402BD8">
        <w:rPr>
          <w:lang w:val="lv-LV"/>
        </w:rPr>
      </w:r>
      <w:r w:rsidRPr="00402BD8">
        <w:rPr>
          <w:lang w:val="lv-LV"/>
        </w:rPr>
        <w:fldChar w:fldCharType="separate"/>
      </w:r>
      <w:r w:rsidRPr="00402BD8">
        <w:rPr>
          <w:lang w:val="lv-LV"/>
        </w:rPr>
        <w:fldChar w:fldCharType="end"/>
      </w:r>
      <w:bookmarkEnd w:id="1"/>
      <w:r w:rsidRPr="000A297E">
        <w:rPr>
          <w:lang w:val="lv-LV"/>
        </w:rPr>
        <w:t xml:space="preserve"> Nē</w:t>
      </w:r>
    </w:p>
    <w:p w14:paraId="1940D7B0" w14:textId="77777777" w:rsidR="00814598" w:rsidRPr="00402BD8" w:rsidRDefault="000F1C36" w:rsidP="00CD4C1D">
      <w:pPr>
        <w:tabs>
          <w:tab w:val="left" w:pos="4536"/>
        </w:tabs>
        <w:spacing w:before="120"/>
        <w:ind w:firstLine="284"/>
        <w:rPr>
          <w:lang w:val="lv-LV"/>
        </w:rPr>
      </w:pPr>
      <w:r>
        <w:rPr>
          <w:lang w:val="lv-LV"/>
        </w:rPr>
        <w:t>maznodrošināta</w:t>
      </w:r>
      <w:r w:rsidR="00814598">
        <w:rPr>
          <w:lang w:val="lv-LV"/>
        </w:rPr>
        <w:t xml:space="preserve">s </w:t>
      </w:r>
      <w:r>
        <w:rPr>
          <w:lang w:val="lv-LV"/>
        </w:rPr>
        <w:t>mājsaimniecības</w:t>
      </w:r>
      <w:r w:rsidR="00814598" w:rsidRPr="000A297E">
        <w:rPr>
          <w:lang w:val="lv-LV"/>
        </w:rPr>
        <w:t xml:space="preserve"> statusam:</w:t>
      </w:r>
      <w:r w:rsidR="00814598" w:rsidRPr="000A297E">
        <w:rPr>
          <w:lang w:val="lv-LV"/>
        </w:rPr>
        <w:tab/>
      </w:r>
      <w:r w:rsidR="00814598" w:rsidRPr="00402BD8">
        <w:rPr>
          <w:lang w:val="lv-LV"/>
        </w:rPr>
        <w:fldChar w:fldCharType="begin">
          <w:ffData>
            <w:name w:val=""/>
            <w:enabled w:val="0"/>
            <w:calcOnExit w:val="0"/>
            <w:checkBox>
              <w:sizeAuto/>
              <w:default w:val="0"/>
            </w:checkBox>
          </w:ffData>
        </w:fldChar>
      </w:r>
      <w:r w:rsidR="00814598" w:rsidRPr="00402BD8">
        <w:rPr>
          <w:lang w:val="lv-LV"/>
        </w:rPr>
        <w:instrText xml:space="preserve"> FORMCHECKBOX </w:instrText>
      </w:r>
      <w:r w:rsidR="00814598" w:rsidRPr="00402BD8">
        <w:rPr>
          <w:lang w:val="lv-LV"/>
        </w:rPr>
      </w:r>
      <w:r w:rsidR="00814598" w:rsidRPr="00402BD8">
        <w:rPr>
          <w:lang w:val="lv-LV"/>
        </w:rPr>
        <w:fldChar w:fldCharType="separate"/>
      </w:r>
      <w:r w:rsidR="00814598" w:rsidRPr="00402BD8">
        <w:rPr>
          <w:lang w:val="lv-LV"/>
        </w:rPr>
        <w:fldChar w:fldCharType="end"/>
      </w:r>
      <w:r w:rsidR="00814598" w:rsidRPr="00402BD8">
        <w:rPr>
          <w:lang w:val="lv-LV"/>
        </w:rPr>
        <w:t xml:space="preserve"> Jā (_______________________)</w:t>
      </w:r>
    </w:p>
    <w:p w14:paraId="679F2EA3" w14:textId="77777777" w:rsidR="00814598" w:rsidRPr="00912E0B" w:rsidRDefault="00814598" w:rsidP="00B26BBD">
      <w:pPr>
        <w:ind w:left="5760" w:firstLine="52"/>
        <w:rPr>
          <w:sz w:val="20"/>
          <w:szCs w:val="20"/>
          <w:lang w:val="lv-LV"/>
        </w:rPr>
      </w:pPr>
      <w:r w:rsidRPr="00912E0B">
        <w:rPr>
          <w:sz w:val="20"/>
          <w:szCs w:val="20"/>
          <w:lang w:val="lv-LV"/>
        </w:rPr>
        <w:t>norādīt laika periodu</w:t>
      </w:r>
    </w:p>
    <w:p w14:paraId="60CD09CA" w14:textId="77777777" w:rsidR="00814598" w:rsidRPr="000A297E" w:rsidRDefault="00814598" w:rsidP="000F1C36">
      <w:pPr>
        <w:ind w:left="4383" w:firstLine="153"/>
        <w:rPr>
          <w:lang w:val="lv-LV"/>
        </w:rPr>
      </w:pPr>
      <w:r w:rsidRPr="00402BD8">
        <w:rPr>
          <w:lang w:val="lv-LV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402BD8">
        <w:rPr>
          <w:lang w:val="lv-LV"/>
        </w:rPr>
        <w:instrText xml:space="preserve"> FORMCHECKBOX </w:instrText>
      </w:r>
      <w:r w:rsidRPr="00402BD8">
        <w:rPr>
          <w:lang w:val="lv-LV"/>
        </w:rPr>
      </w:r>
      <w:r w:rsidRPr="00402BD8">
        <w:rPr>
          <w:lang w:val="lv-LV"/>
        </w:rPr>
        <w:fldChar w:fldCharType="separate"/>
      </w:r>
      <w:r w:rsidRPr="00402BD8">
        <w:rPr>
          <w:lang w:val="lv-LV"/>
        </w:rPr>
        <w:fldChar w:fldCharType="end"/>
      </w:r>
      <w:r w:rsidRPr="000A297E">
        <w:rPr>
          <w:lang w:val="lv-LV"/>
        </w:rPr>
        <w:t xml:space="preserve"> Nē</w:t>
      </w:r>
    </w:p>
    <w:p w14:paraId="34FD7DC6" w14:textId="77777777" w:rsidR="00ED68E5" w:rsidRPr="00814598" w:rsidRDefault="00ED68E5" w:rsidP="000A76AE">
      <w:pPr>
        <w:jc w:val="both"/>
        <w:rPr>
          <w:sz w:val="22"/>
          <w:lang w:val="lv-LV"/>
        </w:rPr>
      </w:pPr>
      <w:r w:rsidRPr="00814598">
        <w:rPr>
          <w:sz w:val="22"/>
          <w:lang w:val="lv-LV"/>
        </w:rPr>
        <w:t>Pielikumā:</w:t>
      </w:r>
    </w:p>
    <w:p w14:paraId="7BCEE447" w14:textId="77777777" w:rsidR="00C3166C" w:rsidRPr="00814598" w:rsidRDefault="00ED68E5" w:rsidP="00C3166C">
      <w:pPr>
        <w:numPr>
          <w:ilvl w:val="0"/>
          <w:numId w:val="10"/>
        </w:numPr>
        <w:jc w:val="both"/>
        <w:rPr>
          <w:sz w:val="22"/>
          <w:lang w:val="lv-LV"/>
        </w:rPr>
      </w:pPr>
      <w:r w:rsidRPr="00814598">
        <w:rPr>
          <w:sz w:val="22"/>
          <w:lang w:val="lv-LV"/>
        </w:rPr>
        <w:t>Juridiskai personai:</w:t>
      </w:r>
    </w:p>
    <w:p w14:paraId="4B185F58" w14:textId="77777777" w:rsidR="00DA7FD8" w:rsidRPr="00814598" w:rsidRDefault="00DA7FD8" w:rsidP="00402BD8">
      <w:pPr>
        <w:numPr>
          <w:ilvl w:val="0"/>
          <w:numId w:val="15"/>
        </w:numPr>
        <w:tabs>
          <w:tab w:val="clear" w:pos="1800"/>
          <w:tab w:val="num" w:pos="851"/>
        </w:tabs>
        <w:ind w:hanging="1233"/>
        <w:jc w:val="both"/>
        <w:rPr>
          <w:sz w:val="22"/>
          <w:lang w:val="lv-LV"/>
        </w:rPr>
      </w:pPr>
      <w:r w:rsidRPr="00814598">
        <w:rPr>
          <w:sz w:val="22"/>
          <w:lang w:val="lv-LV"/>
        </w:rPr>
        <w:t>pilnvarotai personai –</w:t>
      </w:r>
      <w:r w:rsidR="006E258C" w:rsidRPr="00814598">
        <w:rPr>
          <w:sz w:val="22"/>
          <w:lang w:val="lv-LV"/>
        </w:rPr>
        <w:t xml:space="preserve"> </w:t>
      </w:r>
      <w:r w:rsidRPr="00814598">
        <w:rPr>
          <w:sz w:val="22"/>
          <w:lang w:val="lv-LV"/>
        </w:rPr>
        <w:t>pilnvaras kopija</w:t>
      </w:r>
    </w:p>
    <w:p w14:paraId="010E8E03" w14:textId="77777777" w:rsidR="00C3166C" w:rsidRPr="00814598" w:rsidRDefault="00C3166C" w:rsidP="00402BD8">
      <w:pPr>
        <w:numPr>
          <w:ilvl w:val="0"/>
          <w:numId w:val="15"/>
        </w:numPr>
        <w:tabs>
          <w:tab w:val="clear" w:pos="1800"/>
          <w:tab w:val="num" w:pos="851"/>
        </w:tabs>
        <w:spacing w:before="100" w:beforeAutospacing="1" w:after="100" w:afterAutospacing="1"/>
        <w:ind w:hanging="1233"/>
        <w:rPr>
          <w:sz w:val="22"/>
          <w:lang w:val="lv-LV"/>
        </w:rPr>
      </w:pPr>
      <w:r w:rsidRPr="00814598">
        <w:rPr>
          <w:sz w:val="22"/>
          <w:lang w:val="lv-LV"/>
        </w:rPr>
        <w:t xml:space="preserve">iznomājamā zemes gabala skice vai robežu plāns </w:t>
      </w:r>
    </w:p>
    <w:p w14:paraId="266AB0CE" w14:textId="77777777" w:rsidR="00C3166C" w:rsidRPr="00814598" w:rsidRDefault="001445EE" w:rsidP="001445EE">
      <w:pPr>
        <w:numPr>
          <w:ilvl w:val="0"/>
          <w:numId w:val="15"/>
        </w:numPr>
        <w:tabs>
          <w:tab w:val="clear" w:pos="1800"/>
          <w:tab w:val="num" w:pos="851"/>
        </w:tabs>
        <w:ind w:left="851" w:hanging="284"/>
        <w:rPr>
          <w:sz w:val="22"/>
          <w:lang w:val="lv-LV"/>
        </w:rPr>
      </w:pPr>
      <w:r w:rsidRPr="001445EE">
        <w:rPr>
          <w:sz w:val="22"/>
          <w:lang w:val="lv-LV"/>
        </w:rPr>
        <w:t>Ēku (būvju) tiesiskā valdījuma apliecinošo dokumentu kopija (ja īpašuma tiesības nav</w:t>
      </w:r>
      <w:r>
        <w:rPr>
          <w:sz w:val="22"/>
          <w:lang w:val="lv-LV"/>
        </w:rPr>
        <w:t xml:space="preserve"> </w:t>
      </w:r>
      <w:r w:rsidRPr="001445EE">
        <w:rPr>
          <w:sz w:val="22"/>
          <w:lang w:val="lv-LV"/>
        </w:rPr>
        <w:t>nostiprinātas zemesgrāmatā)</w:t>
      </w:r>
    </w:p>
    <w:p w14:paraId="660D8CA7" w14:textId="77777777" w:rsidR="00C3166C" w:rsidRPr="00814598" w:rsidRDefault="00C3166C" w:rsidP="00C3166C">
      <w:pPr>
        <w:numPr>
          <w:ilvl w:val="0"/>
          <w:numId w:val="9"/>
        </w:numPr>
        <w:jc w:val="both"/>
        <w:rPr>
          <w:sz w:val="22"/>
          <w:lang w:val="lv-LV"/>
        </w:rPr>
      </w:pPr>
      <w:r w:rsidRPr="00814598">
        <w:rPr>
          <w:sz w:val="22"/>
          <w:lang w:val="lv-LV"/>
        </w:rPr>
        <w:t>Fiziskai personai:</w:t>
      </w:r>
    </w:p>
    <w:p w14:paraId="30D9C264" w14:textId="77777777" w:rsidR="00F05B92" w:rsidRPr="00814598" w:rsidRDefault="00C3166C" w:rsidP="00402BD8">
      <w:pPr>
        <w:numPr>
          <w:ilvl w:val="1"/>
          <w:numId w:val="16"/>
        </w:numPr>
        <w:tabs>
          <w:tab w:val="clear" w:pos="1440"/>
          <w:tab w:val="num" w:pos="851"/>
        </w:tabs>
        <w:ind w:hanging="873"/>
        <w:jc w:val="both"/>
        <w:rPr>
          <w:sz w:val="22"/>
          <w:lang w:val="lv-LV"/>
        </w:rPr>
      </w:pPr>
      <w:r w:rsidRPr="00814598">
        <w:rPr>
          <w:sz w:val="22"/>
          <w:lang w:val="lv-LV"/>
        </w:rPr>
        <w:t>pilnvarotai personai – notariāli apliecināta pilnvaras kopija</w:t>
      </w:r>
    </w:p>
    <w:p w14:paraId="2D033EB6" w14:textId="77777777" w:rsidR="00F05B92" w:rsidRPr="00814598" w:rsidRDefault="00C3166C" w:rsidP="00402BD8">
      <w:pPr>
        <w:numPr>
          <w:ilvl w:val="1"/>
          <w:numId w:val="16"/>
        </w:numPr>
        <w:tabs>
          <w:tab w:val="clear" w:pos="1440"/>
          <w:tab w:val="num" w:pos="851"/>
        </w:tabs>
        <w:ind w:hanging="873"/>
        <w:jc w:val="both"/>
        <w:rPr>
          <w:sz w:val="22"/>
          <w:lang w:val="lv-LV"/>
        </w:rPr>
      </w:pPr>
      <w:r w:rsidRPr="00814598">
        <w:rPr>
          <w:sz w:val="22"/>
          <w:lang w:val="lv-LV"/>
        </w:rPr>
        <w:t xml:space="preserve">iznomājamā zemes gabala skice vai robežu plāns </w:t>
      </w:r>
    </w:p>
    <w:p w14:paraId="7089916C" w14:textId="77777777" w:rsidR="006E258C" w:rsidRPr="00814598" w:rsidRDefault="001445EE" w:rsidP="001445EE">
      <w:pPr>
        <w:numPr>
          <w:ilvl w:val="1"/>
          <w:numId w:val="16"/>
        </w:numPr>
        <w:tabs>
          <w:tab w:val="clear" w:pos="1440"/>
          <w:tab w:val="num" w:pos="851"/>
        </w:tabs>
        <w:ind w:left="851" w:hanging="284"/>
        <w:jc w:val="both"/>
        <w:rPr>
          <w:sz w:val="22"/>
          <w:lang w:val="lv-LV"/>
        </w:rPr>
      </w:pPr>
      <w:r w:rsidRPr="001445EE">
        <w:rPr>
          <w:sz w:val="22"/>
          <w:lang w:val="lv-LV"/>
        </w:rPr>
        <w:t>Ēku (būvju) tiesiskā valdījuma apliecinošo dokumentu kopija (ja īpašuma tiesības nav nostiprinātas zemesgrāmatā)</w:t>
      </w:r>
    </w:p>
    <w:p w14:paraId="689CDD1C" w14:textId="77777777" w:rsidR="00C81DDA" w:rsidRDefault="00C81DDA" w:rsidP="00C81DDA">
      <w:pPr>
        <w:jc w:val="both"/>
        <w:rPr>
          <w:lang w:val="lv-LV"/>
        </w:rPr>
      </w:pPr>
    </w:p>
    <w:p w14:paraId="64DB6532" w14:textId="77777777" w:rsidR="00F71E5B" w:rsidRDefault="00F71E5B" w:rsidP="00F71E5B">
      <w:pPr>
        <w:jc w:val="both"/>
        <w:rPr>
          <w:lang w:val="lv-LV"/>
        </w:rPr>
      </w:pPr>
      <w:r w:rsidRPr="00F71E5B">
        <w:rPr>
          <w:lang w:val="lv-LV"/>
        </w:rPr>
        <w:t xml:space="preserve">Esmu informēts/ta, ka iesniegumā norādītie fiziskās personas dati tiks izmantoti minētā prasījuma izvērtēšanai, atbildes sniegšanai/lūguma izpildei. Informācija par Jelgavas valstspilsētas pašvaldības kā datu pārziņa veikto personas datu apstrādi pieejama </w:t>
      </w:r>
      <w:hyperlink r:id="rId10" w:history="1">
        <w:r w:rsidRPr="00F71E5B">
          <w:rPr>
            <w:rStyle w:val="Hipersaite"/>
            <w:lang w:val="lv-LV"/>
          </w:rPr>
          <w:t>www.jelgava.lv/pasvaldiba-par-pasvaldibu-datu-aizsardziba/</w:t>
        </w:r>
      </w:hyperlink>
      <w:r w:rsidRPr="00F71E5B">
        <w:rPr>
          <w:lang w:val="lv-LV"/>
        </w:rPr>
        <w:t xml:space="preserve"> vai saņemot informāciju klātienē.</w:t>
      </w:r>
    </w:p>
    <w:p w14:paraId="4FC609D4" w14:textId="77777777" w:rsidR="00F71E5B" w:rsidRPr="00F71E5B" w:rsidRDefault="00F71E5B" w:rsidP="00F71E5B">
      <w:pPr>
        <w:jc w:val="both"/>
        <w:rPr>
          <w:lang w:val="lv-LV"/>
        </w:rPr>
      </w:pPr>
    </w:p>
    <w:p w14:paraId="7B73DB9C" w14:textId="77777777" w:rsidR="00402BD8" w:rsidRPr="00814598" w:rsidRDefault="00402BD8" w:rsidP="00402BD8">
      <w:pPr>
        <w:jc w:val="right"/>
        <w:rPr>
          <w:sz w:val="22"/>
          <w:lang w:val="lv-LV"/>
        </w:rPr>
      </w:pPr>
    </w:p>
    <w:tbl>
      <w:tblPr>
        <w:tblStyle w:val="Reatabula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33"/>
        <w:gridCol w:w="222"/>
        <w:gridCol w:w="1927"/>
        <w:gridCol w:w="285"/>
        <w:gridCol w:w="2502"/>
        <w:gridCol w:w="2502"/>
      </w:tblGrid>
      <w:tr w:rsidR="00814598" w:rsidRPr="001445EE" w14:paraId="6BCC8FB8" w14:textId="77777777" w:rsidTr="00814598">
        <w:trPr>
          <w:jc w:val="center"/>
        </w:trPr>
        <w:tc>
          <w:tcPr>
            <w:tcW w:w="902" w:type="pct"/>
            <w:tcBorders>
              <w:bottom w:val="single" w:sz="4" w:space="0" w:color="auto"/>
            </w:tcBorders>
          </w:tcPr>
          <w:p w14:paraId="26BCE875" w14:textId="77777777" w:rsidR="00814598" w:rsidRPr="00B01C18" w:rsidRDefault="00814598" w:rsidP="0003155F">
            <w:pPr>
              <w:spacing w:line="288" w:lineRule="exact"/>
              <w:jc w:val="both"/>
              <w:rPr>
                <w:lang w:val="lv-LV"/>
              </w:rPr>
            </w:pPr>
          </w:p>
        </w:tc>
        <w:tc>
          <w:tcPr>
            <w:tcW w:w="115" w:type="pct"/>
          </w:tcPr>
          <w:p w14:paraId="382EA2DA" w14:textId="77777777" w:rsidR="00814598" w:rsidRPr="00B01C18" w:rsidRDefault="00814598" w:rsidP="0003155F">
            <w:pPr>
              <w:spacing w:line="288" w:lineRule="exact"/>
              <w:jc w:val="both"/>
              <w:rPr>
                <w:lang w:val="lv-LV"/>
              </w:rPr>
            </w:pPr>
          </w:p>
        </w:tc>
        <w:tc>
          <w:tcPr>
            <w:tcW w:w="1064" w:type="pct"/>
            <w:tcBorders>
              <w:bottom w:val="single" w:sz="4" w:space="0" w:color="auto"/>
            </w:tcBorders>
          </w:tcPr>
          <w:p w14:paraId="702A5092" w14:textId="77777777" w:rsidR="00814598" w:rsidRPr="00B01C18" w:rsidRDefault="00814598" w:rsidP="0003155F">
            <w:pPr>
              <w:spacing w:line="288" w:lineRule="exact"/>
              <w:jc w:val="both"/>
              <w:rPr>
                <w:lang w:val="lv-LV"/>
              </w:rPr>
            </w:pPr>
          </w:p>
        </w:tc>
        <w:tc>
          <w:tcPr>
            <w:tcW w:w="158" w:type="pct"/>
          </w:tcPr>
          <w:p w14:paraId="2261E6E7" w14:textId="77777777" w:rsidR="00814598" w:rsidRPr="00B01C18" w:rsidRDefault="00814598" w:rsidP="0003155F">
            <w:pPr>
              <w:spacing w:line="288" w:lineRule="exact"/>
              <w:jc w:val="both"/>
              <w:rPr>
                <w:lang w:val="lv-LV"/>
              </w:rPr>
            </w:pPr>
          </w:p>
        </w:tc>
        <w:tc>
          <w:tcPr>
            <w:tcW w:w="1380" w:type="pct"/>
            <w:tcBorders>
              <w:bottom w:val="single" w:sz="4" w:space="0" w:color="auto"/>
            </w:tcBorders>
          </w:tcPr>
          <w:p w14:paraId="20E3FB1F" w14:textId="77777777" w:rsidR="00814598" w:rsidRPr="00B01C18" w:rsidRDefault="00814598" w:rsidP="0003155F">
            <w:pPr>
              <w:spacing w:line="288" w:lineRule="exact"/>
              <w:jc w:val="both"/>
              <w:rPr>
                <w:lang w:val="lv-LV"/>
              </w:rPr>
            </w:pPr>
          </w:p>
        </w:tc>
        <w:tc>
          <w:tcPr>
            <w:tcW w:w="1380" w:type="pct"/>
            <w:tcBorders>
              <w:bottom w:val="single" w:sz="4" w:space="0" w:color="auto"/>
            </w:tcBorders>
          </w:tcPr>
          <w:p w14:paraId="65258783" w14:textId="77777777" w:rsidR="00814598" w:rsidRPr="00B01C18" w:rsidRDefault="00814598" w:rsidP="0003155F">
            <w:pPr>
              <w:spacing w:line="288" w:lineRule="exact"/>
              <w:jc w:val="both"/>
              <w:rPr>
                <w:lang w:val="lv-LV"/>
              </w:rPr>
            </w:pPr>
          </w:p>
        </w:tc>
      </w:tr>
      <w:tr w:rsidR="00814598" w:rsidRPr="00B01C18" w14:paraId="10976EB6" w14:textId="77777777" w:rsidTr="00814598">
        <w:trPr>
          <w:jc w:val="center"/>
        </w:trPr>
        <w:tc>
          <w:tcPr>
            <w:tcW w:w="902" w:type="pct"/>
            <w:tcBorders>
              <w:top w:val="single" w:sz="4" w:space="0" w:color="auto"/>
            </w:tcBorders>
          </w:tcPr>
          <w:p w14:paraId="21B26B99" w14:textId="77777777" w:rsidR="00814598" w:rsidRPr="00B01C18" w:rsidRDefault="00814598" w:rsidP="0003155F">
            <w:pPr>
              <w:spacing w:line="288" w:lineRule="exact"/>
              <w:jc w:val="center"/>
              <w:rPr>
                <w:lang w:val="lv-LV"/>
              </w:rPr>
            </w:pPr>
            <w:r w:rsidRPr="00B01C18">
              <w:rPr>
                <w:color w:val="000000"/>
                <w:spacing w:val="-4"/>
                <w:sz w:val="20"/>
                <w:szCs w:val="20"/>
                <w:lang w:val="lv-LV"/>
              </w:rPr>
              <w:t>(datums)</w:t>
            </w:r>
          </w:p>
        </w:tc>
        <w:tc>
          <w:tcPr>
            <w:tcW w:w="115" w:type="pct"/>
          </w:tcPr>
          <w:p w14:paraId="54D699D5" w14:textId="77777777" w:rsidR="00814598" w:rsidRPr="00B01C18" w:rsidRDefault="00814598" w:rsidP="0003155F">
            <w:pPr>
              <w:spacing w:line="288" w:lineRule="exact"/>
              <w:jc w:val="both"/>
              <w:rPr>
                <w:lang w:val="lv-LV"/>
              </w:rPr>
            </w:pPr>
          </w:p>
        </w:tc>
        <w:tc>
          <w:tcPr>
            <w:tcW w:w="1064" w:type="pct"/>
            <w:tcBorders>
              <w:top w:val="single" w:sz="4" w:space="0" w:color="auto"/>
            </w:tcBorders>
          </w:tcPr>
          <w:p w14:paraId="47D864A2" w14:textId="77777777" w:rsidR="00814598" w:rsidRPr="00B01C18" w:rsidRDefault="00814598" w:rsidP="0003155F">
            <w:pPr>
              <w:spacing w:line="288" w:lineRule="exact"/>
              <w:jc w:val="center"/>
              <w:rPr>
                <w:lang w:val="lv-LV"/>
              </w:rPr>
            </w:pPr>
            <w:r w:rsidRPr="00B01C18">
              <w:rPr>
                <w:color w:val="000000"/>
                <w:spacing w:val="-4"/>
                <w:sz w:val="20"/>
                <w:szCs w:val="20"/>
                <w:lang w:val="lv-LV"/>
              </w:rPr>
              <w:t>(paraksts)</w:t>
            </w:r>
          </w:p>
        </w:tc>
        <w:tc>
          <w:tcPr>
            <w:tcW w:w="158" w:type="pct"/>
          </w:tcPr>
          <w:p w14:paraId="5399760A" w14:textId="77777777" w:rsidR="00814598" w:rsidRPr="00B01C18" w:rsidRDefault="00814598" w:rsidP="0003155F">
            <w:pPr>
              <w:spacing w:line="288" w:lineRule="exact"/>
              <w:jc w:val="both"/>
              <w:rPr>
                <w:lang w:val="lv-LV"/>
              </w:rPr>
            </w:pPr>
          </w:p>
        </w:tc>
        <w:tc>
          <w:tcPr>
            <w:tcW w:w="1380" w:type="pct"/>
            <w:tcBorders>
              <w:top w:val="single" w:sz="4" w:space="0" w:color="auto"/>
            </w:tcBorders>
          </w:tcPr>
          <w:p w14:paraId="415239A5" w14:textId="77777777" w:rsidR="00814598" w:rsidRPr="00B01C18" w:rsidRDefault="00814598" w:rsidP="0003155F">
            <w:pPr>
              <w:spacing w:line="288" w:lineRule="exact"/>
              <w:jc w:val="center"/>
              <w:rPr>
                <w:lang w:val="lv-LV"/>
              </w:rPr>
            </w:pPr>
            <w:r w:rsidRPr="00B01C18">
              <w:rPr>
                <w:color w:val="000000"/>
                <w:spacing w:val="-4"/>
                <w:sz w:val="20"/>
                <w:szCs w:val="20"/>
                <w:lang w:val="lv-LV"/>
              </w:rPr>
              <w:t>(paraksta atšifrējums)</w:t>
            </w:r>
          </w:p>
        </w:tc>
        <w:tc>
          <w:tcPr>
            <w:tcW w:w="1380" w:type="pct"/>
            <w:tcBorders>
              <w:top w:val="single" w:sz="4" w:space="0" w:color="auto"/>
            </w:tcBorders>
          </w:tcPr>
          <w:p w14:paraId="0A7A4AE2" w14:textId="77777777" w:rsidR="00814598" w:rsidRPr="00B01C18" w:rsidRDefault="00814598" w:rsidP="0003155F">
            <w:pPr>
              <w:spacing w:line="288" w:lineRule="exact"/>
              <w:jc w:val="center"/>
              <w:rPr>
                <w:color w:val="000000"/>
                <w:spacing w:val="-4"/>
                <w:sz w:val="20"/>
                <w:szCs w:val="20"/>
                <w:lang w:val="lv-LV"/>
              </w:rPr>
            </w:pPr>
          </w:p>
        </w:tc>
      </w:tr>
    </w:tbl>
    <w:p w14:paraId="1C7EEED9" w14:textId="77777777" w:rsidR="00402BD8" w:rsidRPr="00B26BBD" w:rsidRDefault="00402BD8" w:rsidP="00402BD8">
      <w:pPr>
        <w:shd w:val="clear" w:color="auto" w:fill="FFFFFF"/>
        <w:ind w:right="-852"/>
        <w:rPr>
          <w:sz w:val="20"/>
          <w:szCs w:val="20"/>
          <w:lang w:val="lv-LV"/>
        </w:rPr>
      </w:pPr>
    </w:p>
    <w:sectPr w:rsidR="00402BD8" w:rsidRPr="00B26BBD" w:rsidSect="00AE4B9E">
      <w:headerReference w:type="default" r:id="rId11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0169A7" w14:textId="77777777" w:rsidR="0005198F" w:rsidRDefault="0005198F">
      <w:r>
        <w:separator/>
      </w:r>
    </w:p>
  </w:endnote>
  <w:endnote w:type="continuationSeparator" w:id="0">
    <w:p w14:paraId="5F5153A4" w14:textId="77777777" w:rsidR="0005198F" w:rsidRDefault="00051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9343E7" w14:textId="77777777" w:rsidR="0005198F" w:rsidRDefault="0005198F">
      <w:r>
        <w:separator/>
      </w:r>
    </w:p>
  </w:footnote>
  <w:footnote w:type="continuationSeparator" w:id="0">
    <w:p w14:paraId="5F65176E" w14:textId="77777777" w:rsidR="0005198F" w:rsidRDefault="00051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F5E1E" w14:textId="77777777" w:rsidR="0085661E" w:rsidRPr="00A75BDA" w:rsidRDefault="00DD4C47">
    <w:pPr>
      <w:pStyle w:val="Galvene"/>
      <w:rPr>
        <w:sz w:val="16"/>
        <w:szCs w:val="16"/>
        <w:lang w:val="lv-LV"/>
      </w:rPr>
    </w:pPr>
    <w:r>
      <w:rPr>
        <w:sz w:val="16"/>
        <w:szCs w:val="16"/>
        <w:lang w:val="lv-LV"/>
      </w:rPr>
      <w:t xml:space="preserve">Veidlapa </w:t>
    </w:r>
    <w:r w:rsidR="00456277">
      <w:rPr>
        <w:sz w:val="16"/>
        <w:szCs w:val="16"/>
        <w:lang w:val="lv-LV"/>
      </w:rPr>
      <w:t>8</w:t>
    </w:r>
    <w:r w:rsidR="0085661E">
      <w:rPr>
        <w:sz w:val="16"/>
        <w:szCs w:val="16"/>
        <w:lang w:val="lv-LV"/>
      </w:rPr>
      <w:t>-54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01607"/>
    <w:multiLevelType w:val="hybridMultilevel"/>
    <w:tmpl w:val="5DC85D22"/>
    <w:lvl w:ilvl="0" w:tplc="042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D4D60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D0665"/>
    <w:multiLevelType w:val="hybridMultilevel"/>
    <w:tmpl w:val="1C0AEBBA"/>
    <w:lvl w:ilvl="0" w:tplc="D0D4D60A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" w15:restartNumberingAfterBreak="0">
    <w:nsid w:val="09483195"/>
    <w:multiLevelType w:val="hybridMultilevel"/>
    <w:tmpl w:val="1BDAF0F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720869"/>
    <w:multiLevelType w:val="multilevel"/>
    <w:tmpl w:val="7BC8045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 w15:restartNumberingAfterBreak="0">
    <w:nsid w:val="18576CE3"/>
    <w:multiLevelType w:val="hybridMultilevel"/>
    <w:tmpl w:val="5C1E8552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A822AD"/>
    <w:multiLevelType w:val="hybridMultilevel"/>
    <w:tmpl w:val="8B442FF6"/>
    <w:lvl w:ilvl="0" w:tplc="0426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6" w15:restartNumberingAfterBreak="0">
    <w:nsid w:val="31375490"/>
    <w:multiLevelType w:val="hybridMultilevel"/>
    <w:tmpl w:val="C1347F84"/>
    <w:lvl w:ilvl="0" w:tplc="D0D4D6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8816353"/>
    <w:multiLevelType w:val="hybridMultilevel"/>
    <w:tmpl w:val="8468F39A"/>
    <w:lvl w:ilvl="0" w:tplc="D0D4D6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2C07ED2"/>
    <w:multiLevelType w:val="hybridMultilevel"/>
    <w:tmpl w:val="0368011C"/>
    <w:lvl w:ilvl="0" w:tplc="042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B408DEA">
      <w:start w:val="1"/>
      <w:numFmt w:val="bullet"/>
      <w:lvlText w:val="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343CDF"/>
    <w:multiLevelType w:val="hybridMultilevel"/>
    <w:tmpl w:val="071641FA"/>
    <w:lvl w:ilvl="0" w:tplc="D0D4D6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463112"/>
    <w:multiLevelType w:val="multilevel"/>
    <w:tmpl w:val="07164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096404"/>
    <w:multiLevelType w:val="multilevel"/>
    <w:tmpl w:val="714CC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BA7627E"/>
    <w:multiLevelType w:val="multilevel"/>
    <w:tmpl w:val="5C1E8552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A2040C"/>
    <w:multiLevelType w:val="multilevel"/>
    <w:tmpl w:val="7BC8045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4" w15:restartNumberingAfterBreak="0">
    <w:nsid w:val="6C99051D"/>
    <w:multiLevelType w:val="hybridMultilevel"/>
    <w:tmpl w:val="D110F1B2"/>
    <w:lvl w:ilvl="0" w:tplc="8B408DEA">
      <w:start w:val="1"/>
      <w:numFmt w:val="bullet"/>
      <w:lvlText w:val="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5" w15:restartNumberingAfterBreak="0">
    <w:nsid w:val="6DCC0362"/>
    <w:multiLevelType w:val="hybridMultilevel"/>
    <w:tmpl w:val="D6D2CB70"/>
    <w:lvl w:ilvl="0" w:tplc="042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4811497">
    <w:abstractNumId w:val="4"/>
  </w:num>
  <w:num w:numId="2" w16cid:durableId="1491171039">
    <w:abstractNumId w:val="12"/>
  </w:num>
  <w:num w:numId="3" w16cid:durableId="345375327">
    <w:abstractNumId w:val="9"/>
  </w:num>
  <w:num w:numId="4" w16cid:durableId="1084566306">
    <w:abstractNumId w:val="10"/>
  </w:num>
  <w:num w:numId="5" w16cid:durableId="1735202736">
    <w:abstractNumId w:val="6"/>
  </w:num>
  <w:num w:numId="6" w16cid:durableId="1924102416">
    <w:abstractNumId w:val="7"/>
  </w:num>
  <w:num w:numId="7" w16cid:durableId="1854225321">
    <w:abstractNumId w:val="1"/>
  </w:num>
  <w:num w:numId="8" w16cid:durableId="1895660162">
    <w:abstractNumId w:val="11"/>
  </w:num>
  <w:num w:numId="9" w16cid:durableId="1454713214">
    <w:abstractNumId w:val="0"/>
  </w:num>
  <w:num w:numId="10" w16cid:durableId="955409884">
    <w:abstractNumId w:val="15"/>
  </w:num>
  <w:num w:numId="11" w16cid:durableId="2058046052">
    <w:abstractNumId w:val="5"/>
  </w:num>
  <w:num w:numId="12" w16cid:durableId="1290623907">
    <w:abstractNumId w:val="13"/>
  </w:num>
  <w:num w:numId="13" w16cid:durableId="797996738">
    <w:abstractNumId w:val="3"/>
  </w:num>
  <w:num w:numId="14" w16cid:durableId="2023700746">
    <w:abstractNumId w:val="2"/>
  </w:num>
  <w:num w:numId="15" w16cid:durableId="2037080303">
    <w:abstractNumId w:val="14"/>
  </w:num>
  <w:num w:numId="16" w16cid:durableId="25448244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8C7"/>
    <w:rsid w:val="00031DC0"/>
    <w:rsid w:val="000328BC"/>
    <w:rsid w:val="00041073"/>
    <w:rsid w:val="000449CA"/>
    <w:rsid w:val="0005198F"/>
    <w:rsid w:val="00071A94"/>
    <w:rsid w:val="000911CC"/>
    <w:rsid w:val="000A297E"/>
    <w:rsid w:val="000A76AE"/>
    <w:rsid w:val="000C493D"/>
    <w:rsid w:val="000C648D"/>
    <w:rsid w:val="000C7547"/>
    <w:rsid w:val="000D15DA"/>
    <w:rsid w:val="000F1C36"/>
    <w:rsid w:val="00142FD3"/>
    <w:rsid w:val="001445EE"/>
    <w:rsid w:val="00152C6B"/>
    <w:rsid w:val="001B060E"/>
    <w:rsid w:val="001B1216"/>
    <w:rsid w:val="001C7CEE"/>
    <w:rsid w:val="001E6B6F"/>
    <w:rsid w:val="0021349C"/>
    <w:rsid w:val="00216217"/>
    <w:rsid w:val="00233CE8"/>
    <w:rsid w:val="00244A89"/>
    <w:rsid w:val="00245F80"/>
    <w:rsid w:val="002C2B65"/>
    <w:rsid w:val="0030282A"/>
    <w:rsid w:val="00303B79"/>
    <w:rsid w:val="00306105"/>
    <w:rsid w:val="003311B6"/>
    <w:rsid w:val="0037274C"/>
    <w:rsid w:val="00374A95"/>
    <w:rsid w:val="00375B24"/>
    <w:rsid w:val="003838C7"/>
    <w:rsid w:val="003D5F41"/>
    <w:rsid w:val="003F0859"/>
    <w:rsid w:val="00402BD8"/>
    <w:rsid w:val="00456277"/>
    <w:rsid w:val="00480EE4"/>
    <w:rsid w:val="004840CA"/>
    <w:rsid w:val="004D1FAB"/>
    <w:rsid w:val="00501EC0"/>
    <w:rsid w:val="00502B75"/>
    <w:rsid w:val="00503A91"/>
    <w:rsid w:val="005F5106"/>
    <w:rsid w:val="006013FD"/>
    <w:rsid w:val="006622AF"/>
    <w:rsid w:val="0068616C"/>
    <w:rsid w:val="006A4A79"/>
    <w:rsid w:val="006E258C"/>
    <w:rsid w:val="006E5C0E"/>
    <w:rsid w:val="00720EB5"/>
    <w:rsid w:val="007B618F"/>
    <w:rsid w:val="00811AB4"/>
    <w:rsid w:val="00814598"/>
    <w:rsid w:val="00821104"/>
    <w:rsid w:val="00846C3F"/>
    <w:rsid w:val="0085661E"/>
    <w:rsid w:val="008751A6"/>
    <w:rsid w:val="00891399"/>
    <w:rsid w:val="00893EF1"/>
    <w:rsid w:val="00904E5A"/>
    <w:rsid w:val="00912E0B"/>
    <w:rsid w:val="00992B3C"/>
    <w:rsid w:val="009B461F"/>
    <w:rsid w:val="009C1118"/>
    <w:rsid w:val="009E5759"/>
    <w:rsid w:val="009F142D"/>
    <w:rsid w:val="00A544F8"/>
    <w:rsid w:val="00A75BDA"/>
    <w:rsid w:val="00A92D87"/>
    <w:rsid w:val="00AB522C"/>
    <w:rsid w:val="00AC063B"/>
    <w:rsid w:val="00AE4B9E"/>
    <w:rsid w:val="00B028EB"/>
    <w:rsid w:val="00B03FE6"/>
    <w:rsid w:val="00B10600"/>
    <w:rsid w:val="00B26BBD"/>
    <w:rsid w:val="00B359A4"/>
    <w:rsid w:val="00B36301"/>
    <w:rsid w:val="00B52174"/>
    <w:rsid w:val="00B71159"/>
    <w:rsid w:val="00BF589D"/>
    <w:rsid w:val="00C2290A"/>
    <w:rsid w:val="00C3166C"/>
    <w:rsid w:val="00C81DDA"/>
    <w:rsid w:val="00CB4BA7"/>
    <w:rsid w:val="00CC6697"/>
    <w:rsid w:val="00CD4C1D"/>
    <w:rsid w:val="00D02233"/>
    <w:rsid w:val="00D5530E"/>
    <w:rsid w:val="00D81791"/>
    <w:rsid w:val="00DA03AA"/>
    <w:rsid w:val="00DA7FD8"/>
    <w:rsid w:val="00DD16D1"/>
    <w:rsid w:val="00DD4C47"/>
    <w:rsid w:val="00DF77CC"/>
    <w:rsid w:val="00E13BBB"/>
    <w:rsid w:val="00E62689"/>
    <w:rsid w:val="00EB19F5"/>
    <w:rsid w:val="00ED68E5"/>
    <w:rsid w:val="00F05B92"/>
    <w:rsid w:val="00F41321"/>
    <w:rsid w:val="00F71E5B"/>
    <w:rsid w:val="00F87814"/>
    <w:rsid w:val="00FD5C4B"/>
    <w:rsid w:val="00FE5BCF"/>
    <w:rsid w:val="00FF4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5B790139"/>
  <w15:chartTrackingRefBased/>
  <w15:docId w15:val="{236891AF-73BF-41CB-A6B4-9E986DA18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sz w:val="24"/>
      <w:szCs w:val="24"/>
      <w:lang w:val="en-GB"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rsid w:val="000A76AE"/>
    <w:pPr>
      <w:tabs>
        <w:tab w:val="center" w:pos="4153"/>
        <w:tab w:val="right" w:pos="8306"/>
      </w:tabs>
    </w:pPr>
  </w:style>
  <w:style w:type="paragraph" w:styleId="Kjene">
    <w:name w:val="footer"/>
    <w:basedOn w:val="Parasts"/>
    <w:rsid w:val="000A76AE"/>
    <w:pPr>
      <w:tabs>
        <w:tab w:val="center" w:pos="4153"/>
        <w:tab w:val="right" w:pos="8306"/>
      </w:tabs>
    </w:pPr>
  </w:style>
  <w:style w:type="paragraph" w:styleId="Balonteksts">
    <w:name w:val="Balloon Text"/>
    <w:basedOn w:val="Parasts"/>
    <w:semiHidden/>
    <w:rsid w:val="006E258C"/>
    <w:rPr>
      <w:rFonts w:ascii="Tahoma" w:hAnsi="Tahoma" w:cs="Tahoma"/>
      <w:sz w:val="16"/>
      <w:szCs w:val="16"/>
    </w:rPr>
  </w:style>
  <w:style w:type="character" w:styleId="Hipersaite">
    <w:name w:val="Hyperlink"/>
    <w:uiPriority w:val="99"/>
    <w:rsid w:val="00503A91"/>
    <w:rPr>
      <w:color w:val="0000FF"/>
      <w:u w:val="single"/>
    </w:rPr>
  </w:style>
  <w:style w:type="table" w:styleId="Reatabula">
    <w:name w:val="Table Grid"/>
    <w:basedOn w:val="Parastatabula"/>
    <w:uiPriority w:val="39"/>
    <w:rsid w:val="00C22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rsid w:val="00C2290A"/>
    <w:pPr>
      <w:ind w:left="720"/>
      <w:contextualSpacing/>
    </w:pPr>
    <w:rPr>
      <w:lang w:val="lv-LV" w:eastAsia="lv-LV"/>
    </w:rPr>
  </w:style>
  <w:style w:type="character" w:styleId="Izmantotahipersaite">
    <w:name w:val="FollowedHyperlink"/>
    <w:basedOn w:val="Noklusjumarindkopasfonts"/>
    <w:rsid w:val="00F71E5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jelgava.lv/pasvaldiba-par-pasvaldibu-datu-aizsardziba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lze.kazaine\Documents\AP_Pakalpojumi_administracija\PIP\2026\8-54_iesniegums_zemes_nomai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8AF228B927DA354FBE2FFE4337BB1501" ma:contentTypeVersion="4" ma:contentTypeDescription="Izveidot jaunu dokumentu." ma:contentTypeScope="" ma:versionID="79efd1e0e0df66ef276077eab8b670ad">
  <xsd:schema xmlns:xsd="http://www.w3.org/2001/XMLSchema" xmlns:xs="http://www.w3.org/2001/XMLSchema" xmlns:p="http://schemas.microsoft.com/office/2006/metadata/properties" xmlns:ns3="c7c620d1-f6d2-4fe0-8cca-771f74ab0100" targetNamespace="http://schemas.microsoft.com/office/2006/metadata/properties" ma:root="true" ma:fieldsID="b0e574293968aa244ec5a9097ae3cc7c" ns3:_="">
    <xsd:import namespace="c7c620d1-f6d2-4fe0-8cca-771f74ab0100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c620d1-f6d2-4fe0-8cca-771f74ab0100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7c620d1-f6d2-4fe0-8cca-771f74ab0100" xsi:nil="true"/>
  </documentManagement>
</p:properties>
</file>

<file path=customXml/itemProps1.xml><?xml version="1.0" encoding="utf-8"?>
<ds:datastoreItem xmlns:ds="http://schemas.openxmlformats.org/officeDocument/2006/customXml" ds:itemID="{EE1FAEBF-00D4-4370-9F2E-F4AC423D61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c620d1-f6d2-4fe0-8cca-771f74ab01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A9C47A7-8F65-4233-BD2B-56956A0411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9C3636-5E54-4FFA-8C71-13F84926D5DB}">
  <ds:schemaRefs>
    <ds:schemaRef ds:uri="http://schemas.microsoft.com/office/2006/metadata/properties"/>
    <ds:schemaRef ds:uri="http://schemas.microsoft.com/office/infopath/2007/PartnerControls"/>
    <ds:schemaRef ds:uri="c7c620d1-f6d2-4fe0-8cca-771f74ab010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8-54_iesniegums_zemes_nomai.dotx</Template>
  <TotalTime>1</TotalTime>
  <Pages>1</Pages>
  <Words>1035</Words>
  <Characters>591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2012-06-13T12:17:00Z</cp:lastPrinted>
  <dcterms:created xsi:type="dcterms:W3CDTF">2026-09-17T13:22:00Z</dcterms:created>
  <dcterms:modified xsi:type="dcterms:W3CDTF">2026-09-17T13:22:00Z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0x0101008AF228B927DA354FBE2FFE4337BB1501</vt:lpwstr>
  </property>
</Properties>
</file>