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3877" w14:textId="77777777" w:rsidR="00912E0B" w:rsidRDefault="00402BD8" w:rsidP="00CA37A5">
      <w:pPr>
        <w:shd w:val="clear" w:color="auto" w:fill="FFFFFF"/>
        <w:ind w:left="3544" w:right="11"/>
        <w:jc w:val="right"/>
        <w:rPr>
          <w:b/>
          <w:color w:val="000000"/>
          <w:spacing w:val="-3"/>
          <w:lang w:val="lv-LV"/>
        </w:rPr>
      </w:pPr>
      <w:r w:rsidRPr="00AE5221">
        <w:rPr>
          <w:b/>
          <w:color w:val="000000"/>
          <w:spacing w:val="-3"/>
          <w:lang w:val="lv-LV"/>
        </w:rPr>
        <w:t xml:space="preserve">Jelgavas </w:t>
      </w:r>
      <w:r w:rsidR="00B424C2">
        <w:rPr>
          <w:b/>
          <w:color w:val="000000"/>
          <w:spacing w:val="-3"/>
          <w:lang w:val="lv-LV"/>
        </w:rPr>
        <w:t>valsts</w:t>
      </w:r>
      <w:r w:rsidRPr="00AE5221">
        <w:rPr>
          <w:b/>
          <w:color w:val="000000"/>
          <w:spacing w:val="-3"/>
          <w:lang w:val="lv-LV"/>
        </w:rPr>
        <w:t>pils</w:t>
      </w:r>
      <w:r w:rsidR="001B1216">
        <w:rPr>
          <w:b/>
          <w:color w:val="000000"/>
          <w:spacing w:val="-3"/>
          <w:lang w:val="lv-LV"/>
        </w:rPr>
        <w:t>ētas pašvaldībai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1C5C96" w:rsidRPr="00E013FC" w14:paraId="2EB0B6B3" w14:textId="77777777" w:rsidTr="00F425C1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22FDF0AB" w14:textId="77777777" w:rsidR="001C5C96" w:rsidRPr="009C354C" w:rsidRDefault="001C5C96" w:rsidP="00F425C1">
            <w:pPr>
              <w:jc w:val="right"/>
              <w:rPr>
                <w:sz w:val="20"/>
                <w:szCs w:val="20"/>
                <w:lang w:val="lv-LV"/>
              </w:rPr>
            </w:pPr>
          </w:p>
          <w:p w14:paraId="030695E2" w14:textId="77777777" w:rsidR="001C5C96" w:rsidRPr="00E70A0E" w:rsidRDefault="001C5C96" w:rsidP="00F425C1">
            <w:pPr>
              <w:jc w:val="right"/>
              <w:rPr>
                <w:lang w:val="lv-LV"/>
              </w:rPr>
            </w:pPr>
            <w:r w:rsidRPr="00E70A0E">
              <w:rPr>
                <w:lang w:val="lv-LV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E70A0E">
              <w:rPr>
                <w:lang w:val="lv-LV"/>
              </w:rPr>
              <w:instrText xml:space="preserve"> FORMTEXT </w:instrText>
            </w:r>
            <w:r w:rsidRPr="00E70A0E">
              <w:rPr>
                <w:lang w:val="lv-LV"/>
              </w:rPr>
            </w:r>
            <w:r w:rsidRPr="00E70A0E">
              <w:rPr>
                <w:lang w:val="lv-LV"/>
              </w:rPr>
              <w:fldChar w:fldCharType="separate"/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fldChar w:fldCharType="end"/>
            </w:r>
            <w:bookmarkEnd w:id="0"/>
          </w:p>
        </w:tc>
      </w:tr>
      <w:tr w:rsidR="001C5C96" w:rsidRPr="00E013FC" w14:paraId="23F80BF1" w14:textId="77777777" w:rsidTr="00F425C1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4C5DC254" w14:textId="77777777" w:rsidR="001C5C96" w:rsidRPr="00CB3F5A" w:rsidRDefault="001C5C96" w:rsidP="00F425C1">
            <w:pPr>
              <w:jc w:val="right"/>
              <w:rPr>
                <w:sz w:val="20"/>
                <w:szCs w:val="20"/>
                <w:lang w:val="lv-LV"/>
              </w:rPr>
            </w:pPr>
            <w:r w:rsidRPr="00CB3F5A">
              <w:rPr>
                <w:sz w:val="20"/>
                <w:szCs w:val="20"/>
                <w:lang w:val="lv-LV"/>
              </w:rPr>
              <w:t>(fiziskas personas vārds, uzvārds</w:t>
            </w:r>
            <w:r w:rsidRPr="009C354C">
              <w:rPr>
                <w:sz w:val="20"/>
                <w:szCs w:val="20"/>
                <w:lang w:val="lv-LV"/>
              </w:rPr>
              <w:t xml:space="preserve"> </w:t>
            </w:r>
            <w:r>
              <w:rPr>
                <w:sz w:val="20"/>
                <w:szCs w:val="20"/>
                <w:lang w:val="lv-LV"/>
              </w:rPr>
              <w:t xml:space="preserve">/ </w:t>
            </w:r>
            <w:r w:rsidRPr="009C354C">
              <w:rPr>
                <w:sz w:val="20"/>
                <w:szCs w:val="20"/>
                <w:lang w:val="lv-LV"/>
              </w:rPr>
              <w:t>juridiskas personas nosaukums</w:t>
            </w:r>
            <w:r w:rsidRPr="00CB3F5A">
              <w:rPr>
                <w:sz w:val="20"/>
                <w:szCs w:val="20"/>
                <w:lang w:val="lv-LV"/>
              </w:rPr>
              <w:t>)</w:t>
            </w:r>
          </w:p>
          <w:p w14:paraId="43F4DE11" w14:textId="77777777" w:rsidR="001C5C96" w:rsidRPr="00E70A0E" w:rsidRDefault="001C5C96" w:rsidP="00F425C1">
            <w:pPr>
              <w:jc w:val="right"/>
              <w:rPr>
                <w:lang w:val="lv-LV"/>
              </w:rPr>
            </w:pPr>
            <w:r w:rsidRPr="00E70A0E">
              <w:rPr>
                <w:lang w:val="lv-LV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0A0E">
              <w:rPr>
                <w:lang w:val="lv-LV"/>
              </w:rPr>
              <w:instrText xml:space="preserve"> FORMTEXT </w:instrText>
            </w:r>
            <w:r w:rsidRPr="00E70A0E">
              <w:rPr>
                <w:lang w:val="lv-LV"/>
              </w:rPr>
            </w:r>
            <w:r w:rsidRPr="00E70A0E">
              <w:rPr>
                <w:lang w:val="lv-LV"/>
              </w:rPr>
              <w:fldChar w:fldCharType="separate"/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fldChar w:fldCharType="end"/>
            </w:r>
          </w:p>
        </w:tc>
      </w:tr>
      <w:tr w:rsidR="001C5C96" w:rsidRPr="00E013FC" w14:paraId="67684779" w14:textId="77777777" w:rsidTr="00F425C1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7DEEE740" w14:textId="77777777" w:rsidR="001C5C96" w:rsidRPr="009C354C" w:rsidRDefault="001C5C96" w:rsidP="00F425C1">
            <w:pPr>
              <w:jc w:val="right"/>
              <w:rPr>
                <w:sz w:val="20"/>
                <w:szCs w:val="20"/>
                <w:lang w:val="lv-LV"/>
              </w:rPr>
            </w:pPr>
            <w:r w:rsidRPr="009C354C">
              <w:rPr>
                <w:sz w:val="20"/>
                <w:szCs w:val="20"/>
                <w:lang w:val="lv-LV"/>
              </w:rPr>
              <w:t>(</w:t>
            </w:r>
            <w:r>
              <w:rPr>
                <w:sz w:val="20"/>
                <w:szCs w:val="20"/>
                <w:lang w:val="lv-LV"/>
              </w:rPr>
              <w:t>personas kods</w:t>
            </w:r>
            <w:r w:rsidRPr="009C354C">
              <w:rPr>
                <w:sz w:val="20"/>
                <w:szCs w:val="20"/>
                <w:lang w:val="lv-LV"/>
              </w:rPr>
              <w:t xml:space="preserve"> </w:t>
            </w:r>
            <w:r>
              <w:rPr>
                <w:sz w:val="20"/>
                <w:szCs w:val="20"/>
                <w:lang w:val="lv-LV"/>
              </w:rPr>
              <w:t xml:space="preserve">/ </w:t>
            </w:r>
            <w:r w:rsidRPr="009C354C">
              <w:rPr>
                <w:sz w:val="20"/>
                <w:szCs w:val="20"/>
                <w:lang w:val="lv-LV"/>
              </w:rPr>
              <w:t>reģistrācijas numurs)</w:t>
            </w:r>
          </w:p>
          <w:p w14:paraId="512A8620" w14:textId="77777777" w:rsidR="001C5C96" w:rsidRPr="00E70A0E" w:rsidRDefault="001C5C96" w:rsidP="00F425C1">
            <w:pPr>
              <w:jc w:val="right"/>
              <w:rPr>
                <w:lang w:val="lv-LV"/>
              </w:rPr>
            </w:pPr>
            <w:r w:rsidRPr="00E70A0E">
              <w:rPr>
                <w:lang w:val="lv-LV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E70A0E">
              <w:rPr>
                <w:lang w:val="lv-LV"/>
              </w:rPr>
              <w:instrText xml:space="preserve"> FORMTEXT </w:instrText>
            </w:r>
            <w:r w:rsidRPr="00E70A0E">
              <w:rPr>
                <w:lang w:val="lv-LV"/>
              </w:rPr>
            </w:r>
            <w:r w:rsidRPr="00E70A0E">
              <w:rPr>
                <w:lang w:val="lv-LV"/>
              </w:rPr>
              <w:fldChar w:fldCharType="separate"/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fldChar w:fldCharType="end"/>
            </w:r>
            <w:bookmarkEnd w:id="1"/>
          </w:p>
        </w:tc>
      </w:tr>
      <w:tr w:rsidR="001C5C96" w:rsidRPr="00E013FC" w14:paraId="2BCEB47C" w14:textId="77777777" w:rsidTr="00F425C1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268AE299" w14:textId="77777777" w:rsidR="001C5C96" w:rsidRPr="009C354C" w:rsidRDefault="001C5C96" w:rsidP="00F425C1">
            <w:pPr>
              <w:jc w:val="right"/>
              <w:rPr>
                <w:sz w:val="20"/>
                <w:szCs w:val="20"/>
                <w:lang w:val="lv-LV"/>
              </w:rPr>
            </w:pPr>
            <w:r w:rsidRPr="009C354C">
              <w:rPr>
                <w:sz w:val="20"/>
                <w:szCs w:val="20"/>
                <w:lang w:val="lv-LV"/>
              </w:rPr>
              <w:t>(deklarētās vai faktiskās dzīvesvietas adrese</w:t>
            </w:r>
            <w:r>
              <w:rPr>
                <w:sz w:val="20"/>
                <w:szCs w:val="20"/>
                <w:lang w:val="lv-LV"/>
              </w:rPr>
              <w:t xml:space="preserve"> /</w:t>
            </w:r>
            <w:r w:rsidRPr="009C354C">
              <w:rPr>
                <w:sz w:val="20"/>
                <w:szCs w:val="20"/>
                <w:lang w:val="lv-LV"/>
              </w:rPr>
              <w:t xml:space="preserve"> juridiskā adrese/)</w:t>
            </w:r>
          </w:p>
          <w:p w14:paraId="3923C1CD" w14:textId="77777777" w:rsidR="001C5C96" w:rsidRPr="00E70A0E" w:rsidRDefault="001C5C96" w:rsidP="00F425C1">
            <w:pPr>
              <w:jc w:val="right"/>
              <w:rPr>
                <w:lang w:val="lv-LV"/>
              </w:rPr>
            </w:pPr>
            <w:r w:rsidRPr="00E70A0E">
              <w:rPr>
                <w:lang w:val="lv-LV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E70A0E">
              <w:rPr>
                <w:lang w:val="lv-LV"/>
              </w:rPr>
              <w:instrText xml:space="preserve"> FORMTEXT </w:instrText>
            </w:r>
            <w:r w:rsidRPr="00E70A0E">
              <w:rPr>
                <w:lang w:val="lv-LV"/>
              </w:rPr>
            </w:r>
            <w:r w:rsidRPr="00E70A0E">
              <w:rPr>
                <w:lang w:val="lv-LV"/>
              </w:rPr>
              <w:fldChar w:fldCharType="separate"/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t> </w:t>
            </w:r>
            <w:r w:rsidRPr="00E70A0E">
              <w:rPr>
                <w:lang w:val="lv-LV"/>
              </w:rPr>
              <w:fldChar w:fldCharType="end"/>
            </w:r>
            <w:bookmarkEnd w:id="2"/>
          </w:p>
        </w:tc>
      </w:tr>
      <w:tr w:rsidR="001C5C96" w:rsidRPr="00E013FC" w14:paraId="6834CD24" w14:textId="77777777" w:rsidTr="00F425C1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33EEB8D0" w14:textId="77777777" w:rsidR="001C5C96" w:rsidRPr="009C354C" w:rsidRDefault="001C5C96" w:rsidP="00F425C1">
            <w:pPr>
              <w:jc w:val="right"/>
              <w:rPr>
                <w:sz w:val="20"/>
                <w:szCs w:val="20"/>
                <w:lang w:val="lv-LV"/>
              </w:rPr>
            </w:pPr>
            <w:r w:rsidRPr="009C354C">
              <w:rPr>
                <w:sz w:val="20"/>
                <w:szCs w:val="20"/>
                <w:lang w:val="lv-LV"/>
              </w:rPr>
              <w:t xml:space="preserve"> (kontakttālrunis, e-pasta adrese)</w:t>
            </w:r>
          </w:p>
        </w:tc>
      </w:tr>
    </w:tbl>
    <w:p w14:paraId="4CAEC627" w14:textId="77777777" w:rsidR="00ED68E5" w:rsidRPr="000A297E" w:rsidRDefault="000A76AE" w:rsidP="000A76AE">
      <w:pPr>
        <w:jc w:val="center"/>
        <w:rPr>
          <w:b/>
          <w:lang w:val="lv-LV"/>
        </w:rPr>
      </w:pPr>
      <w:r w:rsidRPr="000A297E">
        <w:rPr>
          <w:b/>
          <w:lang w:val="lv-LV"/>
        </w:rPr>
        <w:t>IESNIEGUMS</w:t>
      </w:r>
    </w:p>
    <w:p w14:paraId="67F4AB78" w14:textId="77777777" w:rsidR="00ED68E5" w:rsidRPr="000A297E" w:rsidRDefault="00ED68E5">
      <w:pPr>
        <w:rPr>
          <w:lang w:val="lv-LV"/>
        </w:rPr>
      </w:pPr>
    </w:p>
    <w:p w14:paraId="30630A9D" w14:textId="77777777" w:rsidR="00ED68E5" w:rsidRDefault="00ED68E5" w:rsidP="001C5C96">
      <w:pPr>
        <w:spacing w:line="360" w:lineRule="auto"/>
        <w:jc w:val="both"/>
        <w:rPr>
          <w:lang w:val="lv-LV"/>
        </w:rPr>
      </w:pPr>
      <w:r w:rsidRPr="000A297E">
        <w:rPr>
          <w:lang w:val="lv-LV"/>
        </w:rPr>
        <w:t>Lūdz</w:t>
      </w:r>
      <w:r w:rsidR="00233CE8" w:rsidRPr="000A297E">
        <w:rPr>
          <w:lang w:val="lv-LV"/>
        </w:rPr>
        <w:t>u iznomāt zemes gabalu</w:t>
      </w:r>
      <w:r w:rsidR="00402BD8">
        <w:rPr>
          <w:lang w:val="lv-LV"/>
        </w:rPr>
        <w:t xml:space="preserve"> </w:t>
      </w:r>
    </w:p>
    <w:p w14:paraId="629AF1B7" w14:textId="77777777" w:rsidR="00402BD8" w:rsidRPr="001C5C96" w:rsidRDefault="001C5C96" w:rsidP="001C5C96">
      <w:pPr>
        <w:jc w:val="both"/>
        <w:rPr>
          <w:u w:val="single"/>
          <w:lang w:val="lv-LV"/>
        </w:rPr>
      </w:pPr>
      <w:r w:rsidRPr="001C5C96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1C5C96">
        <w:rPr>
          <w:u w:val="single"/>
          <w:lang w:val="lv-LV"/>
        </w:rPr>
        <w:instrText xml:space="preserve"> FORMTEXT </w:instrText>
      </w:r>
      <w:r w:rsidRPr="001C5C96">
        <w:rPr>
          <w:u w:val="single"/>
          <w:lang w:val="lv-LV"/>
        </w:rPr>
      </w:r>
      <w:r w:rsidRPr="001C5C96">
        <w:rPr>
          <w:u w:val="single"/>
          <w:lang w:val="lv-LV"/>
        </w:rPr>
        <w:fldChar w:fldCharType="separate"/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u w:val="single"/>
          <w:lang w:val="lv-LV"/>
        </w:rPr>
        <w:fldChar w:fldCharType="end"/>
      </w:r>
      <w:bookmarkEnd w:id="3"/>
    </w:p>
    <w:p w14:paraId="6D37DAA9" w14:textId="77777777" w:rsidR="00ED68E5" w:rsidRPr="00912E0B" w:rsidRDefault="006622AF" w:rsidP="001C5C96">
      <w:pPr>
        <w:rPr>
          <w:sz w:val="20"/>
          <w:szCs w:val="20"/>
          <w:lang w:val="lv-LV"/>
        </w:rPr>
      </w:pPr>
      <w:r w:rsidRPr="00912E0B">
        <w:rPr>
          <w:sz w:val="20"/>
          <w:szCs w:val="20"/>
          <w:lang w:val="lv-LV"/>
        </w:rPr>
        <w:t>(</w:t>
      </w:r>
      <w:r w:rsidR="00ED68E5" w:rsidRPr="00912E0B">
        <w:rPr>
          <w:sz w:val="20"/>
          <w:szCs w:val="20"/>
          <w:lang w:val="lv-LV"/>
        </w:rPr>
        <w:t>adrese, platība, uz tā atrodošās ēkas</w:t>
      </w:r>
      <w:r w:rsidR="00402BD8" w:rsidRPr="00912E0B">
        <w:rPr>
          <w:sz w:val="20"/>
          <w:szCs w:val="20"/>
          <w:lang w:val="lv-LV"/>
        </w:rPr>
        <w:t>/būves</w:t>
      </w:r>
      <w:r w:rsidR="00ED68E5" w:rsidRPr="00912E0B">
        <w:rPr>
          <w:sz w:val="20"/>
          <w:szCs w:val="20"/>
          <w:lang w:val="lv-LV"/>
        </w:rPr>
        <w:t>)</w:t>
      </w:r>
    </w:p>
    <w:p w14:paraId="12CC75CA" w14:textId="77777777" w:rsidR="00402BD8" w:rsidRDefault="00ED68E5" w:rsidP="001C5C96">
      <w:pPr>
        <w:spacing w:before="120" w:line="360" w:lineRule="auto"/>
        <w:jc w:val="both"/>
        <w:rPr>
          <w:lang w:val="lv-LV"/>
        </w:rPr>
      </w:pPr>
      <w:r w:rsidRPr="000A297E">
        <w:rPr>
          <w:lang w:val="lv-LV"/>
        </w:rPr>
        <w:t xml:space="preserve">Zemes gabala izmantošanas mērķis </w:t>
      </w:r>
    </w:p>
    <w:p w14:paraId="48CF8B8B" w14:textId="77777777" w:rsidR="00DF77CC" w:rsidRPr="00402BD8" w:rsidRDefault="00DF77CC" w:rsidP="000A76AE">
      <w:pPr>
        <w:jc w:val="both"/>
        <w:rPr>
          <w:sz w:val="2"/>
          <w:lang w:val="lv-LV"/>
        </w:rPr>
      </w:pPr>
    </w:p>
    <w:p w14:paraId="5D292012" w14:textId="77777777" w:rsidR="001C5C96" w:rsidRPr="001C5C96" w:rsidRDefault="001C5C96" w:rsidP="001C5C96">
      <w:pPr>
        <w:jc w:val="both"/>
        <w:rPr>
          <w:u w:val="single"/>
          <w:lang w:val="lv-LV"/>
        </w:rPr>
      </w:pPr>
      <w:r w:rsidRPr="001C5C96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1C5C96">
        <w:rPr>
          <w:u w:val="single"/>
          <w:lang w:val="lv-LV"/>
        </w:rPr>
        <w:instrText xml:space="preserve"> FORMTEXT </w:instrText>
      </w:r>
      <w:r w:rsidRPr="001C5C96">
        <w:rPr>
          <w:u w:val="single"/>
          <w:lang w:val="lv-LV"/>
        </w:rPr>
      </w:r>
      <w:r w:rsidRPr="001C5C96">
        <w:rPr>
          <w:u w:val="single"/>
          <w:lang w:val="lv-LV"/>
        </w:rPr>
        <w:fldChar w:fldCharType="separate"/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noProof/>
          <w:u w:val="single"/>
          <w:lang w:val="lv-LV"/>
        </w:rPr>
        <w:t> </w:t>
      </w:r>
      <w:r w:rsidRPr="001C5C96">
        <w:rPr>
          <w:u w:val="single"/>
          <w:lang w:val="lv-LV"/>
        </w:rPr>
        <w:fldChar w:fldCharType="end"/>
      </w:r>
    </w:p>
    <w:p w14:paraId="0DC044CF" w14:textId="77777777" w:rsidR="002D2AE5" w:rsidRDefault="002D2AE5" w:rsidP="002D2AE5">
      <w:pPr>
        <w:tabs>
          <w:tab w:val="left" w:pos="5670"/>
        </w:tabs>
        <w:spacing w:before="120"/>
        <w:rPr>
          <w:lang w:val="lv-LV"/>
        </w:rPr>
      </w:pPr>
      <w:r>
        <w:rPr>
          <w:lang w:val="lv-LV"/>
        </w:rPr>
        <w:t>Mājsaimniecība atbilst:</w:t>
      </w:r>
    </w:p>
    <w:p w14:paraId="241C6CC0" w14:textId="2B747339" w:rsidR="002D2AE5" w:rsidRPr="00402BD8" w:rsidRDefault="002D2AE5" w:rsidP="002D2AE5">
      <w:pPr>
        <w:tabs>
          <w:tab w:val="left" w:pos="4536"/>
        </w:tabs>
        <w:spacing w:before="120"/>
        <w:ind w:firstLine="284"/>
        <w:rPr>
          <w:lang w:val="lv-LV"/>
        </w:rPr>
      </w:pPr>
      <w:r>
        <w:rPr>
          <w:lang w:val="lv-LV"/>
        </w:rPr>
        <w:t>trūcīga</w:t>
      </w:r>
      <w:r w:rsidRPr="000A297E">
        <w:rPr>
          <w:lang w:val="lv-LV"/>
        </w:rPr>
        <w:t xml:space="preserve">s </w:t>
      </w:r>
      <w:r>
        <w:rPr>
          <w:lang w:val="lv-LV"/>
        </w:rPr>
        <w:t>mājsaimniecības</w:t>
      </w:r>
      <w:r w:rsidRPr="000A297E">
        <w:rPr>
          <w:lang w:val="lv-LV"/>
        </w:rPr>
        <w:t xml:space="preserve"> statusam:</w:t>
      </w:r>
      <w:r w:rsidRPr="000A297E">
        <w:rPr>
          <w:lang w:val="lv-LV"/>
        </w:rPr>
        <w:tab/>
      </w:r>
      <w:r w:rsidRPr="000A297E">
        <w:rPr>
          <w:lang w:val="lv-LV"/>
        </w:rPr>
        <w:tab/>
      </w:r>
      <w:r w:rsidRPr="00402BD8">
        <w:rPr>
          <w:lang w:val="lv-LV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02BD8">
        <w:rPr>
          <w:lang w:val="lv-LV"/>
        </w:rPr>
        <w:instrText xml:space="preserve"> FORMCHECKBOX </w:instrText>
      </w:r>
      <w:r w:rsidRPr="00402BD8">
        <w:rPr>
          <w:lang w:val="lv-LV"/>
        </w:rPr>
      </w:r>
      <w:r w:rsidRPr="00402BD8">
        <w:rPr>
          <w:lang w:val="lv-LV"/>
        </w:rPr>
        <w:fldChar w:fldCharType="separate"/>
      </w:r>
      <w:r w:rsidRPr="00402BD8">
        <w:rPr>
          <w:lang w:val="lv-LV"/>
        </w:rPr>
        <w:fldChar w:fldCharType="end"/>
      </w:r>
      <w:r w:rsidRPr="00402BD8">
        <w:rPr>
          <w:lang w:val="lv-LV"/>
        </w:rPr>
        <w:t xml:space="preserve"> Jā (</w:t>
      </w:r>
      <w:r w:rsidR="00F70944" w:rsidRPr="002D38D0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70944" w:rsidRPr="00F70944">
        <w:rPr>
          <w:u w:val="single"/>
          <w:lang w:val="lv-LV"/>
        </w:rPr>
        <w:instrText xml:space="preserve"> FORMTEXT </w:instrText>
      </w:r>
      <w:r w:rsidR="00F70944" w:rsidRPr="002D38D0">
        <w:rPr>
          <w:u w:val="single"/>
        </w:rPr>
      </w:r>
      <w:r w:rsidR="00F70944" w:rsidRPr="002D38D0">
        <w:rPr>
          <w:u w:val="single"/>
        </w:rPr>
        <w:fldChar w:fldCharType="separate"/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u w:val="single"/>
        </w:rPr>
        <w:fldChar w:fldCharType="end"/>
      </w:r>
      <w:r w:rsidRPr="00402BD8">
        <w:rPr>
          <w:lang w:val="lv-LV"/>
        </w:rPr>
        <w:t>)</w:t>
      </w:r>
    </w:p>
    <w:p w14:paraId="7184DA63" w14:textId="77777777" w:rsidR="002D2AE5" w:rsidRPr="00912E0B" w:rsidRDefault="002D2AE5" w:rsidP="002D2AE5">
      <w:pPr>
        <w:ind w:left="5760" w:firstLine="52"/>
        <w:rPr>
          <w:sz w:val="20"/>
          <w:szCs w:val="20"/>
          <w:lang w:val="lv-LV"/>
        </w:rPr>
      </w:pPr>
      <w:r w:rsidRPr="00912E0B">
        <w:rPr>
          <w:sz w:val="20"/>
          <w:szCs w:val="20"/>
          <w:lang w:val="lv-LV"/>
        </w:rPr>
        <w:t>norādīt laika periodu</w:t>
      </w:r>
    </w:p>
    <w:bookmarkStart w:id="4" w:name="Check2"/>
    <w:p w14:paraId="10BB039A" w14:textId="169E081A" w:rsidR="002D2AE5" w:rsidRPr="000A297E" w:rsidRDefault="002D2AE5" w:rsidP="002D2AE5">
      <w:pPr>
        <w:ind w:left="4536"/>
        <w:rPr>
          <w:lang w:val="lv-LV"/>
        </w:rPr>
      </w:pPr>
      <w:r w:rsidRPr="00402BD8">
        <w:rPr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02BD8">
        <w:rPr>
          <w:lang w:val="lv-LV"/>
        </w:rPr>
        <w:instrText xml:space="preserve"> FORMCHECKBOX </w:instrText>
      </w:r>
      <w:r w:rsidR="00F70944" w:rsidRPr="00402BD8">
        <w:rPr>
          <w:lang w:val="lv-LV"/>
        </w:rPr>
      </w:r>
      <w:r w:rsidRPr="00402BD8">
        <w:rPr>
          <w:lang w:val="lv-LV"/>
        </w:rPr>
        <w:fldChar w:fldCharType="separate"/>
      </w:r>
      <w:r w:rsidRPr="00402BD8">
        <w:rPr>
          <w:lang w:val="lv-LV"/>
        </w:rPr>
        <w:fldChar w:fldCharType="end"/>
      </w:r>
      <w:bookmarkEnd w:id="4"/>
      <w:r w:rsidRPr="000A297E">
        <w:rPr>
          <w:lang w:val="lv-LV"/>
        </w:rPr>
        <w:t xml:space="preserve"> Nē</w:t>
      </w:r>
    </w:p>
    <w:p w14:paraId="7185D354" w14:textId="030EABCB" w:rsidR="002D2AE5" w:rsidRPr="00402BD8" w:rsidRDefault="002D2AE5" w:rsidP="002D2AE5">
      <w:pPr>
        <w:tabs>
          <w:tab w:val="left" w:pos="4536"/>
        </w:tabs>
        <w:spacing w:before="120"/>
        <w:ind w:firstLine="284"/>
        <w:rPr>
          <w:lang w:val="lv-LV"/>
        </w:rPr>
      </w:pPr>
      <w:r>
        <w:rPr>
          <w:lang w:val="lv-LV"/>
        </w:rPr>
        <w:t>maznodrošinātas mājsaimniecības</w:t>
      </w:r>
      <w:r w:rsidRPr="000A297E">
        <w:rPr>
          <w:lang w:val="lv-LV"/>
        </w:rPr>
        <w:t xml:space="preserve"> statusam:</w:t>
      </w:r>
      <w:r w:rsidRPr="000A297E">
        <w:rPr>
          <w:lang w:val="lv-LV"/>
        </w:rPr>
        <w:tab/>
      </w:r>
      <w:r w:rsidRPr="00402BD8">
        <w:rPr>
          <w:lang w:val="lv-LV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02BD8">
        <w:rPr>
          <w:lang w:val="lv-LV"/>
        </w:rPr>
        <w:instrText xml:space="preserve"> FORMCHECKBOX </w:instrText>
      </w:r>
      <w:r w:rsidRPr="00402BD8">
        <w:rPr>
          <w:lang w:val="lv-LV"/>
        </w:rPr>
      </w:r>
      <w:r w:rsidRPr="00402BD8">
        <w:rPr>
          <w:lang w:val="lv-LV"/>
        </w:rPr>
        <w:fldChar w:fldCharType="separate"/>
      </w:r>
      <w:r w:rsidRPr="00402BD8">
        <w:rPr>
          <w:lang w:val="lv-LV"/>
        </w:rPr>
        <w:fldChar w:fldCharType="end"/>
      </w:r>
      <w:r w:rsidRPr="00402BD8">
        <w:rPr>
          <w:lang w:val="lv-LV"/>
        </w:rPr>
        <w:t xml:space="preserve"> Jā (</w:t>
      </w:r>
      <w:r w:rsidR="00F70944" w:rsidRPr="002D38D0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70944" w:rsidRPr="00F70944">
        <w:rPr>
          <w:u w:val="single"/>
          <w:lang w:val="lv-LV"/>
        </w:rPr>
        <w:instrText xml:space="preserve"> FORMTEXT </w:instrText>
      </w:r>
      <w:r w:rsidR="00F70944" w:rsidRPr="002D38D0">
        <w:rPr>
          <w:u w:val="single"/>
        </w:rPr>
      </w:r>
      <w:r w:rsidR="00F70944" w:rsidRPr="002D38D0">
        <w:rPr>
          <w:u w:val="single"/>
        </w:rPr>
        <w:fldChar w:fldCharType="separate"/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noProof/>
          <w:u w:val="single"/>
        </w:rPr>
        <w:t> </w:t>
      </w:r>
      <w:r w:rsidR="00F70944" w:rsidRPr="002D38D0">
        <w:rPr>
          <w:u w:val="single"/>
        </w:rPr>
        <w:fldChar w:fldCharType="end"/>
      </w:r>
      <w:r w:rsidRPr="00402BD8">
        <w:rPr>
          <w:lang w:val="lv-LV"/>
        </w:rPr>
        <w:t>)</w:t>
      </w:r>
    </w:p>
    <w:p w14:paraId="36093A0C" w14:textId="77777777" w:rsidR="002D2AE5" w:rsidRPr="00912E0B" w:rsidRDefault="002D2AE5" w:rsidP="002D2AE5">
      <w:pPr>
        <w:ind w:left="5760" w:firstLine="52"/>
        <w:rPr>
          <w:sz w:val="20"/>
          <w:szCs w:val="20"/>
          <w:lang w:val="lv-LV"/>
        </w:rPr>
      </w:pPr>
      <w:r w:rsidRPr="00912E0B">
        <w:rPr>
          <w:sz w:val="20"/>
          <w:szCs w:val="20"/>
          <w:lang w:val="lv-LV"/>
        </w:rPr>
        <w:t>norādīt laika periodu</w:t>
      </w:r>
    </w:p>
    <w:p w14:paraId="1B04B401" w14:textId="77777777" w:rsidR="002D2AE5" w:rsidRPr="000A297E" w:rsidRDefault="002D2AE5" w:rsidP="002D2AE5">
      <w:pPr>
        <w:ind w:left="4383" w:firstLine="153"/>
        <w:rPr>
          <w:lang w:val="lv-LV"/>
        </w:rPr>
      </w:pPr>
      <w:r w:rsidRPr="00402BD8">
        <w:rPr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02BD8">
        <w:rPr>
          <w:lang w:val="lv-LV"/>
        </w:rPr>
        <w:instrText xml:space="preserve"> FORMCHECKBOX </w:instrText>
      </w:r>
      <w:r w:rsidRPr="00402BD8">
        <w:rPr>
          <w:lang w:val="lv-LV"/>
        </w:rPr>
      </w:r>
      <w:r w:rsidRPr="00402BD8">
        <w:rPr>
          <w:lang w:val="lv-LV"/>
        </w:rPr>
        <w:fldChar w:fldCharType="separate"/>
      </w:r>
      <w:r w:rsidRPr="00402BD8">
        <w:rPr>
          <w:lang w:val="lv-LV"/>
        </w:rPr>
        <w:fldChar w:fldCharType="end"/>
      </w:r>
      <w:r w:rsidRPr="000A297E">
        <w:rPr>
          <w:lang w:val="lv-LV"/>
        </w:rPr>
        <w:t xml:space="preserve"> Nē</w:t>
      </w:r>
    </w:p>
    <w:p w14:paraId="1E7A5572" w14:textId="77777777" w:rsidR="00ED68E5" w:rsidRPr="000A297E" w:rsidRDefault="00ED68E5" w:rsidP="000A76AE">
      <w:pPr>
        <w:jc w:val="both"/>
        <w:rPr>
          <w:lang w:val="lv-LV"/>
        </w:rPr>
      </w:pPr>
      <w:r w:rsidRPr="000A297E">
        <w:rPr>
          <w:lang w:val="lv-LV"/>
        </w:rPr>
        <w:t>Pielikumā:</w:t>
      </w:r>
    </w:p>
    <w:p w14:paraId="562CAA0A" w14:textId="77777777" w:rsidR="00C3166C" w:rsidRPr="000A297E" w:rsidRDefault="00ED68E5" w:rsidP="00C3166C">
      <w:pPr>
        <w:numPr>
          <w:ilvl w:val="0"/>
          <w:numId w:val="10"/>
        </w:numPr>
        <w:jc w:val="both"/>
        <w:rPr>
          <w:lang w:val="lv-LV"/>
        </w:rPr>
      </w:pPr>
      <w:r w:rsidRPr="000A297E">
        <w:rPr>
          <w:lang w:val="lv-LV"/>
        </w:rPr>
        <w:t>Juridiskai personai:</w:t>
      </w:r>
    </w:p>
    <w:p w14:paraId="0A84213F" w14:textId="311E5B5D" w:rsidR="00DA7FD8" w:rsidRPr="000A297E" w:rsidRDefault="001C5C96" w:rsidP="001C5C96">
      <w:pPr>
        <w:ind w:left="567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>
        <w:rPr>
          <w:lang w:val="lv-LV"/>
        </w:rPr>
        <w:instrText xml:space="preserve"> FORMCHECKBOX </w:instrText>
      </w:r>
      <w:r w:rsidR="00F70944"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A297E">
        <w:rPr>
          <w:lang w:val="lv-LV"/>
        </w:rPr>
        <w:t xml:space="preserve"> </w:t>
      </w:r>
      <w:r w:rsidR="00DA7FD8" w:rsidRPr="000A297E">
        <w:rPr>
          <w:lang w:val="lv-LV"/>
        </w:rPr>
        <w:t>pilnvarotai personai –</w:t>
      </w:r>
      <w:r w:rsidR="006E258C" w:rsidRPr="000A297E">
        <w:rPr>
          <w:lang w:val="lv-LV"/>
        </w:rPr>
        <w:t xml:space="preserve"> </w:t>
      </w:r>
      <w:r w:rsidR="00DA7FD8" w:rsidRPr="000A297E">
        <w:rPr>
          <w:lang w:val="lv-LV"/>
        </w:rPr>
        <w:t>pilnvaras kopija</w:t>
      </w:r>
    </w:p>
    <w:p w14:paraId="09FC18AD" w14:textId="77777777" w:rsidR="00C3166C" w:rsidRPr="000A297E" w:rsidRDefault="001C5C96" w:rsidP="001C5C96">
      <w:pPr>
        <w:ind w:left="567"/>
        <w:rPr>
          <w:lang w:val="lv-LV"/>
        </w:rPr>
      </w:pPr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A297E">
        <w:rPr>
          <w:lang w:val="lv-LV"/>
        </w:rPr>
        <w:t xml:space="preserve"> </w:t>
      </w:r>
      <w:r w:rsidR="00C3166C" w:rsidRPr="000A297E">
        <w:rPr>
          <w:lang w:val="lv-LV"/>
        </w:rPr>
        <w:t xml:space="preserve">iznomājamā zemes gabala skice vai robežu plāns </w:t>
      </w:r>
    </w:p>
    <w:p w14:paraId="274B4D76" w14:textId="77777777" w:rsidR="00C3166C" w:rsidRPr="000A297E" w:rsidRDefault="001C5C96" w:rsidP="006C7C6E">
      <w:pPr>
        <w:ind w:left="85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A297E">
        <w:rPr>
          <w:lang w:val="lv-LV"/>
        </w:rPr>
        <w:t xml:space="preserve"> </w:t>
      </w:r>
      <w:r w:rsidR="006C7C6E" w:rsidRPr="006C7C6E">
        <w:rPr>
          <w:lang w:val="lv-LV"/>
        </w:rPr>
        <w:t>Ēku (būvju) tiesiskā valdījuma apliecinošo dokumentu kopija (ja īpašuma tiesības nav nostiprinātas zemesgrāmatā)</w:t>
      </w:r>
    </w:p>
    <w:p w14:paraId="0EE76C94" w14:textId="77777777" w:rsidR="00C3166C" w:rsidRPr="000A297E" w:rsidRDefault="00C3166C" w:rsidP="001C5C96">
      <w:pPr>
        <w:numPr>
          <w:ilvl w:val="0"/>
          <w:numId w:val="9"/>
        </w:numPr>
        <w:spacing w:before="120"/>
        <w:ind w:left="714" w:hanging="357"/>
        <w:jc w:val="both"/>
        <w:rPr>
          <w:lang w:val="lv-LV"/>
        </w:rPr>
      </w:pPr>
      <w:r w:rsidRPr="000A297E">
        <w:rPr>
          <w:lang w:val="lv-LV"/>
        </w:rPr>
        <w:t>Fiziskai personai:</w:t>
      </w:r>
    </w:p>
    <w:p w14:paraId="5F3D32E5" w14:textId="77777777" w:rsidR="00F05B92" w:rsidRPr="000A297E" w:rsidRDefault="001C5C96" w:rsidP="001C5C96">
      <w:pPr>
        <w:ind w:left="567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A297E">
        <w:rPr>
          <w:lang w:val="lv-LV"/>
        </w:rPr>
        <w:t xml:space="preserve"> </w:t>
      </w:r>
      <w:r w:rsidR="00C3166C" w:rsidRPr="000A297E">
        <w:rPr>
          <w:lang w:val="lv-LV"/>
        </w:rPr>
        <w:t>pilnvarotai personai – notariāli apliecināta pilnvaras kopija</w:t>
      </w:r>
    </w:p>
    <w:p w14:paraId="49D65FD2" w14:textId="77777777" w:rsidR="00F05B92" w:rsidRPr="000A297E" w:rsidRDefault="001C5C96" w:rsidP="001C5C96">
      <w:pPr>
        <w:ind w:left="567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A297E">
        <w:rPr>
          <w:lang w:val="lv-LV"/>
        </w:rPr>
        <w:t xml:space="preserve"> </w:t>
      </w:r>
      <w:r w:rsidR="00C3166C" w:rsidRPr="000A297E">
        <w:rPr>
          <w:lang w:val="lv-LV"/>
        </w:rPr>
        <w:t xml:space="preserve">iznomājamā zemes gabala skice vai robežu plāns </w:t>
      </w:r>
    </w:p>
    <w:p w14:paraId="4026D2F5" w14:textId="77777777" w:rsidR="006E258C" w:rsidRPr="000A297E" w:rsidRDefault="001C5C96" w:rsidP="006C7C6E">
      <w:pPr>
        <w:ind w:left="85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4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A297E">
        <w:rPr>
          <w:lang w:val="lv-LV"/>
        </w:rPr>
        <w:t xml:space="preserve"> </w:t>
      </w:r>
      <w:r w:rsidR="006C7C6E" w:rsidRPr="006C7C6E">
        <w:rPr>
          <w:lang w:val="lv-LV"/>
        </w:rPr>
        <w:t>Ēku (būvju) tiesiskā valdījuma apliecinošo dokumentu kopija (ja īpašuma tiesības nav nostiprinātas zemesgrāmatā)</w:t>
      </w:r>
    </w:p>
    <w:p w14:paraId="2C77C869" w14:textId="77777777" w:rsidR="00270945" w:rsidRDefault="00270945" w:rsidP="00E873BC">
      <w:pPr>
        <w:rPr>
          <w:sz w:val="28"/>
          <w:lang w:val="lv-LV"/>
        </w:rPr>
      </w:pPr>
    </w:p>
    <w:p w14:paraId="0A5041F5" w14:textId="77777777" w:rsidR="00270945" w:rsidRDefault="00D61F19" w:rsidP="00D61F19">
      <w:pPr>
        <w:jc w:val="both"/>
        <w:rPr>
          <w:lang w:val="lv-LV"/>
        </w:rPr>
      </w:pPr>
      <w:r w:rsidRPr="00D61F19">
        <w:rPr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7" w:history="1">
        <w:r w:rsidRPr="00D61F19">
          <w:rPr>
            <w:rStyle w:val="Hipersaite"/>
            <w:lang w:val="lv-LV"/>
          </w:rPr>
          <w:t>www.jelgava.lv/pasvaldiba-par-pasvaldibu-datu-aizsardziba/</w:t>
        </w:r>
      </w:hyperlink>
      <w:r w:rsidRPr="00D61F19">
        <w:rPr>
          <w:lang w:val="lv-LV"/>
        </w:rPr>
        <w:t xml:space="preserve"> vai saņemot informāciju klātienē.</w:t>
      </w:r>
    </w:p>
    <w:p w14:paraId="43FF175D" w14:textId="77777777" w:rsidR="00D61F19" w:rsidRDefault="00D61F19" w:rsidP="00D61F19">
      <w:pPr>
        <w:jc w:val="both"/>
        <w:rPr>
          <w:lang w:val="lv-LV"/>
        </w:rPr>
      </w:pPr>
    </w:p>
    <w:p w14:paraId="2C302FF1" w14:textId="77777777" w:rsidR="00D61F19" w:rsidRDefault="00D61F19" w:rsidP="00D61F19">
      <w:pPr>
        <w:jc w:val="both"/>
        <w:rPr>
          <w:lang w:val="lv-LV"/>
        </w:rPr>
      </w:pPr>
    </w:p>
    <w:p w14:paraId="4FABEC45" w14:textId="77777777" w:rsidR="00D61F19" w:rsidRPr="00D61F19" w:rsidRDefault="00D61F19" w:rsidP="00D61F19">
      <w:pPr>
        <w:jc w:val="both"/>
        <w:rPr>
          <w:sz w:val="28"/>
          <w:lang w:val="lv-LV"/>
        </w:rPr>
      </w:pPr>
    </w:p>
    <w:p w14:paraId="1193E3FE" w14:textId="77777777" w:rsidR="001C5C96" w:rsidRPr="007E4DA4" w:rsidRDefault="001C5C96" w:rsidP="001C5C96">
      <w:pPr>
        <w:tabs>
          <w:tab w:val="right" w:pos="2835"/>
          <w:tab w:val="left" w:leader="underscore" w:pos="5670"/>
          <w:tab w:val="center" w:pos="7938"/>
        </w:tabs>
        <w:spacing w:after="40"/>
        <w:ind w:firstLine="567"/>
        <w:rPr>
          <w:sz w:val="28"/>
        </w:rPr>
      </w:pPr>
      <w:r w:rsidRPr="002D38D0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D38D0">
        <w:rPr>
          <w:u w:val="single"/>
        </w:rPr>
        <w:instrText xml:space="preserve"> FORMTEXT </w:instrText>
      </w:r>
      <w:r w:rsidRPr="002D38D0">
        <w:rPr>
          <w:u w:val="single"/>
        </w:rPr>
      </w:r>
      <w:r w:rsidRPr="002D38D0">
        <w:rPr>
          <w:u w:val="single"/>
        </w:rPr>
        <w:fldChar w:fldCharType="separate"/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u w:val="single"/>
        </w:rPr>
        <w:fldChar w:fldCharType="end"/>
      </w:r>
      <w:r>
        <w:rPr>
          <w:sz w:val="28"/>
        </w:rPr>
        <w:tab/>
      </w:r>
      <w:r w:rsidRPr="00D61B15">
        <w:rPr>
          <w:b/>
          <w:bCs/>
          <w:sz w:val="22"/>
        </w:rPr>
        <w:tab/>
      </w:r>
      <w:r>
        <w:rPr>
          <w:sz w:val="28"/>
        </w:rPr>
        <w:tab/>
      </w:r>
      <w:r w:rsidRPr="002D38D0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D38D0">
        <w:rPr>
          <w:u w:val="single"/>
        </w:rPr>
        <w:instrText xml:space="preserve"> FORMTEXT </w:instrText>
      </w:r>
      <w:r w:rsidRPr="002D38D0">
        <w:rPr>
          <w:u w:val="single"/>
        </w:rPr>
      </w:r>
      <w:r w:rsidRPr="002D38D0">
        <w:rPr>
          <w:u w:val="single"/>
        </w:rPr>
        <w:fldChar w:fldCharType="separate"/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noProof/>
          <w:u w:val="single"/>
        </w:rPr>
        <w:t> </w:t>
      </w:r>
      <w:r w:rsidRPr="002D38D0">
        <w:rPr>
          <w:u w:val="single"/>
        </w:rPr>
        <w:fldChar w:fldCharType="end"/>
      </w:r>
    </w:p>
    <w:p w14:paraId="719E4157" w14:textId="77777777" w:rsidR="00402BD8" w:rsidRDefault="001C5C96" w:rsidP="006A2722">
      <w:pPr>
        <w:tabs>
          <w:tab w:val="left" w:pos="3969"/>
          <w:tab w:val="center" w:pos="8080"/>
        </w:tabs>
        <w:ind w:firstLine="567"/>
        <w:rPr>
          <w:b/>
          <w:sz w:val="18"/>
          <w:szCs w:val="18"/>
          <w:u w:val="single"/>
          <w:lang w:val="lv-LV"/>
        </w:rPr>
      </w:pPr>
      <w:r w:rsidRPr="004F37AC">
        <w:rPr>
          <w:sz w:val="20"/>
          <w:szCs w:val="20"/>
          <w:lang w:val="lv-LV"/>
        </w:rPr>
        <w:t>(datums)</w:t>
      </w:r>
      <w:r w:rsidRPr="004F37AC">
        <w:rPr>
          <w:sz w:val="20"/>
          <w:szCs w:val="20"/>
          <w:lang w:val="lv-LV"/>
        </w:rPr>
        <w:tab/>
        <w:t>(paraksts)</w:t>
      </w:r>
      <w:r w:rsidRPr="004F37AC">
        <w:rPr>
          <w:sz w:val="20"/>
          <w:szCs w:val="20"/>
          <w:lang w:val="lv-LV"/>
        </w:rPr>
        <w:tab/>
        <w:t>(paraksta atšifrējums)</w:t>
      </w:r>
    </w:p>
    <w:sectPr w:rsidR="00402BD8" w:rsidSect="006A2722">
      <w:headerReference w:type="default" r:id="rId8"/>
      <w:pgSz w:w="11906" w:h="16838" w:code="9"/>
      <w:pgMar w:top="1134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7BB4" w14:textId="77777777" w:rsidR="00666F8C" w:rsidRDefault="00666F8C">
      <w:r>
        <w:separator/>
      </w:r>
    </w:p>
  </w:endnote>
  <w:endnote w:type="continuationSeparator" w:id="0">
    <w:p w14:paraId="78D2BDEE" w14:textId="77777777" w:rsidR="00666F8C" w:rsidRDefault="0066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C7EB3" w14:textId="77777777" w:rsidR="00666F8C" w:rsidRDefault="00666F8C">
      <w:r>
        <w:separator/>
      </w:r>
    </w:p>
  </w:footnote>
  <w:footnote w:type="continuationSeparator" w:id="0">
    <w:p w14:paraId="55C51DCE" w14:textId="77777777" w:rsidR="00666F8C" w:rsidRDefault="00666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E797" w14:textId="77777777" w:rsidR="0085661E" w:rsidRPr="00A75BDA" w:rsidRDefault="00DD4C47">
    <w:pPr>
      <w:pStyle w:val="Galvene"/>
      <w:rPr>
        <w:sz w:val="16"/>
        <w:szCs w:val="16"/>
        <w:lang w:val="lv-LV"/>
      </w:rPr>
    </w:pPr>
    <w:r>
      <w:rPr>
        <w:sz w:val="16"/>
        <w:szCs w:val="16"/>
        <w:lang w:val="lv-LV"/>
      </w:rPr>
      <w:t xml:space="preserve">Veidlapa </w:t>
    </w:r>
    <w:r w:rsidR="00456277">
      <w:rPr>
        <w:sz w:val="16"/>
        <w:szCs w:val="16"/>
        <w:lang w:val="lv-LV"/>
      </w:rPr>
      <w:t>8</w:t>
    </w:r>
    <w:r w:rsidR="0085661E">
      <w:rPr>
        <w:sz w:val="16"/>
        <w:szCs w:val="16"/>
        <w:lang w:val="lv-LV"/>
      </w:rPr>
      <w:t>-54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1607"/>
    <w:multiLevelType w:val="hybridMultilevel"/>
    <w:tmpl w:val="5DC85D2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D4D6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0665"/>
    <w:multiLevelType w:val="hybridMultilevel"/>
    <w:tmpl w:val="1C0AEBBA"/>
    <w:lvl w:ilvl="0" w:tplc="D0D4D6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20869"/>
    <w:multiLevelType w:val="multilevel"/>
    <w:tmpl w:val="7BC804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8576CE3"/>
    <w:multiLevelType w:val="hybridMultilevel"/>
    <w:tmpl w:val="5C1E855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822AD"/>
    <w:multiLevelType w:val="hybridMultilevel"/>
    <w:tmpl w:val="8B442FF6"/>
    <w:lvl w:ilvl="0" w:tplc="0426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31375490"/>
    <w:multiLevelType w:val="hybridMultilevel"/>
    <w:tmpl w:val="C1347F84"/>
    <w:lvl w:ilvl="0" w:tplc="D0D4D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816353"/>
    <w:multiLevelType w:val="hybridMultilevel"/>
    <w:tmpl w:val="8468F39A"/>
    <w:lvl w:ilvl="0" w:tplc="D0D4D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C07ED2"/>
    <w:multiLevelType w:val="hybridMultilevel"/>
    <w:tmpl w:val="0368011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408DE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43CDF"/>
    <w:multiLevelType w:val="hybridMultilevel"/>
    <w:tmpl w:val="071641FA"/>
    <w:lvl w:ilvl="0" w:tplc="D0D4D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63112"/>
    <w:multiLevelType w:val="multilevel"/>
    <w:tmpl w:val="0716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96404"/>
    <w:multiLevelType w:val="multilevel"/>
    <w:tmpl w:val="714C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7627E"/>
    <w:multiLevelType w:val="multilevel"/>
    <w:tmpl w:val="5C1E855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2040C"/>
    <w:multiLevelType w:val="multilevel"/>
    <w:tmpl w:val="7BC804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6C99051D"/>
    <w:multiLevelType w:val="hybridMultilevel"/>
    <w:tmpl w:val="D110F1B2"/>
    <w:lvl w:ilvl="0" w:tplc="8B408DEA">
      <w:start w:val="1"/>
      <w:numFmt w:val="bullet"/>
      <w:lvlText w:val="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6DCC0362"/>
    <w:multiLevelType w:val="hybridMultilevel"/>
    <w:tmpl w:val="D6D2CB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095456">
    <w:abstractNumId w:val="4"/>
  </w:num>
  <w:num w:numId="2" w16cid:durableId="289214596">
    <w:abstractNumId w:val="12"/>
  </w:num>
  <w:num w:numId="3" w16cid:durableId="1408069088">
    <w:abstractNumId w:val="9"/>
  </w:num>
  <w:num w:numId="4" w16cid:durableId="176235865">
    <w:abstractNumId w:val="10"/>
  </w:num>
  <w:num w:numId="5" w16cid:durableId="835607977">
    <w:abstractNumId w:val="6"/>
  </w:num>
  <w:num w:numId="6" w16cid:durableId="30961956">
    <w:abstractNumId w:val="7"/>
  </w:num>
  <w:num w:numId="7" w16cid:durableId="401757075">
    <w:abstractNumId w:val="1"/>
  </w:num>
  <w:num w:numId="8" w16cid:durableId="118256816">
    <w:abstractNumId w:val="11"/>
  </w:num>
  <w:num w:numId="9" w16cid:durableId="362098129">
    <w:abstractNumId w:val="0"/>
  </w:num>
  <w:num w:numId="10" w16cid:durableId="313997702">
    <w:abstractNumId w:val="15"/>
  </w:num>
  <w:num w:numId="11" w16cid:durableId="911089157">
    <w:abstractNumId w:val="5"/>
  </w:num>
  <w:num w:numId="12" w16cid:durableId="2077163754">
    <w:abstractNumId w:val="13"/>
  </w:num>
  <w:num w:numId="13" w16cid:durableId="904923123">
    <w:abstractNumId w:val="3"/>
  </w:num>
  <w:num w:numId="14" w16cid:durableId="1233663435">
    <w:abstractNumId w:val="2"/>
  </w:num>
  <w:num w:numId="15" w16cid:durableId="2120635263">
    <w:abstractNumId w:val="14"/>
  </w:num>
  <w:num w:numId="16" w16cid:durableId="20568098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56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A7"/>
    <w:rsid w:val="00001A3C"/>
    <w:rsid w:val="00031DC0"/>
    <w:rsid w:val="000328BC"/>
    <w:rsid w:val="00041073"/>
    <w:rsid w:val="000449CA"/>
    <w:rsid w:val="00071A94"/>
    <w:rsid w:val="000911CC"/>
    <w:rsid w:val="000A297E"/>
    <w:rsid w:val="000A76AE"/>
    <w:rsid w:val="000B1D11"/>
    <w:rsid w:val="000C493D"/>
    <w:rsid w:val="000C648D"/>
    <w:rsid w:val="000D15DA"/>
    <w:rsid w:val="00114B4C"/>
    <w:rsid w:val="00142FD3"/>
    <w:rsid w:val="0019548A"/>
    <w:rsid w:val="001B060E"/>
    <w:rsid w:val="001B1216"/>
    <w:rsid w:val="001C5C96"/>
    <w:rsid w:val="001C7CEE"/>
    <w:rsid w:val="001E6B6F"/>
    <w:rsid w:val="0021349C"/>
    <w:rsid w:val="00216217"/>
    <w:rsid w:val="00220214"/>
    <w:rsid w:val="00233CE8"/>
    <w:rsid w:val="00244A89"/>
    <w:rsid w:val="00270945"/>
    <w:rsid w:val="002C2B65"/>
    <w:rsid w:val="002D2AE5"/>
    <w:rsid w:val="0030282A"/>
    <w:rsid w:val="00303B79"/>
    <w:rsid w:val="00306105"/>
    <w:rsid w:val="003311B6"/>
    <w:rsid w:val="0037274C"/>
    <w:rsid w:val="00375B24"/>
    <w:rsid w:val="003D5F41"/>
    <w:rsid w:val="003F0859"/>
    <w:rsid w:val="00402BD8"/>
    <w:rsid w:val="00456277"/>
    <w:rsid w:val="00465F9E"/>
    <w:rsid w:val="00480EE4"/>
    <w:rsid w:val="004840CA"/>
    <w:rsid w:val="004D1FAB"/>
    <w:rsid w:val="00503A91"/>
    <w:rsid w:val="00506BFA"/>
    <w:rsid w:val="00585A5C"/>
    <w:rsid w:val="005F5106"/>
    <w:rsid w:val="006013FD"/>
    <w:rsid w:val="006622AF"/>
    <w:rsid w:val="00666F8C"/>
    <w:rsid w:val="0068616C"/>
    <w:rsid w:val="006A2722"/>
    <w:rsid w:val="006A4A79"/>
    <w:rsid w:val="006C7C6E"/>
    <w:rsid w:val="006E258C"/>
    <w:rsid w:val="00720EB5"/>
    <w:rsid w:val="007B618F"/>
    <w:rsid w:val="00811AB4"/>
    <w:rsid w:val="00825C36"/>
    <w:rsid w:val="0085661E"/>
    <w:rsid w:val="008751A6"/>
    <w:rsid w:val="00904E5A"/>
    <w:rsid w:val="00912E0B"/>
    <w:rsid w:val="00992B3C"/>
    <w:rsid w:val="009C1118"/>
    <w:rsid w:val="009C12A7"/>
    <w:rsid w:val="009E5759"/>
    <w:rsid w:val="009F142D"/>
    <w:rsid w:val="00A544F8"/>
    <w:rsid w:val="00A75BDA"/>
    <w:rsid w:val="00A92D87"/>
    <w:rsid w:val="00AC063B"/>
    <w:rsid w:val="00B028EB"/>
    <w:rsid w:val="00B10600"/>
    <w:rsid w:val="00B359A4"/>
    <w:rsid w:val="00B36301"/>
    <w:rsid w:val="00B424C2"/>
    <w:rsid w:val="00B52174"/>
    <w:rsid w:val="00B71159"/>
    <w:rsid w:val="00BD2AAD"/>
    <w:rsid w:val="00BF589D"/>
    <w:rsid w:val="00C2290A"/>
    <w:rsid w:val="00C3166C"/>
    <w:rsid w:val="00C37369"/>
    <w:rsid w:val="00CA37A5"/>
    <w:rsid w:val="00CB4BA7"/>
    <w:rsid w:val="00CC6697"/>
    <w:rsid w:val="00D02233"/>
    <w:rsid w:val="00D61F19"/>
    <w:rsid w:val="00D81791"/>
    <w:rsid w:val="00DA03AA"/>
    <w:rsid w:val="00DA7FD8"/>
    <w:rsid w:val="00DD16D1"/>
    <w:rsid w:val="00DD4C47"/>
    <w:rsid w:val="00DF77CC"/>
    <w:rsid w:val="00E107B9"/>
    <w:rsid w:val="00E13BBB"/>
    <w:rsid w:val="00E62689"/>
    <w:rsid w:val="00E70A0E"/>
    <w:rsid w:val="00E873BC"/>
    <w:rsid w:val="00EB19F5"/>
    <w:rsid w:val="00ED68E5"/>
    <w:rsid w:val="00F05B92"/>
    <w:rsid w:val="00F41321"/>
    <w:rsid w:val="00F70944"/>
    <w:rsid w:val="00FD5C4B"/>
    <w:rsid w:val="00FE5BCF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09D780"/>
  <w15:chartTrackingRefBased/>
  <w15:docId w15:val="{B98E4697-4803-4410-887C-6AB0BA63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0A76AE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0A76AE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6E258C"/>
    <w:rPr>
      <w:rFonts w:ascii="Tahoma" w:hAnsi="Tahoma" w:cs="Tahoma"/>
      <w:sz w:val="16"/>
      <w:szCs w:val="16"/>
    </w:rPr>
  </w:style>
  <w:style w:type="character" w:styleId="Hipersaite">
    <w:name w:val="Hyperlink"/>
    <w:rsid w:val="00503A91"/>
    <w:rPr>
      <w:color w:val="0000FF"/>
      <w:u w:val="single"/>
    </w:rPr>
  </w:style>
  <w:style w:type="table" w:styleId="Reatabula">
    <w:name w:val="Table Grid"/>
    <w:basedOn w:val="Parastatabula"/>
    <w:uiPriority w:val="39"/>
    <w:rsid w:val="00C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C2290A"/>
    <w:pPr>
      <w:ind w:left="720"/>
      <w:contextualSpacing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elgava.lv/pasvaldiba-par-pasvaldibu-datu-aizsardzib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ze.kazaine\Documents\AP_Pakalpojumi_administracija\PIP\2026\8-54_iesniegums_zemes_nomai_ELEKTR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8-54_iesniegums_zemes_nomai_ELEKTRON.dotx</Template>
  <TotalTime>2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2012-06-13T12:17:00Z</cp:lastPrinted>
  <dcterms:created xsi:type="dcterms:W3CDTF">2026-09-17T13:23:00Z</dcterms:created>
  <dcterms:modified xsi:type="dcterms:W3CDTF">2026-09-17T13:25:00Z</dcterms:modified>
</cp:coreProperties>
</file>