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8AE0" w14:textId="77777777" w:rsidR="0003588A" w:rsidRDefault="00C20110" w:rsidP="000C3CD1">
      <w:pPr>
        <w:ind w:left="4253"/>
        <w:rPr>
          <w:b/>
          <w:lang w:val="lv-LV"/>
        </w:rPr>
      </w:pPr>
      <w:r>
        <w:rPr>
          <w:b/>
          <w:lang w:val="lv-LV"/>
        </w:rPr>
        <w:tab/>
      </w:r>
      <w:r>
        <w:rPr>
          <w:b/>
          <w:lang w:val="lv-LV"/>
        </w:rPr>
        <w:tab/>
      </w:r>
      <w:r>
        <w:rPr>
          <w:b/>
          <w:lang w:val="lv-LV"/>
        </w:rPr>
        <w:tab/>
      </w:r>
      <w:r w:rsidR="0003588A" w:rsidRPr="0003588A">
        <w:rPr>
          <w:b/>
          <w:lang w:val="lv-LV"/>
        </w:rPr>
        <w:t xml:space="preserve">Jelgavas </w:t>
      </w:r>
      <w:r w:rsidR="000C3CD1">
        <w:rPr>
          <w:b/>
          <w:lang w:val="lv-LV"/>
        </w:rPr>
        <w:t>valsts</w:t>
      </w:r>
      <w:r w:rsidR="0003588A" w:rsidRPr="0003588A">
        <w:rPr>
          <w:b/>
          <w:lang w:val="lv-LV"/>
        </w:rPr>
        <w:t>pilsētas pašvaldība</w:t>
      </w:r>
      <w:r>
        <w:rPr>
          <w:b/>
          <w:lang w:val="lv-LV"/>
        </w:rPr>
        <w:t>i</w:t>
      </w:r>
      <w:r w:rsidR="0003588A" w:rsidRPr="0003588A">
        <w:rPr>
          <w:b/>
          <w:lang w:val="lv-LV"/>
        </w:rPr>
        <w:t xml:space="preserve"> 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1245BD" w:rsidRPr="001245BD" w14:paraId="7EBF320A" w14:textId="77777777" w:rsidTr="00CF3220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0C507072" w14:textId="77777777" w:rsidR="00CF3220" w:rsidRPr="001245BD" w:rsidRDefault="00CF3220" w:rsidP="00B65E5C">
            <w:pPr>
              <w:jc w:val="right"/>
              <w:rPr>
                <w:lang w:val="lv-LV"/>
              </w:rPr>
            </w:pPr>
          </w:p>
          <w:p w14:paraId="04F67A51" w14:textId="77777777" w:rsidR="00CF3220" w:rsidRPr="001245BD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1245BD" w:rsidRPr="001245BD" w14:paraId="44A0B8D9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07EFA7D1" w14:textId="77777777" w:rsidR="00CF3220" w:rsidRPr="001245BD" w:rsidRDefault="00CF3220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>(</w:t>
            </w:r>
            <w:r w:rsidR="00053EF8" w:rsidRPr="001245BD">
              <w:rPr>
                <w:sz w:val="20"/>
                <w:szCs w:val="20"/>
                <w:lang w:val="lv-LV"/>
              </w:rPr>
              <w:t>iesniedzēja vārds, uzvārds vai juridiskās personas nosaukums</w:t>
            </w:r>
            <w:r w:rsidRPr="001245BD">
              <w:rPr>
                <w:sz w:val="20"/>
                <w:szCs w:val="20"/>
                <w:lang w:val="lv-LV"/>
              </w:rPr>
              <w:t>)</w:t>
            </w:r>
            <w:r w:rsidR="00534EC9">
              <w:rPr>
                <w:sz w:val="20"/>
                <w:szCs w:val="20"/>
                <w:lang w:val="lv-LV"/>
              </w:rPr>
              <w:t xml:space="preserve"> *</w:t>
            </w:r>
          </w:p>
          <w:p w14:paraId="1005ABE9" w14:textId="77777777" w:rsidR="00CF3220" w:rsidRPr="001245BD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1245BD" w:rsidRPr="001245BD" w14:paraId="59A049A6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64E0474E" w14:textId="77777777" w:rsidR="00CF3220" w:rsidRPr="001245BD" w:rsidRDefault="00CF3220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>(</w:t>
            </w:r>
            <w:r w:rsidR="00053EF8" w:rsidRPr="001245BD">
              <w:rPr>
                <w:sz w:val="20"/>
                <w:szCs w:val="20"/>
                <w:lang w:val="lv-LV"/>
              </w:rPr>
              <w:t>personas kods vai reģistrācijas numurs</w:t>
            </w:r>
            <w:r w:rsidRPr="001245BD">
              <w:rPr>
                <w:sz w:val="20"/>
                <w:szCs w:val="20"/>
                <w:lang w:val="lv-LV"/>
              </w:rPr>
              <w:t>)</w:t>
            </w:r>
          </w:p>
          <w:p w14:paraId="0B1C5973" w14:textId="77777777" w:rsidR="00CF3220" w:rsidRPr="001245BD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1245BD" w:rsidRPr="00BD22F3" w14:paraId="06AAE78C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753639F9" w14:textId="77777777" w:rsidR="00CF3220" w:rsidRPr="001245BD" w:rsidRDefault="00CF3220" w:rsidP="00B65E5C">
            <w:pPr>
              <w:jc w:val="right"/>
              <w:rPr>
                <w:sz w:val="20"/>
                <w:szCs w:val="20"/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>(</w:t>
            </w:r>
            <w:r w:rsidR="00053EF8" w:rsidRPr="001245BD">
              <w:rPr>
                <w:sz w:val="20"/>
                <w:szCs w:val="20"/>
                <w:lang w:val="lv-LV"/>
              </w:rPr>
              <w:t>deklarētā dzīvesvietas adrese, juridiskā adrese</w:t>
            </w:r>
            <w:r w:rsidRPr="001245BD">
              <w:rPr>
                <w:sz w:val="20"/>
                <w:szCs w:val="20"/>
                <w:lang w:val="lv-LV"/>
              </w:rPr>
              <w:t>)</w:t>
            </w:r>
          </w:p>
          <w:p w14:paraId="3C5AE90A" w14:textId="77777777" w:rsidR="00CF3220" w:rsidRPr="001245BD" w:rsidRDefault="00CF3220" w:rsidP="00053EF8">
            <w:pPr>
              <w:jc w:val="center"/>
              <w:rPr>
                <w:lang w:val="lv-LV"/>
              </w:rPr>
            </w:pPr>
          </w:p>
        </w:tc>
      </w:tr>
      <w:tr w:rsidR="001245BD" w:rsidRPr="001245BD" w14:paraId="06D5DDEC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6581A133" w14:textId="77777777" w:rsidR="00CF3220" w:rsidRPr="001245BD" w:rsidRDefault="00053EF8" w:rsidP="00053EF8">
            <w:pPr>
              <w:rPr>
                <w:sz w:val="20"/>
                <w:szCs w:val="20"/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 xml:space="preserve">                                </w:t>
            </w:r>
            <w:r w:rsidR="00CF3220" w:rsidRPr="001245BD">
              <w:rPr>
                <w:sz w:val="20"/>
                <w:szCs w:val="20"/>
                <w:lang w:val="lv-LV"/>
              </w:rPr>
              <w:t>(</w:t>
            </w:r>
            <w:r w:rsidRPr="001245BD">
              <w:rPr>
                <w:sz w:val="20"/>
                <w:szCs w:val="20"/>
                <w:lang w:val="lv-LV"/>
              </w:rPr>
              <w:t>tālrunis</w:t>
            </w:r>
            <w:r w:rsidR="00CF3220" w:rsidRPr="001245BD">
              <w:rPr>
                <w:sz w:val="20"/>
                <w:szCs w:val="20"/>
                <w:lang w:val="lv-LV"/>
              </w:rPr>
              <w:t>)</w:t>
            </w:r>
            <w:r w:rsidRPr="001245BD">
              <w:rPr>
                <w:sz w:val="20"/>
                <w:szCs w:val="20"/>
                <w:lang w:val="lv-LV"/>
              </w:rPr>
              <w:t xml:space="preserve">                                          (elektroniskā pasta adrese) </w:t>
            </w:r>
          </w:p>
          <w:p w14:paraId="39121C56" w14:textId="77777777" w:rsidR="00CF3220" w:rsidRPr="001245BD" w:rsidRDefault="00CF3220" w:rsidP="00B65E5C">
            <w:pPr>
              <w:jc w:val="right"/>
              <w:rPr>
                <w:lang w:val="lv-LV"/>
              </w:rPr>
            </w:pPr>
          </w:p>
        </w:tc>
      </w:tr>
      <w:tr w:rsidR="001245BD" w:rsidRPr="001245BD" w14:paraId="418C6DA7" w14:textId="77777777" w:rsidTr="00CF3220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55AF4F92" w14:textId="77777777" w:rsidR="00CF3220" w:rsidRPr="001245BD" w:rsidRDefault="00CF3220" w:rsidP="00053EF8">
            <w:pPr>
              <w:jc w:val="right"/>
              <w:rPr>
                <w:sz w:val="20"/>
                <w:szCs w:val="20"/>
                <w:lang w:val="lv-LV"/>
              </w:rPr>
            </w:pPr>
            <w:r w:rsidRPr="001245BD">
              <w:rPr>
                <w:sz w:val="20"/>
                <w:szCs w:val="20"/>
                <w:lang w:val="lv-LV"/>
              </w:rPr>
              <w:t xml:space="preserve"> (</w:t>
            </w:r>
            <w:r w:rsidR="00053EF8" w:rsidRPr="001245BD">
              <w:rPr>
                <w:sz w:val="20"/>
                <w:szCs w:val="20"/>
                <w:lang w:val="lv-LV"/>
              </w:rPr>
              <w:t>juridiskās personas pārstāvja amats, vārds, uzvārds, kontakttālrunis</w:t>
            </w:r>
            <w:r w:rsidRPr="001245BD">
              <w:rPr>
                <w:sz w:val="20"/>
                <w:szCs w:val="20"/>
                <w:lang w:val="lv-LV"/>
              </w:rPr>
              <w:t>)</w:t>
            </w:r>
          </w:p>
        </w:tc>
      </w:tr>
    </w:tbl>
    <w:p w14:paraId="435782CC" w14:textId="77777777" w:rsidR="005C27CA" w:rsidRPr="001245BD" w:rsidRDefault="005C27CA" w:rsidP="000419AD">
      <w:pPr>
        <w:pStyle w:val="Pamatteksts2"/>
        <w:spacing w:before="120" w:after="120"/>
        <w:ind w:right="-1"/>
        <w:rPr>
          <w:sz w:val="24"/>
          <w:szCs w:val="24"/>
          <w:lang w:val="lv-LV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1245BD">
          <w:rPr>
            <w:sz w:val="24"/>
            <w:szCs w:val="24"/>
            <w:lang w:val="lv-LV"/>
          </w:rPr>
          <w:t>IESNIEGUMS</w:t>
        </w:r>
      </w:smartTag>
      <w:r w:rsidRPr="001245BD">
        <w:rPr>
          <w:lang w:val="lv-LV"/>
        </w:rPr>
        <w:br/>
      </w:r>
      <w:r w:rsidR="00053EF8" w:rsidRPr="001245BD">
        <w:rPr>
          <w:sz w:val="24"/>
          <w:szCs w:val="24"/>
          <w:lang w:val="lv-LV"/>
        </w:rPr>
        <w:t xml:space="preserve">par atļaujas saņemšanu publisko pasākumu rīkošanai </w:t>
      </w:r>
    </w:p>
    <w:p w14:paraId="0F41B1DE" w14:textId="77777777" w:rsidR="00043C09" w:rsidRPr="001245BD" w:rsidRDefault="00043C09" w:rsidP="00C56A75">
      <w:pPr>
        <w:spacing w:before="120" w:after="120"/>
        <w:ind w:right="-514"/>
        <w:rPr>
          <w:sz w:val="20"/>
          <w:szCs w:val="20"/>
          <w:lang w:val="lv-LV"/>
        </w:rPr>
      </w:pPr>
    </w:p>
    <w:p w14:paraId="66513862" w14:textId="77777777" w:rsidR="00944448" w:rsidRPr="001245BD" w:rsidRDefault="005C27CA" w:rsidP="00944448">
      <w:pPr>
        <w:pStyle w:val="Paraststmeklis"/>
        <w:spacing w:before="120" w:beforeAutospacing="0" w:after="120" w:afterAutospacing="0"/>
        <w:rPr>
          <w:lang w:val="lv-LV"/>
        </w:rPr>
      </w:pPr>
      <w:r w:rsidRPr="001245BD">
        <w:rPr>
          <w:lang w:val="lv-LV"/>
        </w:rPr>
        <w:t xml:space="preserve">Pasākuma </w:t>
      </w:r>
      <w:r w:rsidR="00944448" w:rsidRPr="001245BD">
        <w:rPr>
          <w:lang w:val="lv-LV"/>
        </w:rPr>
        <w:t>nosaukums</w:t>
      </w:r>
      <w:r w:rsidRPr="001245BD">
        <w:rPr>
          <w:lang w:val="lv-LV"/>
        </w:rPr>
        <w:t xml:space="preserve"> un mērķis:</w:t>
      </w:r>
      <w:r w:rsidR="00944448" w:rsidRPr="001245BD">
        <w:rPr>
          <w:lang w:val="lv-LV"/>
        </w:rPr>
        <w:t xml:space="preserve"> </w:t>
      </w:r>
    </w:p>
    <w:p w14:paraId="54ED0448" w14:textId="77777777" w:rsidR="005C27CA" w:rsidRPr="001245BD" w:rsidRDefault="0003588A" w:rsidP="0003588A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</w:t>
      </w:r>
      <w:r w:rsidR="00A84C6D" w:rsidRPr="001245BD">
        <w:rPr>
          <w:lang w:val="lv-LV"/>
        </w:rPr>
        <w:t>______</w:t>
      </w:r>
      <w:r w:rsidRPr="001245BD">
        <w:rPr>
          <w:lang w:val="lv-LV"/>
        </w:rPr>
        <w:t>________________</w:t>
      </w:r>
      <w:r w:rsidR="005C27CA" w:rsidRPr="001245BD">
        <w:rPr>
          <w:lang w:val="lv-LV"/>
        </w:rPr>
        <w:t>_________________</w:t>
      </w:r>
      <w:r w:rsidRPr="001245BD">
        <w:rPr>
          <w:lang w:val="lv-LV"/>
        </w:rPr>
        <w:t>____________</w:t>
      </w:r>
      <w:r w:rsidR="005C27CA" w:rsidRPr="001245BD">
        <w:rPr>
          <w:lang w:val="lv-LV"/>
        </w:rPr>
        <w:t>__</w:t>
      </w:r>
    </w:p>
    <w:p w14:paraId="23CA2197" w14:textId="77777777" w:rsidR="005C27CA" w:rsidRPr="001245BD" w:rsidRDefault="005C27CA" w:rsidP="0003588A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_____________________________________________________</w:t>
      </w:r>
      <w:r w:rsidR="0003588A" w:rsidRPr="001245BD">
        <w:rPr>
          <w:lang w:val="lv-LV"/>
        </w:rPr>
        <w:t>___________________________</w:t>
      </w:r>
    </w:p>
    <w:p w14:paraId="1C7752C2" w14:textId="77777777" w:rsidR="005C27CA" w:rsidRPr="001245BD" w:rsidRDefault="005C27CA" w:rsidP="0003588A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_________________________________________________</w:t>
      </w:r>
      <w:r w:rsidR="0003588A" w:rsidRPr="001245BD">
        <w:rPr>
          <w:lang w:val="lv-LV"/>
        </w:rPr>
        <w:t>_______________________________</w:t>
      </w:r>
    </w:p>
    <w:p w14:paraId="28AE9918" w14:textId="77777777" w:rsidR="00BD22F3" w:rsidRDefault="00BD22F3" w:rsidP="00950F35">
      <w:pPr>
        <w:pStyle w:val="Paraststmeklis"/>
        <w:tabs>
          <w:tab w:val="left" w:pos="1985"/>
          <w:tab w:val="left" w:pos="3261"/>
          <w:tab w:val="left" w:pos="4678"/>
          <w:tab w:val="left" w:pos="6237"/>
          <w:tab w:val="left" w:pos="7371"/>
        </w:tabs>
        <w:spacing w:before="120" w:beforeAutospacing="0" w:after="120" w:afterAutospacing="0"/>
        <w:rPr>
          <w:lang w:val="lv-LV"/>
        </w:rPr>
      </w:pPr>
      <w:r w:rsidRPr="001245BD">
        <w:rPr>
          <w:lang w:val="lv-LV"/>
        </w:rPr>
        <w:t>Pasākuma</w:t>
      </w:r>
      <w:r w:rsidRPr="00BD22F3">
        <w:rPr>
          <w:lang w:val="lv-LV"/>
        </w:rPr>
        <w:t xml:space="preserve"> </w:t>
      </w:r>
      <w:r w:rsidRPr="001245BD">
        <w:rPr>
          <w:lang w:val="lv-LV"/>
        </w:rPr>
        <w:t>veids</w:t>
      </w:r>
      <w:r>
        <w:rPr>
          <w:lang w:val="lv-LV"/>
        </w:rPr>
        <w:t xml:space="preserve">: </w:t>
      </w:r>
      <w:r w:rsidR="00950F35"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>□</w:t>
      </w:r>
      <w:r w:rsidRPr="00BD22F3">
        <w:rPr>
          <w:lang w:val="lv-LV"/>
        </w:rPr>
        <w:t xml:space="preserve"> svētku</w:t>
      </w:r>
      <w:r w:rsidRPr="00BD22F3"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>□</w:t>
      </w:r>
      <w:r w:rsidRPr="00BD22F3">
        <w:rPr>
          <w:lang w:val="lv-LV"/>
        </w:rPr>
        <w:t xml:space="preserve"> piemiņas</w:t>
      </w:r>
      <w:r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>□</w:t>
      </w:r>
      <w:r w:rsidRPr="00BD22F3">
        <w:rPr>
          <w:lang w:val="lv-LV"/>
        </w:rPr>
        <w:t xml:space="preserve"> </w:t>
      </w:r>
      <w:r>
        <w:rPr>
          <w:lang w:val="lv-LV"/>
        </w:rPr>
        <w:t>izkl</w:t>
      </w:r>
      <w:r w:rsidR="00950F35">
        <w:rPr>
          <w:lang w:val="lv-LV"/>
        </w:rPr>
        <w:t>ai</w:t>
      </w:r>
      <w:r>
        <w:rPr>
          <w:lang w:val="lv-LV"/>
        </w:rPr>
        <w:t>d</w:t>
      </w:r>
      <w:r w:rsidR="00950F35">
        <w:rPr>
          <w:lang w:val="lv-LV"/>
        </w:rPr>
        <w:t>es</w:t>
      </w:r>
      <w:r w:rsidRPr="00BD22F3"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>□</w:t>
      </w:r>
      <w:r w:rsidRPr="00BD22F3">
        <w:rPr>
          <w:lang w:val="lv-LV"/>
        </w:rPr>
        <w:t xml:space="preserve"> </w:t>
      </w:r>
      <w:r w:rsidRPr="001245BD">
        <w:rPr>
          <w:lang w:val="lv-LV"/>
        </w:rPr>
        <w:t>sporta</w:t>
      </w:r>
      <w:r>
        <w:rPr>
          <w:lang w:val="lv-LV"/>
        </w:rPr>
        <w:t xml:space="preserve"> </w:t>
      </w:r>
      <w:r w:rsidR="00950F35"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>□</w:t>
      </w:r>
      <w:r w:rsidRPr="00BD22F3">
        <w:rPr>
          <w:lang w:val="lv-LV"/>
        </w:rPr>
        <w:t xml:space="preserve"> </w:t>
      </w:r>
      <w:r>
        <w:rPr>
          <w:lang w:val="lv-LV"/>
        </w:rPr>
        <w:t>atpūta</w:t>
      </w:r>
      <w:r w:rsidR="00950F35">
        <w:rPr>
          <w:lang w:val="lv-LV"/>
        </w:rPr>
        <w:t>s</w:t>
      </w:r>
    </w:p>
    <w:p w14:paraId="4D340589" w14:textId="77777777" w:rsidR="007D3019" w:rsidRPr="001245BD" w:rsidRDefault="00854C9F" w:rsidP="0061670B">
      <w:pPr>
        <w:pStyle w:val="Paraststmeklis"/>
        <w:spacing w:before="120" w:beforeAutospacing="0" w:after="120" w:afterAutospacing="0"/>
        <w:rPr>
          <w:lang w:val="lv-LV"/>
        </w:rPr>
      </w:pPr>
      <w:r>
        <w:rPr>
          <w:lang w:val="lv-LV"/>
        </w:rPr>
        <w:t>Pasākuma norises vieta/</w:t>
      </w:r>
      <w:r w:rsidR="007D3019" w:rsidRPr="001245BD">
        <w:rPr>
          <w:lang w:val="lv-LV"/>
        </w:rPr>
        <w:t>maršruts:</w:t>
      </w:r>
    </w:p>
    <w:p w14:paraId="5FC52E1C" w14:textId="77777777" w:rsidR="007D3019" w:rsidRPr="001245BD" w:rsidRDefault="007D3019" w:rsidP="0061670B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________________________________________________________________________________</w:t>
      </w:r>
    </w:p>
    <w:p w14:paraId="2A86E41B" w14:textId="77777777" w:rsidR="007D3019" w:rsidRPr="001245BD" w:rsidRDefault="007D3019" w:rsidP="007D3019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________________________________________________________________________________</w:t>
      </w:r>
    </w:p>
    <w:p w14:paraId="13E9A3EC" w14:textId="77777777" w:rsidR="007D3019" w:rsidRPr="001245BD" w:rsidRDefault="007D3019" w:rsidP="007D3019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________________________________________________________________________________</w:t>
      </w:r>
    </w:p>
    <w:p w14:paraId="05424C7C" w14:textId="77777777" w:rsidR="005C27CA" w:rsidRPr="001245BD" w:rsidRDefault="005C27CA" w:rsidP="0003588A">
      <w:pPr>
        <w:pStyle w:val="Paraststmeklis"/>
        <w:spacing w:before="120" w:beforeAutospacing="0" w:after="120" w:afterAutospacing="0"/>
        <w:ind w:left="-360" w:right="-1"/>
        <w:jc w:val="both"/>
        <w:rPr>
          <w:lang w:val="lv-LV"/>
        </w:rPr>
      </w:pPr>
      <w:r w:rsidRPr="001245BD">
        <w:rPr>
          <w:lang w:val="lv-LV"/>
        </w:rPr>
        <w:t xml:space="preserve">      Pasākuma norises datums ___________________</w:t>
      </w:r>
      <w:r w:rsidR="0003588A" w:rsidRPr="001245BD">
        <w:rPr>
          <w:lang w:val="lv-LV"/>
        </w:rPr>
        <w:t>_______</w:t>
      </w:r>
      <w:r w:rsidRPr="001245BD">
        <w:rPr>
          <w:lang w:val="lv-LV"/>
        </w:rPr>
        <w:t>____________________________</w:t>
      </w:r>
      <w:r w:rsidR="00093171" w:rsidRPr="001245BD">
        <w:rPr>
          <w:lang w:val="lv-LV"/>
        </w:rPr>
        <w:t>____</w:t>
      </w:r>
      <w:r w:rsidR="0003588A" w:rsidRPr="001245BD">
        <w:rPr>
          <w:lang w:val="lv-LV"/>
        </w:rPr>
        <w:t>_</w:t>
      </w:r>
    </w:p>
    <w:p w14:paraId="5B7CE9EB" w14:textId="77777777" w:rsidR="005C27CA" w:rsidRPr="001245BD" w:rsidRDefault="005C27CA" w:rsidP="002100D2">
      <w:pPr>
        <w:pStyle w:val="Paraststmeklis"/>
        <w:spacing w:before="120" w:beforeAutospacing="0" w:after="120" w:afterAutospacing="0"/>
        <w:ind w:left="-360" w:right="-1"/>
        <w:jc w:val="both"/>
        <w:rPr>
          <w:lang w:val="lv-LV"/>
        </w:rPr>
      </w:pPr>
      <w:r w:rsidRPr="001245BD">
        <w:rPr>
          <w:lang w:val="lv-LV"/>
        </w:rPr>
        <w:t xml:space="preserve">      Sākuma laiks</w:t>
      </w:r>
      <w:r w:rsidR="00714E92" w:rsidRPr="001245BD">
        <w:rPr>
          <w:lang w:val="lv-LV"/>
        </w:rPr>
        <w:t xml:space="preserve"> - no plkst. _________</w:t>
      </w:r>
      <w:r w:rsidR="002100D2" w:rsidRPr="001245BD">
        <w:rPr>
          <w:lang w:val="lv-LV"/>
        </w:rPr>
        <w:t>___</w:t>
      </w:r>
      <w:r w:rsidR="00714E92" w:rsidRPr="001245BD">
        <w:rPr>
          <w:lang w:val="lv-LV"/>
        </w:rPr>
        <w:t>_</w:t>
      </w:r>
      <w:r w:rsidR="002100D2" w:rsidRPr="001245BD">
        <w:rPr>
          <w:lang w:val="lv-LV"/>
        </w:rPr>
        <w:t>_</w:t>
      </w:r>
      <w:r w:rsidR="00714E92" w:rsidRPr="001245BD">
        <w:rPr>
          <w:lang w:val="lv-LV"/>
        </w:rPr>
        <w:t>____</w:t>
      </w:r>
      <w:r w:rsidRPr="001245BD">
        <w:rPr>
          <w:lang w:val="lv-LV"/>
        </w:rPr>
        <w:t xml:space="preserve"> plānotais beigu laiks - plkst.__________</w:t>
      </w:r>
      <w:r w:rsidR="002100D2" w:rsidRPr="001245BD">
        <w:rPr>
          <w:lang w:val="lv-LV"/>
        </w:rPr>
        <w:t>_</w:t>
      </w:r>
      <w:r w:rsidRPr="001245BD">
        <w:rPr>
          <w:lang w:val="lv-LV"/>
        </w:rPr>
        <w:t>_</w:t>
      </w:r>
      <w:r w:rsidR="002100D2" w:rsidRPr="001245BD">
        <w:rPr>
          <w:lang w:val="lv-LV"/>
        </w:rPr>
        <w:t>_____</w:t>
      </w:r>
      <w:r w:rsidRPr="001245BD">
        <w:rPr>
          <w:lang w:val="lv-LV"/>
        </w:rPr>
        <w:t>__</w:t>
      </w:r>
    </w:p>
    <w:p w14:paraId="6226B10A" w14:textId="77777777" w:rsidR="005C27CA" w:rsidRPr="001245BD" w:rsidRDefault="005C27CA" w:rsidP="00C56A75">
      <w:pPr>
        <w:pStyle w:val="Paraststmeklis"/>
        <w:spacing w:before="120" w:beforeAutospacing="0" w:after="120" w:afterAutospacing="0"/>
        <w:ind w:right="-514"/>
        <w:rPr>
          <w:lang w:val="lv-LV"/>
        </w:rPr>
      </w:pPr>
      <w:r w:rsidRPr="001245BD">
        <w:rPr>
          <w:lang w:val="lv-LV"/>
        </w:rPr>
        <w:t>Plānotais pasākuma apmeklētāju un dalībnieku skaits ________________</w:t>
      </w:r>
      <w:r w:rsidR="002100D2" w:rsidRPr="001245BD">
        <w:rPr>
          <w:lang w:val="lv-LV"/>
        </w:rPr>
        <w:t>_______</w:t>
      </w:r>
      <w:r w:rsidRPr="001245BD">
        <w:rPr>
          <w:lang w:val="lv-LV"/>
        </w:rPr>
        <w:t xml:space="preserve">______________ </w:t>
      </w:r>
    </w:p>
    <w:p w14:paraId="0162B037" w14:textId="77777777" w:rsidR="00944448" w:rsidRPr="001245BD" w:rsidRDefault="00944448" w:rsidP="00944448">
      <w:pPr>
        <w:pStyle w:val="Paraststmeklis"/>
        <w:tabs>
          <w:tab w:val="left" w:pos="5670"/>
          <w:tab w:val="left" w:pos="6521"/>
        </w:tabs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Paaugstināta riska pasākums</w:t>
      </w:r>
      <w:r w:rsidRPr="001245BD"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 xml:space="preserve">□ </w:t>
      </w:r>
      <w:r w:rsidRPr="001245BD">
        <w:rPr>
          <w:lang w:val="lv-LV"/>
        </w:rPr>
        <w:t>Jā</w:t>
      </w:r>
      <w:r w:rsidRPr="001245BD">
        <w:rPr>
          <w:lang w:val="lv-LV"/>
        </w:rPr>
        <w:tab/>
      </w:r>
      <w:r w:rsidRPr="001245BD">
        <w:rPr>
          <w:rFonts w:ascii="Arial" w:hAnsi="Arial" w:cs="Arial"/>
          <w:sz w:val="32"/>
          <w:szCs w:val="32"/>
          <w:lang w:val="lv-LV"/>
        </w:rPr>
        <w:t>□</w:t>
      </w:r>
      <w:r w:rsidRPr="001245BD">
        <w:rPr>
          <w:lang w:val="lv-LV"/>
        </w:rPr>
        <w:t xml:space="preserve"> Nē (</w:t>
      </w:r>
      <w:r w:rsidRPr="001245BD">
        <w:rPr>
          <w:i/>
          <w:lang w:val="lv-LV"/>
        </w:rPr>
        <w:t>atzīmēt vajadzīgo</w:t>
      </w:r>
      <w:r w:rsidRPr="001245BD">
        <w:rPr>
          <w:lang w:val="lv-LV"/>
        </w:rPr>
        <w:t>)</w:t>
      </w:r>
    </w:p>
    <w:p w14:paraId="420EF0D1" w14:textId="77777777" w:rsidR="0003588A" w:rsidRPr="001245BD" w:rsidRDefault="00C56A75" w:rsidP="00496142">
      <w:pPr>
        <w:pStyle w:val="Paraststmeklis"/>
        <w:tabs>
          <w:tab w:val="left" w:pos="5670"/>
          <w:tab w:val="left" w:pos="6521"/>
        </w:tabs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 xml:space="preserve">Pasākumā izmanto bezpilota gaisa kuģi </w:t>
      </w:r>
      <w:r w:rsidR="00B62563" w:rsidRPr="001245BD">
        <w:rPr>
          <w:lang w:val="lv-LV"/>
        </w:rPr>
        <w:tab/>
      </w:r>
      <w:r w:rsidR="0003588A" w:rsidRPr="001245BD">
        <w:rPr>
          <w:rFonts w:ascii="Arial" w:hAnsi="Arial" w:cs="Arial"/>
          <w:sz w:val="32"/>
          <w:szCs w:val="32"/>
          <w:lang w:val="lv-LV"/>
        </w:rPr>
        <w:t>□</w:t>
      </w:r>
      <w:r w:rsidR="00496142" w:rsidRPr="001245BD">
        <w:rPr>
          <w:rFonts w:ascii="Arial" w:hAnsi="Arial" w:cs="Arial"/>
          <w:sz w:val="32"/>
          <w:szCs w:val="32"/>
          <w:lang w:val="lv-LV"/>
        </w:rPr>
        <w:t xml:space="preserve"> </w:t>
      </w:r>
      <w:r w:rsidR="00B62563" w:rsidRPr="001245BD">
        <w:rPr>
          <w:lang w:val="lv-LV"/>
        </w:rPr>
        <w:t>Jā</w:t>
      </w:r>
      <w:r w:rsidR="00496142" w:rsidRPr="001245BD">
        <w:rPr>
          <w:lang w:val="lv-LV"/>
        </w:rPr>
        <w:tab/>
      </w:r>
      <w:r w:rsidR="0003588A" w:rsidRPr="001245BD">
        <w:rPr>
          <w:rFonts w:ascii="Arial" w:hAnsi="Arial" w:cs="Arial"/>
          <w:sz w:val="32"/>
          <w:szCs w:val="32"/>
          <w:lang w:val="lv-LV"/>
        </w:rPr>
        <w:t>□</w:t>
      </w:r>
      <w:r w:rsidR="0003588A" w:rsidRPr="001245BD">
        <w:rPr>
          <w:lang w:val="lv-LV"/>
        </w:rPr>
        <w:t xml:space="preserve"> </w:t>
      </w:r>
      <w:r w:rsidR="00B62563" w:rsidRPr="001245BD">
        <w:rPr>
          <w:lang w:val="lv-LV"/>
        </w:rPr>
        <w:t>Nē</w:t>
      </w:r>
      <w:r w:rsidR="0003588A" w:rsidRPr="001245BD">
        <w:rPr>
          <w:lang w:val="lv-LV"/>
        </w:rPr>
        <w:t xml:space="preserve"> (</w:t>
      </w:r>
      <w:r w:rsidR="0003588A" w:rsidRPr="001245BD">
        <w:rPr>
          <w:i/>
          <w:lang w:val="lv-LV"/>
        </w:rPr>
        <w:t>atzīmēt vajadzīgo</w:t>
      </w:r>
      <w:r w:rsidR="0003588A" w:rsidRPr="001245BD">
        <w:rPr>
          <w:lang w:val="lv-LV"/>
        </w:rPr>
        <w:t>)</w:t>
      </w:r>
    </w:p>
    <w:p w14:paraId="52395CAA" w14:textId="77777777" w:rsidR="0003588A" w:rsidRPr="001245BD" w:rsidRDefault="005C27CA" w:rsidP="00496142">
      <w:pPr>
        <w:pStyle w:val="Paraststmeklis"/>
        <w:tabs>
          <w:tab w:val="left" w:pos="5670"/>
          <w:tab w:val="left" w:pos="6521"/>
        </w:tabs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Pasākumā izmantojamās bīstamās iekā</w:t>
      </w:r>
      <w:r w:rsidR="001D27D8" w:rsidRPr="001245BD">
        <w:rPr>
          <w:lang w:val="lv-LV"/>
        </w:rPr>
        <w:t>rtas</w:t>
      </w:r>
      <w:r w:rsidR="00B62563" w:rsidRPr="001245BD">
        <w:rPr>
          <w:lang w:val="lv-LV"/>
        </w:rPr>
        <w:tab/>
      </w:r>
      <w:r w:rsidR="0003588A" w:rsidRPr="001245BD">
        <w:rPr>
          <w:rFonts w:ascii="Arial" w:hAnsi="Arial" w:cs="Arial"/>
          <w:sz w:val="32"/>
          <w:szCs w:val="32"/>
          <w:lang w:val="lv-LV"/>
        </w:rPr>
        <w:t>□</w:t>
      </w:r>
      <w:r w:rsidR="00496142" w:rsidRPr="001245BD">
        <w:rPr>
          <w:rFonts w:ascii="Arial" w:hAnsi="Arial" w:cs="Arial"/>
          <w:sz w:val="32"/>
          <w:szCs w:val="32"/>
          <w:lang w:val="lv-LV"/>
        </w:rPr>
        <w:t xml:space="preserve"> </w:t>
      </w:r>
      <w:r w:rsidR="0003588A" w:rsidRPr="001245BD">
        <w:rPr>
          <w:lang w:val="lv-LV"/>
        </w:rPr>
        <w:t>Jā</w:t>
      </w:r>
      <w:r w:rsidR="00496142" w:rsidRPr="001245BD">
        <w:rPr>
          <w:lang w:val="lv-LV"/>
        </w:rPr>
        <w:tab/>
      </w:r>
      <w:r w:rsidR="0003588A" w:rsidRPr="001245BD">
        <w:rPr>
          <w:rFonts w:ascii="Arial" w:hAnsi="Arial" w:cs="Arial"/>
          <w:sz w:val="32"/>
          <w:szCs w:val="32"/>
          <w:lang w:val="lv-LV"/>
        </w:rPr>
        <w:t>□</w:t>
      </w:r>
      <w:r w:rsidR="0003588A" w:rsidRPr="001245BD">
        <w:rPr>
          <w:lang w:val="lv-LV"/>
        </w:rPr>
        <w:t xml:space="preserve"> </w:t>
      </w:r>
      <w:r w:rsidR="00B62563" w:rsidRPr="001245BD">
        <w:rPr>
          <w:lang w:val="lv-LV"/>
        </w:rPr>
        <w:t>Nē</w:t>
      </w:r>
      <w:r w:rsidR="0003588A" w:rsidRPr="001245BD">
        <w:rPr>
          <w:lang w:val="lv-LV"/>
        </w:rPr>
        <w:t xml:space="preserve"> (</w:t>
      </w:r>
      <w:r w:rsidR="0003588A" w:rsidRPr="001245BD">
        <w:rPr>
          <w:i/>
          <w:lang w:val="lv-LV"/>
        </w:rPr>
        <w:t>atzīmēt vajadzīgo</w:t>
      </w:r>
      <w:r w:rsidR="0003588A" w:rsidRPr="001245BD">
        <w:rPr>
          <w:lang w:val="lv-LV"/>
        </w:rPr>
        <w:t>)</w:t>
      </w:r>
    </w:p>
    <w:p w14:paraId="7DA4C9C9" w14:textId="77777777" w:rsidR="00E174CE" w:rsidRPr="00360673" w:rsidRDefault="002A3395" w:rsidP="00DC5F30">
      <w:pPr>
        <w:pStyle w:val="Paraststmeklis"/>
        <w:tabs>
          <w:tab w:val="left" w:pos="5670"/>
          <w:tab w:val="left" w:pos="6521"/>
        </w:tabs>
        <w:spacing w:before="0" w:beforeAutospacing="0" w:after="0" w:afterAutospacing="0"/>
        <w:ind w:right="-1"/>
        <w:rPr>
          <w:lang w:val="lv-LV"/>
        </w:rPr>
      </w:pPr>
      <w:r>
        <w:rPr>
          <w:lang w:val="lv-LV"/>
        </w:rPr>
        <w:t xml:space="preserve">Plānoti ceļu satiksmes </w:t>
      </w:r>
      <w:r w:rsidR="0002393E">
        <w:rPr>
          <w:lang w:val="lv-LV"/>
        </w:rPr>
        <w:t>aizliegumi/</w:t>
      </w:r>
      <w:r>
        <w:rPr>
          <w:lang w:val="lv-LV"/>
        </w:rPr>
        <w:t>ierobežojumi</w:t>
      </w:r>
      <w:r w:rsidR="00E174CE" w:rsidRPr="001245BD">
        <w:rPr>
          <w:lang w:val="lv-LV"/>
        </w:rPr>
        <w:tab/>
      </w:r>
      <w:r w:rsidR="00E174CE" w:rsidRPr="00360673">
        <w:rPr>
          <w:rFonts w:ascii="Arial" w:hAnsi="Arial" w:cs="Arial"/>
          <w:sz w:val="32"/>
          <w:szCs w:val="32"/>
          <w:lang w:val="lv-LV"/>
        </w:rPr>
        <w:t xml:space="preserve">□ </w:t>
      </w:r>
      <w:r w:rsidR="00E174CE" w:rsidRPr="00360673">
        <w:rPr>
          <w:lang w:val="lv-LV"/>
        </w:rPr>
        <w:t>Jā</w:t>
      </w:r>
      <w:r w:rsidR="00E174CE" w:rsidRPr="00360673">
        <w:rPr>
          <w:lang w:val="lv-LV"/>
        </w:rPr>
        <w:tab/>
      </w:r>
      <w:r w:rsidR="00E174CE" w:rsidRPr="00360673">
        <w:rPr>
          <w:rFonts w:ascii="Arial" w:hAnsi="Arial" w:cs="Arial"/>
          <w:sz w:val="32"/>
          <w:szCs w:val="32"/>
          <w:lang w:val="lv-LV"/>
        </w:rPr>
        <w:t>□</w:t>
      </w:r>
      <w:r w:rsidR="00E174CE" w:rsidRPr="00360673">
        <w:rPr>
          <w:lang w:val="lv-LV"/>
        </w:rPr>
        <w:t xml:space="preserve"> Nē (</w:t>
      </w:r>
      <w:r w:rsidR="00E174CE" w:rsidRPr="00360673">
        <w:rPr>
          <w:i/>
          <w:lang w:val="lv-LV"/>
        </w:rPr>
        <w:t>atzīmēt vajadzīgo</w:t>
      </w:r>
      <w:r w:rsidR="00E174CE" w:rsidRPr="00360673">
        <w:rPr>
          <w:lang w:val="lv-LV"/>
        </w:rPr>
        <w:t>)</w:t>
      </w:r>
    </w:p>
    <w:p w14:paraId="35DE10AB" w14:textId="77777777" w:rsidR="0002393E" w:rsidRPr="0002393E" w:rsidRDefault="0002393E" w:rsidP="00DC5F30">
      <w:pPr>
        <w:pStyle w:val="Paraststmeklis"/>
        <w:tabs>
          <w:tab w:val="left" w:pos="5670"/>
          <w:tab w:val="left" w:pos="6521"/>
        </w:tabs>
        <w:spacing w:before="0" w:beforeAutospacing="0" w:after="0" w:afterAutospacing="0"/>
        <w:ind w:right="-1"/>
        <w:rPr>
          <w:i/>
          <w:sz w:val="20"/>
          <w:szCs w:val="20"/>
          <w:lang w:val="lv-LV"/>
        </w:rPr>
      </w:pPr>
      <w:r>
        <w:rPr>
          <w:lang w:val="lv-LV"/>
        </w:rPr>
        <w:t>(</w:t>
      </w:r>
      <w:r w:rsidR="00B40AC7">
        <w:rPr>
          <w:i/>
          <w:sz w:val="20"/>
          <w:szCs w:val="20"/>
          <w:lang w:val="lv-LV"/>
        </w:rPr>
        <w:t>Izvēlne “Jā”:</w:t>
      </w:r>
      <w:r>
        <w:rPr>
          <w:i/>
          <w:sz w:val="20"/>
          <w:szCs w:val="20"/>
          <w:lang w:val="lv-LV"/>
        </w:rPr>
        <w:t xml:space="preserve"> 10 darba dienas pirms pasākuma norises JPVI “Pilsētsaimniecība” jāiesniedz</w:t>
      </w:r>
      <w:r w:rsidR="00200974">
        <w:rPr>
          <w:i/>
          <w:sz w:val="20"/>
          <w:szCs w:val="20"/>
          <w:lang w:val="lv-LV"/>
        </w:rPr>
        <w:t xml:space="preserve">  iesniegums par satiksmes</w:t>
      </w:r>
      <w:r>
        <w:rPr>
          <w:i/>
          <w:sz w:val="20"/>
          <w:szCs w:val="20"/>
          <w:lang w:val="lv-LV"/>
        </w:rPr>
        <w:t xml:space="preserve"> </w:t>
      </w:r>
      <w:r w:rsidR="00200974">
        <w:rPr>
          <w:i/>
          <w:sz w:val="20"/>
          <w:szCs w:val="20"/>
          <w:lang w:val="lv-LV"/>
        </w:rPr>
        <w:t xml:space="preserve">aizliegšanu/ierobežošanu, pievienojot </w:t>
      </w:r>
      <w:r>
        <w:rPr>
          <w:i/>
          <w:sz w:val="20"/>
          <w:szCs w:val="20"/>
          <w:lang w:val="lv-LV"/>
        </w:rPr>
        <w:t>satiksmes organizācijas shēm</w:t>
      </w:r>
      <w:r w:rsidR="00200974">
        <w:rPr>
          <w:i/>
          <w:sz w:val="20"/>
          <w:szCs w:val="20"/>
          <w:lang w:val="lv-LV"/>
        </w:rPr>
        <w:t>u</w:t>
      </w:r>
      <w:r>
        <w:rPr>
          <w:i/>
          <w:sz w:val="20"/>
          <w:szCs w:val="20"/>
          <w:lang w:val="lv-LV"/>
        </w:rPr>
        <w:t>)</w:t>
      </w:r>
    </w:p>
    <w:p w14:paraId="23323249" w14:textId="77777777" w:rsidR="00DC5F30" w:rsidRPr="00E13FE3" w:rsidRDefault="00DC5F30" w:rsidP="00DC5F30">
      <w:pPr>
        <w:pStyle w:val="Paraststmeklis"/>
        <w:tabs>
          <w:tab w:val="left" w:pos="5670"/>
          <w:tab w:val="left" w:pos="6521"/>
        </w:tabs>
        <w:spacing w:before="0" w:beforeAutospacing="0" w:after="0" w:afterAutospacing="0"/>
        <w:ind w:right="-1"/>
        <w:rPr>
          <w:lang w:val="lv-LV"/>
        </w:rPr>
      </w:pPr>
      <w:r w:rsidRPr="00E13FE3">
        <w:rPr>
          <w:lang w:val="lv-LV"/>
        </w:rPr>
        <w:t>Paredzēts elektrības pieslēgums</w:t>
      </w:r>
      <w:r w:rsidRPr="00E13FE3">
        <w:rPr>
          <w:lang w:val="lv-LV"/>
        </w:rPr>
        <w:tab/>
      </w:r>
      <w:r w:rsidRPr="00E13FE3">
        <w:rPr>
          <w:rFonts w:ascii="Arial" w:hAnsi="Arial" w:cs="Arial"/>
          <w:sz w:val="32"/>
          <w:szCs w:val="32"/>
          <w:lang w:val="lv-LV"/>
        </w:rPr>
        <w:t xml:space="preserve">□ </w:t>
      </w:r>
      <w:r w:rsidRPr="00E13FE3">
        <w:rPr>
          <w:lang w:val="lv-LV"/>
        </w:rPr>
        <w:t>Jā</w:t>
      </w:r>
      <w:r w:rsidRPr="00E13FE3">
        <w:rPr>
          <w:lang w:val="lv-LV"/>
        </w:rPr>
        <w:tab/>
      </w:r>
      <w:r w:rsidRPr="00E13FE3">
        <w:rPr>
          <w:rFonts w:ascii="Arial" w:hAnsi="Arial" w:cs="Arial"/>
          <w:sz w:val="32"/>
          <w:szCs w:val="32"/>
          <w:lang w:val="lv-LV"/>
        </w:rPr>
        <w:t>□</w:t>
      </w:r>
      <w:r w:rsidRPr="00E13FE3">
        <w:rPr>
          <w:lang w:val="lv-LV"/>
        </w:rPr>
        <w:t xml:space="preserve"> Nē (</w:t>
      </w:r>
      <w:r w:rsidRPr="00E13FE3">
        <w:rPr>
          <w:i/>
          <w:lang w:val="lv-LV"/>
        </w:rPr>
        <w:t>atzīmēt vajadzīgo</w:t>
      </w:r>
      <w:r w:rsidRPr="00E13FE3">
        <w:rPr>
          <w:lang w:val="lv-LV"/>
        </w:rPr>
        <w:t>)</w:t>
      </w:r>
    </w:p>
    <w:p w14:paraId="57BFDCE8" w14:textId="77777777" w:rsidR="00DC5F30" w:rsidRDefault="00DC5F30" w:rsidP="00DC5F30">
      <w:pPr>
        <w:pStyle w:val="Paraststmeklis"/>
        <w:spacing w:before="0" w:beforeAutospacing="0" w:after="120" w:afterAutospacing="0"/>
        <w:jc w:val="both"/>
        <w:rPr>
          <w:i/>
          <w:iCs/>
          <w:sz w:val="20"/>
          <w:szCs w:val="20"/>
          <w:lang w:val="lv-LV"/>
        </w:rPr>
      </w:pPr>
      <w:r w:rsidRPr="00E13FE3">
        <w:rPr>
          <w:lang w:val="lv-LV"/>
        </w:rPr>
        <w:t>(</w:t>
      </w:r>
      <w:r w:rsidR="00B40AC7">
        <w:rPr>
          <w:i/>
          <w:iCs/>
          <w:sz w:val="20"/>
          <w:szCs w:val="20"/>
          <w:lang w:val="lv-LV"/>
        </w:rPr>
        <w:t>Izvēlne “Jā”:</w:t>
      </w:r>
      <w:r w:rsidRPr="00E13FE3">
        <w:rPr>
          <w:i/>
          <w:iCs/>
          <w:sz w:val="20"/>
          <w:szCs w:val="20"/>
          <w:lang w:val="lv-LV"/>
        </w:rPr>
        <w:t xml:space="preserve">10 </w:t>
      </w:r>
      <w:r w:rsidR="00BF4C11" w:rsidRPr="00E13FE3">
        <w:rPr>
          <w:i/>
          <w:iCs/>
          <w:sz w:val="20"/>
          <w:szCs w:val="20"/>
          <w:lang w:val="lv-LV"/>
        </w:rPr>
        <w:t xml:space="preserve">darba </w:t>
      </w:r>
      <w:r w:rsidRPr="00E13FE3">
        <w:rPr>
          <w:i/>
          <w:iCs/>
          <w:sz w:val="20"/>
          <w:szCs w:val="20"/>
          <w:lang w:val="lv-LV"/>
        </w:rPr>
        <w:t>dienas pirms pasākuma norises ar JVPI “Pilsētsaimniecība” jānoslēdz līgums</w:t>
      </w:r>
      <w:r w:rsidR="00E5345F" w:rsidRPr="00E13FE3">
        <w:rPr>
          <w:i/>
          <w:iCs/>
          <w:sz w:val="20"/>
          <w:szCs w:val="20"/>
          <w:lang w:val="lv-LV"/>
        </w:rPr>
        <w:t xml:space="preserve"> </w:t>
      </w:r>
      <w:r w:rsidRPr="00E13FE3">
        <w:rPr>
          <w:i/>
          <w:iCs/>
          <w:sz w:val="20"/>
          <w:szCs w:val="20"/>
          <w:lang w:val="lv-LV"/>
        </w:rPr>
        <w:t>par elektroenerģijas izdevumu kompensāciju)</w:t>
      </w:r>
    </w:p>
    <w:p w14:paraId="768A8792" w14:textId="77777777" w:rsidR="00364894" w:rsidRPr="00E13FE3" w:rsidRDefault="00364894" w:rsidP="00364894">
      <w:pPr>
        <w:pStyle w:val="Paraststmeklis"/>
        <w:tabs>
          <w:tab w:val="left" w:pos="5670"/>
          <w:tab w:val="left" w:pos="6521"/>
        </w:tabs>
        <w:spacing w:before="0" w:beforeAutospacing="0" w:after="0" w:afterAutospacing="0"/>
        <w:ind w:right="-1"/>
        <w:rPr>
          <w:lang w:val="lv-LV"/>
        </w:rPr>
      </w:pPr>
      <w:r w:rsidRPr="00E13FE3">
        <w:rPr>
          <w:lang w:val="lv-LV"/>
        </w:rPr>
        <w:t xml:space="preserve">Pasākuma norise </w:t>
      </w:r>
      <w:r w:rsidR="00C20110">
        <w:rPr>
          <w:lang w:val="lv-LV"/>
        </w:rPr>
        <w:t xml:space="preserve">uz </w:t>
      </w:r>
      <w:r w:rsidRPr="00E13FE3">
        <w:rPr>
          <w:lang w:val="lv-LV"/>
        </w:rPr>
        <w:t xml:space="preserve">pašvaldības </w:t>
      </w:r>
      <w:r w:rsidR="00C20110">
        <w:rPr>
          <w:lang w:val="lv-LV"/>
        </w:rPr>
        <w:t>zemes</w:t>
      </w:r>
      <w:r w:rsidRPr="00E13FE3">
        <w:rPr>
          <w:lang w:val="lv-LV"/>
        </w:rPr>
        <w:tab/>
      </w:r>
      <w:r w:rsidRPr="00E13FE3">
        <w:rPr>
          <w:rFonts w:ascii="Arial" w:hAnsi="Arial" w:cs="Arial"/>
          <w:sz w:val="32"/>
          <w:szCs w:val="32"/>
          <w:lang w:val="lv-LV"/>
        </w:rPr>
        <w:t xml:space="preserve">□ </w:t>
      </w:r>
      <w:r w:rsidRPr="00E13FE3">
        <w:rPr>
          <w:lang w:val="lv-LV"/>
        </w:rPr>
        <w:t>Jā</w:t>
      </w:r>
      <w:r w:rsidRPr="00E13FE3">
        <w:rPr>
          <w:lang w:val="lv-LV"/>
        </w:rPr>
        <w:tab/>
      </w:r>
      <w:r w:rsidRPr="00E13FE3">
        <w:rPr>
          <w:rFonts w:ascii="Arial" w:hAnsi="Arial" w:cs="Arial"/>
          <w:sz w:val="32"/>
          <w:szCs w:val="32"/>
          <w:lang w:val="lv-LV"/>
        </w:rPr>
        <w:t>□</w:t>
      </w:r>
      <w:r w:rsidRPr="00E13FE3">
        <w:rPr>
          <w:lang w:val="lv-LV"/>
        </w:rPr>
        <w:t xml:space="preserve"> Nē (</w:t>
      </w:r>
      <w:r w:rsidRPr="00E13FE3">
        <w:rPr>
          <w:i/>
          <w:lang w:val="lv-LV"/>
        </w:rPr>
        <w:t>atzīmēt vajadzīgo</w:t>
      </w:r>
      <w:r w:rsidRPr="00E13FE3">
        <w:rPr>
          <w:lang w:val="lv-LV"/>
        </w:rPr>
        <w:t>)</w:t>
      </w:r>
    </w:p>
    <w:p w14:paraId="3B7FDD55" w14:textId="77777777" w:rsidR="00F97854" w:rsidRDefault="00F97854" w:rsidP="00F97854">
      <w:pPr>
        <w:pStyle w:val="Paraststmeklis"/>
        <w:spacing w:before="120" w:beforeAutospacing="0" w:after="120" w:afterAutospacing="0"/>
        <w:jc w:val="both"/>
        <w:rPr>
          <w:b/>
          <w:bCs/>
          <w:lang w:val="lv-LV"/>
        </w:rPr>
      </w:pPr>
    </w:p>
    <w:p w14:paraId="335AD1EF" w14:textId="77777777" w:rsidR="00F97854" w:rsidRPr="00F97854" w:rsidRDefault="00F97854" w:rsidP="00F97854">
      <w:pPr>
        <w:pStyle w:val="Paraststmeklis"/>
        <w:spacing w:before="120" w:beforeAutospacing="0" w:after="120" w:afterAutospacing="0"/>
        <w:jc w:val="both"/>
        <w:rPr>
          <w:b/>
          <w:bCs/>
          <w:lang w:val="lv-LV"/>
        </w:rPr>
      </w:pPr>
      <w:r w:rsidRPr="00F97854">
        <w:rPr>
          <w:b/>
          <w:bCs/>
          <w:lang w:val="lv-LV"/>
        </w:rPr>
        <w:t>Pasākuma organiz</w:t>
      </w:r>
      <w:r w:rsidR="00AF5E54">
        <w:rPr>
          <w:b/>
          <w:bCs/>
          <w:lang w:val="lv-LV"/>
        </w:rPr>
        <w:t>ators</w:t>
      </w:r>
      <w:r w:rsidRPr="00F97854">
        <w:rPr>
          <w:b/>
          <w:bCs/>
          <w:lang w:val="lv-LV"/>
        </w:rPr>
        <w:t xml:space="preserve"> ir atbildīgs par sabiedriskās kārtības ievērošanu (pasākuma laikā jānodrošina tualešu pieejamība, radīto atkritumu savākšana un izvešana) un pilsētvidei radītā kaitējuma novēršanu.</w:t>
      </w:r>
    </w:p>
    <w:p w14:paraId="3E347F50" w14:textId="77777777" w:rsidR="0061670B" w:rsidRPr="001245BD" w:rsidRDefault="0061670B" w:rsidP="0061670B">
      <w:pPr>
        <w:pStyle w:val="Paraststmeklis"/>
        <w:spacing w:before="120" w:beforeAutospacing="0" w:after="120" w:afterAutospacing="0"/>
        <w:rPr>
          <w:lang w:val="lv-LV"/>
        </w:rPr>
      </w:pPr>
      <w:r w:rsidRPr="001245BD">
        <w:rPr>
          <w:lang w:val="lv-LV"/>
        </w:rPr>
        <w:lastRenderedPageBreak/>
        <w:t>Nepieciešamais valsts un pašvaldības iestāžu atbalsts pasākuma netraucētai un drošai norisei:</w:t>
      </w:r>
    </w:p>
    <w:p w14:paraId="7F04F075" w14:textId="77777777" w:rsidR="0061670B" w:rsidRPr="001245BD" w:rsidRDefault="0061670B" w:rsidP="0061670B">
      <w:pPr>
        <w:pStyle w:val="Paraststmeklis"/>
        <w:spacing w:before="120" w:beforeAutospacing="0" w:after="120" w:afterAutospacing="0"/>
        <w:ind w:right="-1"/>
        <w:rPr>
          <w:lang w:val="lv-LV"/>
        </w:rPr>
      </w:pPr>
      <w:r w:rsidRPr="001245BD">
        <w:rPr>
          <w:lang w:val="lv-LV"/>
        </w:rPr>
        <w:t>________________________________________________________________________________</w:t>
      </w:r>
    </w:p>
    <w:p w14:paraId="7B89B4E2" w14:textId="77777777" w:rsidR="005C27CA" w:rsidRPr="001245BD" w:rsidRDefault="005C27CA" w:rsidP="0061670B">
      <w:pPr>
        <w:pStyle w:val="Paraststmeklis"/>
        <w:spacing w:before="120" w:beforeAutospacing="0" w:after="120" w:afterAutospacing="0"/>
        <w:rPr>
          <w:lang w:val="lv-LV"/>
        </w:rPr>
      </w:pPr>
      <w:r w:rsidRPr="001245BD">
        <w:rPr>
          <w:lang w:val="lv-LV"/>
        </w:rPr>
        <w:t>_</w:t>
      </w:r>
      <w:r w:rsidR="0061670B" w:rsidRPr="001245BD">
        <w:rPr>
          <w:lang w:val="lv-LV"/>
        </w:rPr>
        <w:t>______</w:t>
      </w:r>
      <w:r w:rsidRPr="001245BD">
        <w:rPr>
          <w:lang w:val="lv-LV"/>
        </w:rPr>
        <w:t>_____________________</w:t>
      </w:r>
      <w:r w:rsidR="002100D2" w:rsidRPr="001245BD">
        <w:rPr>
          <w:lang w:val="lv-LV"/>
        </w:rPr>
        <w:t>___________</w:t>
      </w:r>
      <w:r w:rsidRPr="001245BD">
        <w:rPr>
          <w:lang w:val="lv-LV"/>
        </w:rPr>
        <w:t>_____________</w:t>
      </w:r>
      <w:r w:rsidR="002100D2" w:rsidRPr="001245BD">
        <w:rPr>
          <w:lang w:val="lv-LV"/>
        </w:rPr>
        <w:t>____________________________</w:t>
      </w:r>
      <w:r w:rsidRPr="001245BD">
        <w:rPr>
          <w:lang w:val="lv-LV"/>
        </w:rPr>
        <w:t xml:space="preserve"> </w:t>
      </w:r>
    </w:p>
    <w:p w14:paraId="6CED3005" w14:textId="77777777" w:rsidR="005C27CA" w:rsidRPr="001245BD" w:rsidRDefault="005C27CA" w:rsidP="00763632">
      <w:pPr>
        <w:pStyle w:val="Virsraksts1"/>
        <w:spacing w:after="120"/>
        <w:ind w:right="0"/>
        <w:rPr>
          <w:lang w:val="lv-LV"/>
        </w:rPr>
      </w:pPr>
      <w:r w:rsidRPr="001245BD">
        <w:rPr>
          <w:lang w:val="lv-LV"/>
        </w:rPr>
        <w:t>Par tehnisko drošību atbildīgā persona:</w:t>
      </w:r>
    </w:p>
    <w:p w14:paraId="62581BA3" w14:textId="77777777" w:rsidR="005C27CA" w:rsidRPr="001245BD" w:rsidRDefault="005C27CA" w:rsidP="002100D2">
      <w:pPr>
        <w:pStyle w:val="Virsraksts1"/>
        <w:spacing w:before="120"/>
        <w:ind w:right="0"/>
        <w:rPr>
          <w:b w:val="0"/>
          <w:lang w:val="lv-LV"/>
        </w:rPr>
      </w:pPr>
      <w:r w:rsidRPr="001245BD">
        <w:rPr>
          <w:b w:val="0"/>
          <w:lang w:val="lv-LV"/>
        </w:rPr>
        <w:t xml:space="preserve"> ______</w:t>
      </w:r>
      <w:r w:rsidR="002100D2" w:rsidRPr="001245BD">
        <w:rPr>
          <w:b w:val="0"/>
          <w:lang w:val="lv-LV"/>
        </w:rPr>
        <w:t>______</w:t>
      </w:r>
      <w:r w:rsidRPr="001245BD">
        <w:rPr>
          <w:b w:val="0"/>
          <w:lang w:val="lv-LV"/>
        </w:rPr>
        <w:t>___________________________________________________________________</w:t>
      </w:r>
    </w:p>
    <w:p w14:paraId="692924BD" w14:textId="77777777" w:rsidR="005C27CA" w:rsidRPr="001245BD" w:rsidRDefault="005C27CA" w:rsidP="002100D2">
      <w:pPr>
        <w:pStyle w:val="Virsraksts1"/>
        <w:ind w:right="-1"/>
        <w:jc w:val="center"/>
        <w:rPr>
          <w:b w:val="0"/>
          <w:bCs w:val="0"/>
          <w:sz w:val="20"/>
          <w:szCs w:val="20"/>
          <w:lang w:val="lv-LV"/>
        </w:rPr>
      </w:pPr>
      <w:r w:rsidRPr="001245BD">
        <w:rPr>
          <w:b w:val="0"/>
          <w:bCs w:val="0"/>
          <w:sz w:val="20"/>
          <w:szCs w:val="20"/>
          <w:lang w:val="lv-LV"/>
        </w:rPr>
        <w:t>(</w:t>
      </w:r>
      <w:r w:rsidRPr="001245BD">
        <w:rPr>
          <w:b w:val="0"/>
          <w:sz w:val="20"/>
          <w:szCs w:val="20"/>
          <w:lang w:val="lv-LV"/>
        </w:rPr>
        <w:t>juridiskās personas</w:t>
      </w:r>
      <w:r w:rsidRPr="001245BD">
        <w:rPr>
          <w:sz w:val="20"/>
          <w:szCs w:val="20"/>
          <w:lang w:val="lv-LV"/>
        </w:rPr>
        <w:t xml:space="preserve"> </w:t>
      </w:r>
      <w:r w:rsidRPr="001245BD">
        <w:rPr>
          <w:b w:val="0"/>
          <w:bCs w:val="0"/>
          <w:sz w:val="20"/>
          <w:szCs w:val="20"/>
          <w:lang w:val="lv-LV"/>
        </w:rPr>
        <w:t xml:space="preserve">nosaukums, reģistrācijas </w:t>
      </w:r>
      <w:r w:rsidR="00496142" w:rsidRPr="001245BD">
        <w:rPr>
          <w:b w:val="0"/>
          <w:bCs w:val="0"/>
          <w:sz w:val="20"/>
          <w:szCs w:val="20"/>
          <w:lang w:val="lv-LV"/>
        </w:rPr>
        <w:t>numurs</w:t>
      </w:r>
      <w:r w:rsidRPr="001245BD">
        <w:rPr>
          <w:b w:val="0"/>
          <w:bCs w:val="0"/>
          <w:sz w:val="20"/>
          <w:szCs w:val="20"/>
          <w:lang w:val="lv-LV"/>
        </w:rPr>
        <w:t>, juridiskā adrese</w:t>
      </w:r>
      <w:r w:rsidR="001621A7" w:rsidRPr="001245BD">
        <w:rPr>
          <w:b w:val="0"/>
          <w:bCs w:val="0"/>
          <w:sz w:val="20"/>
          <w:szCs w:val="20"/>
          <w:lang w:val="lv-LV"/>
        </w:rPr>
        <w:t>, tālruņa numurs</w:t>
      </w:r>
      <w:r w:rsidR="00944448" w:rsidRPr="001245BD">
        <w:rPr>
          <w:b w:val="0"/>
          <w:bCs w:val="0"/>
          <w:sz w:val="20"/>
          <w:szCs w:val="20"/>
          <w:lang w:val="lv-LV"/>
        </w:rPr>
        <w:t>, e-pasta adrese, pilnvarotās personas</w:t>
      </w:r>
      <w:r w:rsidR="001621A7" w:rsidRPr="001245BD">
        <w:rPr>
          <w:b w:val="0"/>
          <w:bCs w:val="0"/>
          <w:sz w:val="20"/>
          <w:szCs w:val="20"/>
          <w:lang w:val="lv-LV"/>
        </w:rPr>
        <w:t xml:space="preserve"> vārds, uzvārds, tālruņa numurs</w:t>
      </w:r>
      <w:r w:rsidR="002814EC" w:rsidRPr="001245BD">
        <w:rPr>
          <w:b w:val="0"/>
          <w:bCs w:val="0"/>
          <w:sz w:val="20"/>
          <w:szCs w:val="20"/>
          <w:lang w:val="lv-LV"/>
        </w:rPr>
        <w:t xml:space="preserve"> un/vai</w:t>
      </w:r>
    </w:p>
    <w:p w14:paraId="6A734F68" w14:textId="77777777" w:rsidR="005C27CA" w:rsidRPr="001245BD" w:rsidRDefault="005C27CA" w:rsidP="002100D2">
      <w:pPr>
        <w:pStyle w:val="Virsraksts1"/>
        <w:ind w:right="-1"/>
        <w:rPr>
          <w:b w:val="0"/>
          <w:bCs w:val="0"/>
          <w:lang w:val="lv-LV"/>
        </w:rPr>
      </w:pPr>
    </w:p>
    <w:p w14:paraId="64BA466F" w14:textId="77777777" w:rsidR="002100D2" w:rsidRPr="001245BD" w:rsidRDefault="005C27CA" w:rsidP="002100D2">
      <w:pPr>
        <w:pStyle w:val="Virsraksts1"/>
        <w:ind w:right="-1"/>
        <w:rPr>
          <w:b w:val="0"/>
          <w:bCs w:val="0"/>
          <w:lang w:val="lv-LV"/>
        </w:rPr>
      </w:pPr>
      <w:r w:rsidRPr="001245BD">
        <w:rPr>
          <w:b w:val="0"/>
          <w:bCs w:val="0"/>
          <w:lang w:val="lv-LV"/>
        </w:rPr>
        <w:t>________________________________________________________________</w:t>
      </w:r>
      <w:r w:rsidR="002100D2" w:rsidRPr="001245BD">
        <w:rPr>
          <w:b w:val="0"/>
          <w:bCs w:val="0"/>
          <w:lang w:val="lv-LV"/>
        </w:rPr>
        <w:t>_______</w:t>
      </w:r>
      <w:r w:rsidRPr="001245BD">
        <w:rPr>
          <w:b w:val="0"/>
          <w:bCs w:val="0"/>
          <w:lang w:val="lv-LV"/>
        </w:rPr>
        <w:t>_________</w:t>
      </w:r>
    </w:p>
    <w:p w14:paraId="592D019D" w14:textId="77777777" w:rsidR="005C27CA" w:rsidRPr="001245BD" w:rsidRDefault="005C27CA" w:rsidP="002100D2">
      <w:pPr>
        <w:pStyle w:val="Virsraksts1"/>
        <w:ind w:right="-1"/>
        <w:jc w:val="center"/>
        <w:rPr>
          <w:b w:val="0"/>
          <w:sz w:val="20"/>
          <w:szCs w:val="20"/>
          <w:lang w:val="lv-LV"/>
        </w:rPr>
      </w:pPr>
      <w:r w:rsidRPr="001245BD">
        <w:rPr>
          <w:b w:val="0"/>
          <w:sz w:val="20"/>
          <w:szCs w:val="20"/>
          <w:lang w:val="lv-LV"/>
        </w:rPr>
        <w:t xml:space="preserve">fiziskās personas </w:t>
      </w:r>
      <w:r w:rsidRPr="001245BD">
        <w:rPr>
          <w:b w:val="0"/>
          <w:bCs w:val="0"/>
          <w:sz w:val="20"/>
          <w:szCs w:val="20"/>
          <w:lang w:val="lv-LV"/>
        </w:rPr>
        <w:t>vārds, uzvārds, personas kods, dzīvesvietas adrese</w:t>
      </w:r>
      <w:r w:rsidR="001621A7" w:rsidRPr="001245BD">
        <w:rPr>
          <w:b w:val="0"/>
          <w:bCs w:val="0"/>
          <w:sz w:val="20"/>
          <w:szCs w:val="20"/>
          <w:lang w:val="lv-LV"/>
        </w:rPr>
        <w:t>, tālruņa numurs, e-pasta adrese</w:t>
      </w:r>
      <w:r w:rsidRPr="001245BD">
        <w:rPr>
          <w:b w:val="0"/>
          <w:bCs w:val="0"/>
          <w:sz w:val="20"/>
          <w:szCs w:val="20"/>
          <w:lang w:val="lv-LV"/>
        </w:rPr>
        <w:t>)</w:t>
      </w:r>
    </w:p>
    <w:p w14:paraId="2EA3D674" w14:textId="77777777" w:rsidR="002100D2" w:rsidRPr="001245BD" w:rsidRDefault="005C27CA" w:rsidP="001621A7">
      <w:pPr>
        <w:pStyle w:val="Paraststmeklis"/>
        <w:spacing w:before="120" w:beforeAutospacing="0" w:after="0" w:afterAutospacing="0"/>
        <w:rPr>
          <w:lang w:val="lv-LV"/>
        </w:rPr>
      </w:pPr>
      <w:r w:rsidRPr="001245BD">
        <w:rPr>
          <w:lang w:val="lv-LV"/>
        </w:rPr>
        <w:t>________________________________________</w:t>
      </w:r>
      <w:r w:rsidR="002100D2" w:rsidRPr="001245BD">
        <w:rPr>
          <w:lang w:val="lv-LV"/>
        </w:rPr>
        <w:t>_________</w:t>
      </w:r>
      <w:r w:rsidRPr="001245BD">
        <w:rPr>
          <w:lang w:val="lv-LV"/>
        </w:rPr>
        <w:t>_______________________________</w:t>
      </w:r>
    </w:p>
    <w:p w14:paraId="5E66E1A0" w14:textId="77777777" w:rsidR="005C27CA" w:rsidRPr="001245BD" w:rsidRDefault="005C27CA" w:rsidP="00763632">
      <w:pPr>
        <w:pStyle w:val="Paraststmeklis"/>
        <w:spacing w:before="120" w:beforeAutospacing="0" w:after="0" w:afterAutospacing="0"/>
        <w:rPr>
          <w:b/>
          <w:bCs/>
          <w:lang w:val="lv-LV"/>
        </w:rPr>
      </w:pPr>
      <w:r w:rsidRPr="001245BD">
        <w:rPr>
          <w:b/>
          <w:bCs/>
          <w:lang w:val="lv-LV"/>
        </w:rPr>
        <w:t>Par sabiedrisko kārtību un drošību atbildīgā persona:</w:t>
      </w:r>
    </w:p>
    <w:p w14:paraId="2BEAADE3" w14:textId="77777777" w:rsidR="002100D2" w:rsidRPr="001245BD" w:rsidRDefault="002100D2" w:rsidP="002100D2">
      <w:pPr>
        <w:pStyle w:val="Virsraksts1"/>
        <w:ind w:right="-1"/>
        <w:rPr>
          <w:b w:val="0"/>
          <w:bCs w:val="0"/>
          <w:lang w:val="lv-LV"/>
        </w:rPr>
      </w:pPr>
      <w:r w:rsidRPr="001245BD">
        <w:rPr>
          <w:b w:val="0"/>
          <w:bCs w:val="0"/>
          <w:lang w:val="lv-LV"/>
        </w:rPr>
        <w:t>________________________________________________________________________________</w:t>
      </w:r>
    </w:p>
    <w:p w14:paraId="651DB37B" w14:textId="77777777" w:rsidR="002100D2" w:rsidRPr="001245BD" w:rsidRDefault="007E6496" w:rsidP="002100D2">
      <w:pPr>
        <w:pStyle w:val="Virsraksts1"/>
        <w:ind w:right="-1"/>
        <w:jc w:val="center"/>
        <w:rPr>
          <w:b w:val="0"/>
          <w:sz w:val="20"/>
          <w:szCs w:val="20"/>
          <w:lang w:val="lv-LV"/>
        </w:rPr>
      </w:pPr>
      <w:r w:rsidRPr="001245BD">
        <w:rPr>
          <w:b w:val="0"/>
          <w:sz w:val="20"/>
          <w:szCs w:val="20"/>
          <w:lang w:val="lv-LV"/>
        </w:rPr>
        <w:t>(</w:t>
      </w:r>
      <w:r w:rsidR="002100D2" w:rsidRPr="001245BD">
        <w:rPr>
          <w:b w:val="0"/>
          <w:sz w:val="20"/>
          <w:szCs w:val="20"/>
          <w:lang w:val="lv-LV"/>
        </w:rPr>
        <w:t xml:space="preserve">fiziskās personas </w:t>
      </w:r>
      <w:r w:rsidR="002100D2" w:rsidRPr="001245BD">
        <w:rPr>
          <w:b w:val="0"/>
          <w:bCs w:val="0"/>
          <w:sz w:val="20"/>
          <w:szCs w:val="20"/>
          <w:lang w:val="lv-LV"/>
        </w:rPr>
        <w:t>vārds, uzvārds, personas kods, dzīvesvietas adrese</w:t>
      </w:r>
      <w:r w:rsidRPr="001245BD">
        <w:rPr>
          <w:b w:val="0"/>
          <w:bCs w:val="0"/>
          <w:sz w:val="20"/>
          <w:szCs w:val="20"/>
          <w:lang w:val="lv-LV"/>
        </w:rPr>
        <w:t>, tālruņa numurs, e-pasta adrese</w:t>
      </w:r>
      <w:r w:rsidR="002100D2" w:rsidRPr="001245BD">
        <w:rPr>
          <w:b w:val="0"/>
          <w:bCs w:val="0"/>
          <w:sz w:val="20"/>
          <w:szCs w:val="20"/>
          <w:lang w:val="lv-LV"/>
        </w:rPr>
        <w:t>)</w:t>
      </w:r>
    </w:p>
    <w:p w14:paraId="3F7B639B" w14:textId="77777777" w:rsidR="002100D2" w:rsidRPr="001245BD" w:rsidRDefault="002100D2" w:rsidP="002100D2">
      <w:pPr>
        <w:pStyle w:val="Paraststmeklis"/>
        <w:spacing w:before="120" w:beforeAutospacing="0" w:after="0" w:afterAutospacing="0"/>
        <w:rPr>
          <w:lang w:val="lv-LV"/>
        </w:rPr>
      </w:pPr>
      <w:r w:rsidRPr="001245BD">
        <w:rPr>
          <w:lang w:val="lv-LV"/>
        </w:rPr>
        <w:t>________________________________________________________________________________</w:t>
      </w:r>
    </w:p>
    <w:p w14:paraId="7BA8F6B0" w14:textId="77777777" w:rsidR="005C27CA" w:rsidRPr="001245BD" w:rsidRDefault="005C27CA" w:rsidP="00763632">
      <w:pPr>
        <w:pStyle w:val="Paraststmeklis"/>
        <w:spacing w:before="120" w:beforeAutospacing="0" w:after="0" w:afterAutospacing="0"/>
        <w:ind w:right="-516"/>
        <w:rPr>
          <w:b/>
          <w:bCs/>
          <w:lang w:val="lv-LV"/>
        </w:rPr>
      </w:pPr>
      <w:r w:rsidRPr="001245BD">
        <w:rPr>
          <w:b/>
          <w:bCs/>
          <w:lang w:val="lv-LV"/>
        </w:rPr>
        <w:t>Kārtības uzturētāji:</w:t>
      </w:r>
    </w:p>
    <w:p w14:paraId="1C0CC5C9" w14:textId="77777777" w:rsidR="002100D2" w:rsidRPr="001245BD" w:rsidRDefault="002100D2" w:rsidP="002100D2">
      <w:pPr>
        <w:pStyle w:val="Virsraksts1"/>
        <w:spacing w:before="120"/>
        <w:ind w:right="0"/>
        <w:rPr>
          <w:lang w:val="lv-LV"/>
        </w:rPr>
      </w:pPr>
      <w:r w:rsidRPr="001245BD">
        <w:rPr>
          <w:lang w:val="lv-LV"/>
        </w:rPr>
        <w:t>_______________________________________________________________________________</w:t>
      </w:r>
    </w:p>
    <w:p w14:paraId="310C6FA3" w14:textId="77777777" w:rsidR="002100D2" w:rsidRPr="00763632" w:rsidRDefault="002100D2" w:rsidP="00763632">
      <w:pPr>
        <w:pStyle w:val="Virsraksts1"/>
        <w:ind w:right="-1"/>
        <w:jc w:val="center"/>
        <w:rPr>
          <w:b w:val="0"/>
          <w:bCs w:val="0"/>
          <w:sz w:val="20"/>
          <w:szCs w:val="20"/>
          <w:lang w:val="lv-LV"/>
        </w:rPr>
      </w:pPr>
      <w:r w:rsidRPr="001245BD">
        <w:rPr>
          <w:b w:val="0"/>
          <w:bCs w:val="0"/>
          <w:sz w:val="20"/>
          <w:szCs w:val="20"/>
          <w:lang w:val="lv-LV"/>
        </w:rPr>
        <w:t>(</w:t>
      </w:r>
      <w:r w:rsidRPr="001245BD">
        <w:rPr>
          <w:b w:val="0"/>
          <w:sz w:val="20"/>
          <w:szCs w:val="20"/>
          <w:lang w:val="lv-LV"/>
        </w:rPr>
        <w:t>juridiskās personas</w:t>
      </w:r>
      <w:r w:rsidRPr="001245BD">
        <w:rPr>
          <w:sz w:val="20"/>
          <w:szCs w:val="20"/>
          <w:lang w:val="lv-LV"/>
        </w:rPr>
        <w:t xml:space="preserve"> </w:t>
      </w:r>
      <w:r w:rsidRPr="001245BD">
        <w:rPr>
          <w:b w:val="0"/>
          <w:bCs w:val="0"/>
          <w:sz w:val="20"/>
          <w:szCs w:val="20"/>
          <w:lang w:val="lv-LV"/>
        </w:rPr>
        <w:t xml:space="preserve">nosaukums, reģistrācijas </w:t>
      </w:r>
      <w:r w:rsidR="00496142" w:rsidRPr="001245BD">
        <w:rPr>
          <w:b w:val="0"/>
          <w:bCs w:val="0"/>
          <w:sz w:val="20"/>
          <w:szCs w:val="20"/>
          <w:lang w:val="lv-LV"/>
        </w:rPr>
        <w:t>numurs</w:t>
      </w:r>
      <w:r w:rsidRPr="001245BD">
        <w:rPr>
          <w:b w:val="0"/>
          <w:bCs w:val="0"/>
          <w:sz w:val="20"/>
          <w:szCs w:val="20"/>
          <w:lang w:val="lv-LV"/>
        </w:rPr>
        <w:t>, juridiskā adrese</w:t>
      </w:r>
      <w:r w:rsidR="007E6496" w:rsidRPr="001245BD">
        <w:rPr>
          <w:b w:val="0"/>
          <w:bCs w:val="0"/>
          <w:sz w:val="20"/>
          <w:szCs w:val="20"/>
          <w:lang w:val="lv-LV"/>
        </w:rPr>
        <w:t>, tālruņa numurs, e-pasta adrese</w:t>
      </w:r>
      <w:r w:rsidR="008149E6" w:rsidRPr="001245BD">
        <w:rPr>
          <w:b w:val="0"/>
          <w:bCs w:val="0"/>
          <w:sz w:val="20"/>
          <w:szCs w:val="20"/>
          <w:lang w:val="lv-LV"/>
        </w:rPr>
        <w:t xml:space="preserve"> un/vai</w:t>
      </w:r>
    </w:p>
    <w:p w14:paraId="45237BDC" w14:textId="77777777" w:rsidR="002100D2" w:rsidRPr="001245BD" w:rsidRDefault="002100D2" w:rsidP="002100D2">
      <w:pPr>
        <w:pStyle w:val="Virsraksts1"/>
        <w:ind w:right="-1"/>
        <w:rPr>
          <w:b w:val="0"/>
          <w:bCs w:val="0"/>
          <w:lang w:val="lv-LV"/>
        </w:rPr>
      </w:pPr>
      <w:r w:rsidRPr="001245BD">
        <w:rPr>
          <w:b w:val="0"/>
          <w:bCs w:val="0"/>
          <w:lang w:val="lv-LV"/>
        </w:rPr>
        <w:t>________________________________________________________________________________</w:t>
      </w:r>
    </w:p>
    <w:p w14:paraId="7D5370DF" w14:textId="77777777" w:rsidR="002100D2" w:rsidRPr="001245BD" w:rsidRDefault="002100D2" w:rsidP="002100D2">
      <w:pPr>
        <w:pStyle w:val="Virsraksts1"/>
        <w:ind w:right="-1"/>
        <w:jc w:val="center"/>
        <w:rPr>
          <w:b w:val="0"/>
          <w:sz w:val="20"/>
          <w:szCs w:val="20"/>
          <w:lang w:val="lv-LV"/>
        </w:rPr>
      </w:pPr>
      <w:r w:rsidRPr="001245BD">
        <w:rPr>
          <w:b w:val="0"/>
          <w:sz w:val="20"/>
          <w:szCs w:val="20"/>
          <w:lang w:val="lv-LV"/>
        </w:rPr>
        <w:t xml:space="preserve">fiziskās personas </w:t>
      </w:r>
      <w:r w:rsidRPr="001245BD">
        <w:rPr>
          <w:b w:val="0"/>
          <w:bCs w:val="0"/>
          <w:sz w:val="20"/>
          <w:szCs w:val="20"/>
          <w:lang w:val="lv-LV"/>
        </w:rPr>
        <w:t>vārds, uzvārds, personas kods, dzīvesvietas adrese</w:t>
      </w:r>
      <w:r w:rsidR="007E6496" w:rsidRPr="001245BD">
        <w:rPr>
          <w:b w:val="0"/>
          <w:bCs w:val="0"/>
          <w:sz w:val="20"/>
          <w:szCs w:val="20"/>
          <w:lang w:val="lv-LV"/>
        </w:rPr>
        <w:t>, tālruņa numurs, e-pasta adrese</w:t>
      </w:r>
      <w:r w:rsidRPr="001245BD">
        <w:rPr>
          <w:b w:val="0"/>
          <w:bCs w:val="0"/>
          <w:sz w:val="20"/>
          <w:szCs w:val="20"/>
          <w:lang w:val="lv-LV"/>
        </w:rPr>
        <w:t>)</w:t>
      </w:r>
    </w:p>
    <w:p w14:paraId="051E25EF" w14:textId="77777777" w:rsidR="002100D2" w:rsidRPr="001245BD" w:rsidRDefault="002100D2" w:rsidP="002100D2">
      <w:pPr>
        <w:pStyle w:val="Paraststmeklis"/>
        <w:spacing w:before="120" w:beforeAutospacing="0" w:after="0" w:afterAutospacing="0"/>
        <w:rPr>
          <w:lang w:val="lv-LV"/>
        </w:rPr>
      </w:pPr>
      <w:r w:rsidRPr="001245BD">
        <w:rPr>
          <w:lang w:val="lv-LV"/>
        </w:rPr>
        <w:t>________________________________________________________________________________</w:t>
      </w:r>
    </w:p>
    <w:p w14:paraId="70A1EC4E" w14:textId="77777777" w:rsidR="00E5345F" w:rsidRDefault="00E5345F" w:rsidP="00DA1219">
      <w:pPr>
        <w:pStyle w:val="Paraststmeklis"/>
        <w:spacing w:before="120" w:beforeAutospacing="0" w:after="0" w:afterAutospacing="0"/>
        <w:ind w:right="-1"/>
        <w:jc w:val="both"/>
        <w:rPr>
          <w:lang w:val="lv-LV"/>
        </w:rPr>
      </w:pPr>
    </w:p>
    <w:p w14:paraId="0EF36C2B" w14:textId="77777777" w:rsidR="002100D2" w:rsidRPr="001245BD" w:rsidRDefault="00714E92" w:rsidP="00DA1219">
      <w:pPr>
        <w:pStyle w:val="Paraststmeklis"/>
        <w:spacing w:before="120" w:beforeAutospacing="0" w:after="0" w:afterAutospacing="0"/>
        <w:ind w:right="-1"/>
        <w:jc w:val="both"/>
        <w:rPr>
          <w:lang w:val="lv-LV"/>
        </w:rPr>
      </w:pPr>
      <w:r w:rsidRPr="001245BD">
        <w:rPr>
          <w:lang w:val="lv-LV"/>
        </w:rPr>
        <w:t>Pielikumā</w:t>
      </w:r>
      <w:r w:rsidR="002100D2" w:rsidRPr="001245BD">
        <w:rPr>
          <w:lang w:val="lv-LV"/>
        </w:rPr>
        <w:t xml:space="preserve"> (</w:t>
      </w:r>
      <w:r w:rsidR="002100D2" w:rsidRPr="001245BD">
        <w:rPr>
          <w:i/>
          <w:lang w:val="lv-LV"/>
        </w:rPr>
        <w:t>atzīmēt vajadzīgo</w:t>
      </w:r>
      <w:r w:rsidR="002100D2" w:rsidRPr="001245BD">
        <w:rPr>
          <w:lang w:val="lv-LV"/>
        </w:rPr>
        <w:t>)</w:t>
      </w:r>
      <w:r w:rsidRPr="001245BD">
        <w:rPr>
          <w:lang w:val="lv-LV"/>
        </w:rPr>
        <w:t xml:space="preserve">: </w:t>
      </w:r>
    </w:p>
    <w:p w14:paraId="2B895C9A" w14:textId="77777777" w:rsidR="005C27CA" w:rsidRPr="001245BD" w:rsidRDefault="005C27CA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 w:rsidRPr="001245BD">
        <w:rPr>
          <w:lang w:val="lv-LV"/>
        </w:rPr>
        <w:t>Līgumu kopijas</w:t>
      </w:r>
      <w:r w:rsidR="00624A85" w:rsidRPr="001245BD">
        <w:rPr>
          <w:lang w:val="lv-LV"/>
        </w:rPr>
        <w:t xml:space="preserve"> (</w:t>
      </w:r>
      <w:r w:rsidR="002A2C24" w:rsidRPr="001245BD">
        <w:rPr>
          <w:lang w:val="lv-LV"/>
        </w:rPr>
        <w:t>apliecinātas</w:t>
      </w:r>
      <w:r w:rsidR="00624A85" w:rsidRPr="001245BD">
        <w:rPr>
          <w:lang w:val="lv-LV"/>
        </w:rPr>
        <w:t>):</w:t>
      </w:r>
      <w:r w:rsidR="002A2C24" w:rsidRPr="001245BD">
        <w:rPr>
          <w:lang w:val="lv-LV"/>
        </w:rPr>
        <w:t xml:space="preserve"> </w:t>
      </w:r>
    </w:p>
    <w:p w14:paraId="4FB25583" w14:textId="77777777" w:rsidR="005C27CA" w:rsidRPr="001245BD" w:rsidRDefault="008149E6" w:rsidP="00DA1219">
      <w:pPr>
        <w:pStyle w:val="Paraststmeklis"/>
        <w:numPr>
          <w:ilvl w:val="0"/>
          <w:numId w:val="3"/>
        </w:numPr>
        <w:spacing w:before="0" w:beforeAutospacing="0" w:after="0" w:afterAutospacing="0"/>
        <w:ind w:left="567" w:right="-1" w:hanging="141"/>
        <w:jc w:val="both"/>
        <w:rPr>
          <w:lang w:val="lv-LV"/>
        </w:rPr>
      </w:pPr>
      <w:r w:rsidRPr="001245BD">
        <w:rPr>
          <w:lang w:val="lv-LV"/>
        </w:rPr>
        <w:t>ar personām, kas atbildīgas par tehnisko drošību uz ___ lapām</w:t>
      </w:r>
      <w:r w:rsidR="005C27CA" w:rsidRPr="001245BD">
        <w:rPr>
          <w:lang w:val="lv-LV"/>
        </w:rPr>
        <w:tab/>
      </w:r>
    </w:p>
    <w:p w14:paraId="07876D11" w14:textId="77777777" w:rsidR="005C27CA" w:rsidRPr="001245BD" w:rsidRDefault="008149E6" w:rsidP="00DA1219">
      <w:pPr>
        <w:pStyle w:val="Paraststmeklis"/>
        <w:numPr>
          <w:ilvl w:val="0"/>
          <w:numId w:val="3"/>
        </w:numPr>
        <w:spacing w:before="0" w:beforeAutospacing="0" w:after="0" w:afterAutospacing="0"/>
        <w:ind w:left="567" w:right="-1" w:hanging="141"/>
        <w:jc w:val="both"/>
        <w:rPr>
          <w:lang w:val="lv-LV"/>
        </w:rPr>
      </w:pPr>
      <w:r w:rsidRPr="001245BD">
        <w:rPr>
          <w:lang w:val="lv-LV"/>
        </w:rPr>
        <w:t>ar personām, kas atbildīgas par sabiedrisko kārtību un drošību uz ___ lapām</w:t>
      </w:r>
    </w:p>
    <w:p w14:paraId="716FDCEB" w14:textId="77777777" w:rsidR="005C27CA" w:rsidRPr="001245BD" w:rsidRDefault="008149E6" w:rsidP="00DA1219">
      <w:pPr>
        <w:pStyle w:val="Paraststmeklis"/>
        <w:numPr>
          <w:ilvl w:val="0"/>
          <w:numId w:val="3"/>
        </w:numPr>
        <w:spacing w:before="0" w:beforeAutospacing="0" w:after="0" w:afterAutospacing="0"/>
        <w:ind w:left="567" w:right="-1" w:hanging="141"/>
        <w:jc w:val="both"/>
        <w:rPr>
          <w:lang w:val="lv-LV"/>
        </w:rPr>
      </w:pPr>
      <w:r w:rsidRPr="001245BD">
        <w:rPr>
          <w:lang w:val="lv-LV"/>
        </w:rPr>
        <w:t>ar kārtības uzturētājiem uz ___ lapām</w:t>
      </w:r>
    </w:p>
    <w:p w14:paraId="6B7B28F7" w14:textId="77777777" w:rsidR="005C27CA" w:rsidRPr="001245BD" w:rsidRDefault="005C27CA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 w:rsidRPr="001245BD">
        <w:rPr>
          <w:lang w:val="lv-LV"/>
        </w:rPr>
        <w:t xml:space="preserve">Detalizēts </w:t>
      </w:r>
      <w:r w:rsidR="00714E92" w:rsidRPr="001245BD">
        <w:rPr>
          <w:lang w:val="lv-LV"/>
        </w:rPr>
        <w:t xml:space="preserve">pasākuma plāns uz ___ </w:t>
      </w:r>
      <w:r w:rsidR="00573BE6" w:rsidRPr="001245BD">
        <w:rPr>
          <w:lang w:val="lv-LV"/>
        </w:rPr>
        <w:t>lapām</w:t>
      </w:r>
    </w:p>
    <w:p w14:paraId="6EDF86D6" w14:textId="77777777" w:rsidR="007E6496" w:rsidRDefault="007E6496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 w:rsidRPr="001245BD">
        <w:rPr>
          <w:lang w:val="lv-LV"/>
        </w:rPr>
        <w:t>Saskaņots paaugstināta riska pasākuma drošības plāns</w:t>
      </w:r>
      <w:r w:rsidR="00D84A50" w:rsidRPr="001245BD">
        <w:rPr>
          <w:lang w:val="lv-LV"/>
        </w:rPr>
        <w:t xml:space="preserve"> uz ___ lapām</w:t>
      </w:r>
    </w:p>
    <w:p w14:paraId="1044AA5E" w14:textId="77777777" w:rsidR="002A3395" w:rsidRDefault="002A3395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>
        <w:rPr>
          <w:lang w:val="lv-LV"/>
        </w:rPr>
        <w:t>Ja plānotais publiskais pasākums ir paaugstināta riska pasākums, tā organizatora apliecinājumu tam, ka par sabiedrisko kārtību un drošību atbildīgajai personai ir vismaz divu gadu pieredze fiziskās drošības pasākumu plānošanā vai īstenošanā</w:t>
      </w:r>
    </w:p>
    <w:p w14:paraId="35489DE8" w14:textId="77777777" w:rsidR="00D84A50" w:rsidRPr="001245BD" w:rsidRDefault="00D84A50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 w:rsidRPr="001245BD">
        <w:rPr>
          <w:lang w:val="lv-LV"/>
        </w:rPr>
        <w:t>Sporta sacensībām: sporta sacensību nolikums, sacensību norises vietas (trases) licences kopija, galvenā</w:t>
      </w:r>
      <w:r w:rsidR="00DD0C72" w:rsidRPr="001245BD">
        <w:rPr>
          <w:lang w:val="lv-LV"/>
        </w:rPr>
        <w:t xml:space="preserve"> tiesneša licences kopija</w:t>
      </w:r>
    </w:p>
    <w:p w14:paraId="3DDEAB3E" w14:textId="77777777" w:rsidR="00714E92" w:rsidRDefault="005C27CA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spacing w:val="-6"/>
          <w:lang w:val="lv-LV"/>
        </w:rPr>
      </w:pPr>
      <w:r w:rsidRPr="00763632">
        <w:rPr>
          <w:spacing w:val="-6"/>
          <w:lang w:val="lv-LV"/>
        </w:rPr>
        <w:t>Pasākuma norises vietas īpašnieka piekrišana tā rīkošanai, ja viņš</w:t>
      </w:r>
      <w:r w:rsidR="0097491F" w:rsidRPr="00763632">
        <w:rPr>
          <w:spacing w:val="-6"/>
          <w:lang w:val="lv-LV"/>
        </w:rPr>
        <w:t xml:space="preserve"> </w:t>
      </w:r>
      <w:r w:rsidRPr="00763632">
        <w:rPr>
          <w:spacing w:val="-6"/>
          <w:lang w:val="lv-LV"/>
        </w:rPr>
        <w:t>nav pasākuma organizators</w:t>
      </w:r>
    </w:p>
    <w:p w14:paraId="225C3AD3" w14:textId="77777777" w:rsidR="00E13FE3" w:rsidRPr="00763632" w:rsidRDefault="00E13FE3" w:rsidP="00E13FE3">
      <w:pPr>
        <w:pStyle w:val="Paraststmeklis"/>
        <w:spacing w:before="0" w:beforeAutospacing="0" w:after="0" w:afterAutospacing="0"/>
        <w:ind w:left="360" w:right="-1"/>
        <w:jc w:val="both"/>
        <w:rPr>
          <w:spacing w:val="-6"/>
          <w:lang w:val="lv-LV"/>
        </w:rPr>
      </w:pPr>
      <w:r>
        <w:rPr>
          <w:spacing w:val="-6"/>
          <w:lang w:val="lv-LV"/>
        </w:rPr>
        <w:t>_________________________________________________________________________________</w:t>
      </w:r>
    </w:p>
    <w:p w14:paraId="47496733" w14:textId="77777777" w:rsidR="00773F3A" w:rsidRDefault="00773F3A" w:rsidP="00773F3A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spacing w:val="-2"/>
          <w:lang w:val="lv-LV"/>
        </w:rPr>
      </w:pPr>
      <w:r>
        <w:rPr>
          <w:spacing w:val="-2"/>
          <w:lang w:val="lv-LV"/>
        </w:rPr>
        <w:t xml:space="preserve">Ja pasākums plānots ilgāk par trīs dienām uz pašvaldības zemes - informācija par noslēgto zemes nomas līgumu ar pašvaldību </w:t>
      </w:r>
    </w:p>
    <w:p w14:paraId="6608F25B" w14:textId="77777777" w:rsidR="00773F3A" w:rsidRPr="00773F3A" w:rsidRDefault="00773F3A" w:rsidP="00773F3A">
      <w:pPr>
        <w:pStyle w:val="Paraststmeklis"/>
        <w:spacing w:before="0" w:beforeAutospacing="0" w:after="0" w:afterAutospacing="0"/>
        <w:ind w:left="360" w:right="-1"/>
        <w:jc w:val="both"/>
        <w:rPr>
          <w:spacing w:val="-2"/>
          <w:lang w:val="lv-LV"/>
        </w:rPr>
      </w:pPr>
      <w:r>
        <w:rPr>
          <w:spacing w:val="-2"/>
          <w:lang w:val="lv-LV"/>
        </w:rPr>
        <w:t>______________________________________________________________________________</w:t>
      </w:r>
    </w:p>
    <w:p w14:paraId="00467D4E" w14:textId="77777777" w:rsidR="00B85878" w:rsidRDefault="00B85878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>
        <w:rPr>
          <w:lang w:val="lv-LV"/>
        </w:rPr>
        <w:t>Ja publiska pasākuma norises vietā atradīsies vai tiks izmantotas bīstamas iekārtas</w:t>
      </w:r>
      <w:r w:rsidR="00773F3A">
        <w:rPr>
          <w:lang w:val="lv-LV"/>
        </w:rPr>
        <w:t xml:space="preserve"> - </w:t>
      </w:r>
      <w:r>
        <w:rPr>
          <w:lang w:val="lv-LV"/>
        </w:rPr>
        <w:t xml:space="preserve"> normatīvajos aktos paredzēto bīstamo iekārtu valdītājam to lietošanai nepieciešam</w:t>
      </w:r>
      <w:r w:rsidR="00773F3A">
        <w:rPr>
          <w:lang w:val="lv-LV"/>
        </w:rPr>
        <w:t>o</w:t>
      </w:r>
      <w:r>
        <w:rPr>
          <w:lang w:val="lv-LV"/>
        </w:rPr>
        <w:t xml:space="preserve"> atļauju un citu šo iekārtu ekspluatācijai nepieciešamo dokumentu kopijas, uzrādot oriģinālus</w:t>
      </w:r>
    </w:p>
    <w:p w14:paraId="2B41D08F" w14:textId="77777777" w:rsidR="00E13FE3" w:rsidRDefault="00E13FE3" w:rsidP="00E13FE3">
      <w:pPr>
        <w:pStyle w:val="Paraststmeklis"/>
        <w:spacing w:before="0" w:beforeAutospacing="0" w:after="0" w:afterAutospacing="0"/>
        <w:ind w:left="360" w:right="-1"/>
        <w:jc w:val="both"/>
        <w:rPr>
          <w:lang w:val="lv-LV"/>
        </w:rPr>
      </w:pPr>
      <w:r>
        <w:rPr>
          <w:lang w:val="lv-LV"/>
        </w:rPr>
        <w:t>____________________________________________________________________________</w:t>
      </w:r>
    </w:p>
    <w:p w14:paraId="16EAD2C6" w14:textId="77777777" w:rsidR="001D27D8" w:rsidRDefault="00C20110" w:rsidP="00DA1219">
      <w:pPr>
        <w:pStyle w:val="Paraststmeklis"/>
        <w:numPr>
          <w:ilvl w:val="0"/>
          <w:numId w:val="2"/>
        </w:numPr>
        <w:spacing w:before="0" w:beforeAutospacing="0" w:after="0" w:afterAutospacing="0"/>
        <w:ind w:right="-1"/>
        <w:jc w:val="both"/>
        <w:rPr>
          <w:lang w:val="lv-LV"/>
        </w:rPr>
      </w:pPr>
      <w:r>
        <w:rPr>
          <w:lang w:val="lv-LV"/>
        </w:rPr>
        <w:t xml:space="preserve">Ja pasākumā plānots izmantot </w:t>
      </w:r>
      <w:r w:rsidR="00A41E39" w:rsidRPr="00CE7E52">
        <w:rPr>
          <w:lang w:val="lv-LV"/>
        </w:rPr>
        <w:t>bezpilota gaisa kuģ</w:t>
      </w:r>
      <w:r>
        <w:rPr>
          <w:lang w:val="lv-LV"/>
        </w:rPr>
        <w:t>i</w:t>
      </w:r>
      <w:r w:rsidR="00773F3A">
        <w:rPr>
          <w:lang w:val="lv-LV"/>
        </w:rPr>
        <w:t xml:space="preserve"> -</w:t>
      </w:r>
      <w:r>
        <w:rPr>
          <w:lang w:val="lv-LV"/>
        </w:rPr>
        <w:t xml:space="preserve"> </w:t>
      </w:r>
      <w:r w:rsidR="00773F3A">
        <w:rPr>
          <w:lang w:val="lv-LV"/>
        </w:rPr>
        <w:t>uz e-pasta adresi</w:t>
      </w:r>
      <w:r w:rsidR="00773F3A" w:rsidRPr="00CE7E52">
        <w:rPr>
          <w:lang w:val="lv-LV"/>
        </w:rPr>
        <w:t xml:space="preserve"> </w:t>
      </w:r>
      <w:hyperlink r:id="rId8" w:history="1">
        <w:r w:rsidR="00773F3A" w:rsidRPr="00115F57">
          <w:rPr>
            <w:rStyle w:val="Hipersaite"/>
            <w:lang w:val="lv-LV"/>
          </w:rPr>
          <w:t>marketings@jelgava.lv</w:t>
        </w:r>
      </w:hyperlink>
      <w:r w:rsidR="00773F3A">
        <w:rPr>
          <w:rStyle w:val="Hipersaite"/>
          <w:lang w:val="lv-LV"/>
        </w:rPr>
        <w:t xml:space="preserve"> </w:t>
      </w:r>
      <w:r w:rsidR="00773F3A">
        <w:rPr>
          <w:lang w:val="lv-LV"/>
        </w:rPr>
        <w:t xml:space="preserve">jāiesūta </w:t>
      </w:r>
      <w:r w:rsidR="00031AF6">
        <w:rPr>
          <w:lang w:val="lv-LV"/>
        </w:rPr>
        <w:t>iesniegums</w:t>
      </w:r>
      <w:r w:rsidR="00773F3A">
        <w:rPr>
          <w:lang w:val="lv-LV"/>
        </w:rPr>
        <w:t xml:space="preserve"> (brīvā formā)</w:t>
      </w:r>
      <w:r w:rsidR="00031AF6">
        <w:rPr>
          <w:lang w:val="lv-LV"/>
        </w:rPr>
        <w:t xml:space="preserve"> par lidojuma saskaņošanu </w:t>
      </w:r>
    </w:p>
    <w:p w14:paraId="49A4A91B" w14:textId="77777777" w:rsidR="00AC74E8" w:rsidRDefault="00AC74E8" w:rsidP="00AC74E8">
      <w:pPr>
        <w:jc w:val="both"/>
        <w:rPr>
          <w:lang w:val="lv-LV"/>
        </w:rPr>
      </w:pPr>
    </w:p>
    <w:p w14:paraId="4CF84CF8" w14:textId="77777777" w:rsidR="00AC74E8" w:rsidRDefault="00AC74E8" w:rsidP="00AC74E8">
      <w:pPr>
        <w:jc w:val="both"/>
        <w:rPr>
          <w:lang w:val="lv-LV"/>
        </w:rPr>
      </w:pPr>
    </w:p>
    <w:p w14:paraId="6CADAFF7" w14:textId="77777777" w:rsidR="00E85238" w:rsidRPr="00DF6293" w:rsidRDefault="00E85238" w:rsidP="00AC74E8">
      <w:pPr>
        <w:spacing w:before="120"/>
        <w:rPr>
          <w:b/>
          <w:lang w:val="lv-LV"/>
        </w:rPr>
      </w:pPr>
    </w:p>
    <w:p w14:paraId="5E4489D2" w14:textId="77777777" w:rsidR="00AC74E8" w:rsidRPr="00F74657" w:rsidRDefault="00AC74E8" w:rsidP="00AC74E8">
      <w:pPr>
        <w:spacing w:before="120"/>
        <w:rPr>
          <w:b/>
        </w:rPr>
      </w:pPr>
      <w:r>
        <w:rPr>
          <w:b/>
        </w:rPr>
        <w:lastRenderedPageBreak/>
        <w:t>Atbildi vēlos</w:t>
      </w:r>
      <w:r w:rsidRPr="00F74657">
        <w:rPr>
          <w:b/>
        </w:rPr>
        <w:t xml:space="preserve"> saņem</w:t>
      </w:r>
      <w:r>
        <w:rPr>
          <w:b/>
        </w:rPr>
        <w:t>t</w:t>
      </w:r>
      <w:r w:rsidRPr="00F74657">
        <w:rPr>
          <w:b/>
        </w:rPr>
        <w:t>:</w:t>
      </w: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7"/>
        <w:gridCol w:w="9071"/>
      </w:tblGrid>
      <w:tr w:rsidR="00AC74E8" w14:paraId="1D4112C9" w14:textId="77777777" w:rsidTr="00244A38">
        <w:trPr>
          <w:trHeight w:val="321"/>
        </w:trPr>
        <w:tc>
          <w:tcPr>
            <w:tcW w:w="567" w:type="dxa"/>
          </w:tcPr>
          <w:p w14:paraId="06681722" w14:textId="77777777" w:rsidR="00AC74E8" w:rsidRDefault="00AC74E8" w:rsidP="00244A38">
            <w:r>
              <w:sym w:font="Wingdings" w:char="F071"/>
            </w:r>
          </w:p>
        </w:tc>
        <w:tc>
          <w:tcPr>
            <w:tcW w:w="9072" w:type="dxa"/>
          </w:tcPr>
          <w:p w14:paraId="624C1EA9" w14:textId="77777777" w:rsidR="00AC74E8" w:rsidRDefault="00AC74E8" w:rsidP="00244A38">
            <w:r w:rsidRPr="00A34ACB">
              <w:t xml:space="preserve">uz e-adresi </w:t>
            </w:r>
            <w:r>
              <w:t>_______________________________________</w:t>
            </w:r>
          </w:p>
        </w:tc>
      </w:tr>
      <w:tr w:rsidR="00AC74E8" w14:paraId="56239A8E" w14:textId="77777777" w:rsidTr="00244A38">
        <w:trPr>
          <w:trHeight w:val="321"/>
        </w:trPr>
        <w:tc>
          <w:tcPr>
            <w:tcW w:w="567" w:type="dxa"/>
          </w:tcPr>
          <w:p w14:paraId="647A773E" w14:textId="77777777" w:rsidR="00AC74E8" w:rsidRDefault="00AC74E8" w:rsidP="00244A38">
            <w:r>
              <w:sym w:font="Wingdings" w:char="F071"/>
            </w:r>
          </w:p>
        </w:tc>
        <w:tc>
          <w:tcPr>
            <w:tcW w:w="9072" w:type="dxa"/>
          </w:tcPr>
          <w:p w14:paraId="493D77A4" w14:textId="77777777" w:rsidR="00AC74E8" w:rsidRPr="00F37A83" w:rsidRDefault="00AC74E8" w:rsidP="00244A38">
            <w:r>
              <w:t xml:space="preserve">uz </w:t>
            </w:r>
            <w:r w:rsidRPr="008957F7">
              <w:t>e-pastu</w:t>
            </w:r>
            <w:r>
              <w:t xml:space="preserve"> _______________________________________</w:t>
            </w:r>
          </w:p>
        </w:tc>
      </w:tr>
      <w:tr w:rsidR="00AC74E8" w:rsidRPr="00DF6293" w14:paraId="527E282D" w14:textId="77777777" w:rsidTr="00244A38">
        <w:trPr>
          <w:trHeight w:val="321"/>
        </w:trPr>
        <w:tc>
          <w:tcPr>
            <w:tcW w:w="567" w:type="dxa"/>
          </w:tcPr>
          <w:p w14:paraId="2EED1A78" w14:textId="77777777" w:rsidR="00AC74E8" w:rsidRDefault="00AC74E8" w:rsidP="00244A38">
            <w:r>
              <w:sym w:font="Wingdings" w:char="F071"/>
            </w:r>
          </w:p>
        </w:tc>
        <w:tc>
          <w:tcPr>
            <w:tcW w:w="9072" w:type="dxa"/>
          </w:tcPr>
          <w:p w14:paraId="591D421D" w14:textId="77777777" w:rsidR="00AC74E8" w:rsidRPr="00DF6293" w:rsidRDefault="00AC74E8" w:rsidP="00244A38">
            <w:pPr>
              <w:rPr>
                <w:lang w:val="it-IT"/>
              </w:rPr>
            </w:pPr>
            <w:r w:rsidRPr="00DF6293">
              <w:rPr>
                <w:lang w:val="it-IT"/>
              </w:rPr>
              <w:t>pa pastu uz iesniegumā norādīto adresi</w:t>
            </w:r>
          </w:p>
        </w:tc>
      </w:tr>
      <w:tr w:rsidR="00AC74E8" w14:paraId="5FBD8E1E" w14:textId="77777777" w:rsidTr="00244A38">
        <w:trPr>
          <w:trHeight w:val="321"/>
        </w:trPr>
        <w:tc>
          <w:tcPr>
            <w:tcW w:w="567" w:type="dxa"/>
          </w:tcPr>
          <w:p w14:paraId="4CD837CA" w14:textId="77777777" w:rsidR="00AC74E8" w:rsidRDefault="00AC74E8" w:rsidP="00244A38">
            <w:r>
              <w:sym w:font="Wingdings" w:char="F071"/>
            </w:r>
          </w:p>
        </w:tc>
        <w:tc>
          <w:tcPr>
            <w:tcW w:w="9072" w:type="dxa"/>
          </w:tcPr>
          <w:p w14:paraId="1DE11A60" w14:textId="77777777" w:rsidR="00AC74E8" w:rsidRPr="00F37A83" w:rsidRDefault="00AC74E8" w:rsidP="00244A38">
            <w:r w:rsidRPr="00F37A83">
              <w:t>Klientu apkalpošanas centrā</w:t>
            </w:r>
            <w:r>
              <w:t xml:space="preserve"> Lielajā ielā 11, Jelgavā</w:t>
            </w:r>
          </w:p>
        </w:tc>
      </w:tr>
    </w:tbl>
    <w:p w14:paraId="06020C6A" w14:textId="77777777" w:rsidR="00AC74E8" w:rsidRDefault="00AC74E8" w:rsidP="00AC74E8">
      <w:pPr>
        <w:jc w:val="both"/>
        <w:rPr>
          <w:lang w:val="lv-LV"/>
        </w:rPr>
      </w:pPr>
    </w:p>
    <w:p w14:paraId="17A2E71F" w14:textId="77777777" w:rsidR="00AC74E8" w:rsidRDefault="00AC74E8" w:rsidP="00AC74E8">
      <w:pPr>
        <w:jc w:val="both"/>
        <w:rPr>
          <w:lang w:val="lv-LV"/>
        </w:rPr>
      </w:pPr>
    </w:p>
    <w:p w14:paraId="5F8954F8" w14:textId="77777777" w:rsidR="00AC74E8" w:rsidRDefault="00AC74E8" w:rsidP="00AC74E8">
      <w:pPr>
        <w:jc w:val="both"/>
        <w:rPr>
          <w:lang w:val="lv-LV"/>
        </w:rPr>
      </w:pPr>
    </w:p>
    <w:p w14:paraId="328D9D97" w14:textId="77777777" w:rsidR="00F3111C" w:rsidRPr="008C0AD6" w:rsidRDefault="00F3111C" w:rsidP="00F3111C">
      <w:pPr>
        <w:jc w:val="both"/>
        <w:rPr>
          <w:rFonts w:ascii="Arial" w:hAnsi="Arial" w:cs="Arial"/>
          <w:lang w:val="lv-LV"/>
        </w:rPr>
      </w:pPr>
      <w:bookmarkStart w:id="0" w:name="_Hlk147410524"/>
      <w:r w:rsidRPr="008C0AD6">
        <w:rPr>
          <w:sz w:val="22"/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9" w:history="1">
        <w:r w:rsidRPr="008C0AD6">
          <w:rPr>
            <w:rStyle w:val="Hipersaite"/>
            <w:sz w:val="22"/>
            <w:lang w:val="lv-LV"/>
          </w:rPr>
          <w:t>www.jelgava.lv/pasvaldiba-par-pasvaldibu-datu-aizsardziba/</w:t>
        </w:r>
      </w:hyperlink>
      <w:r w:rsidRPr="008C0AD6">
        <w:rPr>
          <w:sz w:val="22"/>
          <w:lang w:val="lv-LV"/>
        </w:rPr>
        <w:t xml:space="preserve">, konkrētā pakalpojuma aprakstā </w:t>
      </w:r>
      <w:hyperlink r:id="rId10" w:history="1">
        <w:r w:rsidRPr="008C0AD6">
          <w:rPr>
            <w:rStyle w:val="Hipersaite"/>
            <w:sz w:val="22"/>
            <w:lang w:val="lv-LV"/>
          </w:rPr>
          <w:t>www.jelgava.lv/pakalpojumi/</w:t>
        </w:r>
      </w:hyperlink>
      <w:r w:rsidRPr="008C0AD6">
        <w:rPr>
          <w:sz w:val="22"/>
          <w:lang w:val="lv-LV"/>
        </w:rPr>
        <w:t xml:space="preserve"> vai saņemot informāciju klātienē.</w:t>
      </w:r>
    </w:p>
    <w:bookmarkEnd w:id="0"/>
    <w:p w14:paraId="7DE3681E" w14:textId="77777777" w:rsidR="00496142" w:rsidRDefault="00496142" w:rsidP="00DA1219">
      <w:pPr>
        <w:pStyle w:val="Paraststmeklis"/>
        <w:spacing w:before="0" w:beforeAutospacing="0" w:after="0" w:afterAutospacing="0"/>
        <w:rPr>
          <w:lang w:val="lv-LV"/>
        </w:rPr>
      </w:pPr>
    </w:p>
    <w:p w14:paraId="181E44EE" w14:textId="77777777" w:rsidR="00496142" w:rsidRPr="00496142" w:rsidRDefault="00496142" w:rsidP="00496142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9638"/>
        </w:tabs>
        <w:spacing w:after="40"/>
        <w:ind w:firstLine="567"/>
        <w:rPr>
          <w:lang w:val="lv-LV"/>
        </w:rPr>
      </w:pPr>
      <w:r w:rsidRPr="00496142">
        <w:rPr>
          <w:lang w:val="lv-LV"/>
        </w:rPr>
        <w:tab/>
      </w:r>
      <w:r w:rsidRPr="00496142">
        <w:rPr>
          <w:lang w:val="lv-LV"/>
        </w:rPr>
        <w:tab/>
      </w:r>
      <w:r w:rsidRPr="00496142">
        <w:rPr>
          <w:lang w:val="lv-LV"/>
        </w:rPr>
        <w:tab/>
      </w:r>
      <w:r w:rsidRPr="00496142">
        <w:rPr>
          <w:lang w:val="lv-LV"/>
        </w:rPr>
        <w:tab/>
      </w:r>
      <w:r w:rsidRPr="00496142">
        <w:rPr>
          <w:lang w:val="lv-LV"/>
        </w:rPr>
        <w:tab/>
      </w:r>
    </w:p>
    <w:p w14:paraId="5C472604" w14:textId="77777777" w:rsidR="005618C9" w:rsidRDefault="00496142" w:rsidP="00763632">
      <w:pPr>
        <w:tabs>
          <w:tab w:val="center" w:pos="1701"/>
          <w:tab w:val="center" w:pos="4820"/>
          <w:tab w:val="center" w:pos="8222"/>
        </w:tabs>
        <w:ind w:firstLine="1276"/>
        <w:rPr>
          <w:sz w:val="20"/>
          <w:szCs w:val="20"/>
          <w:lang w:val="lv-LV"/>
        </w:rPr>
      </w:pPr>
      <w:r w:rsidRPr="00496142">
        <w:rPr>
          <w:sz w:val="20"/>
          <w:szCs w:val="20"/>
          <w:lang w:val="lv-LV"/>
        </w:rPr>
        <w:t>(datums)</w:t>
      </w:r>
      <w:r w:rsidRPr="00496142">
        <w:rPr>
          <w:sz w:val="20"/>
          <w:szCs w:val="20"/>
          <w:lang w:val="lv-LV"/>
        </w:rPr>
        <w:tab/>
        <w:t xml:space="preserve"> (pasākuma organizatora paraksts)</w:t>
      </w:r>
      <w:r w:rsidRPr="00496142">
        <w:rPr>
          <w:sz w:val="20"/>
          <w:szCs w:val="20"/>
          <w:lang w:val="lv-LV"/>
        </w:rPr>
        <w:tab/>
        <w:t>(paraksta atšifrējums)</w:t>
      </w:r>
    </w:p>
    <w:p w14:paraId="308A5334" w14:textId="77777777" w:rsidR="00534EC9" w:rsidRDefault="00534EC9" w:rsidP="00763632">
      <w:pPr>
        <w:tabs>
          <w:tab w:val="center" w:pos="1701"/>
          <w:tab w:val="center" w:pos="4820"/>
          <w:tab w:val="center" w:pos="8222"/>
        </w:tabs>
        <w:ind w:firstLine="1276"/>
        <w:rPr>
          <w:sz w:val="20"/>
          <w:szCs w:val="20"/>
          <w:lang w:val="lv-LV"/>
        </w:rPr>
      </w:pPr>
    </w:p>
    <w:p w14:paraId="45A6AD02" w14:textId="77777777" w:rsidR="00E04A25" w:rsidRDefault="00E04A25" w:rsidP="00E04A25">
      <w:pPr>
        <w:tabs>
          <w:tab w:val="center" w:pos="1701"/>
          <w:tab w:val="center" w:pos="4820"/>
          <w:tab w:val="center" w:pos="8222"/>
        </w:tabs>
        <w:jc w:val="both"/>
        <w:rPr>
          <w:sz w:val="20"/>
          <w:szCs w:val="20"/>
          <w:lang w:val="lv-LV"/>
        </w:rPr>
      </w:pPr>
    </w:p>
    <w:p w14:paraId="26480BA2" w14:textId="77777777" w:rsidR="00534EC9" w:rsidRDefault="00E659F1" w:rsidP="00E04A25">
      <w:pPr>
        <w:tabs>
          <w:tab w:val="center" w:pos="1701"/>
          <w:tab w:val="center" w:pos="4820"/>
          <w:tab w:val="center" w:pos="8222"/>
        </w:tabs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* Iesniedzot iesniegumu, pasākuma organizators uzrāda personu apliecinošu dokumentu, bet juridiskās personas pārstāvis – arī dokumentus, kas apliecina viņa tiesības pārstāvēt attiecīgo juridisko personu</w:t>
      </w:r>
    </w:p>
    <w:sectPr w:rsidR="00534EC9" w:rsidSect="00F97854">
      <w:headerReference w:type="default" r:id="rId11"/>
      <w:footerReference w:type="even" r:id="rId12"/>
      <w:headerReference w:type="first" r:id="rId13"/>
      <w:pgSz w:w="11906" w:h="16838" w:code="9"/>
      <w:pgMar w:top="568" w:right="1134" w:bottom="1134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9C03F" w14:textId="77777777" w:rsidR="00882CE3" w:rsidRDefault="00882CE3">
      <w:r>
        <w:separator/>
      </w:r>
    </w:p>
  </w:endnote>
  <w:endnote w:type="continuationSeparator" w:id="0">
    <w:p w14:paraId="3083512D" w14:textId="77777777" w:rsidR="00882CE3" w:rsidRDefault="0088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579D" w14:textId="77777777" w:rsidR="00DB6878" w:rsidRDefault="00DB6878" w:rsidP="00AA3DEC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E2FD9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489C926" w14:textId="77777777" w:rsidR="00DB6878" w:rsidRDefault="00DB6878" w:rsidP="00DB6878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D52C" w14:textId="77777777" w:rsidR="00882CE3" w:rsidRDefault="00882CE3">
      <w:r>
        <w:separator/>
      </w:r>
    </w:p>
  </w:footnote>
  <w:footnote w:type="continuationSeparator" w:id="0">
    <w:p w14:paraId="5F5659E1" w14:textId="77777777" w:rsidR="00882CE3" w:rsidRDefault="00882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BA5F" w14:textId="77777777" w:rsidR="00DB6878" w:rsidRPr="00496142" w:rsidRDefault="00093171">
    <w:pPr>
      <w:pStyle w:val="Galvene"/>
      <w:rPr>
        <w:sz w:val="14"/>
        <w:szCs w:val="14"/>
      </w:rPr>
    </w:pPr>
    <w:r w:rsidRPr="00195270">
      <w:rPr>
        <w:sz w:val="14"/>
        <w:szCs w:val="14"/>
      </w:rPr>
      <w:tab/>
    </w:r>
    <w:r w:rsidRPr="00195270">
      <w:rPr>
        <w:sz w:val="14"/>
        <w:szCs w:val="14"/>
      </w:rPr>
      <w:tab/>
    </w:r>
    <w:r w:rsidR="00043C09">
      <w:rPr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A7C5" w14:textId="77777777" w:rsidR="0066134C" w:rsidRDefault="007E2FD9" w:rsidP="007E2FD9">
    <w:pPr>
      <w:pStyle w:val="Galvene"/>
      <w:tabs>
        <w:tab w:val="clear" w:pos="4153"/>
        <w:tab w:val="clear" w:pos="8306"/>
        <w:tab w:val="left" w:pos="1766"/>
      </w:tabs>
    </w:pPr>
    <w:r>
      <w:rPr>
        <w:sz w:val="16"/>
        <w:szCs w:val="16"/>
        <w:lang w:val="lv-LV"/>
      </w:rPr>
      <w:t xml:space="preserve">Veidlapa </w:t>
    </w:r>
    <w:r w:rsidR="00AC74E8">
      <w:rPr>
        <w:sz w:val="16"/>
        <w:szCs w:val="16"/>
        <w:lang w:val="lv-LV"/>
      </w:rPr>
      <w:t>8-</w:t>
    </w:r>
    <w:r w:rsidRPr="00195270">
      <w:rPr>
        <w:sz w:val="14"/>
        <w:szCs w:val="14"/>
      </w:rPr>
      <w:t>2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B5A5B"/>
    <w:multiLevelType w:val="hybridMultilevel"/>
    <w:tmpl w:val="27D44908"/>
    <w:lvl w:ilvl="0" w:tplc="8D0A34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45B79"/>
    <w:multiLevelType w:val="hybridMultilevel"/>
    <w:tmpl w:val="DF929E46"/>
    <w:lvl w:ilvl="0" w:tplc="C68EE7A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5D5076"/>
    <w:multiLevelType w:val="hybridMultilevel"/>
    <w:tmpl w:val="3080EBA6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546796604">
    <w:abstractNumId w:val="0"/>
  </w:num>
  <w:num w:numId="2" w16cid:durableId="1096709199">
    <w:abstractNumId w:val="2"/>
  </w:num>
  <w:num w:numId="3" w16cid:durableId="105850584">
    <w:abstractNumId w:val="3"/>
  </w:num>
  <w:num w:numId="4" w16cid:durableId="313223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5F"/>
    <w:rsid w:val="00021AEF"/>
    <w:rsid w:val="0002393E"/>
    <w:rsid w:val="00024202"/>
    <w:rsid w:val="00031AF6"/>
    <w:rsid w:val="0003588A"/>
    <w:rsid w:val="000419AD"/>
    <w:rsid w:val="00043C09"/>
    <w:rsid w:val="00053032"/>
    <w:rsid w:val="00053EF8"/>
    <w:rsid w:val="00070044"/>
    <w:rsid w:val="00084E63"/>
    <w:rsid w:val="000867FC"/>
    <w:rsid w:val="000923DB"/>
    <w:rsid w:val="00093171"/>
    <w:rsid w:val="000A15C8"/>
    <w:rsid w:val="000A39A8"/>
    <w:rsid w:val="000C0651"/>
    <w:rsid w:val="000C3CD1"/>
    <w:rsid w:val="000D00A9"/>
    <w:rsid w:val="000D30CF"/>
    <w:rsid w:val="001245BD"/>
    <w:rsid w:val="00156FF2"/>
    <w:rsid w:val="00161D4C"/>
    <w:rsid w:val="001621A7"/>
    <w:rsid w:val="0016503C"/>
    <w:rsid w:val="00187F3A"/>
    <w:rsid w:val="00190608"/>
    <w:rsid w:val="00195270"/>
    <w:rsid w:val="00197201"/>
    <w:rsid w:val="001D27D8"/>
    <w:rsid w:val="001E2619"/>
    <w:rsid w:val="001F2510"/>
    <w:rsid w:val="00200974"/>
    <w:rsid w:val="002100D2"/>
    <w:rsid w:val="00211B88"/>
    <w:rsid w:val="00221ABA"/>
    <w:rsid w:val="002227A4"/>
    <w:rsid w:val="00225767"/>
    <w:rsid w:val="00231FDE"/>
    <w:rsid w:val="00244ED5"/>
    <w:rsid w:val="00254445"/>
    <w:rsid w:val="0027497F"/>
    <w:rsid w:val="002814EC"/>
    <w:rsid w:val="00284B34"/>
    <w:rsid w:val="002A2C24"/>
    <w:rsid w:val="002A3395"/>
    <w:rsid w:val="00313D32"/>
    <w:rsid w:val="00336277"/>
    <w:rsid w:val="003503DC"/>
    <w:rsid w:val="0035746A"/>
    <w:rsid w:val="00360673"/>
    <w:rsid w:val="00361E52"/>
    <w:rsid w:val="00364894"/>
    <w:rsid w:val="00365874"/>
    <w:rsid w:val="003675E3"/>
    <w:rsid w:val="0038027C"/>
    <w:rsid w:val="00381E21"/>
    <w:rsid w:val="00386270"/>
    <w:rsid w:val="003950BA"/>
    <w:rsid w:val="00396564"/>
    <w:rsid w:val="003A7EEA"/>
    <w:rsid w:val="003C34D4"/>
    <w:rsid w:val="003D7AFE"/>
    <w:rsid w:val="00414950"/>
    <w:rsid w:val="00424673"/>
    <w:rsid w:val="004579DE"/>
    <w:rsid w:val="00495598"/>
    <w:rsid w:val="00496142"/>
    <w:rsid w:val="004A10B4"/>
    <w:rsid w:val="004F183F"/>
    <w:rsid w:val="00506D67"/>
    <w:rsid w:val="0051705F"/>
    <w:rsid w:val="00534EC9"/>
    <w:rsid w:val="00547DCB"/>
    <w:rsid w:val="00551DC6"/>
    <w:rsid w:val="005618C9"/>
    <w:rsid w:val="00565305"/>
    <w:rsid w:val="00573BE6"/>
    <w:rsid w:val="0058096B"/>
    <w:rsid w:val="0058103C"/>
    <w:rsid w:val="00585A44"/>
    <w:rsid w:val="005B4960"/>
    <w:rsid w:val="005C0C21"/>
    <w:rsid w:val="005C27CA"/>
    <w:rsid w:val="005E3866"/>
    <w:rsid w:val="006135E5"/>
    <w:rsid w:val="0061670B"/>
    <w:rsid w:val="00620B21"/>
    <w:rsid w:val="00624A85"/>
    <w:rsid w:val="00624FF6"/>
    <w:rsid w:val="006272DE"/>
    <w:rsid w:val="0064622B"/>
    <w:rsid w:val="0066134C"/>
    <w:rsid w:val="00673481"/>
    <w:rsid w:val="0068380D"/>
    <w:rsid w:val="00695F2A"/>
    <w:rsid w:val="00696BBF"/>
    <w:rsid w:val="006A410E"/>
    <w:rsid w:val="006B3A3C"/>
    <w:rsid w:val="006D31C1"/>
    <w:rsid w:val="006E134E"/>
    <w:rsid w:val="006F5ABD"/>
    <w:rsid w:val="006F7449"/>
    <w:rsid w:val="00714E92"/>
    <w:rsid w:val="00763632"/>
    <w:rsid w:val="00763758"/>
    <w:rsid w:val="00773F3A"/>
    <w:rsid w:val="007A6218"/>
    <w:rsid w:val="007C0FCA"/>
    <w:rsid w:val="007D3019"/>
    <w:rsid w:val="007E2FD9"/>
    <w:rsid w:val="007E6496"/>
    <w:rsid w:val="0081110B"/>
    <w:rsid w:val="008149E6"/>
    <w:rsid w:val="0083211F"/>
    <w:rsid w:val="00854C9F"/>
    <w:rsid w:val="00857DA0"/>
    <w:rsid w:val="008624E3"/>
    <w:rsid w:val="00882CE3"/>
    <w:rsid w:val="008B4EC0"/>
    <w:rsid w:val="008F2D5B"/>
    <w:rsid w:val="00922738"/>
    <w:rsid w:val="00944448"/>
    <w:rsid w:val="00950F35"/>
    <w:rsid w:val="009668A5"/>
    <w:rsid w:val="0097491F"/>
    <w:rsid w:val="009A7DDA"/>
    <w:rsid w:val="009B5709"/>
    <w:rsid w:val="009D09DD"/>
    <w:rsid w:val="009D1F02"/>
    <w:rsid w:val="009F7F9D"/>
    <w:rsid w:val="00A314DA"/>
    <w:rsid w:val="00A40B81"/>
    <w:rsid w:val="00A41E39"/>
    <w:rsid w:val="00A6275F"/>
    <w:rsid w:val="00A73CE5"/>
    <w:rsid w:val="00A80C4F"/>
    <w:rsid w:val="00A8214F"/>
    <w:rsid w:val="00A83A5D"/>
    <w:rsid w:val="00A84C6D"/>
    <w:rsid w:val="00A95619"/>
    <w:rsid w:val="00AA3DEC"/>
    <w:rsid w:val="00AB2135"/>
    <w:rsid w:val="00AB4828"/>
    <w:rsid w:val="00AC74E8"/>
    <w:rsid w:val="00AF2C45"/>
    <w:rsid w:val="00AF4721"/>
    <w:rsid w:val="00AF5E54"/>
    <w:rsid w:val="00B01DFF"/>
    <w:rsid w:val="00B1254A"/>
    <w:rsid w:val="00B1317F"/>
    <w:rsid w:val="00B40AC7"/>
    <w:rsid w:val="00B5184E"/>
    <w:rsid w:val="00B62563"/>
    <w:rsid w:val="00B64406"/>
    <w:rsid w:val="00B677AB"/>
    <w:rsid w:val="00B85878"/>
    <w:rsid w:val="00B919B7"/>
    <w:rsid w:val="00BB0B93"/>
    <w:rsid w:val="00BC2AE5"/>
    <w:rsid w:val="00BD22F3"/>
    <w:rsid w:val="00BD5B91"/>
    <w:rsid w:val="00BE3864"/>
    <w:rsid w:val="00BF4C11"/>
    <w:rsid w:val="00BF6D38"/>
    <w:rsid w:val="00C0035F"/>
    <w:rsid w:val="00C20110"/>
    <w:rsid w:val="00C2110F"/>
    <w:rsid w:val="00C4137C"/>
    <w:rsid w:val="00C56A75"/>
    <w:rsid w:val="00C81570"/>
    <w:rsid w:val="00C9430F"/>
    <w:rsid w:val="00CB603B"/>
    <w:rsid w:val="00CB75D0"/>
    <w:rsid w:val="00CD2075"/>
    <w:rsid w:val="00CE7E52"/>
    <w:rsid w:val="00CF3220"/>
    <w:rsid w:val="00D11839"/>
    <w:rsid w:val="00D35E17"/>
    <w:rsid w:val="00D4043C"/>
    <w:rsid w:val="00D63707"/>
    <w:rsid w:val="00D833CB"/>
    <w:rsid w:val="00D84A50"/>
    <w:rsid w:val="00DA1219"/>
    <w:rsid w:val="00DB6878"/>
    <w:rsid w:val="00DB7BF2"/>
    <w:rsid w:val="00DC5F30"/>
    <w:rsid w:val="00DD0C72"/>
    <w:rsid w:val="00DD74FE"/>
    <w:rsid w:val="00DF1001"/>
    <w:rsid w:val="00DF6293"/>
    <w:rsid w:val="00E02129"/>
    <w:rsid w:val="00E04A25"/>
    <w:rsid w:val="00E13FE3"/>
    <w:rsid w:val="00E174CE"/>
    <w:rsid w:val="00E17A1C"/>
    <w:rsid w:val="00E341E7"/>
    <w:rsid w:val="00E413FC"/>
    <w:rsid w:val="00E5345F"/>
    <w:rsid w:val="00E56E1F"/>
    <w:rsid w:val="00E659F1"/>
    <w:rsid w:val="00E85238"/>
    <w:rsid w:val="00EB33D0"/>
    <w:rsid w:val="00EB4107"/>
    <w:rsid w:val="00EC13F4"/>
    <w:rsid w:val="00EC37C3"/>
    <w:rsid w:val="00EC4F36"/>
    <w:rsid w:val="00EF23B9"/>
    <w:rsid w:val="00F2118D"/>
    <w:rsid w:val="00F3111C"/>
    <w:rsid w:val="00F40775"/>
    <w:rsid w:val="00F45E18"/>
    <w:rsid w:val="00F536BE"/>
    <w:rsid w:val="00F660AF"/>
    <w:rsid w:val="00F706B5"/>
    <w:rsid w:val="00F72F37"/>
    <w:rsid w:val="00F86C82"/>
    <w:rsid w:val="00F920D6"/>
    <w:rsid w:val="00F97854"/>
    <w:rsid w:val="00FE2D64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."/>
  <w:listSeparator w:val=";"/>
  <w14:docId w14:val="26D1E110"/>
  <w15:docId w15:val="{66DC295A-4F24-4202-9D57-445E5049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qFormat/>
    <w:pPr>
      <w:keepNext/>
      <w:ind w:right="-514"/>
      <w:outlineLvl w:val="0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pPr>
      <w:spacing w:before="100" w:beforeAutospacing="1" w:after="100" w:afterAutospacing="1"/>
    </w:pPr>
  </w:style>
  <w:style w:type="paragraph" w:styleId="Pamatteksts2">
    <w:name w:val="Body Text 2"/>
    <w:basedOn w:val="Parasts"/>
    <w:pPr>
      <w:ind w:right="-514"/>
      <w:jc w:val="center"/>
    </w:pPr>
    <w:rPr>
      <w:b/>
      <w:bCs/>
      <w:sz w:val="27"/>
      <w:szCs w:val="27"/>
    </w:rPr>
  </w:style>
  <w:style w:type="paragraph" w:styleId="Galvene">
    <w:name w:val="header"/>
    <w:basedOn w:val="Parasts"/>
    <w:rsid w:val="00DB6878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rsid w:val="00DB6878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B6878"/>
  </w:style>
  <w:style w:type="paragraph" w:styleId="Balonteksts">
    <w:name w:val="Balloon Text"/>
    <w:basedOn w:val="Parasts"/>
    <w:link w:val="BalontekstsRakstz"/>
    <w:rsid w:val="001D27D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sid w:val="001D27D8"/>
    <w:rPr>
      <w:rFonts w:ascii="Tahoma" w:hAnsi="Tahoma" w:cs="Tahoma"/>
      <w:sz w:val="16"/>
      <w:szCs w:val="16"/>
      <w:lang w:val="en-GB" w:eastAsia="en-US"/>
    </w:rPr>
  </w:style>
  <w:style w:type="table" w:styleId="Reatabula">
    <w:name w:val="Table Grid"/>
    <w:basedOn w:val="Parastatabula"/>
    <w:uiPriority w:val="39"/>
    <w:rsid w:val="00EF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rsid w:val="00EF23B9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EF23B9"/>
    <w:pPr>
      <w:ind w:left="720"/>
      <w:contextualSpacing/>
    </w:pPr>
    <w:rPr>
      <w:lang w:val="lv-LV" w:eastAsia="lv-LV"/>
    </w:rPr>
  </w:style>
  <w:style w:type="character" w:customStyle="1" w:styleId="KjeneRakstz">
    <w:name w:val="Kājene Rakstz."/>
    <w:basedOn w:val="Noklusjumarindkopasfonts"/>
    <w:link w:val="Kjene"/>
    <w:rsid w:val="005618C9"/>
    <w:rPr>
      <w:sz w:val="24"/>
      <w:szCs w:val="24"/>
      <w:lang w:val="en-GB" w:eastAsia="en-US"/>
    </w:rPr>
  </w:style>
  <w:style w:type="character" w:styleId="Komentraatsauce">
    <w:name w:val="annotation reference"/>
    <w:basedOn w:val="Noklusjumarindkopasfonts"/>
    <w:semiHidden/>
    <w:unhideWhenUsed/>
    <w:rsid w:val="00424673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24673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24673"/>
    <w:rPr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sid w:val="0042467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sid w:val="00424673"/>
    <w:rPr>
      <w:b/>
      <w:bCs/>
      <w:lang w:val="en-GB" w:eastAsia="en-US"/>
    </w:rPr>
  </w:style>
  <w:style w:type="paragraph" w:styleId="Prskatjums">
    <w:name w:val="Revision"/>
    <w:hidden/>
    <w:uiPriority w:val="99"/>
    <w:semiHidden/>
    <w:rsid w:val="006272DE"/>
    <w:rPr>
      <w:sz w:val="24"/>
      <w:szCs w:val="24"/>
      <w:lang w:val="en-GB" w:eastAsia="en-US"/>
    </w:rPr>
  </w:style>
  <w:style w:type="character" w:styleId="Izmantotahipersaite">
    <w:name w:val="FollowedHyperlink"/>
    <w:basedOn w:val="Noklusjumarindkopasfonts"/>
    <w:semiHidden/>
    <w:unhideWhenUsed/>
    <w:rsid w:val="000530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0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s@jelgava.lv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elgava.lv/pakalpojum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elgava.lv/pasvaldiba-par-pasvaldibu-datu-aizsardziba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ze.kazaine\Documents\AP_Pakalpojumi_administracija\PIP\2026\8-2_Iesniegums_par_atlaujas_sanemsanu_publisko_pasakumu_rikosana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027D4-8EBE-468E-8979-3185F220A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8-2_Iesniegums_par_atlaujas_sanemsanu_publisko_pasakumu_rikosanai.dotx</Template>
  <TotalTime>1</TotalTime>
  <Pages>3</Pages>
  <Words>4187</Words>
  <Characters>2388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Kazaine</dc:creator>
  <cp:lastModifiedBy>Ilze Kazaine</cp:lastModifiedBy>
  <cp:revision>1</cp:revision>
  <cp:lastPrinted>2024-03-14T12:50:00Z</cp:lastPrinted>
  <dcterms:created xsi:type="dcterms:W3CDTF">2026-09-14T04:59:00Z</dcterms:created>
  <dcterms:modified xsi:type="dcterms:W3CDTF">2026-09-14T05:00:00Z</dcterms:modified>
</cp:coreProperties>
</file>