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7415" w14:textId="77777777" w:rsidR="00E42F88" w:rsidRDefault="0003588A" w:rsidP="006F0CC7">
      <w:pPr>
        <w:ind w:left="4395"/>
        <w:jc w:val="right"/>
        <w:rPr>
          <w:b/>
          <w:lang w:val="lv-LV"/>
        </w:rPr>
      </w:pPr>
      <w:r w:rsidRPr="0003588A">
        <w:rPr>
          <w:b/>
          <w:lang w:val="lv-LV"/>
        </w:rPr>
        <w:t xml:space="preserve">Jelgavas </w:t>
      </w:r>
      <w:proofErr w:type="spellStart"/>
      <w:r w:rsidR="00F54953">
        <w:rPr>
          <w:b/>
          <w:lang w:val="lv-LV"/>
        </w:rPr>
        <w:t>valsts</w:t>
      </w:r>
      <w:r w:rsidRPr="0003588A">
        <w:rPr>
          <w:b/>
          <w:lang w:val="lv-LV"/>
        </w:rPr>
        <w:t>pilsētas</w:t>
      </w:r>
      <w:proofErr w:type="spellEnd"/>
      <w:r w:rsidRPr="0003588A">
        <w:rPr>
          <w:b/>
          <w:lang w:val="lv-LV"/>
        </w:rPr>
        <w:t xml:space="preserve"> pašvaldība</w:t>
      </w:r>
      <w:r w:rsidR="003D7AFE">
        <w:rPr>
          <w:b/>
          <w:lang w:val="lv-LV"/>
        </w:rPr>
        <w:t>i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3401"/>
        <w:gridCol w:w="3402"/>
      </w:tblGrid>
      <w:tr w:rsidR="00E42F88" w:rsidRPr="00E42F88" w14:paraId="525C98E7" w14:textId="77777777" w:rsidTr="00A410E8">
        <w:trPr>
          <w:trHeight w:val="567"/>
          <w:jc w:val="right"/>
        </w:trPr>
        <w:tc>
          <w:tcPr>
            <w:tcW w:w="6803" w:type="dxa"/>
            <w:gridSpan w:val="2"/>
            <w:tcBorders>
              <w:bottom w:val="single" w:sz="4" w:space="0" w:color="auto"/>
            </w:tcBorders>
            <w:vAlign w:val="bottom"/>
          </w:tcPr>
          <w:p w14:paraId="65C504F8" w14:textId="77777777" w:rsidR="00E42F88" w:rsidRPr="00E42F88" w:rsidRDefault="00E42F88" w:rsidP="00A410E8">
            <w:pPr>
              <w:jc w:val="right"/>
              <w:rPr>
                <w:lang w:val="lv-LV"/>
              </w:rPr>
            </w:pPr>
            <w:r w:rsidRPr="00E42F88">
              <w:rPr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42F88">
              <w:rPr>
                <w:lang w:val="lv-LV"/>
              </w:rPr>
              <w:instrText xml:space="preserve"> FORMTEXT </w:instrText>
            </w:r>
            <w:r w:rsidRPr="00E42F88">
              <w:rPr>
                <w:lang w:val="lv-LV"/>
              </w:rPr>
            </w:r>
            <w:r w:rsidRPr="00E42F88">
              <w:rPr>
                <w:lang w:val="lv-LV"/>
              </w:rPr>
              <w:fldChar w:fldCharType="separate"/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lang w:val="lv-LV"/>
              </w:rPr>
              <w:fldChar w:fldCharType="end"/>
            </w:r>
            <w:bookmarkEnd w:id="0"/>
          </w:p>
        </w:tc>
      </w:tr>
      <w:tr w:rsidR="00E42F88" w:rsidRPr="00E42F88" w14:paraId="68D5247C" w14:textId="77777777" w:rsidTr="00E34237">
        <w:trPr>
          <w:trHeight w:val="567"/>
          <w:jc w:val="right"/>
        </w:trPr>
        <w:tc>
          <w:tcPr>
            <w:tcW w:w="68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2A498" w14:textId="77777777" w:rsidR="00E42F88" w:rsidRPr="00E42F88" w:rsidRDefault="00E42F88" w:rsidP="00E34237">
            <w:pPr>
              <w:jc w:val="right"/>
              <w:rPr>
                <w:sz w:val="20"/>
                <w:szCs w:val="20"/>
                <w:lang w:val="lv-LV"/>
              </w:rPr>
            </w:pPr>
            <w:r w:rsidRPr="00E42F88">
              <w:rPr>
                <w:sz w:val="20"/>
                <w:szCs w:val="20"/>
                <w:lang w:val="lv-LV"/>
              </w:rPr>
              <w:t>(</w:t>
            </w:r>
            <w:r w:rsidR="00332C81" w:rsidRPr="001245BD">
              <w:rPr>
                <w:sz w:val="20"/>
                <w:szCs w:val="20"/>
                <w:lang w:val="lv-LV"/>
              </w:rPr>
              <w:t>iesniedzēja vārds, uzvārds vai juridiskās personas nosaukums</w:t>
            </w:r>
            <w:r w:rsidRPr="00E42F88">
              <w:rPr>
                <w:sz w:val="20"/>
                <w:szCs w:val="20"/>
                <w:lang w:val="lv-LV"/>
              </w:rPr>
              <w:t>)</w:t>
            </w:r>
            <w:r w:rsidR="001B6777">
              <w:rPr>
                <w:sz w:val="20"/>
                <w:szCs w:val="20"/>
                <w:lang w:val="lv-LV"/>
              </w:rPr>
              <w:t>*</w:t>
            </w:r>
          </w:p>
          <w:p w14:paraId="74512A6A" w14:textId="77777777" w:rsidR="00E42F88" w:rsidRPr="00E42F88" w:rsidRDefault="00E42F88" w:rsidP="00E34237">
            <w:pPr>
              <w:jc w:val="right"/>
              <w:rPr>
                <w:lang w:val="lv-LV"/>
              </w:rPr>
            </w:pPr>
            <w:r w:rsidRPr="00E42F88">
              <w:rPr>
                <w:lang w:val="lv-LV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E42F88">
              <w:rPr>
                <w:lang w:val="lv-LV"/>
              </w:rPr>
              <w:instrText xml:space="preserve"> FORMTEXT </w:instrText>
            </w:r>
            <w:r w:rsidRPr="00E42F88">
              <w:rPr>
                <w:lang w:val="lv-LV"/>
              </w:rPr>
            </w:r>
            <w:r w:rsidRPr="00E42F88">
              <w:rPr>
                <w:lang w:val="lv-LV"/>
              </w:rPr>
              <w:fldChar w:fldCharType="separate"/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lang w:val="lv-LV"/>
              </w:rPr>
              <w:fldChar w:fldCharType="end"/>
            </w:r>
            <w:bookmarkEnd w:id="1"/>
          </w:p>
        </w:tc>
      </w:tr>
      <w:tr w:rsidR="00E42F88" w:rsidRPr="00E42F88" w14:paraId="2722328C" w14:textId="77777777" w:rsidTr="00332C81">
        <w:trPr>
          <w:trHeight w:val="567"/>
          <w:jc w:val="right"/>
        </w:trPr>
        <w:tc>
          <w:tcPr>
            <w:tcW w:w="68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E58C2D" w14:textId="77777777" w:rsidR="00E42F88" w:rsidRPr="00E42F88" w:rsidRDefault="00E42F88" w:rsidP="00E34237">
            <w:pPr>
              <w:jc w:val="right"/>
              <w:rPr>
                <w:sz w:val="20"/>
                <w:szCs w:val="20"/>
                <w:lang w:val="lv-LV"/>
              </w:rPr>
            </w:pPr>
            <w:r w:rsidRPr="00E42F88">
              <w:rPr>
                <w:sz w:val="20"/>
                <w:szCs w:val="20"/>
                <w:lang w:val="lv-LV"/>
              </w:rPr>
              <w:t>(</w:t>
            </w:r>
            <w:r w:rsidR="00332C81" w:rsidRPr="001245BD">
              <w:rPr>
                <w:sz w:val="20"/>
                <w:szCs w:val="20"/>
                <w:lang w:val="lv-LV"/>
              </w:rPr>
              <w:t>personas kods vai reģistrācijas numurs</w:t>
            </w:r>
            <w:r w:rsidRPr="00E42F88">
              <w:rPr>
                <w:sz w:val="20"/>
                <w:szCs w:val="20"/>
                <w:lang w:val="lv-LV"/>
              </w:rPr>
              <w:t>)</w:t>
            </w:r>
          </w:p>
          <w:p w14:paraId="283F801A" w14:textId="77777777" w:rsidR="00E42F88" w:rsidRPr="00E42F88" w:rsidRDefault="00E42F88" w:rsidP="00E34237">
            <w:pPr>
              <w:jc w:val="right"/>
              <w:rPr>
                <w:lang w:val="lv-LV"/>
              </w:rPr>
            </w:pPr>
            <w:r w:rsidRPr="00E42F88">
              <w:rPr>
                <w:lang w:val="lv-LV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E42F88">
              <w:rPr>
                <w:lang w:val="lv-LV"/>
              </w:rPr>
              <w:instrText xml:space="preserve"> FORMTEXT </w:instrText>
            </w:r>
            <w:r w:rsidRPr="00E42F88">
              <w:rPr>
                <w:lang w:val="lv-LV"/>
              </w:rPr>
            </w:r>
            <w:r w:rsidRPr="00E42F88">
              <w:rPr>
                <w:lang w:val="lv-LV"/>
              </w:rPr>
              <w:fldChar w:fldCharType="separate"/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lang w:val="lv-LV"/>
              </w:rPr>
              <w:fldChar w:fldCharType="end"/>
            </w:r>
            <w:bookmarkEnd w:id="2"/>
          </w:p>
        </w:tc>
      </w:tr>
      <w:tr w:rsidR="00E42F88" w:rsidRPr="00884DF2" w14:paraId="4225D0C7" w14:textId="77777777" w:rsidTr="00332C81">
        <w:trPr>
          <w:trHeight w:val="283"/>
          <w:jc w:val="right"/>
        </w:trPr>
        <w:tc>
          <w:tcPr>
            <w:tcW w:w="6803" w:type="dxa"/>
            <w:gridSpan w:val="2"/>
            <w:tcBorders>
              <w:top w:val="single" w:sz="4" w:space="0" w:color="auto"/>
            </w:tcBorders>
          </w:tcPr>
          <w:p w14:paraId="65F9FB2D" w14:textId="77777777" w:rsidR="00E42F88" w:rsidRPr="00332C81" w:rsidRDefault="00E42F88" w:rsidP="00332C81">
            <w:pPr>
              <w:jc w:val="right"/>
              <w:rPr>
                <w:sz w:val="20"/>
                <w:szCs w:val="20"/>
                <w:lang w:val="lv-LV"/>
              </w:rPr>
            </w:pPr>
            <w:r w:rsidRPr="00E42F88">
              <w:rPr>
                <w:sz w:val="20"/>
                <w:szCs w:val="20"/>
                <w:lang w:val="lv-LV"/>
              </w:rPr>
              <w:t>(</w:t>
            </w:r>
            <w:r w:rsidR="00332C81" w:rsidRPr="001245BD">
              <w:rPr>
                <w:sz w:val="20"/>
                <w:szCs w:val="20"/>
                <w:lang w:val="lv-LV"/>
              </w:rPr>
              <w:t>deklarētā dzīvesvietas adrese, juridiskā adrese</w:t>
            </w:r>
            <w:r w:rsidRPr="00E42F88">
              <w:rPr>
                <w:sz w:val="20"/>
                <w:szCs w:val="20"/>
                <w:lang w:val="lv-LV"/>
              </w:rPr>
              <w:t>)</w:t>
            </w:r>
          </w:p>
        </w:tc>
      </w:tr>
      <w:tr w:rsidR="00332C81" w:rsidRPr="00E42F88" w14:paraId="373FB97E" w14:textId="77777777" w:rsidTr="00332C81">
        <w:trPr>
          <w:trHeight w:val="283"/>
          <w:jc w:val="right"/>
        </w:trPr>
        <w:tc>
          <w:tcPr>
            <w:tcW w:w="3401" w:type="dxa"/>
            <w:tcBorders>
              <w:bottom w:val="single" w:sz="4" w:space="0" w:color="auto"/>
            </w:tcBorders>
          </w:tcPr>
          <w:p w14:paraId="3FC73D8E" w14:textId="77777777" w:rsidR="00332C81" w:rsidRPr="00E42F88" w:rsidRDefault="00332C81" w:rsidP="00E34237">
            <w:pPr>
              <w:jc w:val="right"/>
              <w:rPr>
                <w:sz w:val="20"/>
                <w:szCs w:val="20"/>
                <w:lang w:val="lv-LV"/>
              </w:rPr>
            </w:pPr>
            <w:r w:rsidRPr="00E42F88">
              <w:rPr>
                <w:lang w:val="lv-LV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E42F88">
              <w:rPr>
                <w:lang w:val="lv-LV"/>
              </w:rPr>
              <w:instrText xml:space="preserve"> FORMTEXT </w:instrText>
            </w:r>
            <w:r w:rsidRPr="00E42F88">
              <w:rPr>
                <w:lang w:val="lv-LV"/>
              </w:rPr>
            </w:r>
            <w:r w:rsidRPr="00E42F88">
              <w:rPr>
                <w:lang w:val="lv-LV"/>
              </w:rPr>
              <w:fldChar w:fldCharType="separate"/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lang w:val="lv-LV"/>
              </w:rPr>
              <w:fldChar w:fldCharType="end"/>
            </w:r>
          </w:p>
        </w:tc>
        <w:bookmarkEnd w:id="3"/>
        <w:tc>
          <w:tcPr>
            <w:tcW w:w="3402" w:type="dxa"/>
            <w:tcBorders>
              <w:bottom w:val="single" w:sz="4" w:space="0" w:color="auto"/>
            </w:tcBorders>
          </w:tcPr>
          <w:p w14:paraId="59915391" w14:textId="77777777" w:rsidR="00332C81" w:rsidRPr="00E42F88" w:rsidRDefault="00332C81" w:rsidP="00E34237">
            <w:pPr>
              <w:jc w:val="right"/>
              <w:rPr>
                <w:sz w:val="20"/>
                <w:szCs w:val="20"/>
                <w:lang w:val="lv-LV"/>
              </w:rPr>
            </w:pPr>
            <w:r w:rsidRPr="00E42F88">
              <w:rPr>
                <w:lang w:val="lv-LV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42F88">
              <w:rPr>
                <w:lang w:val="lv-LV"/>
              </w:rPr>
              <w:instrText xml:space="preserve"> FORMTEXT </w:instrText>
            </w:r>
            <w:r w:rsidRPr="00E42F88">
              <w:rPr>
                <w:lang w:val="lv-LV"/>
              </w:rPr>
            </w:r>
            <w:r w:rsidRPr="00E42F88">
              <w:rPr>
                <w:lang w:val="lv-LV"/>
              </w:rPr>
              <w:fldChar w:fldCharType="separate"/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lang w:val="lv-LV"/>
              </w:rPr>
              <w:fldChar w:fldCharType="end"/>
            </w:r>
          </w:p>
        </w:tc>
      </w:tr>
      <w:tr w:rsidR="00332C81" w:rsidRPr="00E42F88" w14:paraId="19AA8FB5" w14:textId="77777777" w:rsidTr="00332C81">
        <w:trPr>
          <w:trHeight w:val="283"/>
          <w:jc w:val="right"/>
        </w:trPr>
        <w:tc>
          <w:tcPr>
            <w:tcW w:w="3401" w:type="dxa"/>
            <w:tcBorders>
              <w:top w:val="single" w:sz="4" w:space="0" w:color="auto"/>
            </w:tcBorders>
          </w:tcPr>
          <w:p w14:paraId="22BBEC1E" w14:textId="77777777" w:rsidR="00332C81" w:rsidRPr="00E42F88" w:rsidRDefault="00332C81" w:rsidP="00E34237">
            <w:pPr>
              <w:jc w:val="right"/>
              <w:rPr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>(tālrunis</w:t>
            </w:r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E5E1078" w14:textId="77777777" w:rsidR="00332C81" w:rsidRPr="00E42F88" w:rsidRDefault="00332C81" w:rsidP="00E34237">
            <w:pPr>
              <w:jc w:val="right"/>
              <w:rPr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>(elektroniskā pasta adrese)</w:t>
            </w:r>
            <w:r w:rsidRPr="00E42F88">
              <w:rPr>
                <w:sz w:val="20"/>
                <w:szCs w:val="20"/>
                <w:lang w:val="lv-LV"/>
              </w:rPr>
              <w:t>)</w:t>
            </w:r>
          </w:p>
        </w:tc>
      </w:tr>
      <w:tr w:rsidR="00E42F88" w:rsidRPr="00E42F88" w14:paraId="79CB53F6" w14:textId="77777777" w:rsidTr="00332C81">
        <w:trPr>
          <w:trHeight w:val="567"/>
          <w:jc w:val="right"/>
        </w:trPr>
        <w:tc>
          <w:tcPr>
            <w:tcW w:w="6803" w:type="dxa"/>
            <w:gridSpan w:val="2"/>
            <w:tcBorders>
              <w:bottom w:val="single" w:sz="4" w:space="0" w:color="auto"/>
            </w:tcBorders>
          </w:tcPr>
          <w:p w14:paraId="3F57CA80" w14:textId="77777777" w:rsidR="00E42F88" w:rsidRPr="00E42F88" w:rsidRDefault="00332C81" w:rsidP="00E34237">
            <w:pPr>
              <w:jc w:val="right"/>
              <w:rPr>
                <w:sz w:val="20"/>
                <w:szCs w:val="20"/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 xml:space="preserve">)                                          </w:t>
            </w:r>
          </w:p>
          <w:p w14:paraId="26006FBC" w14:textId="77777777" w:rsidR="00E42F88" w:rsidRPr="00E42F88" w:rsidRDefault="00E42F88" w:rsidP="00E34237">
            <w:pPr>
              <w:jc w:val="right"/>
              <w:rPr>
                <w:lang w:val="lv-LV"/>
              </w:rPr>
            </w:pPr>
            <w:r w:rsidRPr="00E42F88">
              <w:rPr>
                <w:lang w:val="lv-LV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E42F88">
              <w:rPr>
                <w:lang w:val="lv-LV"/>
              </w:rPr>
              <w:instrText xml:space="preserve"> FORMTEXT </w:instrText>
            </w:r>
            <w:r w:rsidRPr="00E42F88">
              <w:rPr>
                <w:lang w:val="lv-LV"/>
              </w:rPr>
            </w:r>
            <w:r w:rsidRPr="00E42F88">
              <w:rPr>
                <w:lang w:val="lv-LV"/>
              </w:rPr>
              <w:fldChar w:fldCharType="separate"/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noProof/>
                <w:lang w:val="lv-LV"/>
              </w:rPr>
              <w:t> </w:t>
            </w:r>
            <w:r w:rsidRPr="00E42F88">
              <w:rPr>
                <w:lang w:val="lv-LV"/>
              </w:rPr>
              <w:fldChar w:fldCharType="end"/>
            </w:r>
            <w:bookmarkEnd w:id="4"/>
          </w:p>
        </w:tc>
      </w:tr>
      <w:tr w:rsidR="00E42F88" w:rsidRPr="00884DF2" w14:paraId="0E6ED5FA" w14:textId="77777777" w:rsidTr="00E34237">
        <w:trPr>
          <w:jc w:val="right"/>
        </w:trPr>
        <w:tc>
          <w:tcPr>
            <w:tcW w:w="6803" w:type="dxa"/>
            <w:gridSpan w:val="2"/>
            <w:tcBorders>
              <w:top w:val="single" w:sz="4" w:space="0" w:color="auto"/>
            </w:tcBorders>
          </w:tcPr>
          <w:p w14:paraId="08610E50" w14:textId="77777777" w:rsidR="00E42F88" w:rsidRPr="00E42F88" w:rsidRDefault="00E42F88" w:rsidP="00E34237">
            <w:pPr>
              <w:jc w:val="right"/>
              <w:rPr>
                <w:sz w:val="20"/>
                <w:szCs w:val="20"/>
                <w:lang w:val="lv-LV"/>
              </w:rPr>
            </w:pPr>
            <w:r w:rsidRPr="00E42F88">
              <w:rPr>
                <w:sz w:val="20"/>
                <w:szCs w:val="20"/>
                <w:lang w:val="lv-LV"/>
              </w:rPr>
              <w:t xml:space="preserve"> (</w:t>
            </w:r>
            <w:r w:rsidR="00332C81" w:rsidRPr="001245BD">
              <w:rPr>
                <w:sz w:val="20"/>
                <w:szCs w:val="20"/>
                <w:lang w:val="lv-LV"/>
              </w:rPr>
              <w:t>juridiskās personas pārstāvja amats, vārds, uzvārds, kontakttālrunis</w:t>
            </w:r>
            <w:r w:rsidRPr="00E42F88">
              <w:rPr>
                <w:sz w:val="20"/>
                <w:szCs w:val="20"/>
                <w:lang w:val="lv-LV"/>
              </w:rPr>
              <w:t>)</w:t>
            </w:r>
          </w:p>
        </w:tc>
      </w:tr>
    </w:tbl>
    <w:p w14:paraId="4D13932A" w14:textId="77777777" w:rsidR="00E42F88" w:rsidRDefault="00E42F88" w:rsidP="003D7AFE">
      <w:pPr>
        <w:ind w:left="5040"/>
        <w:rPr>
          <w:b/>
          <w:lang w:val="lv-LV"/>
        </w:rPr>
      </w:pPr>
    </w:p>
    <w:p w14:paraId="030186B5" w14:textId="77777777" w:rsidR="005C27CA" w:rsidRPr="002100D2" w:rsidRDefault="005C27CA" w:rsidP="00A410E8">
      <w:pPr>
        <w:pStyle w:val="Pamatteksts2"/>
        <w:spacing w:before="120"/>
        <w:ind w:right="0"/>
        <w:rPr>
          <w:sz w:val="24"/>
          <w:szCs w:val="24"/>
          <w:lang w:val="lv-LV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2100D2">
          <w:rPr>
            <w:sz w:val="24"/>
            <w:szCs w:val="24"/>
            <w:lang w:val="lv-LV"/>
          </w:rPr>
          <w:t>IESNIEGUMS</w:t>
        </w:r>
      </w:smartTag>
      <w:r w:rsidRPr="002100D2">
        <w:rPr>
          <w:lang w:val="lv-LV"/>
        </w:rPr>
        <w:br/>
      </w:r>
      <w:r w:rsidR="00332C81" w:rsidRPr="001245BD">
        <w:rPr>
          <w:sz w:val="24"/>
          <w:szCs w:val="24"/>
          <w:lang w:val="lv-LV"/>
        </w:rPr>
        <w:t>par atļaujas saņemšanu publisko pasākumu rīkošanai</w:t>
      </w:r>
    </w:p>
    <w:p w14:paraId="6C997610" w14:textId="77777777" w:rsidR="00043C09" w:rsidRPr="00E92543" w:rsidRDefault="00043C09" w:rsidP="00A410E8">
      <w:pPr>
        <w:ind w:right="-516"/>
        <w:rPr>
          <w:lang w:val="lv-LV"/>
        </w:rPr>
      </w:pPr>
    </w:p>
    <w:p w14:paraId="56533960" w14:textId="77777777" w:rsidR="00E42F88" w:rsidRPr="00E42F88" w:rsidRDefault="00332C81" w:rsidP="009F3DFB">
      <w:pPr>
        <w:pStyle w:val="Paraststmeklis"/>
        <w:spacing w:before="0" w:beforeAutospacing="0" w:after="60" w:afterAutospacing="0"/>
        <w:rPr>
          <w:u w:val="single"/>
          <w:lang w:val="lv-LV"/>
        </w:rPr>
      </w:pPr>
      <w:r w:rsidRPr="001245BD">
        <w:rPr>
          <w:lang w:val="lv-LV"/>
        </w:rPr>
        <w:t>Pasākuma nosaukums un mērķis</w:t>
      </w:r>
      <w:r w:rsidR="005C27CA" w:rsidRPr="00195270">
        <w:rPr>
          <w:lang w:val="lv-LV"/>
        </w:rPr>
        <w:t>:</w:t>
      </w:r>
      <w:r w:rsidR="009F3DFB">
        <w:rPr>
          <w:lang w:val="lv-LV"/>
        </w:rPr>
        <w:t xml:space="preserve"> </w:t>
      </w:r>
      <w:r w:rsidR="00E42F88" w:rsidRPr="00E42F88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E42F88" w:rsidRPr="00E42F88">
        <w:rPr>
          <w:u w:val="single"/>
          <w:lang w:val="lv-LV"/>
        </w:rPr>
        <w:instrText xml:space="preserve"> FORMTEXT </w:instrText>
      </w:r>
      <w:r w:rsidR="00E42F88" w:rsidRPr="00E42F88">
        <w:rPr>
          <w:u w:val="single"/>
          <w:lang w:val="lv-LV"/>
        </w:rPr>
      </w:r>
      <w:r w:rsidR="00E42F88" w:rsidRPr="00E42F88">
        <w:rPr>
          <w:u w:val="single"/>
          <w:lang w:val="lv-LV"/>
        </w:rPr>
        <w:fldChar w:fldCharType="separate"/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u w:val="single"/>
          <w:lang w:val="lv-LV"/>
        </w:rPr>
        <w:fldChar w:fldCharType="end"/>
      </w:r>
      <w:bookmarkEnd w:id="5"/>
    </w:p>
    <w:p w14:paraId="51CD087E" w14:textId="77777777" w:rsidR="009F3DFB" w:rsidRDefault="009F3DFB" w:rsidP="009F3DFB">
      <w:pPr>
        <w:pStyle w:val="Paraststmeklis"/>
        <w:tabs>
          <w:tab w:val="left" w:pos="1985"/>
          <w:tab w:val="left" w:pos="3402"/>
          <w:tab w:val="left" w:pos="4962"/>
          <w:tab w:val="left" w:pos="6379"/>
          <w:tab w:val="left" w:pos="7513"/>
        </w:tabs>
        <w:spacing w:before="120" w:beforeAutospacing="0" w:after="60" w:afterAutospacing="0"/>
        <w:rPr>
          <w:lang w:val="lv-LV"/>
        </w:rPr>
      </w:pPr>
      <w:r w:rsidRPr="001245BD">
        <w:rPr>
          <w:lang w:val="lv-LV"/>
        </w:rPr>
        <w:t>Pasākuma</w:t>
      </w:r>
      <w:r w:rsidRPr="009F3DFB">
        <w:rPr>
          <w:lang w:val="lv-LV"/>
        </w:rPr>
        <w:t xml:space="preserve"> </w:t>
      </w:r>
      <w:r w:rsidRPr="001245BD">
        <w:rPr>
          <w:lang w:val="lv-LV"/>
        </w:rPr>
        <w:t>veids</w:t>
      </w:r>
      <w:r>
        <w:rPr>
          <w:lang w:val="lv-LV"/>
        </w:rPr>
        <w:t>:</w:t>
      </w:r>
      <w:r w:rsidRPr="009F3DFB">
        <w:rPr>
          <w:lang w:val="lv-LV"/>
        </w:rPr>
        <w:t xml:space="preserve"> 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1245BD">
        <w:rPr>
          <w:lang w:val="lv-LV"/>
        </w:rPr>
        <w:t>svētku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1245BD">
        <w:rPr>
          <w:lang w:val="lv-LV"/>
        </w:rPr>
        <w:t>piemiņas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1245BD">
        <w:rPr>
          <w:lang w:val="lv-LV"/>
        </w:rPr>
        <w:t>izklaides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1245BD">
        <w:rPr>
          <w:lang w:val="lv-LV"/>
        </w:rPr>
        <w:t>sporta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1245BD">
        <w:rPr>
          <w:lang w:val="lv-LV"/>
        </w:rPr>
        <w:t>atpūtas</w:t>
      </w:r>
    </w:p>
    <w:p w14:paraId="41CBA3D6" w14:textId="77777777" w:rsidR="00E42F88" w:rsidRPr="00E42F88" w:rsidRDefault="007D3019" w:rsidP="009F3DFB">
      <w:pPr>
        <w:pStyle w:val="Paraststmeklis"/>
        <w:spacing w:before="120" w:beforeAutospacing="0" w:after="60" w:afterAutospacing="0"/>
        <w:rPr>
          <w:u w:val="single"/>
          <w:lang w:val="lv-LV"/>
        </w:rPr>
      </w:pPr>
      <w:r w:rsidRPr="00195270">
        <w:rPr>
          <w:lang w:val="lv-LV"/>
        </w:rPr>
        <w:t>Pasākuma norises vieta</w:t>
      </w:r>
      <w:r w:rsidR="009F3DFB">
        <w:rPr>
          <w:lang w:val="lv-LV"/>
        </w:rPr>
        <w:t>/</w:t>
      </w:r>
      <w:r w:rsidRPr="00195270">
        <w:rPr>
          <w:lang w:val="lv-LV"/>
        </w:rPr>
        <w:t>maršruts:</w:t>
      </w:r>
      <w:r w:rsidR="00E42F88" w:rsidRPr="00E42F88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42F88" w:rsidRPr="00E42F88">
        <w:rPr>
          <w:u w:val="single"/>
          <w:lang w:val="lv-LV"/>
        </w:rPr>
        <w:instrText xml:space="preserve"> FORMTEXT </w:instrText>
      </w:r>
      <w:r w:rsidR="00E42F88" w:rsidRPr="00E42F88">
        <w:rPr>
          <w:u w:val="single"/>
          <w:lang w:val="lv-LV"/>
        </w:rPr>
      </w:r>
      <w:r w:rsidR="00E42F88" w:rsidRPr="00E42F88">
        <w:rPr>
          <w:u w:val="single"/>
          <w:lang w:val="lv-LV"/>
        </w:rPr>
        <w:fldChar w:fldCharType="separate"/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u w:val="single"/>
          <w:lang w:val="lv-LV"/>
        </w:rPr>
        <w:fldChar w:fldCharType="end"/>
      </w:r>
    </w:p>
    <w:p w14:paraId="3C592F52" w14:textId="77777777" w:rsidR="005C27CA" w:rsidRPr="00195270" w:rsidRDefault="005C27CA" w:rsidP="00E92543">
      <w:pPr>
        <w:pStyle w:val="Paraststmeklis"/>
        <w:spacing w:before="120" w:beforeAutospacing="0" w:after="60" w:afterAutospacing="0"/>
        <w:jc w:val="both"/>
        <w:rPr>
          <w:lang w:val="lv-LV"/>
        </w:rPr>
      </w:pPr>
      <w:r w:rsidRPr="00195270">
        <w:rPr>
          <w:lang w:val="lv-LV"/>
        </w:rPr>
        <w:t>Pasākuma norises datums</w:t>
      </w:r>
      <w:r w:rsidR="00E42F88">
        <w:rPr>
          <w:lang w:val="lv-LV"/>
        </w:rPr>
        <w:t xml:space="preserve">: </w:t>
      </w:r>
      <w:r w:rsidR="00E42F88" w:rsidRPr="00E42F88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E42F88" w:rsidRPr="00E42F88">
        <w:rPr>
          <w:u w:val="single"/>
          <w:lang w:val="lv-LV"/>
        </w:rPr>
        <w:instrText xml:space="preserve"> FORMTEXT </w:instrText>
      </w:r>
      <w:r w:rsidR="00E42F88" w:rsidRPr="00E42F88">
        <w:rPr>
          <w:u w:val="single"/>
          <w:lang w:val="lv-LV"/>
        </w:rPr>
      </w:r>
      <w:r w:rsidR="00E42F88" w:rsidRPr="00E42F88">
        <w:rPr>
          <w:u w:val="single"/>
          <w:lang w:val="lv-LV"/>
        </w:rPr>
        <w:fldChar w:fldCharType="separate"/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u w:val="single"/>
          <w:lang w:val="lv-LV"/>
        </w:rPr>
        <w:fldChar w:fldCharType="end"/>
      </w:r>
      <w:r w:rsidRPr="00195270">
        <w:rPr>
          <w:lang w:val="lv-LV"/>
        </w:rPr>
        <w:t xml:space="preserve"> </w:t>
      </w:r>
    </w:p>
    <w:p w14:paraId="447929D1" w14:textId="77777777" w:rsidR="005C27CA" w:rsidRPr="00195270" w:rsidRDefault="005C27CA" w:rsidP="00E92543">
      <w:pPr>
        <w:pStyle w:val="Paraststmeklis"/>
        <w:spacing w:before="120" w:beforeAutospacing="0" w:after="60" w:afterAutospacing="0"/>
        <w:jc w:val="both"/>
        <w:rPr>
          <w:lang w:val="lv-LV"/>
        </w:rPr>
      </w:pPr>
      <w:r w:rsidRPr="00195270">
        <w:rPr>
          <w:lang w:val="lv-LV"/>
        </w:rPr>
        <w:t>Sākuma laiks</w:t>
      </w:r>
      <w:r w:rsidR="00714E92">
        <w:rPr>
          <w:lang w:val="lv-LV"/>
        </w:rPr>
        <w:t xml:space="preserve"> - no plkst. </w:t>
      </w:r>
      <w:r w:rsidR="00A410E8">
        <w:rPr>
          <w:u w:val="single"/>
          <w:lang w:val="lv-LV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A410E8">
        <w:rPr>
          <w:u w:val="single"/>
          <w:lang w:val="lv-LV"/>
        </w:rPr>
        <w:instrText xml:space="preserve"> FORMTEXT </w:instrText>
      </w:r>
      <w:r w:rsidR="00A410E8">
        <w:rPr>
          <w:u w:val="single"/>
          <w:lang w:val="lv-LV"/>
        </w:rPr>
      </w:r>
      <w:r w:rsidR="00A410E8">
        <w:rPr>
          <w:u w:val="single"/>
          <w:lang w:val="lv-LV"/>
        </w:rPr>
        <w:fldChar w:fldCharType="separate"/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u w:val="single"/>
          <w:lang w:val="lv-LV"/>
        </w:rPr>
        <w:fldChar w:fldCharType="end"/>
      </w:r>
      <w:bookmarkEnd w:id="6"/>
      <w:r w:rsidRPr="00195270">
        <w:rPr>
          <w:lang w:val="lv-LV"/>
        </w:rPr>
        <w:t xml:space="preserve"> plānotais beigu laiks - plkst.</w:t>
      </w:r>
      <w:r w:rsidR="00A410E8">
        <w:rPr>
          <w:u w:val="single"/>
          <w:lang w:val="lv-LV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A410E8">
        <w:rPr>
          <w:u w:val="single"/>
          <w:lang w:val="lv-LV"/>
        </w:rPr>
        <w:instrText xml:space="preserve"> FORMTEXT </w:instrText>
      </w:r>
      <w:r w:rsidR="00A410E8">
        <w:rPr>
          <w:u w:val="single"/>
          <w:lang w:val="lv-LV"/>
        </w:rPr>
      </w:r>
      <w:r w:rsidR="00A410E8">
        <w:rPr>
          <w:u w:val="single"/>
          <w:lang w:val="lv-LV"/>
        </w:rPr>
        <w:fldChar w:fldCharType="separate"/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noProof/>
          <w:u w:val="single"/>
          <w:lang w:val="lv-LV"/>
        </w:rPr>
        <w:t> </w:t>
      </w:r>
      <w:r w:rsidR="00A410E8">
        <w:rPr>
          <w:u w:val="single"/>
          <w:lang w:val="lv-LV"/>
        </w:rPr>
        <w:fldChar w:fldCharType="end"/>
      </w:r>
      <w:bookmarkEnd w:id="7"/>
    </w:p>
    <w:p w14:paraId="77460646" w14:textId="77777777" w:rsidR="005C27CA" w:rsidRPr="00195270" w:rsidRDefault="005C27CA" w:rsidP="00E92543">
      <w:pPr>
        <w:pStyle w:val="Paraststmeklis"/>
        <w:tabs>
          <w:tab w:val="left" w:pos="5245"/>
        </w:tabs>
        <w:spacing w:before="120" w:beforeAutospacing="0" w:after="60" w:afterAutospacing="0"/>
        <w:ind w:right="-514"/>
        <w:rPr>
          <w:lang w:val="lv-LV"/>
        </w:rPr>
      </w:pPr>
      <w:r w:rsidRPr="00195270">
        <w:rPr>
          <w:lang w:val="lv-LV"/>
        </w:rPr>
        <w:t>Plānotais pasākuma apmeklētāju un dalībnieku skaits</w:t>
      </w:r>
      <w:r w:rsidR="00AF6D58">
        <w:rPr>
          <w:lang w:val="lv-LV"/>
        </w:rPr>
        <w:tab/>
      </w:r>
      <w:r w:rsidR="00E42F88" w:rsidRPr="00E42F88">
        <w:rPr>
          <w:u w:val="single"/>
          <w:lang w:val="lv-LV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E42F88" w:rsidRPr="00E42F88">
        <w:rPr>
          <w:u w:val="single"/>
          <w:lang w:val="lv-LV"/>
        </w:rPr>
        <w:instrText xml:space="preserve"> FORMTEXT </w:instrText>
      </w:r>
      <w:r w:rsidR="00E42F88" w:rsidRPr="00E42F88">
        <w:rPr>
          <w:u w:val="single"/>
          <w:lang w:val="lv-LV"/>
        </w:rPr>
      </w:r>
      <w:r w:rsidR="00E42F88" w:rsidRPr="00E42F88">
        <w:rPr>
          <w:u w:val="single"/>
          <w:lang w:val="lv-LV"/>
        </w:rPr>
        <w:fldChar w:fldCharType="separate"/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noProof/>
          <w:u w:val="single"/>
          <w:lang w:val="lv-LV"/>
        </w:rPr>
        <w:t> </w:t>
      </w:r>
      <w:r w:rsidR="00E42F88" w:rsidRPr="00E42F88">
        <w:rPr>
          <w:u w:val="single"/>
          <w:lang w:val="lv-LV"/>
        </w:rPr>
        <w:fldChar w:fldCharType="end"/>
      </w:r>
      <w:bookmarkEnd w:id="8"/>
      <w:r w:rsidRPr="00195270">
        <w:rPr>
          <w:lang w:val="lv-LV"/>
        </w:rPr>
        <w:t xml:space="preserve"> </w:t>
      </w:r>
    </w:p>
    <w:p w14:paraId="546B92FB" w14:textId="77777777" w:rsidR="00332C81" w:rsidRDefault="00332C81" w:rsidP="00495734">
      <w:pPr>
        <w:pStyle w:val="Paraststmeklis"/>
        <w:tabs>
          <w:tab w:val="left" w:pos="5245"/>
          <w:tab w:val="left" w:pos="6237"/>
          <w:tab w:val="left" w:pos="7088"/>
        </w:tabs>
        <w:spacing w:before="120" w:beforeAutospacing="0" w:after="60" w:afterAutospacing="0"/>
        <w:rPr>
          <w:lang w:val="lv-LV"/>
        </w:rPr>
      </w:pPr>
      <w:r w:rsidRPr="001245BD">
        <w:rPr>
          <w:lang w:val="lv-LV"/>
        </w:rPr>
        <w:t>Paaugstināta riska pasākums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03588A">
        <w:rPr>
          <w:lang w:val="lv-LV"/>
        </w:rPr>
        <w:t>Jā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3588A">
        <w:rPr>
          <w:lang w:val="lv-LV"/>
        </w:rPr>
        <w:t xml:space="preserve"> Nē </w:t>
      </w:r>
      <w:r>
        <w:rPr>
          <w:lang w:val="lv-LV"/>
        </w:rPr>
        <w:tab/>
      </w:r>
      <w:r w:rsidRPr="0003588A">
        <w:rPr>
          <w:lang w:val="lv-LV"/>
        </w:rPr>
        <w:t>(</w:t>
      </w:r>
      <w:r w:rsidRPr="002100D2">
        <w:rPr>
          <w:i/>
          <w:lang w:val="lv-LV"/>
        </w:rPr>
        <w:t>atzīmēt vajadzīgo</w:t>
      </w:r>
      <w:r w:rsidRPr="0003588A">
        <w:rPr>
          <w:lang w:val="lv-LV"/>
        </w:rPr>
        <w:t>)</w:t>
      </w:r>
    </w:p>
    <w:p w14:paraId="3DF28239" w14:textId="77777777" w:rsidR="0003588A" w:rsidRDefault="00C56A75" w:rsidP="00495734">
      <w:pPr>
        <w:pStyle w:val="Paraststmeklis"/>
        <w:tabs>
          <w:tab w:val="left" w:pos="5245"/>
          <w:tab w:val="left" w:pos="6237"/>
          <w:tab w:val="left" w:pos="7088"/>
        </w:tabs>
        <w:spacing w:before="120" w:beforeAutospacing="0" w:after="60" w:afterAutospacing="0"/>
        <w:rPr>
          <w:lang w:val="lv-LV"/>
        </w:rPr>
      </w:pPr>
      <w:r>
        <w:rPr>
          <w:lang w:val="lv-LV"/>
        </w:rPr>
        <w:t xml:space="preserve">Pasākumā izmanto bezpilota gaisa kuģi </w:t>
      </w:r>
      <w:r w:rsidR="00B62563">
        <w:rPr>
          <w:lang w:val="lv-LV"/>
        </w:rPr>
        <w:tab/>
      </w:r>
      <w:r w:rsidR="00A410E8">
        <w:rPr>
          <w:lang w:val="lv-LV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A410E8">
        <w:rPr>
          <w:lang w:val="lv-LV"/>
        </w:rPr>
        <w:instrText xml:space="preserve"> FORMCHECKBOX </w:instrText>
      </w:r>
      <w:r w:rsidR="00A410E8">
        <w:rPr>
          <w:lang w:val="lv-LV"/>
        </w:rPr>
      </w:r>
      <w:r w:rsidR="00A410E8">
        <w:rPr>
          <w:lang w:val="lv-LV"/>
        </w:rPr>
        <w:fldChar w:fldCharType="separate"/>
      </w:r>
      <w:r w:rsidR="00A410E8">
        <w:rPr>
          <w:lang w:val="lv-LV"/>
        </w:rPr>
        <w:fldChar w:fldCharType="end"/>
      </w:r>
      <w:r w:rsidR="00496142">
        <w:rPr>
          <w:rFonts w:ascii="Arial" w:hAnsi="Arial" w:cs="Arial"/>
          <w:sz w:val="32"/>
          <w:szCs w:val="32"/>
          <w:lang w:val="lv-LV"/>
        </w:rPr>
        <w:t xml:space="preserve"> </w:t>
      </w:r>
      <w:r w:rsidR="00B62563">
        <w:rPr>
          <w:lang w:val="lv-LV"/>
        </w:rPr>
        <w:t>Jā</w:t>
      </w:r>
      <w:r w:rsidR="00496142">
        <w:rPr>
          <w:lang w:val="lv-LV"/>
        </w:rPr>
        <w:tab/>
      </w:r>
      <w:r w:rsidR="00E42F88"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="00E42F88">
        <w:rPr>
          <w:lang w:val="lv-LV"/>
        </w:rPr>
        <w:instrText xml:space="preserve"> FORMCHECKBOX </w:instrText>
      </w:r>
      <w:r w:rsidR="00E42F88">
        <w:rPr>
          <w:lang w:val="lv-LV"/>
        </w:rPr>
      </w:r>
      <w:r w:rsidR="00E42F88">
        <w:rPr>
          <w:lang w:val="lv-LV"/>
        </w:rPr>
        <w:fldChar w:fldCharType="separate"/>
      </w:r>
      <w:r w:rsidR="00E42F88">
        <w:rPr>
          <w:lang w:val="lv-LV"/>
        </w:rPr>
        <w:fldChar w:fldCharType="end"/>
      </w:r>
      <w:r w:rsidR="0003588A" w:rsidRPr="0003588A">
        <w:rPr>
          <w:lang w:val="lv-LV"/>
        </w:rPr>
        <w:t xml:space="preserve"> </w:t>
      </w:r>
      <w:r w:rsidR="00B62563">
        <w:rPr>
          <w:lang w:val="lv-LV"/>
        </w:rPr>
        <w:t>Nē</w:t>
      </w:r>
      <w:r w:rsidR="0003588A" w:rsidRPr="0003588A">
        <w:rPr>
          <w:lang w:val="lv-LV"/>
        </w:rPr>
        <w:t xml:space="preserve"> </w:t>
      </w:r>
      <w:r w:rsidR="002664ED">
        <w:rPr>
          <w:lang w:val="lv-LV"/>
        </w:rPr>
        <w:tab/>
      </w:r>
      <w:r w:rsidR="0003588A" w:rsidRPr="0003588A">
        <w:rPr>
          <w:lang w:val="lv-LV"/>
        </w:rPr>
        <w:t>(</w:t>
      </w:r>
      <w:r w:rsidR="0003588A" w:rsidRPr="002100D2">
        <w:rPr>
          <w:i/>
          <w:lang w:val="lv-LV"/>
        </w:rPr>
        <w:t>atzīmēt vajadzīgo</w:t>
      </w:r>
      <w:r w:rsidR="0003588A" w:rsidRPr="0003588A">
        <w:rPr>
          <w:lang w:val="lv-LV"/>
        </w:rPr>
        <w:t>)</w:t>
      </w:r>
    </w:p>
    <w:p w14:paraId="1B7A92C9" w14:textId="77777777" w:rsidR="0003588A" w:rsidRDefault="005C27CA" w:rsidP="00495734">
      <w:pPr>
        <w:pStyle w:val="Paraststmeklis"/>
        <w:tabs>
          <w:tab w:val="left" w:pos="5245"/>
          <w:tab w:val="left" w:pos="6237"/>
          <w:tab w:val="left" w:pos="7088"/>
        </w:tabs>
        <w:spacing w:before="120" w:beforeAutospacing="0" w:after="60" w:afterAutospacing="0"/>
        <w:rPr>
          <w:lang w:val="lv-LV"/>
        </w:rPr>
      </w:pPr>
      <w:r w:rsidRPr="00195270">
        <w:rPr>
          <w:lang w:val="lv-LV"/>
        </w:rPr>
        <w:t>Pasākumā izmantojamās bīstamās iekā</w:t>
      </w:r>
      <w:r w:rsidR="001D27D8">
        <w:rPr>
          <w:lang w:val="lv-LV"/>
        </w:rPr>
        <w:t>rtas</w:t>
      </w:r>
      <w:r w:rsidR="00B62563">
        <w:rPr>
          <w:lang w:val="lv-LV"/>
        </w:rPr>
        <w:tab/>
      </w:r>
      <w:r w:rsidR="00E42F88"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="00E42F88">
        <w:rPr>
          <w:lang w:val="lv-LV"/>
        </w:rPr>
        <w:instrText xml:space="preserve"> FORMCHECKBOX </w:instrText>
      </w:r>
      <w:r w:rsidR="00E42F88">
        <w:rPr>
          <w:lang w:val="lv-LV"/>
        </w:rPr>
      </w:r>
      <w:r w:rsidR="00E42F88">
        <w:rPr>
          <w:lang w:val="lv-LV"/>
        </w:rPr>
        <w:fldChar w:fldCharType="separate"/>
      </w:r>
      <w:r w:rsidR="00E42F88">
        <w:rPr>
          <w:lang w:val="lv-LV"/>
        </w:rPr>
        <w:fldChar w:fldCharType="end"/>
      </w:r>
      <w:r w:rsidR="00496142">
        <w:rPr>
          <w:rFonts w:ascii="Arial" w:hAnsi="Arial" w:cs="Arial"/>
          <w:sz w:val="32"/>
          <w:szCs w:val="32"/>
          <w:lang w:val="lv-LV"/>
        </w:rPr>
        <w:t xml:space="preserve"> </w:t>
      </w:r>
      <w:r w:rsidR="0003588A" w:rsidRPr="0003588A">
        <w:rPr>
          <w:lang w:val="lv-LV"/>
        </w:rPr>
        <w:t>Jā</w:t>
      </w:r>
      <w:r w:rsidR="00496142">
        <w:rPr>
          <w:lang w:val="lv-LV"/>
        </w:rPr>
        <w:tab/>
      </w:r>
      <w:r w:rsidR="00A410E8">
        <w:rPr>
          <w:lang w:val="lv-LV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A410E8">
        <w:rPr>
          <w:lang w:val="lv-LV"/>
        </w:rPr>
        <w:instrText xml:space="preserve"> FORMCHECKBOX </w:instrText>
      </w:r>
      <w:r w:rsidR="00A410E8">
        <w:rPr>
          <w:lang w:val="lv-LV"/>
        </w:rPr>
      </w:r>
      <w:r w:rsidR="00A410E8">
        <w:rPr>
          <w:lang w:val="lv-LV"/>
        </w:rPr>
        <w:fldChar w:fldCharType="separate"/>
      </w:r>
      <w:r w:rsidR="00A410E8">
        <w:rPr>
          <w:lang w:val="lv-LV"/>
        </w:rPr>
        <w:fldChar w:fldCharType="end"/>
      </w:r>
      <w:r w:rsidR="0003588A" w:rsidRPr="0003588A">
        <w:rPr>
          <w:lang w:val="lv-LV"/>
        </w:rPr>
        <w:t xml:space="preserve"> </w:t>
      </w:r>
      <w:r w:rsidR="00B62563">
        <w:rPr>
          <w:lang w:val="lv-LV"/>
        </w:rPr>
        <w:t>Nē</w:t>
      </w:r>
      <w:r w:rsidR="0003588A" w:rsidRPr="0003588A">
        <w:rPr>
          <w:lang w:val="lv-LV"/>
        </w:rPr>
        <w:t xml:space="preserve"> </w:t>
      </w:r>
      <w:r w:rsidR="002664ED">
        <w:rPr>
          <w:lang w:val="lv-LV"/>
        </w:rPr>
        <w:tab/>
      </w:r>
      <w:r w:rsidR="0003588A" w:rsidRPr="0003588A">
        <w:rPr>
          <w:lang w:val="lv-LV"/>
        </w:rPr>
        <w:t>(</w:t>
      </w:r>
      <w:r w:rsidR="0003588A" w:rsidRPr="002100D2">
        <w:rPr>
          <w:i/>
          <w:lang w:val="lv-LV"/>
        </w:rPr>
        <w:t>atzīmēt vajadzīgo</w:t>
      </w:r>
      <w:r w:rsidR="0003588A" w:rsidRPr="0003588A">
        <w:rPr>
          <w:lang w:val="lv-LV"/>
        </w:rPr>
        <w:t>)</w:t>
      </w:r>
    </w:p>
    <w:p w14:paraId="485DE6D6" w14:textId="77777777" w:rsidR="00495734" w:rsidRDefault="00495734" w:rsidP="00495734">
      <w:pPr>
        <w:pStyle w:val="Paraststmeklis"/>
        <w:tabs>
          <w:tab w:val="left" w:pos="5245"/>
          <w:tab w:val="left" w:pos="6237"/>
          <w:tab w:val="left" w:pos="7088"/>
        </w:tabs>
        <w:spacing w:before="120" w:beforeAutospacing="0" w:after="60" w:afterAutospacing="0"/>
        <w:rPr>
          <w:lang w:val="lv-LV"/>
        </w:rPr>
      </w:pPr>
      <w:r w:rsidRPr="00195270">
        <w:rPr>
          <w:lang w:val="lv-LV"/>
        </w:rPr>
        <w:t>P</w:t>
      </w:r>
      <w:r>
        <w:rPr>
          <w:lang w:val="lv-LV"/>
        </w:rPr>
        <w:t>lānoti ceļu satiksmes aizliegumi/</w:t>
      </w:r>
      <w:r w:rsidRPr="00195270">
        <w:rPr>
          <w:lang w:val="lv-LV"/>
        </w:rPr>
        <w:t>ierobežo</w:t>
      </w:r>
      <w:r>
        <w:rPr>
          <w:lang w:val="lv-LV"/>
        </w:rPr>
        <w:t>jumi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bookmarkStart w:id="9" w:name="Check1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bookmarkEnd w:id="9"/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03588A">
        <w:rPr>
          <w:lang w:val="lv-LV"/>
        </w:rPr>
        <w:t>Jā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3588A">
        <w:rPr>
          <w:lang w:val="lv-LV"/>
        </w:rPr>
        <w:t xml:space="preserve"> Nē </w:t>
      </w:r>
      <w:r>
        <w:rPr>
          <w:lang w:val="lv-LV"/>
        </w:rPr>
        <w:tab/>
      </w:r>
      <w:r w:rsidRPr="0003588A">
        <w:rPr>
          <w:lang w:val="lv-LV"/>
        </w:rPr>
        <w:t>(</w:t>
      </w:r>
      <w:r w:rsidRPr="002100D2">
        <w:rPr>
          <w:i/>
          <w:lang w:val="lv-LV"/>
        </w:rPr>
        <w:t>atzīmēt vajadzīgo</w:t>
      </w:r>
      <w:r w:rsidRPr="0003588A">
        <w:rPr>
          <w:lang w:val="lv-LV"/>
        </w:rPr>
        <w:t>)</w:t>
      </w:r>
    </w:p>
    <w:p w14:paraId="556D73F6" w14:textId="77777777" w:rsidR="00495734" w:rsidRDefault="00495734" w:rsidP="00E92543">
      <w:pPr>
        <w:pStyle w:val="Paraststmeklis"/>
        <w:tabs>
          <w:tab w:val="left" w:pos="5245"/>
          <w:tab w:val="left" w:pos="6237"/>
          <w:tab w:val="left" w:pos="7088"/>
        </w:tabs>
        <w:spacing w:before="60" w:beforeAutospacing="0" w:after="60" w:afterAutospacing="0"/>
        <w:ind w:right="424"/>
        <w:jc w:val="both"/>
        <w:rPr>
          <w:i/>
          <w:lang w:val="lv-LV"/>
        </w:rPr>
      </w:pPr>
      <w:r w:rsidRPr="00495734">
        <w:rPr>
          <w:i/>
          <w:lang w:val="lv-LV"/>
        </w:rPr>
        <w:t>(Izvēlne “Jā”: 10 darba dienas pirms pasākuma norises JPVI “Pilsētsaimniecība” jāiesniedz  iesniegums par satiksmes aizliegšanu/ierobežošanu, pievienojot satiksmes organizācijas shēmu)</w:t>
      </w:r>
    </w:p>
    <w:p w14:paraId="63068480" w14:textId="77777777" w:rsidR="00495734" w:rsidRDefault="00495734" w:rsidP="00495734">
      <w:pPr>
        <w:pStyle w:val="Paraststmeklis"/>
        <w:tabs>
          <w:tab w:val="left" w:pos="5245"/>
          <w:tab w:val="left" w:pos="6237"/>
          <w:tab w:val="left" w:pos="7088"/>
        </w:tabs>
        <w:spacing w:before="120" w:beforeAutospacing="0" w:after="60" w:afterAutospacing="0"/>
        <w:rPr>
          <w:lang w:val="lv-LV"/>
        </w:rPr>
      </w:pPr>
      <w:r w:rsidRPr="00195270">
        <w:rPr>
          <w:lang w:val="lv-LV"/>
        </w:rPr>
        <w:t>P</w:t>
      </w:r>
      <w:r>
        <w:rPr>
          <w:lang w:val="lv-LV"/>
        </w:rPr>
        <w:t xml:space="preserve">aredzēts elektrības </w:t>
      </w:r>
      <w:proofErr w:type="spellStart"/>
      <w:r>
        <w:rPr>
          <w:lang w:val="lv-LV"/>
        </w:rPr>
        <w:t>pieslēgums</w:t>
      </w:r>
      <w:proofErr w:type="spellEnd"/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03588A">
        <w:rPr>
          <w:lang w:val="lv-LV"/>
        </w:rPr>
        <w:t>Jā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3588A">
        <w:rPr>
          <w:lang w:val="lv-LV"/>
        </w:rPr>
        <w:t xml:space="preserve"> Nē </w:t>
      </w:r>
      <w:r>
        <w:rPr>
          <w:lang w:val="lv-LV"/>
        </w:rPr>
        <w:tab/>
      </w:r>
      <w:r w:rsidRPr="0003588A">
        <w:rPr>
          <w:lang w:val="lv-LV"/>
        </w:rPr>
        <w:t>(</w:t>
      </w:r>
      <w:r w:rsidRPr="002100D2">
        <w:rPr>
          <w:i/>
          <w:lang w:val="lv-LV"/>
        </w:rPr>
        <w:t>atzīmēt vajadzīgo</w:t>
      </w:r>
      <w:r w:rsidRPr="0003588A">
        <w:rPr>
          <w:lang w:val="lv-LV"/>
        </w:rPr>
        <w:t>)</w:t>
      </w:r>
    </w:p>
    <w:p w14:paraId="0C15FE11" w14:textId="77777777" w:rsidR="00495734" w:rsidRDefault="00495734" w:rsidP="00495734">
      <w:pPr>
        <w:pStyle w:val="Paraststmeklis"/>
        <w:tabs>
          <w:tab w:val="left" w:pos="5245"/>
          <w:tab w:val="left" w:pos="6237"/>
          <w:tab w:val="left" w:pos="7088"/>
        </w:tabs>
        <w:spacing w:before="60" w:beforeAutospacing="0" w:after="60" w:afterAutospacing="0"/>
        <w:ind w:right="-1"/>
        <w:rPr>
          <w:i/>
          <w:lang w:val="lv-LV"/>
        </w:rPr>
      </w:pPr>
      <w:r w:rsidRPr="00495734">
        <w:rPr>
          <w:i/>
          <w:lang w:val="lv-LV"/>
        </w:rPr>
        <w:t>(Izvēlne “Jā”: 10 darba dienas pirms pasākuma norises ar JVPI “Pilsētsaimniecība” jānoslēdz līgums par elektroenerģijas izdevumu kompensāciju)</w:t>
      </w:r>
    </w:p>
    <w:p w14:paraId="42C0844E" w14:textId="77777777" w:rsidR="00495734" w:rsidRDefault="00495734" w:rsidP="00495734">
      <w:pPr>
        <w:pStyle w:val="Paraststmeklis"/>
        <w:tabs>
          <w:tab w:val="left" w:pos="5245"/>
          <w:tab w:val="left" w:pos="6237"/>
          <w:tab w:val="left" w:pos="7088"/>
        </w:tabs>
        <w:spacing w:before="120" w:beforeAutospacing="0" w:after="60" w:afterAutospacing="0"/>
        <w:rPr>
          <w:lang w:val="lv-LV"/>
        </w:rPr>
      </w:pPr>
      <w:r w:rsidRPr="00495734">
        <w:rPr>
          <w:lang w:val="lv-LV"/>
        </w:rPr>
        <w:t>Pasākuma norise uz pašvaldības zemes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rFonts w:ascii="Arial" w:hAnsi="Arial" w:cs="Arial"/>
          <w:sz w:val="32"/>
          <w:szCs w:val="32"/>
          <w:lang w:val="lv-LV"/>
        </w:rPr>
        <w:t xml:space="preserve"> </w:t>
      </w:r>
      <w:r w:rsidRPr="0003588A">
        <w:rPr>
          <w:lang w:val="lv-LV"/>
        </w:rPr>
        <w:t>Jā</w:t>
      </w:r>
      <w:r>
        <w:rPr>
          <w:lang w:val="lv-LV"/>
        </w:rPr>
        <w:tab/>
      </w:r>
      <w:r>
        <w:rPr>
          <w:lang w:val="lv-LV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 w:rsidRPr="0003588A">
        <w:rPr>
          <w:lang w:val="lv-LV"/>
        </w:rPr>
        <w:t xml:space="preserve"> Nē </w:t>
      </w:r>
      <w:r>
        <w:rPr>
          <w:lang w:val="lv-LV"/>
        </w:rPr>
        <w:tab/>
      </w:r>
      <w:r w:rsidRPr="0003588A">
        <w:rPr>
          <w:lang w:val="lv-LV"/>
        </w:rPr>
        <w:t>(</w:t>
      </w:r>
      <w:r w:rsidRPr="002100D2">
        <w:rPr>
          <w:i/>
          <w:lang w:val="lv-LV"/>
        </w:rPr>
        <w:t>atzīmēt vajadzīgo</w:t>
      </w:r>
      <w:r w:rsidRPr="0003588A">
        <w:rPr>
          <w:lang w:val="lv-LV"/>
        </w:rPr>
        <w:t>)</w:t>
      </w:r>
    </w:p>
    <w:p w14:paraId="6EA06BAA" w14:textId="77777777" w:rsidR="00495734" w:rsidRPr="00495734" w:rsidRDefault="00495734" w:rsidP="00495734">
      <w:pPr>
        <w:pStyle w:val="Paraststmeklis"/>
        <w:tabs>
          <w:tab w:val="left" w:pos="5245"/>
          <w:tab w:val="left" w:pos="6237"/>
          <w:tab w:val="left" w:pos="7088"/>
        </w:tabs>
        <w:spacing w:before="60" w:beforeAutospacing="0" w:after="60" w:afterAutospacing="0"/>
        <w:ind w:right="-1"/>
        <w:rPr>
          <w:i/>
          <w:lang w:val="lv-LV"/>
        </w:rPr>
      </w:pPr>
    </w:p>
    <w:p w14:paraId="1B4F55F7" w14:textId="77777777" w:rsidR="00FA6517" w:rsidRPr="00D12735" w:rsidRDefault="00941B55" w:rsidP="00CB0B15">
      <w:pPr>
        <w:pStyle w:val="Paraststmeklis"/>
        <w:spacing w:before="60" w:after="60"/>
        <w:jc w:val="both"/>
        <w:rPr>
          <w:b/>
          <w:bCs/>
          <w:lang w:val="lv-LV"/>
        </w:rPr>
      </w:pPr>
      <w:r w:rsidRPr="00D12735">
        <w:rPr>
          <w:b/>
          <w:bCs/>
          <w:lang w:val="lv-LV"/>
        </w:rPr>
        <w:t>P</w:t>
      </w:r>
      <w:r w:rsidR="00FA6517" w:rsidRPr="00D12735">
        <w:rPr>
          <w:b/>
          <w:bCs/>
          <w:lang w:val="lv-LV"/>
        </w:rPr>
        <w:t>asākuma organiz</w:t>
      </w:r>
      <w:r w:rsidR="00906D97">
        <w:rPr>
          <w:b/>
          <w:bCs/>
          <w:lang w:val="lv-LV"/>
        </w:rPr>
        <w:t xml:space="preserve">ators </w:t>
      </w:r>
      <w:r w:rsidR="0076126A">
        <w:rPr>
          <w:b/>
          <w:bCs/>
          <w:lang w:val="lv-LV"/>
        </w:rPr>
        <w:t>ir atbildīgs</w:t>
      </w:r>
      <w:r w:rsidR="00FA6517" w:rsidRPr="00D12735">
        <w:rPr>
          <w:b/>
          <w:bCs/>
          <w:lang w:val="lv-LV"/>
        </w:rPr>
        <w:t xml:space="preserve"> </w:t>
      </w:r>
      <w:r w:rsidR="0076126A">
        <w:rPr>
          <w:b/>
          <w:bCs/>
          <w:lang w:val="lv-LV"/>
        </w:rPr>
        <w:t>par</w:t>
      </w:r>
      <w:r w:rsidR="00FA6517" w:rsidRPr="00D12735">
        <w:rPr>
          <w:b/>
          <w:bCs/>
          <w:lang w:val="lv-LV"/>
        </w:rPr>
        <w:t xml:space="preserve"> sabiedriskās kārtības ievērošan</w:t>
      </w:r>
      <w:r w:rsidR="0076126A">
        <w:rPr>
          <w:b/>
          <w:bCs/>
          <w:lang w:val="lv-LV"/>
        </w:rPr>
        <w:t>u</w:t>
      </w:r>
      <w:r w:rsidR="00FA6517" w:rsidRPr="00D12735">
        <w:rPr>
          <w:b/>
          <w:bCs/>
          <w:lang w:val="lv-LV"/>
        </w:rPr>
        <w:t xml:space="preserve"> (pasākuma laikā </w:t>
      </w:r>
      <w:r w:rsidR="0080335D" w:rsidRPr="00D12735">
        <w:rPr>
          <w:b/>
          <w:bCs/>
          <w:lang w:val="lv-LV"/>
        </w:rPr>
        <w:t>jānodrošina</w:t>
      </w:r>
      <w:r w:rsidR="00FA6517" w:rsidRPr="00D12735">
        <w:rPr>
          <w:b/>
          <w:bCs/>
          <w:lang w:val="lv-LV"/>
        </w:rPr>
        <w:t xml:space="preserve"> tuale</w:t>
      </w:r>
      <w:r w:rsidR="00D12735" w:rsidRPr="00D12735">
        <w:rPr>
          <w:b/>
          <w:bCs/>
          <w:lang w:val="lv-LV"/>
        </w:rPr>
        <w:t>šu pieejamīb</w:t>
      </w:r>
      <w:r w:rsidR="0076126A">
        <w:rPr>
          <w:b/>
          <w:bCs/>
          <w:lang w:val="lv-LV"/>
        </w:rPr>
        <w:t>a,</w:t>
      </w:r>
      <w:r w:rsidR="00FA6517" w:rsidRPr="00D12735">
        <w:rPr>
          <w:b/>
          <w:bCs/>
          <w:lang w:val="lv-LV"/>
        </w:rPr>
        <w:t xml:space="preserve"> </w:t>
      </w:r>
      <w:r w:rsidR="00CB0B15" w:rsidRPr="00D12735">
        <w:rPr>
          <w:b/>
          <w:bCs/>
          <w:lang w:val="lv-LV"/>
        </w:rPr>
        <w:t>radīto</w:t>
      </w:r>
      <w:r w:rsidR="00FA6517" w:rsidRPr="00D12735">
        <w:rPr>
          <w:b/>
          <w:bCs/>
          <w:lang w:val="lv-LV"/>
        </w:rPr>
        <w:t xml:space="preserve"> atkritumu savākšana un izvešana)</w:t>
      </w:r>
      <w:r w:rsidR="0076126A">
        <w:rPr>
          <w:b/>
          <w:bCs/>
          <w:lang w:val="lv-LV"/>
        </w:rPr>
        <w:t xml:space="preserve"> un pil</w:t>
      </w:r>
      <w:r w:rsidR="00402D53">
        <w:rPr>
          <w:b/>
          <w:bCs/>
          <w:lang w:val="lv-LV"/>
        </w:rPr>
        <w:t>sē</w:t>
      </w:r>
      <w:r w:rsidR="0076126A">
        <w:rPr>
          <w:b/>
          <w:bCs/>
          <w:lang w:val="lv-LV"/>
        </w:rPr>
        <w:t>tvidei radītā kaitējuma novēršanu.</w:t>
      </w:r>
    </w:p>
    <w:p w14:paraId="4DA1AC49" w14:textId="77777777" w:rsidR="0061670B" w:rsidRDefault="0061670B" w:rsidP="00A410E8">
      <w:pPr>
        <w:pStyle w:val="Paraststmeklis"/>
        <w:spacing w:before="60" w:beforeAutospacing="0" w:after="60" w:afterAutospacing="0"/>
        <w:rPr>
          <w:lang w:val="lv-LV"/>
        </w:rPr>
      </w:pPr>
      <w:r w:rsidRPr="00195270">
        <w:rPr>
          <w:lang w:val="lv-LV"/>
        </w:rPr>
        <w:t>Nepieciešamais valsts un pašvaldības iestāžu atbalsts pasākuma netraucētai un drošai norisei:</w:t>
      </w:r>
    </w:p>
    <w:p w14:paraId="4E5B5844" w14:textId="77777777" w:rsidR="00E42F88" w:rsidRDefault="00E42F88" w:rsidP="00A410E8">
      <w:pPr>
        <w:pStyle w:val="Paraststmeklis"/>
        <w:spacing w:before="0" w:beforeAutospacing="0" w:after="60" w:afterAutospacing="0"/>
        <w:jc w:val="both"/>
        <w:rPr>
          <w:u w:val="single"/>
          <w:lang w:val="lv-LV"/>
        </w:rPr>
      </w:pPr>
      <w:r w:rsidRPr="00E42F88">
        <w:rPr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42F88">
        <w:rPr>
          <w:u w:val="single"/>
          <w:lang w:val="lv-LV"/>
        </w:rPr>
        <w:instrText xml:space="preserve"> FORMTEXT </w:instrText>
      </w:r>
      <w:r w:rsidRPr="00E42F88">
        <w:rPr>
          <w:u w:val="single"/>
          <w:lang w:val="lv-LV"/>
        </w:rPr>
      </w:r>
      <w:r w:rsidRPr="00E42F88">
        <w:rPr>
          <w:u w:val="single"/>
          <w:lang w:val="lv-LV"/>
        </w:rPr>
        <w:fldChar w:fldCharType="separate"/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u w:val="single"/>
          <w:lang w:val="lv-LV"/>
        </w:rPr>
        <w:fldChar w:fldCharType="end"/>
      </w:r>
    </w:p>
    <w:p w14:paraId="21560A30" w14:textId="77777777" w:rsidR="005C27CA" w:rsidRPr="009F3DFB" w:rsidRDefault="005C27CA" w:rsidP="00B2536E">
      <w:pPr>
        <w:pStyle w:val="Paraststmeklis"/>
        <w:spacing w:before="120" w:beforeAutospacing="0" w:after="120" w:afterAutospacing="0"/>
        <w:rPr>
          <w:b/>
          <w:bCs/>
          <w:lang w:val="lv-LV"/>
        </w:rPr>
      </w:pPr>
      <w:r w:rsidRPr="009F3DFB">
        <w:rPr>
          <w:b/>
          <w:bCs/>
          <w:lang w:val="lv-LV"/>
        </w:rPr>
        <w:t>Par tehnisko drošību atbildīgā persona:</w:t>
      </w:r>
    </w:p>
    <w:p w14:paraId="7CD192F9" w14:textId="77777777" w:rsidR="00E42F88" w:rsidRPr="00E42F88" w:rsidRDefault="00E42F88" w:rsidP="00A410E8">
      <w:pPr>
        <w:pStyle w:val="Paraststmeklis"/>
        <w:spacing w:before="120" w:beforeAutospacing="0" w:after="0" w:afterAutospacing="0"/>
        <w:jc w:val="both"/>
        <w:rPr>
          <w:noProof/>
          <w:u w:val="single"/>
          <w:lang w:val="lv-LV"/>
        </w:rPr>
      </w:pPr>
      <w:r w:rsidRPr="00E42F88">
        <w:rPr>
          <w:noProof/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42F88">
        <w:rPr>
          <w:noProof/>
          <w:u w:val="single"/>
          <w:lang w:val="lv-LV"/>
        </w:rPr>
        <w:instrText xml:space="preserve"> FORMTEXT </w:instrText>
      </w:r>
      <w:r w:rsidRPr="00E42F88">
        <w:rPr>
          <w:noProof/>
          <w:u w:val="single"/>
          <w:lang w:val="lv-LV"/>
        </w:rPr>
      </w:r>
      <w:r w:rsidRPr="00E42F88">
        <w:rPr>
          <w:noProof/>
          <w:u w:val="single"/>
          <w:lang w:val="lv-LV"/>
        </w:rPr>
        <w:fldChar w:fldCharType="separate"/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fldChar w:fldCharType="end"/>
      </w:r>
    </w:p>
    <w:p w14:paraId="0F005BDD" w14:textId="77777777" w:rsidR="00332C81" w:rsidRPr="00E42F88" w:rsidRDefault="005C27CA" w:rsidP="001541A7">
      <w:pPr>
        <w:jc w:val="both"/>
        <w:rPr>
          <w:sz w:val="20"/>
          <w:szCs w:val="20"/>
          <w:lang w:val="lv-LV"/>
        </w:rPr>
      </w:pPr>
      <w:r w:rsidRPr="002100D2">
        <w:rPr>
          <w:sz w:val="20"/>
          <w:szCs w:val="20"/>
          <w:lang w:val="lv-LV"/>
        </w:rPr>
        <w:lastRenderedPageBreak/>
        <w:t>(</w:t>
      </w:r>
      <w:r w:rsidR="00332C81" w:rsidRPr="001245BD">
        <w:rPr>
          <w:sz w:val="20"/>
          <w:szCs w:val="20"/>
          <w:lang w:val="lv-LV"/>
        </w:rPr>
        <w:t>juridiskās personas nosaukums, reģistrācijas numurs, juridiskā adrese, tālruņa numurs, e-pasta adrese, pilnvarotās personas vārds, uzvārds, tālruņa numurs un/vai</w:t>
      </w:r>
      <w:r w:rsidR="00332C81">
        <w:rPr>
          <w:sz w:val="20"/>
          <w:szCs w:val="20"/>
          <w:lang w:val="lv-LV"/>
        </w:rPr>
        <w:t xml:space="preserve"> </w:t>
      </w:r>
      <w:r w:rsidR="00332C81" w:rsidRPr="001245BD">
        <w:rPr>
          <w:sz w:val="20"/>
          <w:szCs w:val="20"/>
          <w:lang w:val="lv-LV"/>
        </w:rPr>
        <w:t>fiziskās personas vārds, uzvārds, personas kods, dzīvesvietas adrese, tālruņa numurs, e-pasta adrese</w:t>
      </w:r>
      <w:r w:rsidR="00E42F88">
        <w:rPr>
          <w:sz w:val="20"/>
          <w:szCs w:val="20"/>
          <w:lang w:val="lv-LV"/>
        </w:rPr>
        <w:t>)</w:t>
      </w:r>
    </w:p>
    <w:p w14:paraId="1BD0D513" w14:textId="77777777" w:rsidR="005C27CA" w:rsidRPr="00DB7BF2" w:rsidRDefault="005C27CA" w:rsidP="00B2536E">
      <w:pPr>
        <w:pStyle w:val="Paraststmeklis"/>
        <w:spacing w:before="120" w:beforeAutospacing="0" w:after="120" w:afterAutospacing="0"/>
        <w:rPr>
          <w:b/>
          <w:bCs/>
          <w:lang w:val="lv-LV"/>
        </w:rPr>
      </w:pPr>
      <w:r w:rsidRPr="00195270">
        <w:rPr>
          <w:b/>
          <w:bCs/>
          <w:lang w:val="lv-LV"/>
        </w:rPr>
        <w:t>Par sabiedrisko kārtību un drošību atbildīgā persona:</w:t>
      </w:r>
    </w:p>
    <w:p w14:paraId="358AFEB0" w14:textId="77777777" w:rsidR="001541A7" w:rsidRPr="00E42F88" w:rsidRDefault="001541A7" w:rsidP="00A410E8">
      <w:pPr>
        <w:pStyle w:val="Paraststmeklis"/>
        <w:spacing w:before="120" w:beforeAutospacing="0" w:after="0" w:afterAutospacing="0"/>
        <w:jc w:val="both"/>
        <w:rPr>
          <w:noProof/>
          <w:u w:val="single"/>
          <w:lang w:val="lv-LV"/>
        </w:rPr>
      </w:pPr>
      <w:r w:rsidRPr="00E42F88">
        <w:rPr>
          <w:noProof/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42F88">
        <w:rPr>
          <w:noProof/>
          <w:u w:val="single"/>
          <w:lang w:val="lv-LV"/>
        </w:rPr>
        <w:instrText xml:space="preserve"> FORMTEXT </w:instrText>
      </w:r>
      <w:r w:rsidRPr="00E42F88">
        <w:rPr>
          <w:noProof/>
          <w:u w:val="single"/>
          <w:lang w:val="lv-LV"/>
        </w:rPr>
      </w:r>
      <w:r w:rsidRPr="00E42F88">
        <w:rPr>
          <w:noProof/>
          <w:u w:val="single"/>
          <w:lang w:val="lv-LV"/>
        </w:rPr>
        <w:fldChar w:fldCharType="separate"/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fldChar w:fldCharType="end"/>
      </w:r>
    </w:p>
    <w:p w14:paraId="3059760A" w14:textId="77777777" w:rsidR="002100D2" w:rsidRPr="001541A7" w:rsidRDefault="001541A7" w:rsidP="001541A7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(</w:t>
      </w:r>
      <w:r w:rsidR="00332C81" w:rsidRPr="001245BD">
        <w:rPr>
          <w:sz w:val="20"/>
          <w:szCs w:val="20"/>
          <w:lang w:val="lv-LV"/>
        </w:rPr>
        <w:t>fiziskās personas vārds, uzvārds, personas kods, dzīvesvietas adrese, tālruņa numurs, e-pasta adrese</w:t>
      </w:r>
      <w:r w:rsidR="002100D2" w:rsidRPr="002100D2">
        <w:rPr>
          <w:sz w:val="20"/>
          <w:szCs w:val="20"/>
          <w:lang w:val="lv-LV"/>
        </w:rPr>
        <w:t>)</w:t>
      </w:r>
    </w:p>
    <w:p w14:paraId="731217C6" w14:textId="77777777" w:rsidR="005C27CA" w:rsidRPr="00195270" w:rsidRDefault="005C27CA" w:rsidP="00B2536E">
      <w:pPr>
        <w:pStyle w:val="Paraststmeklis"/>
        <w:spacing w:before="120" w:beforeAutospacing="0" w:after="120" w:afterAutospacing="0"/>
        <w:ind w:right="-516"/>
        <w:rPr>
          <w:b/>
          <w:bCs/>
          <w:lang w:val="lv-LV"/>
        </w:rPr>
      </w:pPr>
      <w:r w:rsidRPr="00195270">
        <w:rPr>
          <w:b/>
          <w:bCs/>
          <w:lang w:val="lv-LV"/>
        </w:rPr>
        <w:t>Kārtības uzturētāji:</w:t>
      </w:r>
    </w:p>
    <w:p w14:paraId="18270556" w14:textId="77777777" w:rsidR="001541A7" w:rsidRPr="00E42F88" w:rsidRDefault="001541A7" w:rsidP="00A410E8">
      <w:pPr>
        <w:pStyle w:val="Paraststmeklis"/>
        <w:spacing w:before="120" w:beforeAutospacing="0" w:after="0" w:afterAutospacing="0"/>
        <w:jc w:val="both"/>
        <w:rPr>
          <w:noProof/>
          <w:u w:val="single"/>
          <w:lang w:val="lv-LV"/>
        </w:rPr>
      </w:pPr>
      <w:r w:rsidRPr="00E42F88">
        <w:rPr>
          <w:noProof/>
          <w:u w:val="single"/>
          <w:lang w:val="lv-LV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42F88">
        <w:rPr>
          <w:noProof/>
          <w:u w:val="single"/>
          <w:lang w:val="lv-LV"/>
        </w:rPr>
        <w:instrText xml:space="preserve"> FORMTEXT </w:instrText>
      </w:r>
      <w:r w:rsidRPr="00E42F88">
        <w:rPr>
          <w:noProof/>
          <w:u w:val="single"/>
          <w:lang w:val="lv-LV"/>
        </w:rPr>
      </w:r>
      <w:r w:rsidRPr="00E42F88">
        <w:rPr>
          <w:noProof/>
          <w:u w:val="single"/>
          <w:lang w:val="lv-LV"/>
        </w:rPr>
        <w:fldChar w:fldCharType="separate"/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t> </w:t>
      </w:r>
      <w:r w:rsidRPr="00E42F88">
        <w:rPr>
          <w:noProof/>
          <w:u w:val="single"/>
          <w:lang w:val="lv-LV"/>
        </w:rPr>
        <w:fldChar w:fldCharType="end"/>
      </w:r>
    </w:p>
    <w:p w14:paraId="2C047834" w14:textId="77777777" w:rsidR="001541A7" w:rsidRPr="001541A7" w:rsidRDefault="002100D2" w:rsidP="001541A7">
      <w:pPr>
        <w:rPr>
          <w:sz w:val="20"/>
          <w:szCs w:val="20"/>
          <w:lang w:val="lv-LV"/>
        </w:rPr>
      </w:pPr>
      <w:r w:rsidRPr="002100D2">
        <w:rPr>
          <w:sz w:val="20"/>
          <w:szCs w:val="20"/>
          <w:lang w:val="lv-LV"/>
        </w:rPr>
        <w:t>(</w:t>
      </w:r>
      <w:r w:rsidR="003E6664" w:rsidRPr="001245BD">
        <w:rPr>
          <w:sz w:val="20"/>
          <w:szCs w:val="20"/>
          <w:lang w:val="lv-LV"/>
        </w:rPr>
        <w:t>juridiskās personas nosaukums, reģistrācijas numurs, juridiskā adrese, tālruņa numurs, e-pasta adrese un/va</w:t>
      </w:r>
      <w:r w:rsidR="003E6664">
        <w:rPr>
          <w:sz w:val="20"/>
          <w:szCs w:val="20"/>
          <w:lang w:val="lv-LV"/>
        </w:rPr>
        <w:t xml:space="preserve">i </w:t>
      </w:r>
      <w:r w:rsidR="003E6664" w:rsidRPr="001245BD">
        <w:rPr>
          <w:sz w:val="20"/>
          <w:szCs w:val="20"/>
          <w:lang w:val="lv-LV"/>
        </w:rPr>
        <w:t>fiziskās personas vārds, uzvārds, personas kods, dzīvesvietas adrese, tālruņa numurs, e-pasta adrese</w:t>
      </w:r>
      <w:r w:rsidR="001541A7" w:rsidRPr="002100D2">
        <w:rPr>
          <w:sz w:val="20"/>
          <w:szCs w:val="20"/>
          <w:lang w:val="lv-LV"/>
        </w:rPr>
        <w:t>)</w:t>
      </w:r>
    </w:p>
    <w:p w14:paraId="42843310" w14:textId="77777777" w:rsidR="001541A7" w:rsidRDefault="001541A7" w:rsidP="00A410E8">
      <w:pPr>
        <w:pStyle w:val="Paraststmeklis"/>
        <w:spacing w:before="0" w:beforeAutospacing="0" w:after="0" w:afterAutospacing="0"/>
        <w:jc w:val="both"/>
        <w:rPr>
          <w:lang w:val="lv-LV"/>
        </w:rPr>
      </w:pPr>
    </w:p>
    <w:p w14:paraId="64A7D449" w14:textId="77777777" w:rsidR="002100D2" w:rsidRDefault="00714E92" w:rsidP="00A410E8">
      <w:pPr>
        <w:pStyle w:val="Paraststmeklis"/>
        <w:spacing w:before="0" w:beforeAutospacing="0" w:after="0" w:afterAutospacing="0"/>
        <w:jc w:val="both"/>
        <w:rPr>
          <w:lang w:val="lv-LV"/>
        </w:rPr>
      </w:pPr>
      <w:r>
        <w:rPr>
          <w:lang w:val="lv-LV"/>
        </w:rPr>
        <w:t>Pielikumā</w:t>
      </w:r>
      <w:r w:rsidR="002100D2">
        <w:rPr>
          <w:lang w:val="lv-LV"/>
        </w:rPr>
        <w:t xml:space="preserve"> </w:t>
      </w:r>
      <w:r w:rsidR="002100D2" w:rsidRPr="0003588A">
        <w:rPr>
          <w:lang w:val="lv-LV"/>
        </w:rPr>
        <w:t>(</w:t>
      </w:r>
      <w:r w:rsidR="002100D2" w:rsidRPr="002100D2">
        <w:rPr>
          <w:i/>
          <w:lang w:val="lv-LV"/>
        </w:rPr>
        <w:t>atzīmēt vajadzīgo</w:t>
      </w:r>
      <w:r w:rsidR="002100D2" w:rsidRPr="0003588A">
        <w:rPr>
          <w:lang w:val="lv-LV"/>
        </w:rPr>
        <w:t>)</w:t>
      </w:r>
      <w:r>
        <w:rPr>
          <w:lang w:val="lv-LV"/>
        </w:rPr>
        <w:t xml:space="preserve">: </w:t>
      </w:r>
    </w:p>
    <w:p w14:paraId="1587EECE" w14:textId="77777777" w:rsidR="005C27CA" w:rsidRPr="00A40B81" w:rsidRDefault="001541A7" w:rsidP="001541A7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bookmarkStart w:id="10" w:name="Check2"/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bookmarkEnd w:id="10"/>
      <w:r>
        <w:rPr>
          <w:lang w:val="lv-LV"/>
        </w:rPr>
        <w:t xml:space="preserve"> </w:t>
      </w:r>
      <w:r w:rsidR="005C27CA" w:rsidRPr="00A40B81">
        <w:rPr>
          <w:lang w:val="lv-LV"/>
        </w:rPr>
        <w:t>Līgumu kopijas</w:t>
      </w:r>
      <w:r w:rsidR="00624A85" w:rsidRPr="00A40B81">
        <w:rPr>
          <w:lang w:val="lv-LV"/>
        </w:rPr>
        <w:t xml:space="preserve"> </w:t>
      </w:r>
      <w:r w:rsidR="00624A85" w:rsidRPr="00CE7E52">
        <w:rPr>
          <w:lang w:val="lv-LV"/>
        </w:rPr>
        <w:t>(</w:t>
      </w:r>
      <w:r w:rsidR="002A2C24" w:rsidRPr="00CE7E52">
        <w:rPr>
          <w:lang w:val="lv-LV"/>
        </w:rPr>
        <w:t>apliecinātas</w:t>
      </w:r>
      <w:r w:rsidR="00624A85" w:rsidRPr="00CE7E52">
        <w:rPr>
          <w:lang w:val="lv-LV"/>
        </w:rPr>
        <w:t>):</w:t>
      </w:r>
      <w:r w:rsidR="002A2C24">
        <w:rPr>
          <w:lang w:val="lv-LV"/>
        </w:rPr>
        <w:t xml:space="preserve"> </w:t>
      </w:r>
    </w:p>
    <w:p w14:paraId="1AE11919" w14:textId="77777777" w:rsidR="005C27CA" w:rsidRPr="00A40B81" w:rsidRDefault="008149E6" w:rsidP="00DA1219">
      <w:pPr>
        <w:pStyle w:val="Paraststmeklis"/>
        <w:numPr>
          <w:ilvl w:val="0"/>
          <w:numId w:val="3"/>
        </w:numPr>
        <w:spacing w:before="0" w:beforeAutospacing="0" w:after="0" w:afterAutospacing="0"/>
        <w:ind w:left="567" w:right="-1" w:hanging="141"/>
        <w:jc w:val="both"/>
        <w:rPr>
          <w:lang w:val="lv-LV"/>
        </w:rPr>
      </w:pPr>
      <w:r w:rsidRPr="00A40B81">
        <w:rPr>
          <w:lang w:val="lv-LV"/>
        </w:rPr>
        <w:t xml:space="preserve">ar personām, kas atbildīgas </w:t>
      </w:r>
      <w:r>
        <w:rPr>
          <w:lang w:val="lv-LV"/>
        </w:rPr>
        <w:t xml:space="preserve">par tehnisko drošību uz </w:t>
      </w:r>
      <w:r w:rsidR="001541A7" w:rsidRPr="001541A7">
        <w:rPr>
          <w:u w:val="single"/>
          <w:lang w:val="lv-LV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1541A7" w:rsidRPr="001541A7">
        <w:rPr>
          <w:u w:val="single"/>
          <w:lang w:val="lv-LV"/>
        </w:rPr>
        <w:instrText xml:space="preserve"> FORMTEXT </w:instrText>
      </w:r>
      <w:r w:rsidR="001541A7" w:rsidRPr="001541A7">
        <w:rPr>
          <w:u w:val="single"/>
          <w:lang w:val="lv-LV"/>
        </w:rPr>
      </w:r>
      <w:r w:rsidR="001541A7" w:rsidRPr="001541A7">
        <w:rPr>
          <w:u w:val="single"/>
          <w:lang w:val="lv-LV"/>
        </w:rPr>
        <w:fldChar w:fldCharType="separate"/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u w:val="single"/>
          <w:lang w:val="lv-LV"/>
        </w:rPr>
        <w:fldChar w:fldCharType="end"/>
      </w:r>
      <w:bookmarkEnd w:id="11"/>
      <w:r w:rsidRPr="00A40B81">
        <w:rPr>
          <w:lang w:val="lv-LV"/>
        </w:rPr>
        <w:t xml:space="preserve"> lapām</w:t>
      </w:r>
      <w:r w:rsidR="005C27CA" w:rsidRPr="00A40B81">
        <w:rPr>
          <w:lang w:val="lv-LV"/>
        </w:rPr>
        <w:tab/>
      </w:r>
    </w:p>
    <w:p w14:paraId="488C99C4" w14:textId="77777777" w:rsidR="005C27CA" w:rsidRPr="00A40B81" w:rsidRDefault="008149E6" w:rsidP="00DA1219">
      <w:pPr>
        <w:pStyle w:val="Paraststmeklis"/>
        <w:numPr>
          <w:ilvl w:val="0"/>
          <w:numId w:val="3"/>
        </w:numPr>
        <w:spacing w:before="0" w:beforeAutospacing="0" w:after="0" w:afterAutospacing="0"/>
        <w:ind w:left="567" w:right="-1" w:hanging="141"/>
        <w:jc w:val="both"/>
        <w:rPr>
          <w:lang w:val="lv-LV"/>
        </w:rPr>
      </w:pPr>
      <w:r w:rsidRPr="00A40B81">
        <w:rPr>
          <w:lang w:val="lv-LV"/>
        </w:rPr>
        <w:t>ar personām, kas atbildīgas par sabiedrisk</w:t>
      </w:r>
      <w:r>
        <w:rPr>
          <w:lang w:val="lv-LV"/>
        </w:rPr>
        <w:t xml:space="preserve">o kārtību un drošību uz </w:t>
      </w:r>
      <w:r w:rsidR="001541A7" w:rsidRPr="001541A7">
        <w:rPr>
          <w:u w:val="single"/>
          <w:lang w:val="lv-LV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1541A7" w:rsidRPr="001541A7">
        <w:rPr>
          <w:u w:val="single"/>
          <w:lang w:val="lv-LV"/>
        </w:rPr>
        <w:instrText xml:space="preserve"> FORMTEXT </w:instrText>
      </w:r>
      <w:r w:rsidR="001541A7" w:rsidRPr="001541A7">
        <w:rPr>
          <w:u w:val="single"/>
          <w:lang w:val="lv-LV"/>
        </w:rPr>
      </w:r>
      <w:r w:rsidR="001541A7" w:rsidRPr="001541A7">
        <w:rPr>
          <w:u w:val="single"/>
          <w:lang w:val="lv-LV"/>
        </w:rPr>
        <w:fldChar w:fldCharType="separate"/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u w:val="single"/>
          <w:lang w:val="lv-LV"/>
        </w:rPr>
        <w:fldChar w:fldCharType="end"/>
      </w:r>
      <w:r>
        <w:rPr>
          <w:lang w:val="lv-LV"/>
        </w:rPr>
        <w:t xml:space="preserve"> </w:t>
      </w:r>
      <w:r w:rsidRPr="00A40B81">
        <w:rPr>
          <w:lang w:val="lv-LV"/>
        </w:rPr>
        <w:t>lapām</w:t>
      </w:r>
    </w:p>
    <w:p w14:paraId="54F3CB32" w14:textId="77777777" w:rsidR="005C27CA" w:rsidRPr="00A40B81" w:rsidRDefault="008149E6" w:rsidP="00DA1219">
      <w:pPr>
        <w:pStyle w:val="Paraststmeklis"/>
        <w:numPr>
          <w:ilvl w:val="0"/>
          <w:numId w:val="3"/>
        </w:numPr>
        <w:spacing w:before="0" w:beforeAutospacing="0" w:after="0" w:afterAutospacing="0"/>
        <w:ind w:left="567" w:right="-1" w:hanging="141"/>
        <w:jc w:val="both"/>
        <w:rPr>
          <w:lang w:val="lv-LV"/>
        </w:rPr>
      </w:pPr>
      <w:r w:rsidRPr="00A40B81">
        <w:rPr>
          <w:lang w:val="lv-LV"/>
        </w:rPr>
        <w:t>ar kārt</w:t>
      </w:r>
      <w:r>
        <w:rPr>
          <w:lang w:val="lv-LV"/>
        </w:rPr>
        <w:t xml:space="preserve">ības uzturētājiem uz </w:t>
      </w:r>
      <w:r w:rsidR="001541A7" w:rsidRPr="001541A7">
        <w:rPr>
          <w:u w:val="single"/>
          <w:lang w:val="lv-LV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1541A7" w:rsidRPr="001541A7">
        <w:rPr>
          <w:u w:val="single"/>
          <w:lang w:val="lv-LV"/>
        </w:rPr>
        <w:instrText xml:space="preserve"> FORMTEXT </w:instrText>
      </w:r>
      <w:r w:rsidR="001541A7" w:rsidRPr="001541A7">
        <w:rPr>
          <w:u w:val="single"/>
          <w:lang w:val="lv-LV"/>
        </w:rPr>
      </w:r>
      <w:r w:rsidR="001541A7" w:rsidRPr="001541A7">
        <w:rPr>
          <w:u w:val="single"/>
          <w:lang w:val="lv-LV"/>
        </w:rPr>
        <w:fldChar w:fldCharType="separate"/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noProof/>
          <w:u w:val="single"/>
          <w:lang w:val="lv-LV"/>
        </w:rPr>
        <w:t> </w:t>
      </w:r>
      <w:r w:rsidR="001541A7" w:rsidRPr="001541A7">
        <w:rPr>
          <w:u w:val="single"/>
          <w:lang w:val="lv-LV"/>
        </w:rPr>
        <w:fldChar w:fldCharType="end"/>
      </w:r>
      <w:r w:rsidRPr="00A40B81">
        <w:rPr>
          <w:lang w:val="lv-LV"/>
        </w:rPr>
        <w:t xml:space="preserve"> lapām</w:t>
      </w:r>
    </w:p>
    <w:p w14:paraId="27C71296" w14:textId="77777777" w:rsidR="005C27CA" w:rsidRDefault="001541A7" w:rsidP="001541A7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5C27CA" w:rsidRPr="00A40B81">
        <w:rPr>
          <w:lang w:val="lv-LV"/>
        </w:rPr>
        <w:t xml:space="preserve">Detalizēts </w:t>
      </w:r>
      <w:r w:rsidR="00714E92">
        <w:rPr>
          <w:lang w:val="lv-LV"/>
        </w:rPr>
        <w:t xml:space="preserve">pasākuma plāns uz </w:t>
      </w:r>
      <w:r w:rsidRPr="001541A7">
        <w:rPr>
          <w:u w:val="single"/>
          <w:lang w:val="lv-LV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1541A7">
        <w:rPr>
          <w:u w:val="single"/>
          <w:lang w:val="lv-LV"/>
        </w:rPr>
        <w:instrText xml:space="preserve"> FORMTEXT </w:instrText>
      </w:r>
      <w:r w:rsidRPr="001541A7">
        <w:rPr>
          <w:u w:val="single"/>
          <w:lang w:val="lv-LV"/>
        </w:rPr>
      </w:r>
      <w:r w:rsidRPr="001541A7">
        <w:rPr>
          <w:u w:val="single"/>
          <w:lang w:val="lv-LV"/>
        </w:rPr>
        <w:fldChar w:fldCharType="separate"/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u w:val="single"/>
          <w:lang w:val="lv-LV"/>
        </w:rPr>
        <w:fldChar w:fldCharType="end"/>
      </w:r>
      <w:r w:rsidR="00714E92">
        <w:rPr>
          <w:lang w:val="lv-LV"/>
        </w:rPr>
        <w:t xml:space="preserve"> </w:t>
      </w:r>
      <w:r w:rsidR="00573BE6" w:rsidRPr="00A40B81">
        <w:rPr>
          <w:lang w:val="lv-LV"/>
        </w:rPr>
        <w:t>lapām</w:t>
      </w:r>
    </w:p>
    <w:p w14:paraId="1B20BAAB" w14:textId="77777777" w:rsidR="003E6664" w:rsidRDefault="003E6664" w:rsidP="001541A7">
      <w:pPr>
        <w:pStyle w:val="Paraststmeklis"/>
        <w:spacing w:before="0" w:beforeAutospacing="0" w:after="0" w:afterAutospacing="0"/>
        <w:ind w:right="-1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Pr="001245BD">
        <w:rPr>
          <w:lang w:val="lv-LV"/>
        </w:rPr>
        <w:t xml:space="preserve">Saskaņots paaugstināta riska pasākuma drošības plāns uz </w:t>
      </w:r>
      <w:r w:rsidRPr="001541A7">
        <w:rPr>
          <w:u w:val="single"/>
          <w:lang w:val="lv-LV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1541A7">
        <w:rPr>
          <w:u w:val="single"/>
          <w:lang w:val="lv-LV"/>
        </w:rPr>
        <w:instrText xml:space="preserve"> FORMTEXT </w:instrText>
      </w:r>
      <w:r w:rsidRPr="001541A7">
        <w:rPr>
          <w:u w:val="single"/>
          <w:lang w:val="lv-LV"/>
        </w:rPr>
      </w:r>
      <w:r w:rsidRPr="001541A7">
        <w:rPr>
          <w:u w:val="single"/>
          <w:lang w:val="lv-LV"/>
        </w:rPr>
        <w:fldChar w:fldCharType="separate"/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u w:val="single"/>
          <w:lang w:val="lv-LV"/>
        </w:rPr>
        <w:fldChar w:fldCharType="end"/>
      </w:r>
      <w:r w:rsidRPr="001245BD">
        <w:rPr>
          <w:lang w:val="lv-LV"/>
        </w:rPr>
        <w:t xml:space="preserve"> lapām</w:t>
      </w:r>
    </w:p>
    <w:p w14:paraId="01CA022E" w14:textId="6CF2ED2E" w:rsidR="00884DF2" w:rsidRDefault="00884DF2" w:rsidP="00884DF2">
      <w:pPr>
        <w:pStyle w:val="Paraststmeklis"/>
        <w:spacing w:before="0" w:beforeAutospacing="0" w:after="0" w:afterAutospacing="0"/>
        <w:ind w:left="284" w:right="-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Pr="00884DF2">
        <w:rPr>
          <w:lang w:val="lv-LV"/>
        </w:rPr>
        <w:t>Ja plānotais publiskais pasākums ir paaugstināta riska pasākums, tā organizatora apliecinājumu tam, ka par sabiedrisko kārtību un drošību atbildīgajai personai ir vismaz divu gadu pieredze fiziskās drošības pasākumu plānošanā vai īstenošanā</w:t>
      </w:r>
    </w:p>
    <w:p w14:paraId="51A5F21C" w14:textId="77777777" w:rsidR="003E6664" w:rsidRPr="00A40B81" w:rsidRDefault="003E6664" w:rsidP="003E6664">
      <w:pPr>
        <w:pStyle w:val="Paraststmeklis"/>
        <w:spacing w:before="0" w:beforeAutospacing="0" w:after="0" w:afterAutospacing="0"/>
        <w:ind w:left="426" w:right="-1" w:hanging="426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Pr="001245BD">
        <w:rPr>
          <w:lang w:val="lv-LV"/>
        </w:rPr>
        <w:t>Sporta sacensībām: sporta sacensību nolikums, sacensību norises vietas (trases) licences kopija, galvenā tiesneša licences kopija</w:t>
      </w:r>
    </w:p>
    <w:p w14:paraId="6645FAA8" w14:textId="4A4EB5A5" w:rsidR="00714E92" w:rsidRPr="00A40B81" w:rsidRDefault="001541A7" w:rsidP="001541A7">
      <w:pPr>
        <w:pStyle w:val="Paraststmeklis"/>
        <w:spacing w:before="0" w:beforeAutospacing="0" w:after="0" w:afterAutospacing="0"/>
        <w:ind w:left="284" w:right="-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5C27CA" w:rsidRPr="00A40B81">
        <w:rPr>
          <w:lang w:val="lv-LV"/>
        </w:rPr>
        <w:t>Pasākuma norises vietas īpašnieka piekrišana tā rīkošanai, ja viņš</w:t>
      </w:r>
      <w:r w:rsidR="0097491F">
        <w:rPr>
          <w:lang w:val="lv-LV"/>
        </w:rPr>
        <w:t xml:space="preserve"> </w:t>
      </w:r>
      <w:r w:rsidR="005C27CA" w:rsidRPr="00A40B81">
        <w:rPr>
          <w:lang w:val="lv-LV"/>
        </w:rPr>
        <w:t>nav pasākuma organizators</w:t>
      </w:r>
    </w:p>
    <w:p w14:paraId="25ADDABF" w14:textId="77777777" w:rsidR="00573BE6" w:rsidRPr="00A40B81" w:rsidRDefault="001541A7" w:rsidP="001541A7">
      <w:pPr>
        <w:pStyle w:val="Paraststmeklis"/>
        <w:spacing w:before="0" w:beforeAutospacing="0" w:after="0" w:afterAutospacing="0"/>
        <w:ind w:left="284" w:right="-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495734" w:rsidRPr="00495734">
        <w:rPr>
          <w:lang w:val="lv-LV"/>
        </w:rPr>
        <w:t>Ja pasākums plānots ilgāk par trīs dienām uz pašvaldības zemes - informācija par noslēgto zemes nomas līgumu ar pašvaldību</w:t>
      </w:r>
    </w:p>
    <w:p w14:paraId="19AD9174" w14:textId="77777777" w:rsidR="008624E3" w:rsidRDefault="001541A7" w:rsidP="001541A7">
      <w:pPr>
        <w:pStyle w:val="Paraststmeklis"/>
        <w:spacing w:before="0" w:beforeAutospacing="0" w:after="0" w:afterAutospacing="0"/>
        <w:ind w:left="284" w:right="-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="00495734" w:rsidRPr="00495734">
        <w:rPr>
          <w:lang w:val="lv-LV"/>
        </w:rPr>
        <w:t>Ja publiska pasākuma norises vietā atradīsies vai tiks izmantotas bīstamas iekārtas -  normatīvajos aktos paredzēto bīstamo iekārtu valdītājam to lietošanai nepieciešamo atļauju un citu šo iekārtu ekspluatācijai nepieciešamo dokumentu kopijas, uzrādot oriģinālus</w:t>
      </w:r>
    </w:p>
    <w:p w14:paraId="32B1CE3B" w14:textId="77777777" w:rsidR="00495734" w:rsidRDefault="00495734" w:rsidP="00495734">
      <w:pPr>
        <w:pStyle w:val="Paraststmeklis"/>
        <w:spacing w:before="0" w:beforeAutospacing="0" w:after="0" w:afterAutospacing="0"/>
        <w:ind w:left="284" w:right="-1" w:hanging="284"/>
        <w:jc w:val="both"/>
        <w:rPr>
          <w:lang w:val="lv-LV"/>
        </w:rPr>
      </w:pPr>
      <w:r>
        <w:rPr>
          <w:lang w:val="lv-LV"/>
        </w:rPr>
        <w:fldChar w:fldCharType="begin">
          <w:ffData>
            <w:name w:val="Check2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lang w:val="lv-LV"/>
        </w:rPr>
        <w:instrText xml:space="preserve"> FORMCHECKBOX </w:instrText>
      </w:r>
      <w:r>
        <w:rPr>
          <w:lang w:val="lv-LV"/>
        </w:rPr>
      </w:r>
      <w:r>
        <w:rPr>
          <w:lang w:val="lv-LV"/>
        </w:rPr>
        <w:fldChar w:fldCharType="separate"/>
      </w:r>
      <w:r>
        <w:rPr>
          <w:lang w:val="lv-LV"/>
        </w:rPr>
        <w:fldChar w:fldCharType="end"/>
      </w:r>
      <w:r>
        <w:rPr>
          <w:lang w:val="lv-LV"/>
        </w:rPr>
        <w:t xml:space="preserve"> </w:t>
      </w:r>
      <w:r w:rsidRPr="00495734">
        <w:rPr>
          <w:lang w:val="lv-LV"/>
        </w:rPr>
        <w:t xml:space="preserve">Ja pasākumā plānots izmantot bezpilota gaisa kuģi - uz e-pasta adresi </w:t>
      </w:r>
      <w:hyperlink r:id="rId8" w:history="1">
        <w:r w:rsidR="00B2536E" w:rsidRPr="000F340C">
          <w:rPr>
            <w:rStyle w:val="Hipersaite"/>
            <w:lang w:val="lv-LV"/>
          </w:rPr>
          <w:t>marketings@jelgava.lv</w:t>
        </w:r>
      </w:hyperlink>
      <w:r w:rsidR="00B2536E">
        <w:rPr>
          <w:lang w:val="lv-LV"/>
        </w:rPr>
        <w:t xml:space="preserve"> </w:t>
      </w:r>
      <w:proofErr w:type="spellStart"/>
      <w:r w:rsidRPr="00495734">
        <w:rPr>
          <w:lang w:val="lv-LV"/>
        </w:rPr>
        <w:t>jāiesūta</w:t>
      </w:r>
      <w:proofErr w:type="spellEnd"/>
      <w:r w:rsidRPr="00495734">
        <w:rPr>
          <w:lang w:val="lv-LV"/>
        </w:rPr>
        <w:t xml:space="preserve"> iesniegums (brīvā formā) par lidojuma saskaņošanu</w:t>
      </w:r>
    </w:p>
    <w:p w14:paraId="6A418506" w14:textId="77777777" w:rsidR="00495734" w:rsidRDefault="00495734" w:rsidP="001541A7">
      <w:pPr>
        <w:pStyle w:val="Paraststmeklis"/>
        <w:spacing w:before="0" w:beforeAutospacing="0" w:after="0" w:afterAutospacing="0"/>
        <w:ind w:left="284" w:right="-1" w:hanging="284"/>
        <w:jc w:val="both"/>
        <w:rPr>
          <w:lang w:val="lv-LV"/>
        </w:rPr>
      </w:pPr>
    </w:p>
    <w:p w14:paraId="6E991DFB" w14:textId="77777777" w:rsidR="00B2536E" w:rsidRPr="00B2536E" w:rsidRDefault="00B2536E" w:rsidP="00B2536E">
      <w:pPr>
        <w:spacing w:before="120"/>
        <w:rPr>
          <w:b/>
          <w:lang w:val="lv-LV"/>
        </w:rPr>
      </w:pPr>
      <w:r w:rsidRPr="00B2536E">
        <w:rPr>
          <w:b/>
          <w:lang w:val="lv-LV"/>
        </w:rPr>
        <w:t>Atbildi vēlos saņemt:</w:t>
      </w: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2"/>
        <w:gridCol w:w="1570"/>
        <w:gridCol w:w="7466"/>
      </w:tblGrid>
      <w:tr w:rsidR="00B2536E" w:rsidRPr="00B2536E" w14:paraId="053C4297" w14:textId="77777777" w:rsidTr="00CD728A">
        <w:trPr>
          <w:trHeight w:val="321"/>
        </w:trPr>
        <w:tc>
          <w:tcPr>
            <w:tcW w:w="580" w:type="dxa"/>
            <w:vAlign w:val="center"/>
          </w:tcPr>
          <w:p w14:paraId="0320081E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B2536E">
              <w:rPr>
                <w:lang w:val="lv-LV" w:eastAsia="lv-LV"/>
              </w:rPr>
              <w:instrText xml:space="preserve"> FORMCHECKBOX </w:instrText>
            </w:r>
            <w:r w:rsidRPr="00B2536E">
              <w:rPr>
                <w:lang w:val="lv-LV" w:eastAsia="lv-LV"/>
              </w:rPr>
            </w:r>
            <w:r w:rsidRPr="00B2536E">
              <w:rPr>
                <w:lang w:val="lv-LV" w:eastAsia="lv-LV"/>
              </w:rPr>
              <w:fldChar w:fldCharType="separate"/>
            </w:r>
            <w:r w:rsidRPr="00B2536E">
              <w:rPr>
                <w:lang w:val="lv-LV" w:eastAsia="lv-LV"/>
              </w:rPr>
              <w:fldChar w:fldCharType="end"/>
            </w:r>
          </w:p>
        </w:tc>
        <w:tc>
          <w:tcPr>
            <w:tcW w:w="1513" w:type="dxa"/>
            <w:vAlign w:val="center"/>
          </w:tcPr>
          <w:p w14:paraId="7EE429F5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t xml:space="preserve">uz e-adresi </w:t>
            </w:r>
          </w:p>
        </w:tc>
        <w:tc>
          <w:tcPr>
            <w:tcW w:w="7194" w:type="dxa"/>
            <w:vAlign w:val="center"/>
          </w:tcPr>
          <w:p w14:paraId="122A8BA7" w14:textId="77777777" w:rsidR="00B2536E" w:rsidRPr="00B2536E" w:rsidRDefault="00B2536E" w:rsidP="00CD728A">
            <w:pPr>
              <w:jc w:val="both"/>
              <w:rPr>
                <w:lang w:val="lv-LV" w:eastAsia="lv-LV"/>
              </w:rPr>
            </w:pPr>
            <w:r w:rsidRPr="00B2536E">
              <w:rPr>
                <w:u w:val="single"/>
                <w:lang w:val="lv-LV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536E">
              <w:rPr>
                <w:u w:val="single"/>
                <w:lang w:val="lv-LV"/>
              </w:rPr>
              <w:instrText xml:space="preserve"> FORMTEXT </w:instrText>
            </w:r>
            <w:r w:rsidRPr="00B2536E">
              <w:rPr>
                <w:u w:val="single"/>
                <w:lang w:val="lv-LV"/>
              </w:rPr>
            </w:r>
            <w:r w:rsidRPr="00B2536E">
              <w:rPr>
                <w:u w:val="single"/>
                <w:lang w:val="lv-LV"/>
              </w:rPr>
              <w:fldChar w:fldCharType="separate"/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u w:val="single"/>
                <w:lang w:val="lv-LV"/>
              </w:rPr>
              <w:fldChar w:fldCharType="end"/>
            </w:r>
          </w:p>
        </w:tc>
      </w:tr>
      <w:tr w:rsidR="00B2536E" w:rsidRPr="00B2536E" w14:paraId="13C9B946" w14:textId="77777777" w:rsidTr="00CD728A">
        <w:trPr>
          <w:trHeight w:val="321"/>
        </w:trPr>
        <w:tc>
          <w:tcPr>
            <w:tcW w:w="580" w:type="dxa"/>
            <w:vAlign w:val="center"/>
          </w:tcPr>
          <w:p w14:paraId="73D341D1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2536E">
              <w:rPr>
                <w:lang w:val="lv-LV" w:eastAsia="lv-LV"/>
              </w:rPr>
              <w:instrText xml:space="preserve"> FORMCHECKBOX </w:instrText>
            </w:r>
            <w:r w:rsidRPr="00B2536E">
              <w:rPr>
                <w:lang w:val="lv-LV" w:eastAsia="lv-LV"/>
              </w:rPr>
            </w:r>
            <w:r w:rsidRPr="00B2536E">
              <w:rPr>
                <w:lang w:val="lv-LV" w:eastAsia="lv-LV"/>
              </w:rPr>
              <w:fldChar w:fldCharType="separate"/>
            </w:r>
            <w:r w:rsidRPr="00B2536E">
              <w:rPr>
                <w:lang w:val="lv-LV" w:eastAsia="lv-LV"/>
              </w:rPr>
              <w:fldChar w:fldCharType="end"/>
            </w:r>
          </w:p>
        </w:tc>
        <w:tc>
          <w:tcPr>
            <w:tcW w:w="1513" w:type="dxa"/>
            <w:vAlign w:val="center"/>
          </w:tcPr>
          <w:p w14:paraId="0A90DA27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t xml:space="preserve">uz e-pastu </w:t>
            </w:r>
          </w:p>
        </w:tc>
        <w:tc>
          <w:tcPr>
            <w:tcW w:w="7194" w:type="dxa"/>
            <w:vAlign w:val="center"/>
          </w:tcPr>
          <w:p w14:paraId="720DBAF2" w14:textId="77777777" w:rsidR="00B2536E" w:rsidRPr="00B2536E" w:rsidRDefault="00B2536E" w:rsidP="00CD728A">
            <w:pPr>
              <w:jc w:val="both"/>
              <w:rPr>
                <w:lang w:val="lv-LV" w:eastAsia="lv-LV"/>
              </w:rPr>
            </w:pPr>
            <w:r w:rsidRPr="00B2536E">
              <w:rPr>
                <w:u w:val="single"/>
                <w:lang w:val="lv-LV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536E">
              <w:rPr>
                <w:u w:val="single"/>
                <w:lang w:val="lv-LV"/>
              </w:rPr>
              <w:instrText xml:space="preserve"> FORMTEXT </w:instrText>
            </w:r>
            <w:r w:rsidRPr="00B2536E">
              <w:rPr>
                <w:u w:val="single"/>
                <w:lang w:val="lv-LV"/>
              </w:rPr>
            </w:r>
            <w:r w:rsidRPr="00B2536E">
              <w:rPr>
                <w:u w:val="single"/>
                <w:lang w:val="lv-LV"/>
              </w:rPr>
              <w:fldChar w:fldCharType="separate"/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noProof/>
                <w:u w:val="single"/>
                <w:lang w:val="lv-LV"/>
              </w:rPr>
              <w:t> </w:t>
            </w:r>
            <w:r w:rsidRPr="00B2536E">
              <w:rPr>
                <w:u w:val="single"/>
                <w:lang w:val="lv-LV"/>
              </w:rPr>
              <w:fldChar w:fldCharType="end"/>
            </w:r>
          </w:p>
        </w:tc>
      </w:tr>
      <w:tr w:rsidR="00B2536E" w:rsidRPr="00884DF2" w14:paraId="31E80FE7" w14:textId="77777777" w:rsidTr="00CD728A">
        <w:trPr>
          <w:trHeight w:val="321"/>
        </w:trPr>
        <w:tc>
          <w:tcPr>
            <w:tcW w:w="580" w:type="dxa"/>
            <w:vAlign w:val="center"/>
          </w:tcPr>
          <w:p w14:paraId="3CD56083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2536E">
              <w:rPr>
                <w:lang w:val="lv-LV" w:eastAsia="lv-LV"/>
              </w:rPr>
              <w:instrText xml:space="preserve"> FORMCHECKBOX </w:instrText>
            </w:r>
            <w:r w:rsidRPr="00B2536E">
              <w:rPr>
                <w:lang w:val="lv-LV" w:eastAsia="lv-LV"/>
              </w:rPr>
            </w:r>
            <w:r w:rsidRPr="00B2536E">
              <w:rPr>
                <w:lang w:val="lv-LV" w:eastAsia="lv-LV"/>
              </w:rPr>
              <w:fldChar w:fldCharType="separate"/>
            </w:r>
            <w:r w:rsidRPr="00B2536E">
              <w:rPr>
                <w:lang w:val="lv-LV" w:eastAsia="lv-LV"/>
              </w:rPr>
              <w:fldChar w:fldCharType="end"/>
            </w:r>
          </w:p>
        </w:tc>
        <w:tc>
          <w:tcPr>
            <w:tcW w:w="8707" w:type="dxa"/>
            <w:gridSpan w:val="2"/>
            <w:vAlign w:val="center"/>
          </w:tcPr>
          <w:p w14:paraId="60E45043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t>pa pastu uz iesniegumā norādīto adresi</w:t>
            </w:r>
          </w:p>
        </w:tc>
      </w:tr>
      <w:tr w:rsidR="00B2536E" w:rsidRPr="00884DF2" w14:paraId="34AEDB86" w14:textId="77777777" w:rsidTr="00CD728A">
        <w:trPr>
          <w:trHeight w:val="321"/>
        </w:trPr>
        <w:tc>
          <w:tcPr>
            <w:tcW w:w="580" w:type="dxa"/>
            <w:vAlign w:val="center"/>
          </w:tcPr>
          <w:p w14:paraId="2EB6EA89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2536E">
              <w:rPr>
                <w:lang w:val="lv-LV" w:eastAsia="lv-LV"/>
              </w:rPr>
              <w:instrText xml:space="preserve"> FORMCHECKBOX </w:instrText>
            </w:r>
            <w:r w:rsidRPr="00B2536E">
              <w:rPr>
                <w:lang w:val="lv-LV" w:eastAsia="lv-LV"/>
              </w:rPr>
            </w:r>
            <w:r w:rsidRPr="00B2536E">
              <w:rPr>
                <w:lang w:val="lv-LV" w:eastAsia="lv-LV"/>
              </w:rPr>
              <w:fldChar w:fldCharType="separate"/>
            </w:r>
            <w:r w:rsidRPr="00B2536E">
              <w:rPr>
                <w:lang w:val="lv-LV" w:eastAsia="lv-LV"/>
              </w:rPr>
              <w:fldChar w:fldCharType="end"/>
            </w:r>
          </w:p>
        </w:tc>
        <w:tc>
          <w:tcPr>
            <w:tcW w:w="8707" w:type="dxa"/>
            <w:gridSpan w:val="2"/>
            <w:vAlign w:val="center"/>
          </w:tcPr>
          <w:p w14:paraId="3A504689" w14:textId="77777777" w:rsidR="00B2536E" w:rsidRPr="00B2536E" w:rsidRDefault="00B2536E" w:rsidP="00CD728A">
            <w:pPr>
              <w:rPr>
                <w:lang w:val="lv-LV" w:eastAsia="lv-LV"/>
              </w:rPr>
            </w:pPr>
            <w:r w:rsidRPr="00B2536E">
              <w:rPr>
                <w:lang w:val="lv-LV" w:eastAsia="lv-LV"/>
              </w:rPr>
              <w:t>Klientu apkalpošanas centrā Lielajā ielā 11, Jelgavā</w:t>
            </w:r>
          </w:p>
        </w:tc>
      </w:tr>
    </w:tbl>
    <w:p w14:paraId="332870C8" w14:textId="77777777" w:rsidR="00B2536E" w:rsidRPr="00CF0441" w:rsidRDefault="00B2536E" w:rsidP="00B2536E">
      <w:pPr>
        <w:jc w:val="both"/>
        <w:rPr>
          <w:lang w:val="lv-LV"/>
        </w:rPr>
      </w:pPr>
    </w:p>
    <w:p w14:paraId="317B7EFA" w14:textId="77777777" w:rsidR="00CA733D" w:rsidRPr="00884DF2" w:rsidRDefault="00495734" w:rsidP="003B5D9F">
      <w:pPr>
        <w:jc w:val="both"/>
        <w:rPr>
          <w:sz w:val="22"/>
          <w:szCs w:val="22"/>
          <w:lang w:val="lv-LV"/>
        </w:rPr>
      </w:pPr>
      <w:r w:rsidRPr="00884DF2">
        <w:rPr>
          <w:sz w:val="22"/>
          <w:szCs w:val="22"/>
          <w:lang w:val="lv-LV"/>
        </w:rPr>
        <w:t>Esmu informēts/</w:t>
      </w:r>
      <w:proofErr w:type="spellStart"/>
      <w:r w:rsidRPr="00884DF2">
        <w:rPr>
          <w:sz w:val="22"/>
          <w:szCs w:val="22"/>
          <w:lang w:val="lv-LV"/>
        </w:rPr>
        <w:t>ta</w:t>
      </w:r>
      <w:proofErr w:type="spellEnd"/>
      <w:r w:rsidRPr="00884DF2">
        <w:rPr>
          <w:sz w:val="22"/>
          <w:szCs w:val="22"/>
          <w:lang w:val="lv-LV"/>
        </w:rPr>
        <w:t xml:space="preserve">, ka iesniegumā norādītie fiziskās personas dati tiks izmantoti minētā prasījuma izvērtēšanai, atbildes sniegšanai/lūguma izpildei. Informācija par Jelgavas </w:t>
      </w:r>
      <w:proofErr w:type="spellStart"/>
      <w:r w:rsidRPr="00884DF2">
        <w:rPr>
          <w:sz w:val="22"/>
          <w:szCs w:val="22"/>
          <w:lang w:val="lv-LV"/>
        </w:rPr>
        <w:t>valstspilsētas</w:t>
      </w:r>
      <w:proofErr w:type="spellEnd"/>
      <w:r w:rsidRPr="00884DF2">
        <w:rPr>
          <w:sz w:val="22"/>
          <w:szCs w:val="22"/>
          <w:lang w:val="lv-LV"/>
        </w:rPr>
        <w:t xml:space="preserve"> pašvaldības kā datu pārziņa veikto personas datu apstrādi pieejama </w:t>
      </w:r>
      <w:hyperlink r:id="rId9" w:history="1">
        <w:r w:rsidRPr="00884DF2">
          <w:rPr>
            <w:rStyle w:val="Hipersaite"/>
            <w:sz w:val="22"/>
            <w:szCs w:val="22"/>
            <w:lang w:val="lv-LV"/>
          </w:rPr>
          <w:t>www.jelgava.lv/pasvaldiba-par-pasvaldibu-datu-aizsardziba/</w:t>
        </w:r>
      </w:hyperlink>
      <w:r w:rsidRPr="00884DF2">
        <w:rPr>
          <w:sz w:val="22"/>
          <w:szCs w:val="22"/>
          <w:lang w:val="lv-LV"/>
        </w:rPr>
        <w:t xml:space="preserve">, konkrētā pakalpojuma aprakstā </w:t>
      </w:r>
      <w:hyperlink r:id="rId10" w:history="1">
        <w:r w:rsidRPr="00884DF2">
          <w:rPr>
            <w:rStyle w:val="Hipersaite"/>
            <w:sz w:val="22"/>
            <w:szCs w:val="22"/>
            <w:lang w:val="lv-LV"/>
          </w:rPr>
          <w:t>www.jelgava.lv/pakalpojumi/</w:t>
        </w:r>
      </w:hyperlink>
      <w:r w:rsidRPr="00884DF2">
        <w:rPr>
          <w:sz w:val="22"/>
          <w:szCs w:val="22"/>
          <w:lang w:val="lv-LV"/>
        </w:rPr>
        <w:t xml:space="preserve"> vai saņemot informāciju klātienē</w:t>
      </w:r>
      <w:r w:rsidR="00CA733D" w:rsidRPr="00884DF2">
        <w:rPr>
          <w:color w:val="000000"/>
          <w:sz w:val="22"/>
          <w:szCs w:val="22"/>
          <w:u w:color="000000"/>
          <w:lang w:val="lv-LV"/>
        </w:rPr>
        <w:t>.</w:t>
      </w:r>
    </w:p>
    <w:p w14:paraId="69C2F9E2" w14:textId="77777777" w:rsidR="001541A7" w:rsidRDefault="001541A7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77F954B9" w14:textId="77777777" w:rsidR="00B2536E" w:rsidRDefault="00B2536E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3334468D" w14:textId="77777777" w:rsidR="001541A7" w:rsidRPr="001541A7" w:rsidRDefault="001541A7" w:rsidP="001541A7">
      <w:pPr>
        <w:tabs>
          <w:tab w:val="right" w:pos="2835"/>
          <w:tab w:val="left" w:leader="underscore" w:pos="5670"/>
          <w:tab w:val="center" w:pos="7938"/>
        </w:tabs>
        <w:ind w:firstLine="567"/>
        <w:rPr>
          <w:sz w:val="28"/>
          <w:lang w:val="lv-LV"/>
        </w:rPr>
      </w:pPr>
      <w:r w:rsidRPr="001541A7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541A7">
        <w:rPr>
          <w:u w:val="single"/>
          <w:lang w:val="lv-LV"/>
        </w:rPr>
        <w:instrText xml:space="preserve"> FORMTEXT </w:instrText>
      </w:r>
      <w:r w:rsidRPr="001541A7">
        <w:rPr>
          <w:u w:val="single"/>
          <w:lang w:val="lv-LV"/>
        </w:rPr>
      </w:r>
      <w:r w:rsidRPr="001541A7">
        <w:rPr>
          <w:u w:val="single"/>
          <w:lang w:val="lv-LV"/>
        </w:rPr>
        <w:fldChar w:fldCharType="separate"/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u w:val="single"/>
          <w:lang w:val="lv-LV"/>
        </w:rPr>
        <w:fldChar w:fldCharType="end"/>
      </w:r>
      <w:r w:rsidRPr="001541A7">
        <w:rPr>
          <w:sz w:val="28"/>
          <w:lang w:val="lv-LV"/>
        </w:rPr>
        <w:tab/>
      </w:r>
      <w:r w:rsidRPr="001541A7">
        <w:rPr>
          <w:b/>
          <w:bCs/>
          <w:sz w:val="22"/>
          <w:lang w:val="lv-LV"/>
        </w:rPr>
        <w:tab/>
      </w:r>
      <w:r w:rsidRPr="001541A7">
        <w:rPr>
          <w:sz w:val="28"/>
          <w:lang w:val="lv-LV"/>
        </w:rPr>
        <w:tab/>
      </w:r>
      <w:r w:rsidRPr="001541A7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1541A7">
        <w:rPr>
          <w:u w:val="single"/>
          <w:lang w:val="lv-LV"/>
        </w:rPr>
        <w:instrText xml:space="preserve"> FORMTEXT </w:instrText>
      </w:r>
      <w:r w:rsidRPr="001541A7">
        <w:rPr>
          <w:u w:val="single"/>
          <w:lang w:val="lv-LV"/>
        </w:rPr>
      </w:r>
      <w:r w:rsidRPr="001541A7">
        <w:rPr>
          <w:u w:val="single"/>
          <w:lang w:val="lv-LV"/>
        </w:rPr>
        <w:fldChar w:fldCharType="separate"/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noProof/>
          <w:u w:val="single"/>
          <w:lang w:val="lv-LV"/>
        </w:rPr>
        <w:t> </w:t>
      </w:r>
      <w:r w:rsidRPr="001541A7">
        <w:rPr>
          <w:u w:val="single"/>
          <w:lang w:val="lv-LV"/>
        </w:rPr>
        <w:fldChar w:fldCharType="end"/>
      </w:r>
    </w:p>
    <w:p w14:paraId="7783671C" w14:textId="77777777" w:rsidR="001541A7" w:rsidRPr="001541A7" w:rsidRDefault="001541A7" w:rsidP="00A410E8">
      <w:pPr>
        <w:tabs>
          <w:tab w:val="left" w:pos="2977"/>
          <w:tab w:val="center" w:pos="8080"/>
        </w:tabs>
        <w:ind w:firstLine="567"/>
        <w:rPr>
          <w:sz w:val="18"/>
          <w:szCs w:val="18"/>
          <w:lang w:val="lv-LV"/>
        </w:rPr>
      </w:pPr>
      <w:r w:rsidRPr="001541A7">
        <w:rPr>
          <w:sz w:val="18"/>
          <w:szCs w:val="18"/>
          <w:lang w:val="lv-LV"/>
        </w:rPr>
        <w:t xml:space="preserve"> (datums)</w:t>
      </w:r>
      <w:r w:rsidRPr="001541A7">
        <w:rPr>
          <w:sz w:val="18"/>
          <w:szCs w:val="18"/>
          <w:lang w:val="lv-LV"/>
        </w:rPr>
        <w:tab/>
        <w:t>(</w:t>
      </w:r>
      <w:r w:rsidRPr="001541A7">
        <w:rPr>
          <w:sz w:val="20"/>
          <w:szCs w:val="20"/>
          <w:lang w:val="lv-LV"/>
        </w:rPr>
        <w:t xml:space="preserve">pasākuma organizatora </w:t>
      </w:r>
      <w:r w:rsidRPr="001541A7">
        <w:rPr>
          <w:sz w:val="18"/>
          <w:szCs w:val="18"/>
          <w:lang w:val="lv-LV"/>
        </w:rPr>
        <w:t>paraksts)</w:t>
      </w:r>
      <w:r w:rsidRPr="001541A7">
        <w:rPr>
          <w:sz w:val="18"/>
          <w:szCs w:val="18"/>
          <w:lang w:val="lv-LV"/>
        </w:rPr>
        <w:tab/>
        <w:t>(paraksta atšifrējums)</w:t>
      </w:r>
    </w:p>
    <w:p w14:paraId="07179FDA" w14:textId="77777777" w:rsidR="00496142" w:rsidRDefault="00496142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305C1948" w14:textId="77777777" w:rsidR="00495734" w:rsidRPr="00495734" w:rsidRDefault="00495734" w:rsidP="00495734">
      <w:pPr>
        <w:tabs>
          <w:tab w:val="center" w:pos="1701"/>
          <w:tab w:val="center" w:pos="4820"/>
          <w:tab w:val="center" w:pos="8222"/>
        </w:tabs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* Iesniedzot iesniegumu, pasākuma organizators uzrāda personu apliecinošu dokumentu, bet juridiskās personas pārstāvis – arī dokumentus, kas apliecina viņa tiesības pārstāvēt attiecīgo juridisko personu</w:t>
      </w:r>
    </w:p>
    <w:sectPr w:rsidR="00495734" w:rsidRPr="00495734" w:rsidSect="009034DD">
      <w:headerReference w:type="default" r:id="rId11"/>
      <w:footerReference w:type="even" r:id="rId12"/>
      <w:headerReference w:type="firs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40080" w14:textId="77777777" w:rsidR="00AF3304" w:rsidRDefault="00AF3304">
      <w:r>
        <w:separator/>
      </w:r>
    </w:p>
  </w:endnote>
  <w:endnote w:type="continuationSeparator" w:id="0">
    <w:p w14:paraId="3A2A7AEE" w14:textId="77777777" w:rsidR="00AF3304" w:rsidRDefault="00AF3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F4D4" w14:textId="77777777" w:rsidR="00DB6878" w:rsidRDefault="00DB6878" w:rsidP="00AA3DEC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0B564B9" w14:textId="77777777" w:rsidR="00DB6878" w:rsidRDefault="00DB6878" w:rsidP="00DB6878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2B738" w14:textId="77777777" w:rsidR="00AF3304" w:rsidRDefault="00AF3304">
      <w:r>
        <w:separator/>
      </w:r>
    </w:p>
  </w:footnote>
  <w:footnote w:type="continuationSeparator" w:id="0">
    <w:p w14:paraId="3FBDB265" w14:textId="77777777" w:rsidR="00AF3304" w:rsidRDefault="00AF3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F037" w14:textId="77777777" w:rsidR="00DB6878" w:rsidRPr="00496142" w:rsidRDefault="00BE3864">
    <w:pPr>
      <w:pStyle w:val="Galvene"/>
      <w:rPr>
        <w:sz w:val="14"/>
        <w:szCs w:val="14"/>
      </w:rPr>
    </w:pPr>
    <w:r>
      <w:rPr>
        <w:sz w:val="16"/>
        <w:szCs w:val="16"/>
        <w:lang w:val="lv-LV"/>
      </w:rPr>
      <w:t xml:space="preserve">Veidlapa </w:t>
    </w:r>
    <w:r w:rsidR="00093171" w:rsidRPr="00195270">
      <w:rPr>
        <w:sz w:val="14"/>
        <w:szCs w:val="14"/>
      </w:rPr>
      <w:t>2-3</w:t>
    </w:r>
    <w:r w:rsidR="00093171" w:rsidRPr="00195270">
      <w:rPr>
        <w:sz w:val="14"/>
        <w:szCs w:val="14"/>
      </w:rPr>
      <w:tab/>
    </w:r>
    <w:r w:rsidR="00093171" w:rsidRPr="00195270">
      <w:rPr>
        <w:sz w:val="14"/>
        <w:szCs w:val="14"/>
      </w:rPr>
      <w:tab/>
    </w:r>
    <w:r w:rsidR="00043C09">
      <w:rPr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9B067" w14:textId="77777777" w:rsidR="009034DD" w:rsidRPr="009034DD" w:rsidRDefault="009034DD">
    <w:pPr>
      <w:pStyle w:val="Galvene"/>
      <w:rPr>
        <w:sz w:val="14"/>
        <w:szCs w:val="14"/>
      </w:rPr>
    </w:pPr>
    <w:r>
      <w:rPr>
        <w:sz w:val="16"/>
        <w:szCs w:val="16"/>
        <w:lang w:val="lv-LV"/>
      </w:rPr>
      <w:t xml:space="preserve">Veidlapa </w:t>
    </w:r>
    <w:r w:rsidR="00CF0441">
      <w:rPr>
        <w:sz w:val="16"/>
        <w:szCs w:val="16"/>
        <w:lang w:val="lv-LV"/>
      </w:rPr>
      <w:t>8-2</w:t>
    </w:r>
    <w:r w:rsidRPr="00195270">
      <w:rPr>
        <w:sz w:val="14"/>
        <w:szCs w:val="14"/>
      </w:rPr>
      <w:tab/>
    </w:r>
    <w:r w:rsidRPr="00195270">
      <w:rPr>
        <w:sz w:val="14"/>
        <w:szCs w:val="14"/>
      </w:rPr>
      <w:tab/>
    </w:r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45B79"/>
    <w:multiLevelType w:val="hybridMultilevel"/>
    <w:tmpl w:val="DF929E46"/>
    <w:lvl w:ilvl="0" w:tplc="C68EE7A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5D5076"/>
    <w:multiLevelType w:val="hybridMultilevel"/>
    <w:tmpl w:val="3080EBA6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89293327">
    <w:abstractNumId w:val="0"/>
  </w:num>
  <w:num w:numId="2" w16cid:durableId="1730181639">
    <w:abstractNumId w:val="1"/>
  </w:num>
  <w:num w:numId="3" w16cid:durableId="1216086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1C"/>
    <w:rsid w:val="00021AEF"/>
    <w:rsid w:val="0003588A"/>
    <w:rsid w:val="000419AD"/>
    <w:rsid w:val="00043C09"/>
    <w:rsid w:val="00070044"/>
    <w:rsid w:val="00075A30"/>
    <w:rsid w:val="000867FC"/>
    <w:rsid w:val="00093171"/>
    <w:rsid w:val="000A15C8"/>
    <w:rsid w:val="000A39A8"/>
    <w:rsid w:val="000C0651"/>
    <w:rsid w:val="000F5C34"/>
    <w:rsid w:val="00152BFF"/>
    <w:rsid w:val="001541A7"/>
    <w:rsid w:val="00162E5C"/>
    <w:rsid w:val="00164925"/>
    <w:rsid w:val="0016503C"/>
    <w:rsid w:val="00187F3A"/>
    <w:rsid w:val="00195270"/>
    <w:rsid w:val="001B6777"/>
    <w:rsid w:val="001D27D8"/>
    <w:rsid w:val="002100D2"/>
    <w:rsid w:val="00211B88"/>
    <w:rsid w:val="00225767"/>
    <w:rsid w:val="00231FDE"/>
    <w:rsid w:val="00244ED5"/>
    <w:rsid w:val="00254445"/>
    <w:rsid w:val="00260811"/>
    <w:rsid w:val="002664ED"/>
    <w:rsid w:val="0027497F"/>
    <w:rsid w:val="002814EC"/>
    <w:rsid w:val="00284B34"/>
    <w:rsid w:val="002A2C24"/>
    <w:rsid w:val="002C2229"/>
    <w:rsid w:val="00313D32"/>
    <w:rsid w:val="00332C81"/>
    <w:rsid w:val="003503DC"/>
    <w:rsid w:val="00361E52"/>
    <w:rsid w:val="00381E21"/>
    <w:rsid w:val="00386270"/>
    <w:rsid w:val="00387866"/>
    <w:rsid w:val="003950BA"/>
    <w:rsid w:val="00396564"/>
    <w:rsid w:val="003A7EEA"/>
    <w:rsid w:val="003B5D9F"/>
    <w:rsid w:val="003D7AFE"/>
    <w:rsid w:val="003E6664"/>
    <w:rsid w:val="00402D53"/>
    <w:rsid w:val="00433278"/>
    <w:rsid w:val="004579DE"/>
    <w:rsid w:val="00462886"/>
    <w:rsid w:val="004671C9"/>
    <w:rsid w:val="00495598"/>
    <w:rsid w:val="00495734"/>
    <w:rsid w:val="00496142"/>
    <w:rsid w:val="004A10B4"/>
    <w:rsid w:val="0051705F"/>
    <w:rsid w:val="00551DC6"/>
    <w:rsid w:val="00573BE6"/>
    <w:rsid w:val="00575F4C"/>
    <w:rsid w:val="0058096B"/>
    <w:rsid w:val="005B4960"/>
    <w:rsid w:val="005C0C21"/>
    <w:rsid w:val="005C27CA"/>
    <w:rsid w:val="005D7F1C"/>
    <w:rsid w:val="005E3866"/>
    <w:rsid w:val="006002EE"/>
    <w:rsid w:val="006135E5"/>
    <w:rsid w:val="0061670B"/>
    <w:rsid w:val="00624A85"/>
    <w:rsid w:val="006262D6"/>
    <w:rsid w:val="0064622B"/>
    <w:rsid w:val="00653176"/>
    <w:rsid w:val="006A410E"/>
    <w:rsid w:val="006A6CAB"/>
    <w:rsid w:val="006E5257"/>
    <w:rsid w:val="006F0CC7"/>
    <w:rsid w:val="00714E92"/>
    <w:rsid w:val="00757172"/>
    <w:rsid w:val="0076126A"/>
    <w:rsid w:val="00763758"/>
    <w:rsid w:val="007B27B5"/>
    <w:rsid w:val="007D017B"/>
    <w:rsid w:val="007D3019"/>
    <w:rsid w:val="0080335D"/>
    <w:rsid w:val="0081110B"/>
    <w:rsid w:val="008149E6"/>
    <w:rsid w:val="0083211F"/>
    <w:rsid w:val="0083593F"/>
    <w:rsid w:val="008457C0"/>
    <w:rsid w:val="00847D01"/>
    <w:rsid w:val="00857DA0"/>
    <w:rsid w:val="008624E3"/>
    <w:rsid w:val="00884DF2"/>
    <w:rsid w:val="008B4EC0"/>
    <w:rsid w:val="008C5B84"/>
    <w:rsid w:val="00902FAA"/>
    <w:rsid w:val="009034DD"/>
    <w:rsid w:val="00906D97"/>
    <w:rsid w:val="009219EB"/>
    <w:rsid w:val="00922738"/>
    <w:rsid w:val="00941B55"/>
    <w:rsid w:val="009516CF"/>
    <w:rsid w:val="009668A5"/>
    <w:rsid w:val="0097491F"/>
    <w:rsid w:val="009A1B10"/>
    <w:rsid w:val="009A7DDA"/>
    <w:rsid w:val="009B5709"/>
    <w:rsid w:val="009D5A61"/>
    <w:rsid w:val="009E50FE"/>
    <w:rsid w:val="009E7E64"/>
    <w:rsid w:val="009F3DFB"/>
    <w:rsid w:val="009F7F9D"/>
    <w:rsid w:val="00A40B81"/>
    <w:rsid w:val="00A410E8"/>
    <w:rsid w:val="00A41E39"/>
    <w:rsid w:val="00A55ED8"/>
    <w:rsid w:val="00A6275F"/>
    <w:rsid w:val="00A8214F"/>
    <w:rsid w:val="00A83A5D"/>
    <w:rsid w:val="00A84C6D"/>
    <w:rsid w:val="00A95619"/>
    <w:rsid w:val="00AA1CAC"/>
    <w:rsid w:val="00AA3DEC"/>
    <w:rsid w:val="00AB2135"/>
    <w:rsid w:val="00AB4828"/>
    <w:rsid w:val="00AF2C45"/>
    <w:rsid w:val="00AF3304"/>
    <w:rsid w:val="00AF6D58"/>
    <w:rsid w:val="00B01DFF"/>
    <w:rsid w:val="00B2536E"/>
    <w:rsid w:val="00B62563"/>
    <w:rsid w:val="00B64406"/>
    <w:rsid w:val="00B72E56"/>
    <w:rsid w:val="00B8356F"/>
    <w:rsid w:val="00B919B7"/>
    <w:rsid w:val="00BA16BE"/>
    <w:rsid w:val="00BB7DA9"/>
    <w:rsid w:val="00BC2AE5"/>
    <w:rsid w:val="00BE3864"/>
    <w:rsid w:val="00BF6D38"/>
    <w:rsid w:val="00C56A75"/>
    <w:rsid w:val="00C9430F"/>
    <w:rsid w:val="00CA733D"/>
    <w:rsid w:val="00CB0B15"/>
    <w:rsid w:val="00CB603B"/>
    <w:rsid w:val="00CD2075"/>
    <w:rsid w:val="00CE7E52"/>
    <w:rsid w:val="00CF0441"/>
    <w:rsid w:val="00CF13C7"/>
    <w:rsid w:val="00CF3220"/>
    <w:rsid w:val="00D11839"/>
    <w:rsid w:val="00D12735"/>
    <w:rsid w:val="00D4043C"/>
    <w:rsid w:val="00D63707"/>
    <w:rsid w:val="00D833CB"/>
    <w:rsid w:val="00DA1219"/>
    <w:rsid w:val="00DB5331"/>
    <w:rsid w:val="00DB6878"/>
    <w:rsid w:val="00DB7BF2"/>
    <w:rsid w:val="00DF1001"/>
    <w:rsid w:val="00E02129"/>
    <w:rsid w:val="00E34237"/>
    <w:rsid w:val="00E4079F"/>
    <w:rsid w:val="00E42F88"/>
    <w:rsid w:val="00E92543"/>
    <w:rsid w:val="00EB33D0"/>
    <w:rsid w:val="00EB4107"/>
    <w:rsid w:val="00EC13F4"/>
    <w:rsid w:val="00EC4F36"/>
    <w:rsid w:val="00EF23B9"/>
    <w:rsid w:val="00EF3F0D"/>
    <w:rsid w:val="00F2118D"/>
    <w:rsid w:val="00F40775"/>
    <w:rsid w:val="00F45E18"/>
    <w:rsid w:val="00F536BE"/>
    <w:rsid w:val="00F54953"/>
    <w:rsid w:val="00F660AF"/>
    <w:rsid w:val="00FA6517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4:docId w14:val="379B54C6"/>
  <w15:docId w15:val="{070CF2CD-E332-41BF-B61C-E7A5E4BE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qFormat/>
    <w:pPr>
      <w:keepNext/>
      <w:ind w:right="-514"/>
      <w:outlineLvl w:val="0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pPr>
      <w:spacing w:before="100" w:beforeAutospacing="1" w:after="100" w:afterAutospacing="1"/>
    </w:pPr>
  </w:style>
  <w:style w:type="paragraph" w:styleId="Pamatteksts2">
    <w:name w:val="Body Text 2"/>
    <w:basedOn w:val="Parasts"/>
    <w:pPr>
      <w:ind w:right="-514"/>
      <w:jc w:val="center"/>
    </w:pPr>
    <w:rPr>
      <w:b/>
      <w:bCs/>
      <w:sz w:val="27"/>
      <w:szCs w:val="27"/>
    </w:rPr>
  </w:style>
  <w:style w:type="paragraph" w:styleId="Galvene">
    <w:name w:val="header"/>
    <w:basedOn w:val="Parasts"/>
    <w:rsid w:val="00DB6878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B6878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B6878"/>
  </w:style>
  <w:style w:type="paragraph" w:styleId="Balonteksts">
    <w:name w:val="Balloon Text"/>
    <w:basedOn w:val="Parasts"/>
    <w:link w:val="BalontekstsRakstz"/>
    <w:rsid w:val="001D27D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sid w:val="001D27D8"/>
    <w:rPr>
      <w:rFonts w:ascii="Tahoma" w:hAnsi="Tahoma" w:cs="Tahoma"/>
      <w:sz w:val="16"/>
      <w:szCs w:val="16"/>
      <w:lang w:val="en-GB" w:eastAsia="en-US"/>
    </w:rPr>
  </w:style>
  <w:style w:type="table" w:styleId="Reatabula">
    <w:name w:val="Table Grid"/>
    <w:basedOn w:val="Parastatabula"/>
    <w:uiPriority w:val="39"/>
    <w:rsid w:val="00EF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rsid w:val="00EF23B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EF23B9"/>
    <w:pPr>
      <w:ind w:left="720"/>
      <w:contextualSpacing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s@jelgava.lv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elgava.lv/pakalpojum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elgava.lv/pasvaldiba-par-pasvaldibu-datu-aizsardziba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ze.kazaine\Documents\AP_Pakalpojumi_administracija\PIP\2026\8-2_Iesniegums_par_atlaujas_sanemsanu_publisko_pasakumu_rikosanai_ELEKTR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51BA0-B70F-4F60-9157-A8487B4DE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8-2_Iesniegums_par_atlaujas_sanemsanu_publisko_pasakumu_rikosanai_ELEKTRON.dotx</Template>
  <TotalTime>6</TotalTime>
  <Pages>2</Pages>
  <Words>3680</Words>
  <Characters>2099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2026-09-10T13:35:00Z</cp:lastPrinted>
  <dcterms:created xsi:type="dcterms:W3CDTF">2026-09-14T05:00:00Z</dcterms:created>
  <dcterms:modified xsi:type="dcterms:W3CDTF">2026-09-14T05:08:00Z</dcterms:modified>
</cp:coreProperties>
</file>