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583185" w14:textId="77777777" w:rsidR="00047151" w:rsidRPr="006022EA" w:rsidRDefault="00047151">
      <w:pPr>
        <w:jc w:val="center"/>
        <w:rPr>
          <w:rFonts w:ascii="Arial" w:hAnsi="Arial" w:cs="Arial"/>
          <w:b/>
          <w:bCs/>
        </w:rPr>
      </w:pPr>
      <w:r w:rsidRPr="006022EA">
        <w:rPr>
          <w:rFonts w:ascii="Arial" w:hAnsi="Arial" w:cs="Arial"/>
          <w:b/>
          <w:bCs/>
        </w:rPr>
        <w:t xml:space="preserve">Sēdes protokols </w:t>
      </w:r>
    </w:p>
    <w:p w14:paraId="29708233" w14:textId="77777777" w:rsidR="00E5001B" w:rsidRPr="006022EA" w:rsidRDefault="00DE643B">
      <w:pPr>
        <w:jc w:val="center"/>
        <w:rPr>
          <w:rFonts w:ascii="Arial" w:hAnsi="Arial" w:cs="Arial"/>
          <w:bCs/>
          <w:position w:val="16"/>
          <w:sz w:val="22"/>
          <w:szCs w:val="22"/>
        </w:rPr>
      </w:pPr>
      <w:r w:rsidRPr="006022EA">
        <w:rPr>
          <w:rFonts w:ascii="Arial" w:hAnsi="Arial" w:cs="Arial"/>
          <w:bCs/>
          <w:position w:val="16"/>
          <w:sz w:val="22"/>
          <w:szCs w:val="22"/>
        </w:rPr>
        <w:t>Jelgav</w:t>
      </w:r>
      <w:r w:rsidR="00E5001B" w:rsidRPr="006022EA">
        <w:rPr>
          <w:rFonts w:ascii="Arial" w:hAnsi="Arial" w:cs="Arial"/>
          <w:bCs/>
          <w:position w:val="16"/>
          <w:sz w:val="22"/>
          <w:szCs w:val="22"/>
        </w:rPr>
        <w:t>ā</w:t>
      </w:r>
    </w:p>
    <w:p w14:paraId="64EFA221" w14:textId="59E82EAD" w:rsidR="00DF39A3" w:rsidRPr="006022EA" w:rsidRDefault="000E67CB" w:rsidP="00DF39A3">
      <w:pPr>
        <w:pStyle w:val="Galvene"/>
        <w:tabs>
          <w:tab w:val="clear" w:pos="8640"/>
          <w:tab w:val="right" w:pos="8931"/>
        </w:tabs>
        <w:ind w:right="-96"/>
        <w:jc w:val="both"/>
        <w:rPr>
          <w:color w:val="000000" w:themeColor="text1"/>
          <w:position w:val="-6"/>
          <w:szCs w:val="24"/>
          <w:lang w:val="lv-LV"/>
        </w:rPr>
      </w:pPr>
      <w:r>
        <w:rPr>
          <w:color w:val="000000" w:themeColor="text1"/>
          <w:position w:val="-6"/>
          <w:szCs w:val="24"/>
          <w:lang w:val="lv-LV"/>
        </w:rPr>
        <w:t>08.09.</w:t>
      </w:r>
      <w:r w:rsidR="00966B03" w:rsidRPr="006022EA">
        <w:rPr>
          <w:color w:val="000000" w:themeColor="text1"/>
          <w:position w:val="-6"/>
          <w:szCs w:val="24"/>
          <w:lang w:val="lv-LV"/>
        </w:rPr>
        <w:t>2026.</w:t>
      </w:r>
      <w:r w:rsidR="00DF39A3" w:rsidRPr="006022EA">
        <w:rPr>
          <w:color w:val="000000" w:themeColor="text1"/>
          <w:position w:val="-6"/>
          <w:szCs w:val="24"/>
          <w:lang w:val="lv-LV"/>
        </w:rPr>
        <w:t xml:space="preserve">  </w:t>
      </w:r>
      <w:r w:rsidR="00DF39A3" w:rsidRPr="006022EA">
        <w:rPr>
          <w:color w:val="000000" w:themeColor="text1"/>
          <w:position w:val="-6"/>
          <w:szCs w:val="24"/>
          <w:lang w:val="lv-LV"/>
        </w:rPr>
        <w:tab/>
      </w:r>
      <w:r w:rsidR="00DF39A3" w:rsidRPr="006022EA">
        <w:rPr>
          <w:color w:val="000000" w:themeColor="text1"/>
          <w:position w:val="-6"/>
          <w:szCs w:val="24"/>
          <w:lang w:val="lv-LV"/>
        </w:rPr>
        <w:tab/>
        <w:t>Nr.</w:t>
      </w:r>
      <w:r>
        <w:rPr>
          <w:color w:val="000000" w:themeColor="text1"/>
          <w:position w:val="-6"/>
          <w:szCs w:val="24"/>
          <w:lang w:val="lv-LV"/>
        </w:rPr>
        <w:t>9</w:t>
      </w:r>
    </w:p>
    <w:p w14:paraId="582BB9D5" w14:textId="681265C5" w:rsidR="00DF39A3" w:rsidRPr="006022EA" w:rsidRDefault="00DF39A3" w:rsidP="00DF39A3">
      <w:pPr>
        <w:ind w:right="-96"/>
        <w:jc w:val="both"/>
        <w:rPr>
          <w:bCs/>
          <w:color w:val="000000" w:themeColor="text1"/>
        </w:rPr>
      </w:pPr>
      <w:r w:rsidRPr="006022EA">
        <w:rPr>
          <w:bCs/>
          <w:color w:val="000000" w:themeColor="text1"/>
        </w:rPr>
        <w:t xml:space="preserve">Sēdi atklāj plkst. </w:t>
      </w:r>
      <w:r w:rsidR="00057600" w:rsidRPr="006022EA">
        <w:rPr>
          <w:bCs/>
          <w:color w:val="000000" w:themeColor="text1"/>
        </w:rPr>
        <w:t>08.30</w:t>
      </w:r>
    </w:p>
    <w:p w14:paraId="20850529" w14:textId="77777777" w:rsidR="00DF39A3" w:rsidRPr="006022EA" w:rsidRDefault="00DF39A3" w:rsidP="00DF39A3">
      <w:pPr>
        <w:shd w:val="clear" w:color="auto" w:fill="FFFFFF"/>
        <w:rPr>
          <w:color w:val="000000"/>
        </w:rPr>
      </w:pPr>
      <w:r w:rsidRPr="006022EA">
        <w:rPr>
          <w:color w:val="000000"/>
        </w:rPr>
        <w:t>Sēde notiek klātienē – Sanāksmju zālē (214.kab.)</w:t>
      </w:r>
    </w:p>
    <w:p w14:paraId="2A23B523" w14:textId="77777777" w:rsidR="00DF39A3" w:rsidRPr="006022EA" w:rsidRDefault="00DF39A3" w:rsidP="00DF39A3">
      <w:pPr>
        <w:tabs>
          <w:tab w:val="left" w:pos="1843"/>
        </w:tabs>
        <w:ind w:right="-96"/>
        <w:jc w:val="both"/>
      </w:pPr>
    </w:p>
    <w:tbl>
      <w:tblPr>
        <w:tblStyle w:val="Reatabula"/>
        <w:tblW w:w="9075"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29"/>
        <w:gridCol w:w="5546"/>
      </w:tblGrid>
      <w:tr w:rsidR="00DF39A3" w:rsidRPr="006022EA" w14:paraId="594A3756" w14:textId="77777777" w:rsidTr="00B43199">
        <w:trPr>
          <w:trHeight w:val="624"/>
        </w:trPr>
        <w:tc>
          <w:tcPr>
            <w:tcW w:w="3529" w:type="dxa"/>
          </w:tcPr>
          <w:p w14:paraId="36E8BEE1" w14:textId="77777777" w:rsidR="00DF39A3" w:rsidRPr="006022EA" w:rsidRDefault="00DF39A3" w:rsidP="00B43199">
            <w:pPr>
              <w:tabs>
                <w:tab w:val="left" w:pos="1843"/>
              </w:tabs>
              <w:ind w:right="-96"/>
              <w:jc w:val="both"/>
              <w:rPr>
                <w:b/>
              </w:rPr>
            </w:pPr>
            <w:r w:rsidRPr="006022EA">
              <w:rPr>
                <w:b/>
              </w:rPr>
              <w:t xml:space="preserve">Sēdi vada: </w:t>
            </w:r>
          </w:p>
          <w:p w14:paraId="19EF9C4D" w14:textId="77777777" w:rsidR="00DF39A3" w:rsidRPr="006022EA" w:rsidRDefault="00DF39A3" w:rsidP="00B43199">
            <w:pPr>
              <w:tabs>
                <w:tab w:val="left" w:pos="2384"/>
              </w:tabs>
              <w:ind w:right="-96"/>
              <w:jc w:val="both"/>
              <w:rPr>
                <w:b/>
              </w:rPr>
            </w:pPr>
            <w:r w:rsidRPr="006022EA">
              <w:rPr>
                <w:b/>
              </w:rPr>
              <w:t>Komisijas priekšsēdētājs</w:t>
            </w:r>
          </w:p>
          <w:p w14:paraId="184BF24B" w14:textId="77777777" w:rsidR="00DF39A3" w:rsidRPr="006022EA" w:rsidRDefault="00DF39A3" w:rsidP="00B43199">
            <w:pPr>
              <w:tabs>
                <w:tab w:val="left" w:pos="1843"/>
              </w:tabs>
              <w:ind w:right="-96"/>
              <w:jc w:val="both"/>
              <w:rPr>
                <w:b/>
              </w:rPr>
            </w:pPr>
          </w:p>
          <w:p w14:paraId="4B0CC644" w14:textId="77777777" w:rsidR="00475FCC" w:rsidRDefault="00475FCC" w:rsidP="00B43199">
            <w:pPr>
              <w:tabs>
                <w:tab w:val="left" w:pos="1843"/>
              </w:tabs>
              <w:ind w:right="-96"/>
              <w:jc w:val="both"/>
              <w:rPr>
                <w:b/>
              </w:rPr>
            </w:pPr>
          </w:p>
          <w:p w14:paraId="43BFBE33" w14:textId="77777777" w:rsidR="002370EE" w:rsidRDefault="002370EE" w:rsidP="00B43199">
            <w:pPr>
              <w:tabs>
                <w:tab w:val="left" w:pos="1843"/>
              </w:tabs>
              <w:ind w:right="-96"/>
              <w:jc w:val="both"/>
              <w:rPr>
                <w:b/>
              </w:rPr>
            </w:pPr>
          </w:p>
          <w:p w14:paraId="349AE331" w14:textId="12B4F8F6" w:rsidR="00DF39A3" w:rsidRPr="006022EA" w:rsidRDefault="00DF39A3" w:rsidP="00B43199">
            <w:pPr>
              <w:tabs>
                <w:tab w:val="left" w:pos="1843"/>
              </w:tabs>
              <w:ind w:right="-96"/>
              <w:jc w:val="both"/>
              <w:rPr>
                <w:b/>
              </w:rPr>
            </w:pPr>
            <w:r w:rsidRPr="006022EA">
              <w:rPr>
                <w:b/>
              </w:rPr>
              <w:t>Sēdē piedalās:</w:t>
            </w:r>
          </w:p>
          <w:p w14:paraId="350A8E44" w14:textId="77777777" w:rsidR="00DF39A3" w:rsidRPr="006022EA" w:rsidRDefault="00DF39A3" w:rsidP="00B43199">
            <w:pPr>
              <w:tabs>
                <w:tab w:val="left" w:pos="1843"/>
              </w:tabs>
              <w:ind w:right="-96"/>
              <w:jc w:val="both"/>
            </w:pPr>
          </w:p>
          <w:p w14:paraId="71009AC5" w14:textId="77777777" w:rsidR="00DF39A3" w:rsidRPr="006022EA" w:rsidRDefault="00DF39A3" w:rsidP="00B43199">
            <w:pPr>
              <w:tabs>
                <w:tab w:val="left" w:pos="1843"/>
              </w:tabs>
              <w:ind w:right="-96"/>
              <w:jc w:val="both"/>
            </w:pPr>
          </w:p>
          <w:p w14:paraId="3F3E7020" w14:textId="77777777" w:rsidR="00DF39A3" w:rsidRPr="006022EA" w:rsidRDefault="00DF39A3" w:rsidP="00B43199">
            <w:pPr>
              <w:tabs>
                <w:tab w:val="left" w:pos="1843"/>
              </w:tabs>
              <w:ind w:right="-96"/>
              <w:jc w:val="both"/>
            </w:pPr>
          </w:p>
          <w:p w14:paraId="59605F81" w14:textId="77777777" w:rsidR="00DF39A3" w:rsidRPr="006022EA" w:rsidRDefault="00DF39A3" w:rsidP="00B43199">
            <w:pPr>
              <w:tabs>
                <w:tab w:val="left" w:pos="1843"/>
              </w:tabs>
              <w:ind w:right="-96"/>
              <w:jc w:val="both"/>
            </w:pPr>
          </w:p>
          <w:p w14:paraId="613CB692" w14:textId="77777777" w:rsidR="00DF39A3" w:rsidRPr="006022EA" w:rsidRDefault="00DF39A3" w:rsidP="00B43199">
            <w:pPr>
              <w:tabs>
                <w:tab w:val="left" w:pos="1843"/>
              </w:tabs>
              <w:ind w:right="-96"/>
              <w:jc w:val="both"/>
              <w:rPr>
                <w:b/>
              </w:rPr>
            </w:pPr>
          </w:p>
          <w:p w14:paraId="7134EFA7" w14:textId="77777777" w:rsidR="00DF39A3" w:rsidRPr="006022EA" w:rsidRDefault="00DF39A3" w:rsidP="00B43199">
            <w:pPr>
              <w:tabs>
                <w:tab w:val="left" w:pos="1843"/>
              </w:tabs>
              <w:ind w:right="-96"/>
              <w:jc w:val="both"/>
              <w:rPr>
                <w:b/>
              </w:rPr>
            </w:pPr>
          </w:p>
          <w:p w14:paraId="733956A1" w14:textId="77777777" w:rsidR="002155F5" w:rsidRPr="006022EA" w:rsidRDefault="002155F5" w:rsidP="00B43199">
            <w:pPr>
              <w:tabs>
                <w:tab w:val="left" w:pos="1843"/>
              </w:tabs>
              <w:ind w:right="-96"/>
              <w:jc w:val="both"/>
              <w:rPr>
                <w:b/>
              </w:rPr>
            </w:pPr>
          </w:p>
          <w:p w14:paraId="4A18B740" w14:textId="77777777" w:rsidR="000E67CB" w:rsidRDefault="000E67CB" w:rsidP="00B43199">
            <w:pPr>
              <w:tabs>
                <w:tab w:val="left" w:pos="1843"/>
              </w:tabs>
              <w:ind w:right="-96"/>
              <w:jc w:val="both"/>
              <w:rPr>
                <w:b/>
              </w:rPr>
            </w:pPr>
          </w:p>
          <w:p w14:paraId="3C82DFE6" w14:textId="77777777" w:rsidR="000E67CB" w:rsidRDefault="000E67CB" w:rsidP="00B43199">
            <w:pPr>
              <w:tabs>
                <w:tab w:val="left" w:pos="1843"/>
              </w:tabs>
              <w:ind w:right="-96"/>
              <w:jc w:val="both"/>
              <w:rPr>
                <w:b/>
              </w:rPr>
            </w:pPr>
          </w:p>
          <w:p w14:paraId="03072042" w14:textId="77777777" w:rsidR="000E67CB" w:rsidRDefault="000E67CB" w:rsidP="00B43199">
            <w:pPr>
              <w:tabs>
                <w:tab w:val="left" w:pos="1843"/>
              </w:tabs>
              <w:ind w:right="-96"/>
              <w:jc w:val="both"/>
              <w:rPr>
                <w:b/>
              </w:rPr>
            </w:pPr>
          </w:p>
          <w:p w14:paraId="4D51AD35" w14:textId="77777777" w:rsidR="000E67CB" w:rsidRDefault="000E67CB" w:rsidP="00B43199">
            <w:pPr>
              <w:tabs>
                <w:tab w:val="left" w:pos="1843"/>
              </w:tabs>
              <w:ind w:right="-96"/>
              <w:jc w:val="both"/>
              <w:rPr>
                <w:b/>
              </w:rPr>
            </w:pPr>
          </w:p>
          <w:p w14:paraId="1BA2C984" w14:textId="77777777" w:rsidR="000E67CB" w:rsidRDefault="000E67CB" w:rsidP="00B43199">
            <w:pPr>
              <w:tabs>
                <w:tab w:val="left" w:pos="1843"/>
              </w:tabs>
              <w:ind w:right="-96"/>
              <w:jc w:val="both"/>
              <w:rPr>
                <w:b/>
              </w:rPr>
            </w:pPr>
          </w:p>
          <w:p w14:paraId="1AB15A45" w14:textId="77777777" w:rsidR="000E67CB" w:rsidRDefault="000E67CB" w:rsidP="00B43199">
            <w:pPr>
              <w:tabs>
                <w:tab w:val="left" w:pos="1843"/>
              </w:tabs>
              <w:ind w:right="-96"/>
              <w:jc w:val="both"/>
              <w:rPr>
                <w:b/>
              </w:rPr>
            </w:pPr>
          </w:p>
          <w:p w14:paraId="68A8326D" w14:textId="77777777" w:rsidR="000E67CB" w:rsidRDefault="000E67CB" w:rsidP="00B43199">
            <w:pPr>
              <w:tabs>
                <w:tab w:val="left" w:pos="1843"/>
              </w:tabs>
              <w:ind w:right="-96"/>
              <w:jc w:val="both"/>
              <w:rPr>
                <w:b/>
              </w:rPr>
            </w:pPr>
          </w:p>
          <w:p w14:paraId="71D5E1E8" w14:textId="77777777" w:rsidR="000E67CB" w:rsidRDefault="000E67CB" w:rsidP="00B43199">
            <w:pPr>
              <w:tabs>
                <w:tab w:val="left" w:pos="1843"/>
              </w:tabs>
              <w:ind w:right="-96"/>
              <w:jc w:val="both"/>
              <w:rPr>
                <w:b/>
              </w:rPr>
            </w:pPr>
          </w:p>
          <w:p w14:paraId="388E0FF3" w14:textId="77777777" w:rsidR="000E67CB" w:rsidRDefault="000E67CB" w:rsidP="00B43199">
            <w:pPr>
              <w:tabs>
                <w:tab w:val="left" w:pos="1843"/>
              </w:tabs>
              <w:ind w:right="-96"/>
              <w:jc w:val="both"/>
              <w:rPr>
                <w:b/>
              </w:rPr>
            </w:pPr>
          </w:p>
          <w:p w14:paraId="73B777A2" w14:textId="35487A71" w:rsidR="00FB54BF" w:rsidRPr="006022EA" w:rsidRDefault="003B0E4C" w:rsidP="00B43199">
            <w:pPr>
              <w:tabs>
                <w:tab w:val="left" w:pos="1843"/>
              </w:tabs>
              <w:ind w:right="-96"/>
              <w:jc w:val="both"/>
              <w:rPr>
                <w:b/>
              </w:rPr>
            </w:pPr>
            <w:r w:rsidRPr="006022EA">
              <w:rPr>
                <w:b/>
              </w:rPr>
              <w:t>Nepiedalās:</w:t>
            </w:r>
          </w:p>
          <w:p w14:paraId="1336F103" w14:textId="77777777" w:rsidR="00FB54BF" w:rsidRPr="006022EA" w:rsidRDefault="00FB54BF" w:rsidP="00B43199">
            <w:pPr>
              <w:tabs>
                <w:tab w:val="left" w:pos="1843"/>
              </w:tabs>
              <w:ind w:right="-96"/>
              <w:jc w:val="both"/>
              <w:rPr>
                <w:b/>
              </w:rPr>
            </w:pPr>
          </w:p>
          <w:p w14:paraId="19B7538C" w14:textId="2A3B9226" w:rsidR="00DF39A3" w:rsidRPr="006022EA" w:rsidRDefault="00DF39A3" w:rsidP="00B43199">
            <w:pPr>
              <w:tabs>
                <w:tab w:val="left" w:pos="1843"/>
              </w:tabs>
              <w:ind w:right="-96"/>
              <w:jc w:val="both"/>
              <w:rPr>
                <w:b/>
              </w:rPr>
            </w:pPr>
            <w:r w:rsidRPr="006022EA">
              <w:rPr>
                <w:b/>
              </w:rPr>
              <w:t xml:space="preserve">Uzaicinātie: </w:t>
            </w:r>
          </w:p>
          <w:p w14:paraId="290CEBAA" w14:textId="77777777" w:rsidR="00DF39A3" w:rsidRPr="006022EA" w:rsidRDefault="00DF39A3" w:rsidP="00B43199">
            <w:pPr>
              <w:tabs>
                <w:tab w:val="left" w:pos="1843"/>
              </w:tabs>
              <w:ind w:right="-96"/>
              <w:jc w:val="both"/>
              <w:rPr>
                <w:b/>
              </w:rPr>
            </w:pPr>
          </w:p>
          <w:p w14:paraId="6FB9AF5F" w14:textId="77777777" w:rsidR="00DF39A3" w:rsidRPr="006022EA" w:rsidRDefault="00DF39A3" w:rsidP="00B43199">
            <w:pPr>
              <w:tabs>
                <w:tab w:val="left" w:pos="1843"/>
              </w:tabs>
              <w:ind w:right="-96"/>
              <w:jc w:val="both"/>
              <w:rPr>
                <w:b/>
              </w:rPr>
            </w:pPr>
          </w:p>
          <w:p w14:paraId="4189CED1" w14:textId="77777777" w:rsidR="00DF39A3" w:rsidRPr="006022EA" w:rsidRDefault="00DF39A3" w:rsidP="00B43199">
            <w:pPr>
              <w:tabs>
                <w:tab w:val="left" w:pos="1843"/>
              </w:tabs>
              <w:ind w:right="-96"/>
              <w:jc w:val="both"/>
              <w:rPr>
                <w:b/>
              </w:rPr>
            </w:pPr>
          </w:p>
          <w:p w14:paraId="5ECFF2C7" w14:textId="77777777" w:rsidR="00DF39A3" w:rsidRPr="006022EA" w:rsidRDefault="00DF39A3" w:rsidP="00B43199">
            <w:pPr>
              <w:tabs>
                <w:tab w:val="left" w:pos="1843"/>
              </w:tabs>
              <w:ind w:right="-96"/>
              <w:jc w:val="both"/>
              <w:rPr>
                <w:b/>
              </w:rPr>
            </w:pPr>
          </w:p>
          <w:p w14:paraId="6AA1A7BD" w14:textId="77777777" w:rsidR="00DF39A3" w:rsidRPr="006022EA" w:rsidRDefault="00DF39A3" w:rsidP="00B43199">
            <w:pPr>
              <w:tabs>
                <w:tab w:val="left" w:pos="1843"/>
              </w:tabs>
              <w:ind w:right="-96"/>
              <w:jc w:val="both"/>
              <w:rPr>
                <w:b/>
              </w:rPr>
            </w:pPr>
          </w:p>
          <w:p w14:paraId="441EF53F" w14:textId="77777777" w:rsidR="00475FCC" w:rsidRDefault="00475FCC" w:rsidP="00B43199">
            <w:pPr>
              <w:tabs>
                <w:tab w:val="left" w:pos="1843"/>
              </w:tabs>
              <w:ind w:right="-96"/>
              <w:jc w:val="both"/>
              <w:rPr>
                <w:b/>
              </w:rPr>
            </w:pPr>
          </w:p>
          <w:p w14:paraId="6230557E" w14:textId="5C95CA76" w:rsidR="00DF39A3" w:rsidRPr="006022EA" w:rsidRDefault="00DF39A3" w:rsidP="00B43199">
            <w:pPr>
              <w:tabs>
                <w:tab w:val="left" w:pos="1843"/>
              </w:tabs>
              <w:ind w:right="-96"/>
              <w:jc w:val="both"/>
              <w:rPr>
                <w:b/>
              </w:rPr>
            </w:pPr>
            <w:r w:rsidRPr="006022EA">
              <w:rPr>
                <w:b/>
              </w:rPr>
              <w:t>Sēdi protokolē:</w:t>
            </w:r>
          </w:p>
          <w:p w14:paraId="734CB5DC" w14:textId="77777777" w:rsidR="00DF39A3" w:rsidRPr="006022EA" w:rsidRDefault="00DF39A3" w:rsidP="00B43199">
            <w:pPr>
              <w:tabs>
                <w:tab w:val="left" w:pos="1843"/>
              </w:tabs>
              <w:ind w:right="-96"/>
              <w:jc w:val="both"/>
            </w:pPr>
          </w:p>
          <w:p w14:paraId="60E9B91F" w14:textId="77777777" w:rsidR="00DF39A3" w:rsidRPr="006022EA" w:rsidRDefault="00DF39A3" w:rsidP="00B43199"/>
        </w:tc>
        <w:tc>
          <w:tcPr>
            <w:tcW w:w="5546" w:type="dxa"/>
          </w:tcPr>
          <w:p w14:paraId="44992C35" w14:textId="77777777" w:rsidR="00FC26DC" w:rsidRDefault="00FC26DC" w:rsidP="00B43199">
            <w:pPr>
              <w:tabs>
                <w:tab w:val="left" w:pos="1843"/>
              </w:tabs>
              <w:ind w:right="-96"/>
              <w:jc w:val="both"/>
            </w:pPr>
          </w:p>
          <w:p w14:paraId="016FD260" w14:textId="58AD7D83" w:rsidR="00DF39A3" w:rsidRPr="006022EA" w:rsidRDefault="00DF39A3" w:rsidP="00B43199">
            <w:pPr>
              <w:tabs>
                <w:tab w:val="left" w:pos="1843"/>
              </w:tabs>
              <w:ind w:right="-96"/>
              <w:jc w:val="both"/>
            </w:pPr>
            <w:r w:rsidRPr="006022EA">
              <w:t>Mārtiņš Štāls – Jelgavas valstspilsētas pašvaldības domes priekšsēdētāja vietnieks</w:t>
            </w:r>
            <w:r w:rsidR="002370EE">
              <w:t xml:space="preserve"> (piedalās no 1. līdz 11. jautājumam)</w:t>
            </w:r>
          </w:p>
          <w:p w14:paraId="5705431E" w14:textId="38E0703D" w:rsidR="00DF39A3" w:rsidRPr="006022EA" w:rsidRDefault="00DF39A3" w:rsidP="00B43199">
            <w:pPr>
              <w:tabs>
                <w:tab w:val="left" w:pos="1843"/>
              </w:tabs>
              <w:ind w:right="-96"/>
              <w:jc w:val="both"/>
            </w:pPr>
          </w:p>
          <w:p w14:paraId="65749AA0" w14:textId="455CCFEE" w:rsidR="000E67CB" w:rsidRPr="003D76C6" w:rsidRDefault="000E67CB" w:rsidP="000E67CB">
            <w:pPr>
              <w:tabs>
                <w:tab w:val="left" w:pos="1843"/>
              </w:tabs>
              <w:ind w:right="-96"/>
              <w:jc w:val="both"/>
            </w:pPr>
            <w:r w:rsidRPr="003D76C6">
              <w:t>Sigita Beļaka - Jelgavas valstspilsētas pašvaldības iestādes “Centrālā pārvalde” Pašvaldības īpašumu departamenta vadītāja</w:t>
            </w:r>
            <w:r>
              <w:t>;</w:t>
            </w:r>
          </w:p>
          <w:p w14:paraId="6D8C279B" w14:textId="39A8B4D1" w:rsidR="00FB54BF" w:rsidRPr="003D76C6" w:rsidRDefault="00057600" w:rsidP="00FB54BF">
            <w:pPr>
              <w:tabs>
                <w:tab w:val="left" w:pos="1843"/>
              </w:tabs>
              <w:ind w:right="-96"/>
              <w:jc w:val="both"/>
            </w:pPr>
            <w:r w:rsidRPr="006022EA">
              <w:t xml:space="preserve">Dainis Petzāls - Jelgavas valstspilsētas pašvaldības </w:t>
            </w:r>
            <w:r w:rsidR="00FC26DC" w:rsidRPr="003D76C6">
              <w:t>iestādes “Centrālā pārvalde”</w:t>
            </w:r>
            <w:r w:rsidRPr="003D76C6">
              <w:t xml:space="preserve"> Būvvaldes vadītājs;</w:t>
            </w:r>
          </w:p>
          <w:p w14:paraId="7D0EA308" w14:textId="385C363A" w:rsidR="002155F5" w:rsidRPr="003D76C6" w:rsidRDefault="002155F5" w:rsidP="002155F5">
            <w:pPr>
              <w:tabs>
                <w:tab w:val="left" w:pos="1843"/>
              </w:tabs>
              <w:ind w:right="-96"/>
              <w:jc w:val="both"/>
            </w:pPr>
            <w:r w:rsidRPr="003D76C6">
              <w:t xml:space="preserve">Lelde Rinča - Jelgavas valstspilsētas pašvaldības </w:t>
            </w:r>
            <w:r w:rsidR="00FC26DC" w:rsidRPr="003D76C6">
              <w:t>iestādes “Centrālā pārvalde”</w:t>
            </w:r>
            <w:r w:rsidRPr="003D76C6">
              <w:t xml:space="preserve"> Administratīvā departamenta Juridiskā</w:t>
            </w:r>
            <w:r w:rsidR="00FC26DC" w:rsidRPr="003D76C6">
              <w:t>s nodaļas</w:t>
            </w:r>
            <w:r w:rsidRPr="003D76C6">
              <w:t xml:space="preserve"> juriste;</w:t>
            </w:r>
          </w:p>
          <w:p w14:paraId="0B1EC097" w14:textId="7288CA7D" w:rsidR="002370EE" w:rsidRPr="003D76C6" w:rsidRDefault="002370EE" w:rsidP="002370EE">
            <w:pPr>
              <w:tabs>
                <w:tab w:val="left" w:pos="1843"/>
              </w:tabs>
              <w:ind w:right="-96"/>
              <w:jc w:val="both"/>
            </w:pPr>
            <w:r w:rsidRPr="003D76C6">
              <w:t>Gunita Osīte - Jelgavas valstspilsētas pašvaldības iestādes “Centrālā pārvalde” Attīstības un pilsētplānošanas departamenta vadītāja</w:t>
            </w:r>
            <w:r>
              <w:t xml:space="preserve"> (piedalās no 1. līdz </w:t>
            </w:r>
            <w:r w:rsidR="000E67CB">
              <w:t>11. jautājumam)</w:t>
            </w:r>
            <w:r w:rsidRPr="003D76C6">
              <w:rPr>
                <w:bCs/>
              </w:rPr>
              <w:t>;</w:t>
            </w:r>
          </w:p>
          <w:p w14:paraId="1D712BC0" w14:textId="77777777" w:rsidR="000E67CB" w:rsidRPr="003D76C6" w:rsidRDefault="000E67CB" w:rsidP="000E67CB">
            <w:pPr>
              <w:tabs>
                <w:tab w:val="left" w:pos="1843"/>
              </w:tabs>
              <w:ind w:right="-96"/>
              <w:jc w:val="both"/>
            </w:pPr>
            <w:r w:rsidRPr="003D76C6">
              <w:t>Inga Eglīte - Jelgavas valstspilsētas pašvaldības iestādes “Jelgavas pašvaldības policija” Pilsētas iecirkņu grupas vecākā inspektore (grupas vadītājs);</w:t>
            </w:r>
          </w:p>
          <w:p w14:paraId="5AC85F51" w14:textId="76BE07AC" w:rsidR="00B3104E" w:rsidRPr="003D76C6" w:rsidRDefault="00B3104E" w:rsidP="00B3104E">
            <w:pPr>
              <w:tabs>
                <w:tab w:val="left" w:pos="1843"/>
              </w:tabs>
              <w:ind w:right="-96"/>
              <w:jc w:val="both"/>
            </w:pPr>
            <w:r w:rsidRPr="003D76C6">
              <w:t>Aina Nagle - sabiedrības pārstāve</w:t>
            </w:r>
          </w:p>
          <w:p w14:paraId="7BB98B7E" w14:textId="77777777" w:rsidR="003B0E4C" w:rsidRPr="003D76C6" w:rsidRDefault="003B0E4C" w:rsidP="00B43199">
            <w:pPr>
              <w:tabs>
                <w:tab w:val="left" w:pos="1843"/>
              </w:tabs>
              <w:ind w:right="-96"/>
              <w:jc w:val="both"/>
            </w:pPr>
          </w:p>
          <w:p w14:paraId="2A8A4840" w14:textId="22848288" w:rsidR="002370EE" w:rsidRPr="003D76C6" w:rsidRDefault="002370EE" w:rsidP="002370EE">
            <w:pPr>
              <w:tabs>
                <w:tab w:val="left" w:pos="1843"/>
              </w:tabs>
              <w:ind w:right="-96"/>
              <w:jc w:val="both"/>
            </w:pPr>
            <w:r w:rsidRPr="003D76C6">
              <w:t>Artis Ramutis - sabiedrības pārstāvis</w:t>
            </w:r>
          </w:p>
          <w:p w14:paraId="757C3D11" w14:textId="77777777" w:rsidR="00DF39A3" w:rsidRPr="003D76C6" w:rsidRDefault="00DF39A3" w:rsidP="00B43199">
            <w:pPr>
              <w:tabs>
                <w:tab w:val="left" w:pos="1843"/>
              </w:tabs>
              <w:ind w:right="-96"/>
              <w:jc w:val="both"/>
            </w:pPr>
          </w:p>
          <w:p w14:paraId="36FED481" w14:textId="5FDCC53F" w:rsidR="00DF39A3" w:rsidRPr="003D76C6" w:rsidRDefault="00DF39A3" w:rsidP="00B43199">
            <w:pPr>
              <w:tabs>
                <w:tab w:val="left" w:pos="1843"/>
              </w:tabs>
              <w:ind w:right="-96"/>
              <w:jc w:val="both"/>
            </w:pPr>
            <w:r w:rsidRPr="003D76C6">
              <w:t xml:space="preserve">Jolanta Valdovska – Jelgavas valstspilsētas pašvaldības </w:t>
            </w:r>
            <w:r w:rsidR="00352735" w:rsidRPr="003D76C6">
              <w:t>iestādes “Centrālā pārvalde”</w:t>
            </w:r>
            <w:r w:rsidRPr="003D76C6">
              <w:t xml:space="preserve"> Pašvaldības īpašum</w:t>
            </w:r>
            <w:r w:rsidR="00FC26DC" w:rsidRPr="003D76C6">
              <w:t>u</w:t>
            </w:r>
            <w:r w:rsidRPr="003D76C6">
              <w:t xml:space="preserve"> departamenta galvenā speciāliste zemes lietu jautājumos;</w:t>
            </w:r>
          </w:p>
          <w:p w14:paraId="6B138931" w14:textId="77777777" w:rsidR="000E67CB" w:rsidRDefault="000E67CB" w:rsidP="000E67CB">
            <w:pPr>
              <w:tabs>
                <w:tab w:val="left" w:pos="1843"/>
              </w:tabs>
              <w:ind w:right="-96"/>
              <w:jc w:val="both"/>
            </w:pPr>
            <w:r>
              <w:t>Sandra Ozola</w:t>
            </w:r>
            <w:r w:rsidR="00191F37" w:rsidRPr="003D76C6">
              <w:t xml:space="preserve"> - </w:t>
            </w:r>
            <w:r>
              <w:t>Jelgavas valstspilsētas pašvaldības administrācijas Attīstības un pilsētplānošanas departamenta teritorijas plānošanas nodaļas vadītāja</w:t>
            </w:r>
          </w:p>
          <w:p w14:paraId="7472452E" w14:textId="678302A0" w:rsidR="00191F37" w:rsidRPr="003D76C6" w:rsidRDefault="00191F37" w:rsidP="00191F37">
            <w:pPr>
              <w:tabs>
                <w:tab w:val="left" w:pos="1843"/>
              </w:tabs>
              <w:ind w:right="-96"/>
              <w:jc w:val="both"/>
            </w:pPr>
          </w:p>
          <w:p w14:paraId="45750E05" w14:textId="6089F298" w:rsidR="000E67CB" w:rsidRPr="00F86CEB" w:rsidRDefault="000E67CB" w:rsidP="000E67CB">
            <w:pPr>
              <w:jc w:val="both"/>
            </w:pPr>
            <w:r>
              <w:t>Liene Kupšāne</w:t>
            </w:r>
            <w:r w:rsidR="00893440" w:rsidRPr="006022EA">
              <w:t xml:space="preserve"> </w:t>
            </w:r>
            <w:r w:rsidR="00475FCC">
              <w:t>–</w:t>
            </w:r>
            <w:r w:rsidR="00893440" w:rsidRPr="006022EA">
              <w:t xml:space="preserve"> </w:t>
            </w:r>
            <w:r w:rsidRPr="00F86CEB">
              <w:t>Jelgavas valstspilsētas pašvaldības iestādes “Centrālā pārvalde” Administratīvā departamenta Lietvedības nodaļas domes priekšsēdētāja vietnieka sekretāre</w:t>
            </w:r>
          </w:p>
          <w:p w14:paraId="163A653B" w14:textId="36A7BB45" w:rsidR="00DF39A3" w:rsidRPr="006022EA" w:rsidRDefault="00DF39A3" w:rsidP="00B43199">
            <w:pPr>
              <w:tabs>
                <w:tab w:val="left" w:pos="1843"/>
              </w:tabs>
              <w:ind w:right="-96"/>
              <w:jc w:val="both"/>
            </w:pPr>
          </w:p>
        </w:tc>
      </w:tr>
    </w:tbl>
    <w:p w14:paraId="2C619938" w14:textId="77777777" w:rsidR="0070349D" w:rsidRPr="006022EA" w:rsidRDefault="0070349D" w:rsidP="00776486">
      <w:pPr>
        <w:ind w:right="-567"/>
        <w:jc w:val="center"/>
        <w:rPr>
          <w:b/>
          <w:sz w:val="22"/>
          <w:szCs w:val="22"/>
          <w:u w:val="single"/>
        </w:rPr>
      </w:pPr>
    </w:p>
    <w:p w14:paraId="0C1446ED" w14:textId="77777777" w:rsidR="000E67CB" w:rsidRDefault="000E67CB" w:rsidP="00970102">
      <w:pPr>
        <w:jc w:val="center"/>
        <w:rPr>
          <w:b/>
          <w:sz w:val="22"/>
          <w:szCs w:val="22"/>
          <w:u w:val="single"/>
        </w:rPr>
      </w:pPr>
    </w:p>
    <w:p w14:paraId="4FD19C70" w14:textId="77777777" w:rsidR="000E67CB" w:rsidRDefault="000E67CB" w:rsidP="00970102">
      <w:pPr>
        <w:jc w:val="center"/>
        <w:rPr>
          <w:b/>
          <w:sz w:val="22"/>
          <w:szCs w:val="22"/>
          <w:u w:val="single"/>
        </w:rPr>
      </w:pPr>
    </w:p>
    <w:p w14:paraId="1E378085" w14:textId="00F19AF0" w:rsidR="00FE26BF" w:rsidRPr="006022EA" w:rsidRDefault="00FE26BF" w:rsidP="00970102">
      <w:pPr>
        <w:jc w:val="center"/>
        <w:rPr>
          <w:b/>
          <w:sz w:val="22"/>
          <w:szCs w:val="22"/>
          <w:u w:val="single"/>
        </w:rPr>
      </w:pPr>
      <w:r w:rsidRPr="006022EA">
        <w:rPr>
          <w:b/>
          <w:sz w:val="22"/>
          <w:szCs w:val="22"/>
          <w:u w:val="single"/>
        </w:rPr>
        <w:lastRenderedPageBreak/>
        <w:t>DARBA KĀRTĪBA</w:t>
      </w:r>
    </w:p>
    <w:p w14:paraId="74EACE93" w14:textId="77777777" w:rsidR="00DF39A3" w:rsidRPr="006022EA" w:rsidRDefault="00DF39A3" w:rsidP="00970102">
      <w:pPr>
        <w:jc w:val="center"/>
        <w:rPr>
          <w:b/>
          <w:sz w:val="22"/>
          <w:szCs w:val="22"/>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2"/>
        <w:gridCol w:w="3969"/>
        <w:gridCol w:w="3402"/>
        <w:gridCol w:w="1417"/>
      </w:tblGrid>
      <w:tr w:rsidR="00893D8E" w:rsidRPr="00CE5D97" w14:paraId="2DC26D90" w14:textId="77777777" w:rsidTr="00A01515">
        <w:trPr>
          <w:trHeight w:val="397"/>
          <w:jc w:val="center"/>
        </w:trPr>
        <w:tc>
          <w:tcPr>
            <w:tcW w:w="672" w:type="dxa"/>
            <w:shd w:val="clear" w:color="auto" w:fill="D9D9D9"/>
            <w:vAlign w:val="center"/>
          </w:tcPr>
          <w:p w14:paraId="7D0920A7" w14:textId="53C3CDC6" w:rsidR="00893D8E" w:rsidRPr="00CE5D97" w:rsidRDefault="00893D8E" w:rsidP="00893D8E">
            <w:pPr>
              <w:jc w:val="center"/>
              <w:rPr>
                <w:bCs/>
                <w:sz w:val="20"/>
                <w:szCs w:val="20"/>
              </w:rPr>
            </w:pPr>
            <w:r w:rsidRPr="00CE5D97">
              <w:rPr>
                <w:b/>
                <w:caps/>
                <w:sz w:val="20"/>
                <w:szCs w:val="20"/>
              </w:rPr>
              <w:t>Nr.</w:t>
            </w:r>
          </w:p>
        </w:tc>
        <w:tc>
          <w:tcPr>
            <w:tcW w:w="3969" w:type="dxa"/>
            <w:shd w:val="clear" w:color="auto" w:fill="D9D9D9"/>
            <w:vAlign w:val="center"/>
          </w:tcPr>
          <w:p w14:paraId="62369449" w14:textId="1204BF7F" w:rsidR="00893D8E" w:rsidRPr="00CE5D97" w:rsidRDefault="00893D8E" w:rsidP="00893D8E">
            <w:pPr>
              <w:jc w:val="center"/>
              <w:rPr>
                <w:bCs/>
                <w:sz w:val="20"/>
                <w:szCs w:val="20"/>
              </w:rPr>
            </w:pPr>
            <w:r w:rsidRPr="00CE5D97">
              <w:rPr>
                <w:b/>
                <w:caps/>
                <w:sz w:val="20"/>
                <w:szCs w:val="20"/>
              </w:rPr>
              <w:t>Izskatāmais jautājums</w:t>
            </w:r>
          </w:p>
        </w:tc>
        <w:tc>
          <w:tcPr>
            <w:tcW w:w="3402" w:type="dxa"/>
            <w:shd w:val="clear" w:color="auto" w:fill="D9D9D9"/>
            <w:vAlign w:val="center"/>
          </w:tcPr>
          <w:p w14:paraId="62E3AAD4" w14:textId="54C82C15" w:rsidR="00893D8E" w:rsidRPr="00CE5D97" w:rsidRDefault="00893D8E" w:rsidP="00893D8E">
            <w:pPr>
              <w:jc w:val="center"/>
              <w:rPr>
                <w:sz w:val="20"/>
                <w:szCs w:val="20"/>
              </w:rPr>
            </w:pPr>
            <w:r w:rsidRPr="00CE5D97">
              <w:rPr>
                <w:b/>
                <w:caps/>
                <w:sz w:val="20"/>
                <w:szCs w:val="20"/>
              </w:rPr>
              <w:t>saite uz kadastra karti</w:t>
            </w:r>
          </w:p>
        </w:tc>
        <w:tc>
          <w:tcPr>
            <w:tcW w:w="1417" w:type="dxa"/>
            <w:shd w:val="clear" w:color="auto" w:fill="D9D9D9"/>
            <w:vAlign w:val="center"/>
          </w:tcPr>
          <w:p w14:paraId="531D7FF3" w14:textId="006B99DE" w:rsidR="00893D8E" w:rsidRPr="00CE5D97" w:rsidRDefault="00893D8E" w:rsidP="00893D8E">
            <w:pPr>
              <w:jc w:val="center"/>
              <w:rPr>
                <w:sz w:val="20"/>
                <w:szCs w:val="20"/>
              </w:rPr>
            </w:pPr>
            <w:r w:rsidRPr="00CE5D97">
              <w:rPr>
                <w:b/>
                <w:caps/>
                <w:sz w:val="20"/>
                <w:szCs w:val="20"/>
              </w:rPr>
              <w:t>Ziņotājs</w:t>
            </w:r>
          </w:p>
        </w:tc>
      </w:tr>
      <w:tr w:rsidR="00893D8E" w:rsidRPr="00CE5D97" w14:paraId="6B260775" w14:textId="77777777" w:rsidTr="00A01515">
        <w:trPr>
          <w:trHeight w:val="510"/>
          <w:jc w:val="center"/>
        </w:trPr>
        <w:tc>
          <w:tcPr>
            <w:tcW w:w="672" w:type="dxa"/>
          </w:tcPr>
          <w:p w14:paraId="16F1F073" w14:textId="3B663AE2" w:rsidR="00893D8E" w:rsidRPr="00CE5D97" w:rsidRDefault="00893D8E" w:rsidP="00893D8E">
            <w:pPr>
              <w:jc w:val="center"/>
              <w:rPr>
                <w:bCs/>
                <w:sz w:val="20"/>
                <w:szCs w:val="20"/>
              </w:rPr>
            </w:pPr>
            <w:r w:rsidRPr="00CE5D97">
              <w:rPr>
                <w:sz w:val="20"/>
                <w:szCs w:val="20"/>
              </w:rPr>
              <w:t>1.</w:t>
            </w:r>
          </w:p>
        </w:tc>
        <w:tc>
          <w:tcPr>
            <w:tcW w:w="3969" w:type="dxa"/>
          </w:tcPr>
          <w:p w14:paraId="5AA23C06" w14:textId="499D346D" w:rsidR="00893D8E" w:rsidRPr="00CE5D97" w:rsidRDefault="00893D8E" w:rsidP="00893D8E">
            <w:pPr>
              <w:jc w:val="both"/>
              <w:rPr>
                <w:bCs/>
                <w:sz w:val="20"/>
                <w:szCs w:val="20"/>
              </w:rPr>
            </w:pPr>
            <w:r w:rsidRPr="00CE5D97">
              <w:rPr>
                <w:sz w:val="20"/>
                <w:szCs w:val="20"/>
              </w:rPr>
              <w:t xml:space="preserve">Par zemes vienības ar kadastra apzīmējumu 0900 014 0204 </w:t>
            </w:r>
            <w:r w:rsidRPr="00CE5D97">
              <w:rPr>
                <w:b/>
                <w:bCs/>
                <w:sz w:val="20"/>
                <w:szCs w:val="20"/>
              </w:rPr>
              <w:t>Garozas ielā</w:t>
            </w:r>
            <w:r w:rsidRPr="00CE5D97">
              <w:rPr>
                <w:sz w:val="20"/>
                <w:szCs w:val="20"/>
              </w:rPr>
              <w:t>, Jelgavā, daļas lietošanu</w:t>
            </w:r>
          </w:p>
        </w:tc>
        <w:tc>
          <w:tcPr>
            <w:tcW w:w="3402" w:type="dxa"/>
          </w:tcPr>
          <w:p w14:paraId="304FE9ED" w14:textId="0A33936C" w:rsidR="00893D8E" w:rsidRPr="00CE5D97" w:rsidRDefault="00893D8E" w:rsidP="00B37539">
            <w:pPr>
              <w:rPr>
                <w:sz w:val="20"/>
                <w:szCs w:val="20"/>
              </w:rPr>
            </w:pPr>
            <w:hyperlink r:id="rId8" w:history="1">
              <w:r w:rsidRPr="00CE5D97">
                <w:rPr>
                  <w:rStyle w:val="Hipersaite"/>
                  <w:sz w:val="20"/>
                  <w:szCs w:val="20"/>
                </w:rPr>
                <w:t>https://www.kadastrs.lv/map/di?xy=484828.78550000006,278946.691500001&amp;z=750</w:t>
              </w:r>
            </w:hyperlink>
          </w:p>
        </w:tc>
        <w:tc>
          <w:tcPr>
            <w:tcW w:w="1417" w:type="dxa"/>
            <w:vAlign w:val="center"/>
          </w:tcPr>
          <w:p w14:paraId="04CDEDBC" w14:textId="35E4A893" w:rsidR="00893D8E" w:rsidRPr="00CE5D97" w:rsidRDefault="00893D8E" w:rsidP="00893D8E">
            <w:pPr>
              <w:jc w:val="center"/>
              <w:rPr>
                <w:sz w:val="20"/>
                <w:szCs w:val="20"/>
              </w:rPr>
            </w:pPr>
            <w:r w:rsidRPr="00CE5D97">
              <w:rPr>
                <w:sz w:val="20"/>
                <w:szCs w:val="20"/>
              </w:rPr>
              <w:t>J.Valdovska</w:t>
            </w:r>
          </w:p>
        </w:tc>
      </w:tr>
      <w:tr w:rsidR="00893D8E" w:rsidRPr="00CE5D97" w14:paraId="43AC8674" w14:textId="77777777" w:rsidTr="00A01515">
        <w:trPr>
          <w:trHeight w:val="510"/>
          <w:jc w:val="center"/>
        </w:trPr>
        <w:tc>
          <w:tcPr>
            <w:tcW w:w="672" w:type="dxa"/>
          </w:tcPr>
          <w:p w14:paraId="2CF8FC41" w14:textId="192B6A11" w:rsidR="00893D8E" w:rsidRPr="00CE5D97" w:rsidRDefault="00893D8E" w:rsidP="00893D8E">
            <w:pPr>
              <w:jc w:val="center"/>
              <w:rPr>
                <w:bCs/>
                <w:sz w:val="20"/>
                <w:szCs w:val="20"/>
              </w:rPr>
            </w:pPr>
            <w:r w:rsidRPr="00CE5D97">
              <w:rPr>
                <w:sz w:val="20"/>
                <w:szCs w:val="20"/>
              </w:rPr>
              <w:t>2.</w:t>
            </w:r>
          </w:p>
        </w:tc>
        <w:tc>
          <w:tcPr>
            <w:tcW w:w="3969" w:type="dxa"/>
          </w:tcPr>
          <w:p w14:paraId="66F2210D" w14:textId="190039BD" w:rsidR="00893D8E" w:rsidRPr="00CE5D97" w:rsidRDefault="00893D8E" w:rsidP="00893D8E">
            <w:pPr>
              <w:ind w:left="-28"/>
              <w:jc w:val="both"/>
              <w:rPr>
                <w:bCs/>
                <w:sz w:val="20"/>
                <w:szCs w:val="20"/>
              </w:rPr>
            </w:pPr>
            <w:r w:rsidRPr="00CE5D97">
              <w:rPr>
                <w:sz w:val="20"/>
                <w:szCs w:val="20"/>
              </w:rPr>
              <w:t xml:space="preserve">Ārējas elektroapgādes tīkla risinājumi objektam </w:t>
            </w:r>
            <w:r w:rsidRPr="00CE5D97">
              <w:rPr>
                <w:b/>
                <w:bCs/>
                <w:sz w:val="20"/>
                <w:szCs w:val="20"/>
              </w:rPr>
              <w:t>Palīdzības ielai 2</w:t>
            </w:r>
            <w:r w:rsidRPr="00CE5D97">
              <w:rPr>
                <w:sz w:val="20"/>
                <w:szCs w:val="20"/>
              </w:rPr>
              <w:t>, Jelgavā, kas daļēji skars zemes vienību Zemgales prospektā 7, Jelgavā (kadastra apzīmējums 0900 006 0225</w:t>
            </w:r>
          </w:p>
        </w:tc>
        <w:tc>
          <w:tcPr>
            <w:tcW w:w="3402" w:type="dxa"/>
          </w:tcPr>
          <w:p w14:paraId="71EAEEF3" w14:textId="65CDD4F7" w:rsidR="00893D8E" w:rsidRPr="00CE5D97" w:rsidRDefault="00893D8E" w:rsidP="00893D8E">
            <w:pPr>
              <w:pStyle w:val="Sarakstarindkopa"/>
              <w:ind w:left="0"/>
              <w:rPr>
                <w:sz w:val="20"/>
                <w:szCs w:val="20"/>
              </w:rPr>
            </w:pPr>
            <w:hyperlink r:id="rId9" w:history="1">
              <w:r w:rsidRPr="00CE5D97">
                <w:rPr>
                  <w:rStyle w:val="Hipersaite"/>
                  <w:sz w:val="20"/>
                  <w:szCs w:val="20"/>
                </w:rPr>
                <w:t>https://www.kadastrs.lv/map/di?xy=483627.66945484024,277861.97634613933&amp;z=1000</w:t>
              </w:r>
            </w:hyperlink>
          </w:p>
        </w:tc>
        <w:tc>
          <w:tcPr>
            <w:tcW w:w="1417" w:type="dxa"/>
            <w:vAlign w:val="center"/>
          </w:tcPr>
          <w:p w14:paraId="5CDDCA73" w14:textId="7782FDCA" w:rsidR="00893D8E" w:rsidRPr="00CE5D97" w:rsidRDefault="00893D8E" w:rsidP="00893D8E">
            <w:pPr>
              <w:jc w:val="center"/>
              <w:rPr>
                <w:sz w:val="20"/>
                <w:szCs w:val="20"/>
              </w:rPr>
            </w:pPr>
            <w:r w:rsidRPr="00CE5D97">
              <w:rPr>
                <w:sz w:val="20"/>
                <w:szCs w:val="20"/>
              </w:rPr>
              <w:t>D.Petzāls</w:t>
            </w:r>
          </w:p>
        </w:tc>
      </w:tr>
      <w:tr w:rsidR="00893D8E" w:rsidRPr="00CE5D97" w14:paraId="048D68FD" w14:textId="77777777" w:rsidTr="00A01515">
        <w:trPr>
          <w:trHeight w:val="510"/>
          <w:jc w:val="center"/>
        </w:trPr>
        <w:tc>
          <w:tcPr>
            <w:tcW w:w="672" w:type="dxa"/>
          </w:tcPr>
          <w:p w14:paraId="4CAEE077" w14:textId="30FDA1CC" w:rsidR="00893D8E" w:rsidRPr="00CE5D97" w:rsidRDefault="00893D8E" w:rsidP="00893D8E">
            <w:pPr>
              <w:jc w:val="center"/>
              <w:rPr>
                <w:bCs/>
                <w:sz w:val="20"/>
                <w:szCs w:val="20"/>
              </w:rPr>
            </w:pPr>
            <w:r w:rsidRPr="00CE5D97">
              <w:rPr>
                <w:sz w:val="20"/>
                <w:szCs w:val="20"/>
              </w:rPr>
              <w:t>3.</w:t>
            </w:r>
          </w:p>
        </w:tc>
        <w:tc>
          <w:tcPr>
            <w:tcW w:w="3969" w:type="dxa"/>
          </w:tcPr>
          <w:p w14:paraId="6BE60447" w14:textId="11D182E0" w:rsidR="00893D8E" w:rsidRPr="00CE5D97" w:rsidRDefault="00893D8E" w:rsidP="00893D8E">
            <w:pPr>
              <w:ind w:left="-28"/>
              <w:jc w:val="both"/>
              <w:rPr>
                <w:bCs/>
                <w:sz w:val="20"/>
                <w:szCs w:val="20"/>
              </w:rPr>
            </w:pPr>
            <w:r w:rsidRPr="00CE5D97">
              <w:rPr>
                <w:sz w:val="20"/>
                <w:szCs w:val="20"/>
              </w:rPr>
              <w:t>Saimniecības ēkas novietoš</w:t>
            </w:r>
            <w:r w:rsidR="00A01515" w:rsidRPr="00CE5D97">
              <w:rPr>
                <w:sz w:val="20"/>
                <w:szCs w:val="20"/>
              </w:rPr>
              <w:t>a</w:t>
            </w:r>
            <w:r w:rsidRPr="00CE5D97">
              <w:rPr>
                <w:sz w:val="20"/>
                <w:szCs w:val="20"/>
              </w:rPr>
              <w:t xml:space="preserve">na </w:t>
            </w:r>
            <w:r w:rsidRPr="00CE5D97">
              <w:rPr>
                <w:b/>
                <w:bCs/>
                <w:sz w:val="20"/>
                <w:szCs w:val="20"/>
              </w:rPr>
              <w:t>Garozas ielā 71B</w:t>
            </w:r>
            <w:r w:rsidRPr="00CE5D97">
              <w:rPr>
                <w:sz w:val="20"/>
                <w:szCs w:val="20"/>
              </w:rPr>
              <w:t>, Jelgavā 1.0 m attālumā no pašvaldībai piekritīgās zemes vienības ar kadastra apzīmējumu 0900 028 0407</w:t>
            </w:r>
          </w:p>
        </w:tc>
        <w:tc>
          <w:tcPr>
            <w:tcW w:w="3402" w:type="dxa"/>
          </w:tcPr>
          <w:p w14:paraId="77691BE6" w14:textId="77AB3A46" w:rsidR="00893D8E" w:rsidRPr="00CE5D97" w:rsidRDefault="00893D8E" w:rsidP="00B37539">
            <w:pPr>
              <w:jc w:val="both"/>
              <w:rPr>
                <w:sz w:val="20"/>
                <w:szCs w:val="20"/>
              </w:rPr>
            </w:pPr>
            <w:hyperlink r:id="rId10" w:history="1">
              <w:r w:rsidRPr="00CE5D97">
                <w:rPr>
                  <w:rStyle w:val="Hipersaite"/>
                  <w:sz w:val="20"/>
                  <w:szCs w:val="20"/>
                </w:rPr>
                <w:t>https://www.kadastrs.lv/map/di?xy=486119.1720315039,278557.00171697675&amp;z=750</w:t>
              </w:r>
            </w:hyperlink>
          </w:p>
        </w:tc>
        <w:tc>
          <w:tcPr>
            <w:tcW w:w="1417" w:type="dxa"/>
            <w:vAlign w:val="center"/>
          </w:tcPr>
          <w:p w14:paraId="16603993" w14:textId="6396697B" w:rsidR="00893D8E" w:rsidRPr="00CE5D97" w:rsidRDefault="00893D8E" w:rsidP="00893D8E">
            <w:pPr>
              <w:jc w:val="center"/>
              <w:rPr>
                <w:sz w:val="20"/>
                <w:szCs w:val="20"/>
              </w:rPr>
            </w:pPr>
            <w:r w:rsidRPr="00CE5D97">
              <w:rPr>
                <w:sz w:val="20"/>
                <w:szCs w:val="20"/>
              </w:rPr>
              <w:t>D.Petzāls</w:t>
            </w:r>
          </w:p>
        </w:tc>
      </w:tr>
      <w:tr w:rsidR="00893D8E" w:rsidRPr="00CE5D97" w14:paraId="38FC96E1" w14:textId="77777777" w:rsidTr="00A01515">
        <w:trPr>
          <w:trHeight w:val="510"/>
          <w:jc w:val="center"/>
        </w:trPr>
        <w:tc>
          <w:tcPr>
            <w:tcW w:w="672" w:type="dxa"/>
          </w:tcPr>
          <w:p w14:paraId="4001684F" w14:textId="2FE5072B" w:rsidR="00893D8E" w:rsidRPr="00CE5D97" w:rsidRDefault="00893D8E" w:rsidP="00893D8E">
            <w:pPr>
              <w:jc w:val="center"/>
              <w:rPr>
                <w:bCs/>
                <w:sz w:val="20"/>
                <w:szCs w:val="20"/>
              </w:rPr>
            </w:pPr>
            <w:r w:rsidRPr="00CE5D97">
              <w:rPr>
                <w:sz w:val="20"/>
                <w:szCs w:val="20"/>
              </w:rPr>
              <w:t>4.</w:t>
            </w:r>
          </w:p>
        </w:tc>
        <w:tc>
          <w:tcPr>
            <w:tcW w:w="3969" w:type="dxa"/>
          </w:tcPr>
          <w:p w14:paraId="110B7399" w14:textId="37ADA523" w:rsidR="00893D8E" w:rsidRPr="00CE5D97" w:rsidRDefault="00893D8E" w:rsidP="00893D8E">
            <w:pPr>
              <w:jc w:val="both"/>
              <w:rPr>
                <w:bCs/>
                <w:sz w:val="20"/>
                <w:szCs w:val="20"/>
              </w:rPr>
            </w:pPr>
            <w:r w:rsidRPr="00CE5D97">
              <w:rPr>
                <w:sz w:val="20"/>
                <w:szCs w:val="20"/>
              </w:rPr>
              <w:t xml:space="preserve">Teritorijas labiekārtošana zemes vienībā </w:t>
            </w:r>
            <w:r w:rsidRPr="00CE5D97">
              <w:rPr>
                <w:b/>
                <w:bCs/>
                <w:sz w:val="20"/>
                <w:szCs w:val="20"/>
              </w:rPr>
              <w:t>Katoļu ielā 15</w:t>
            </w:r>
            <w:r w:rsidRPr="00CE5D97">
              <w:rPr>
                <w:sz w:val="20"/>
                <w:szCs w:val="20"/>
              </w:rPr>
              <w:t>, Jelgavā (kadastra apzīmējums 0900 006 0182) daudzīvokļu dzīvojamas mājas teritorijā, kas paredz izveidot stāvlaukumu un kas daļēji (37.75 m2) skars zemes vienību (kadastra apzīmējumu 0900 006 0270)</w:t>
            </w:r>
          </w:p>
        </w:tc>
        <w:tc>
          <w:tcPr>
            <w:tcW w:w="3402" w:type="dxa"/>
          </w:tcPr>
          <w:p w14:paraId="62A2C671" w14:textId="7EE7776D" w:rsidR="00893D8E" w:rsidRPr="00CE5D97" w:rsidRDefault="00893D8E" w:rsidP="00B37539">
            <w:pPr>
              <w:jc w:val="both"/>
              <w:rPr>
                <w:sz w:val="20"/>
                <w:szCs w:val="20"/>
              </w:rPr>
            </w:pPr>
            <w:hyperlink r:id="rId11" w:history="1">
              <w:r w:rsidRPr="00CE5D97">
                <w:rPr>
                  <w:rStyle w:val="Hipersaite"/>
                  <w:sz w:val="20"/>
                  <w:szCs w:val="20"/>
                </w:rPr>
                <w:t>https://www.kadastrs.lv/map/di?xy=483352.1766226311,278253.38266208646&amp;z=1000</w:t>
              </w:r>
            </w:hyperlink>
          </w:p>
        </w:tc>
        <w:tc>
          <w:tcPr>
            <w:tcW w:w="1417" w:type="dxa"/>
            <w:vAlign w:val="center"/>
          </w:tcPr>
          <w:p w14:paraId="19A3B8FE" w14:textId="3279DE63" w:rsidR="00893D8E" w:rsidRPr="00CE5D97" w:rsidRDefault="00893D8E" w:rsidP="00893D8E">
            <w:pPr>
              <w:jc w:val="center"/>
              <w:rPr>
                <w:sz w:val="20"/>
                <w:szCs w:val="20"/>
              </w:rPr>
            </w:pPr>
            <w:r w:rsidRPr="00CE5D97">
              <w:rPr>
                <w:sz w:val="20"/>
                <w:szCs w:val="20"/>
              </w:rPr>
              <w:t>D.Petzāls</w:t>
            </w:r>
          </w:p>
        </w:tc>
      </w:tr>
      <w:tr w:rsidR="00893D8E" w:rsidRPr="00CE5D97" w14:paraId="25857408" w14:textId="77777777" w:rsidTr="00A01515">
        <w:trPr>
          <w:trHeight w:val="510"/>
          <w:jc w:val="center"/>
        </w:trPr>
        <w:tc>
          <w:tcPr>
            <w:tcW w:w="672" w:type="dxa"/>
          </w:tcPr>
          <w:p w14:paraId="4D350ED4" w14:textId="495FB8D3" w:rsidR="00893D8E" w:rsidRPr="00CE5D97" w:rsidRDefault="00893D8E" w:rsidP="00893D8E">
            <w:pPr>
              <w:jc w:val="center"/>
              <w:rPr>
                <w:bCs/>
                <w:sz w:val="20"/>
                <w:szCs w:val="20"/>
              </w:rPr>
            </w:pPr>
            <w:r w:rsidRPr="00CE5D97">
              <w:rPr>
                <w:sz w:val="20"/>
                <w:szCs w:val="20"/>
              </w:rPr>
              <w:t>5.</w:t>
            </w:r>
          </w:p>
        </w:tc>
        <w:tc>
          <w:tcPr>
            <w:tcW w:w="3969" w:type="dxa"/>
          </w:tcPr>
          <w:p w14:paraId="0786B3BC" w14:textId="210B9AFC" w:rsidR="00893D8E" w:rsidRPr="00CE5D97" w:rsidRDefault="00893D8E" w:rsidP="00893D8E">
            <w:pPr>
              <w:jc w:val="both"/>
              <w:rPr>
                <w:bCs/>
                <w:sz w:val="20"/>
                <w:szCs w:val="20"/>
              </w:rPr>
            </w:pPr>
            <w:r w:rsidRPr="00CE5D97">
              <w:rPr>
                <w:sz w:val="20"/>
                <w:szCs w:val="20"/>
              </w:rPr>
              <w:t xml:space="preserve">Projektējamas siltumtrases 1.kārtas un 2.kārtas posmu izbūvi, kas daļēji skars zemes vienībās </w:t>
            </w:r>
            <w:r w:rsidRPr="00CE5D97">
              <w:rPr>
                <w:b/>
                <w:bCs/>
                <w:sz w:val="20"/>
                <w:szCs w:val="20"/>
              </w:rPr>
              <w:t>Asteru ielā</w:t>
            </w:r>
            <w:r w:rsidRPr="00CE5D97">
              <w:rPr>
                <w:sz w:val="20"/>
                <w:szCs w:val="20"/>
              </w:rPr>
              <w:t xml:space="preserve">, Jelgavā (kadastra apzīmējums 0900 003 0305) un </w:t>
            </w:r>
            <w:r w:rsidRPr="00CE5D97">
              <w:rPr>
                <w:b/>
                <w:bCs/>
                <w:sz w:val="20"/>
                <w:szCs w:val="20"/>
              </w:rPr>
              <w:t>Asteru ielā 13</w:t>
            </w:r>
            <w:r w:rsidRPr="00CE5D97">
              <w:rPr>
                <w:sz w:val="20"/>
                <w:szCs w:val="20"/>
              </w:rPr>
              <w:t>, Jelgavā (kadastra apzīmējums 0900 003 0440)</w:t>
            </w:r>
          </w:p>
        </w:tc>
        <w:tc>
          <w:tcPr>
            <w:tcW w:w="3402" w:type="dxa"/>
          </w:tcPr>
          <w:p w14:paraId="72630776" w14:textId="10DD954D" w:rsidR="00893D8E" w:rsidRPr="00CE5D97" w:rsidRDefault="00893D8E" w:rsidP="00B37539">
            <w:pPr>
              <w:jc w:val="both"/>
              <w:rPr>
                <w:sz w:val="20"/>
                <w:szCs w:val="20"/>
              </w:rPr>
            </w:pPr>
            <w:hyperlink r:id="rId12" w:history="1">
              <w:r w:rsidRPr="00CE5D97">
                <w:rPr>
                  <w:rStyle w:val="Hipersaite"/>
                  <w:sz w:val="20"/>
                  <w:szCs w:val="20"/>
                </w:rPr>
                <w:t>https://www.kadastrs.lv/map/di?xy=481282.81087735295,278304.4559266455&amp;z=1000</w:t>
              </w:r>
            </w:hyperlink>
          </w:p>
        </w:tc>
        <w:tc>
          <w:tcPr>
            <w:tcW w:w="1417" w:type="dxa"/>
            <w:vAlign w:val="center"/>
          </w:tcPr>
          <w:p w14:paraId="5C2228D6" w14:textId="65419A68" w:rsidR="00893D8E" w:rsidRPr="00CE5D97" w:rsidRDefault="00893D8E" w:rsidP="00893D8E">
            <w:pPr>
              <w:jc w:val="center"/>
              <w:rPr>
                <w:sz w:val="20"/>
                <w:szCs w:val="20"/>
              </w:rPr>
            </w:pPr>
            <w:r w:rsidRPr="00CE5D97">
              <w:rPr>
                <w:sz w:val="20"/>
                <w:szCs w:val="20"/>
              </w:rPr>
              <w:t>D.Petzāls</w:t>
            </w:r>
          </w:p>
        </w:tc>
      </w:tr>
      <w:tr w:rsidR="00893D8E" w:rsidRPr="00CE5D97" w14:paraId="6EA9E2B8" w14:textId="77777777" w:rsidTr="00A01515">
        <w:trPr>
          <w:trHeight w:val="510"/>
          <w:jc w:val="center"/>
        </w:trPr>
        <w:tc>
          <w:tcPr>
            <w:tcW w:w="672" w:type="dxa"/>
          </w:tcPr>
          <w:p w14:paraId="0BC12C07" w14:textId="0468A871" w:rsidR="00893D8E" w:rsidRPr="00CE5D97" w:rsidRDefault="00893D8E" w:rsidP="00893D8E">
            <w:pPr>
              <w:jc w:val="center"/>
              <w:rPr>
                <w:bCs/>
                <w:sz w:val="20"/>
                <w:szCs w:val="20"/>
              </w:rPr>
            </w:pPr>
            <w:r w:rsidRPr="00CE5D97">
              <w:rPr>
                <w:sz w:val="20"/>
                <w:szCs w:val="20"/>
              </w:rPr>
              <w:t>6.</w:t>
            </w:r>
          </w:p>
        </w:tc>
        <w:tc>
          <w:tcPr>
            <w:tcW w:w="3969" w:type="dxa"/>
          </w:tcPr>
          <w:p w14:paraId="0CC2C936" w14:textId="6F6C5476" w:rsidR="00893D8E" w:rsidRPr="00CE5D97" w:rsidRDefault="00893D8E" w:rsidP="00893D8E">
            <w:pPr>
              <w:jc w:val="both"/>
              <w:rPr>
                <w:bCs/>
                <w:sz w:val="20"/>
                <w:szCs w:val="20"/>
              </w:rPr>
            </w:pPr>
            <w:r w:rsidRPr="00CE5D97">
              <w:rPr>
                <w:sz w:val="20"/>
                <w:szCs w:val="20"/>
              </w:rPr>
              <w:t xml:space="preserve">Siltumtrases pārbūve īpašumā </w:t>
            </w:r>
            <w:r w:rsidRPr="00CE5D97">
              <w:rPr>
                <w:b/>
                <w:bCs/>
                <w:sz w:val="20"/>
                <w:szCs w:val="20"/>
              </w:rPr>
              <w:t>Lielajā ielā 21A</w:t>
            </w:r>
            <w:r w:rsidRPr="00CE5D97">
              <w:rPr>
                <w:sz w:val="20"/>
                <w:szCs w:val="20"/>
              </w:rPr>
              <w:t>, Jelgavā, kas daļēji skars zemes vienību ar kadastra apzīmējumu 0900 001 0671</w:t>
            </w:r>
          </w:p>
        </w:tc>
        <w:tc>
          <w:tcPr>
            <w:tcW w:w="3402" w:type="dxa"/>
          </w:tcPr>
          <w:p w14:paraId="50ADAA8E" w14:textId="1FB55276" w:rsidR="00893D8E" w:rsidRPr="00CE5D97" w:rsidRDefault="00893D8E" w:rsidP="00B37539">
            <w:pPr>
              <w:jc w:val="both"/>
              <w:rPr>
                <w:bCs/>
                <w:sz w:val="20"/>
                <w:szCs w:val="20"/>
              </w:rPr>
            </w:pPr>
            <w:hyperlink r:id="rId13" w:history="1">
              <w:r w:rsidRPr="00CE5D97">
                <w:rPr>
                  <w:rStyle w:val="Hipersaite"/>
                  <w:sz w:val="20"/>
                  <w:szCs w:val="20"/>
                </w:rPr>
                <w:t>https://www.kadastrs.lv/map/di?xy=482632.9685051597,278418.2258588912&amp;z=750</w:t>
              </w:r>
            </w:hyperlink>
          </w:p>
        </w:tc>
        <w:tc>
          <w:tcPr>
            <w:tcW w:w="1417" w:type="dxa"/>
            <w:vAlign w:val="center"/>
          </w:tcPr>
          <w:p w14:paraId="3174F363" w14:textId="4E189FD1" w:rsidR="00893D8E" w:rsidRPr="00CE5D97" w:rsidRDefault="00893D8E" w:rsidP="00893D8E">
            <w:pPr>
              <w:jc w:val="center"/>
              <w:rPr>
                <w:sz w:val="20"/>
                <w:szCs w:val="20"/>
              </w:rPr>
            </w:pPr>
            <w:r w:rsidRPr="00CE5D97">
              <w:rPr>
                <w:sz w:val="20"/>
                <w:szCs w:val="20"/>
              </w:rPr>
              <w:t>D.Petzāls</w:t>
            </w:r>
          </w:p>
        </w:tc>
      </w:tr>
      <w:tr w:rsidR="00893D8E" w:rsidRPr="00CE5D97" w14:paraId="040EDB7E" w14:textId="77777777" w:rsidTr="00A01515">
        <w:trPr>
          <w:trHeight w:val="510"/>
          <w:jc w:val="center"/>
        </w:trPr>
        <w:tc>
          <w:tcPr>
            <w:tcW w:w="672" w:type="dxa"/>
          </w:tcPr>
          <w:p w14:paraId="066BB12C" w14:textId="2BCABEC9" w:rsidR="00893D8E" w:rsidRPr="00CE5D97" w:rsidRDefault="00893D8E" w:rsidP="00893D8E">
            <w:pPr>
              <w:jc w:val="center"/>
              <w:rPr>
                <w:bCs/>
                <w:sz w:val="20"/>
                <w:szCs w:val="20"/>
              </w:rPr>
            </w:pPr>
            <w:r w:rsidRPr="00CE5D97">
              <w:rPr>
                <w:sz w:val="20"/>
                <w:szCs w:val="20"/>
              </w:rPr>
              <w:t>7.</w:t>
            </w:r>
          </w:p>
        </w:tc>
        <w:tc>
          <w:tcPr>
            <w:tcW w:w="3969" w:type="dxa"/>
          </w:tcPr>
          <w:p w14:paraId="6C789011" w14:textId="2B43244A" w:rsidR="00893D8E" w:rsidRPr="00CE5D97" w:rsidRDefault="00893D8E" w:rsidP="00893D8E">
            <w:pPr>
              <w:jc w:val="both"/>
              <w:rPr>
                <w:bCs/>
                <w:sz w:val="20"/>
                <w:szCs w:val="20"/>
              </w:rPr>
            </w:pPr>
            <w:r w:rsidRPr="00CE5D97">
              <w:rPr>
                <w:sz w:val="20"/>
                <w:szCs w:val="20"/>
              </w:rPr>
              <w:t xml:space="preserve">Kanalizācijas tīkla pievada izbūve no esoša kanalizācijas tīkla (D200) līdz tirdzniecības bāzes ēkai </w:t>
            </w:r>
            <w:r w:rsidRPr="00CE5D97">
              <w:rPr>
                <w:b/>
                <w:bCs/>
                <w:sz w:val="20"/>
                <w:szCs w:val="20"/>
              </w:rPr>
              <w:t>Katoļu iela 7</w:t>
            </w:r>
            <w:r w:rsidRPr="00CE5D97">
              <w:rPr>
                <w:sz w:val="20"/>
                <w:szCs w:val="20"/>
              </w:rPr>
              <w:t>, Jelgava (kadastra apzīmējums 0900 006 0005), kas skars un daļēji apgrūtinās zemes vienībās Katoļu ielā 7B, Jelgavā (kadastra apzīmējums 0900 006 0406) un Katoļu ielā 7D, Jelgavā (kadastra apzīmējums 0900 006 0404)</w:t>
            </w:r>
          </w:p>
        </w:tc>
        <w:tc>
          <w:tcPr>
            <w:tcW w:w="3402" w:type="dxa"/>
          </w:tcPr>
          <w:p w14:paraId="584F0BEB" w14:textId="0A294825" w:rsidR="00893D8E" w:rsidRPr="00CE5D97" w:rsidRDefault="00893D8E" w:rsidP="00B37539">
            <w:pPr>
              <w:jc w:val="both"/>
              <w:rPr>
                <w:bCs/>
                <w:sz w:val="20"/>
                <w:szCs w:val="20"/>
              </w:rPr>
            </w:pPr>
            <w:hyperlink r:id="rId14" w:history="1">
              <w:r w:rsidRPr="00CE5D97">
                <w:rPr>
                  <w:rStyle w:val="Hipersaite"/>
                  <w:sz w:val="20"/>
                  <w:szCs w:val="20"/>
                </w:rPr>
                <w:t>https://www.kadastrs.lv/map/di?xy=483203.3365,278524.87099999946&amp;z=500</w:t>
              </w:r>
            </w:hyperlink>
          </w:p>
        </w:tc>
        <w:tc>
          <w:tcPr>
            <w:tcW w:w="1417" w:type="dxa"/>
            <w:vAlign w:val="center"/>
          </w:tcPr>
          <w:p w14:paraId="6B890EEF" w14:textId="2FBD4945" w:rsidR="00893D8E" w:rsidRPr="00CE5D97" w:rsidRDefault="00893D8E" w:rsidP="00893D8E">
            <w:pPr>
              <w:jc w:val="center"/>
              <w:rPr>
                <w:sz w:val="20"/>
                <w:szCs w:val="20"/>
              </w:rPr>
            </w:pPr>
            <w:r w:rsidRPr="00CE5D97">
              <w:rPr>
                <w:sz w:val="20"/>
                <w:szCs w:val="20"/>
              </w:rPr>
              <w:t>D.Petzāls</w:t>
            </w:r>
          </w:p>
        </w:tc>
      </w:tr>
      <w:tr w:rsidR="00893D8E" w:rsidRPr="00CE5D97" w14:paraId="058AF30E" w14:textId="77777777" w:rsidTr="00A01515">
        <w:trPr>
          <w:trHeight w:val="510"/>
          <w:jc w:val="center"/>
        </w:trPr>
        <w:tc>
          <w:tcPr>
            <w:tcW w:w="672" w:type="dxa"/>
          </w:tcPr>
          <w:p w14:paraId="49071D35" w14:textId="12CF9305" w:rsidR="00893D8E" w:rsidRPr="00CE5D97" w:rsidRDefault="00893D8E" w:rsidP="00893D8E">
            <w:pPr>
              <w:jc w:val="center"/>
              <w:rPr>
                <w:bCs/>
                <w:sz w:val="20"/>
                <w:szCs w:val="20"/>
              </w:rPr>
            </w:pPr>
            <w:r w:rsidRPr="00CE5D97">
              <w:rPr>
                <w:sz w:val="20"/>
                <w:szCs w:val="20"/>
              </w:rPr>
              <w:t>8.</w:t>
            </w:r>
          </w:p>
        </w:tc>
        <w:tc>
          <w:tcPr>
            <w:tcW w:w="3969" w:type="dxa"/>
          </w:tcPr>
          <w:p w14:paraId="30F84914" w14:textId="21460D22" w:rsidR="00893D8E" w:rsidRPr="00CE5D97" w:rsidRDefault="00893D8E" w:rsidP="00893D8E">
            <w:pPr>
              <w:jc w:val="both"/>
              <w:rPr>
                <w:bCs/>
                <w:sz w:val="20"/>
                <w:szCs w:val="20"/>
              </w:rPr>
            </w:pPr>
            <w:r w:rsidRPr="00CE5D97">
              <w:rPr>
                <w:bCs/>
                <w:sz w:val="20"/>
                <w:szCs w:val="20"/>
              </w:rPr>
              <w:t xml:space="preserve">BIO sistēmas ierīkošana tuvāk par 0.50 cm no </w:t>
            </w:r>
            <w:r w:rsidRPr="00CE5D97">
              <w:rPr>
                <w:b/>
                <w:sz w:val="20"/>
                <w:szCs w:val="20"/>
              </w:rPr>
              <w:t>Veselības ielas 14</w:t>
            </w:r>
            <w:r w:rsidRPr="00CE5D97">
              <w:rPr>
                <w:bCs/>
                <w:sz w:val="20"/>
                <w:szCs w:val="20"/>
              </w:rPr>
              <w:t>, Jelgava īpašuma (kadastra apzīmējums 0900 016 0569) robežas ar notekcaurules izvadu esošajā novadgrāvī zemes vienībā (kadastra apzīmējums 0900 016 1177)</w:t>
            </w:r>
          </w:p>
        </w:tc>
        <w:tc>
          <w:tcPr>
            <w:tcW w:w="3402" w:type="dxa"/>
          </w:tcPr>
          <w:p w14:paraId="025D7DCB" w14:textId="6CC16DA9" w:rsidR="00893D8E" w:rsidRPr="00CE5D97" w:rsidRDefault="00893D8E" w:rsidP="00B37539">
            <w:pPr>
              <w:jc w:val="both"/>
              <w:rPr>
                <w:sz w:val="20"/>
                <w:szCs w:val="20"/>
              </w:rPr>
            </w:pPr>
            <w:hyperlink r:id="rId15" w:history="1">
              <w:r w:rsidRPr="00CE5D97">
                <w:rPr>
                  <w:rStyle w:val="Hipersaite"/>
                  <w:sz w:val="20"/>
                  <w:szCs w:val="20"/>
                </w:rPr>
                <w:t>https://www.kadastrs.lv/map/di?xy=485567.7351094556,276988.06038837496&amp;z=750</w:t>
              </w:r>
            </w:hyperlink>
          </w:p>
        </w:tc>
        <w:tc>
          <w:tcPr>
            <w:tcW w:w="1417" w:type="dxa"/>
            <w:vAlign w:val="center"/>
          </w:tcPr>
          <w:p w14:paraId="57AF9243" w14:textId="70D26A62" w:rsidR="00893D8E" w:rsidRPr="00CE5D97" w:rsidRDefault="00893D8E" w:rsidP="00893D8E">
            <w:pPr>
              <w:jc w:val="center"/>
              <w:rPr>
                <w:sz w:val="20"/>
                <w:szCs w:val="20"/>
              </w:rPr>
            </w:pPr>
            <w:r w:rsidRPr="00CE5D97">
              <w:rPr>
                <w:sz w:val="20"/>
                <w:szCs w:val="20"/>
              </w:rPr>
              <w:t>D.Petzāls</w:t>
            </w:r>
          </w:p>
        </w:tc>
      </w:tr>
      <w:tr w:rsidR="00893D8E" w:rsidRPr="00CE5D97" w14:paraId="6C0180CA" w14:textId="77777777" w:rsidTr="00A01515">
        <w:trPr>
          <w:trHeight w:val="510"/>
          <w:jc w:val="center"/>
        </w:trPr>
        <w:tc>
          <w:tcPr>
            <w:tcW w:w="672" w:type="dxa"/>
          </w:tcPr>
          <w:p w14:paraId="3E9B1AFB" w14:textId="10922148" w:rsidR="00893D8E" w:rsidRPr="00CE5D97" w:rsidRDefault="00893D8E" w:rsidP="00893D8E">
            <w:pPr>
              <w:jc w:val="center"/>
              <w:rPr>
                <w:bCs/>
                <w:sz w:val="20"/>
                <w:szCs w:val="20"/>
              </w:rPr>
            </w:pPr>
            <w:r w:rsidRPr="00CE5D97">
              <w:rPr>
                <w:sz w:val="20"/>
                <w:szCs w:val="20"/>
              </w:rPr>
              <w:t>9.</w:t>
            </w:r>
          </w:p>
        </w:tc>
        <w:tc>
          <w:tcPr>
            <w:tcW w:w="3969" w:type="dxa"/>
          </w:tcPr>
          <w:p w14:paraId="5F66E02E" w14:textId="7249168C" w:rsidR="00893D8E" w:rsidRPr="00CE5D97" w:rsidRDefault="00893D8E" w:rsidP="00893D8E">
            <w:pPr>
              <w:jc w:val="both"/>
              <w:rPr>
                <w:bCs/>
                <w:sz w:val="20"/>
                <w:szCs w:val="20"/>
                <w:highlight w:val="yellow"/>
              </w:rPr>
            </w:pPr>
            <w:r w:rsidRPr="00CE5D97">
              <w:rPr>
                <w:bCs/>
                <w:sz w:val="20"/>
                <w:szCs w:val="20"/>
              </w:rPr>
              <w:t xml:space="preserve">Par zemes vienības ar kadastra apzīmējumu 0900 015 0233 </w:t>
            </w:r>
            <w:r w:rsidRPr="00CE5D97">
              <w:rPr>
                <w:b/>
                <w:sz w:val="20"/>
                <w:szCs w:val="20"/>
              </w:rPr>
              <w:t>Upes ielā, Jelgavā, daļas iznomāšanu</w:t>
            </w:r>
          </w:p>
        </w:tc>
        <w:tc>
          <w:tcPr>
            <w:tcW w:w="3402" w:type="dxa"/>
          </w:tcPr>
          <w:p w14:paraId="08B32C1E" w14:textId="1C2A0DE9" w:rsidR="00893D8E" w:rsidRPr="00CE5D97" w:rsidRDefault="00893D8E" w:rsidP="00893D8E">
            <w:pPr>
              <w:rPr>
                <w:sz w:val="20"/>
                <w:szCs w:val="20"/>
              </w:rPr>
            </w:pPr>
            <w:hyperlink r:id="rId16" w:history="1">
              <w:r w:rsidRPr="00CE5D97">
                <w:rPr>
                  <w:rStyle w:val="Hipersaite"/>
                  <w:sz w:val="20"/>
                  <w:szCs w:val="20"/>
                </w:rPr>
                <w:t>https://www.kadastrs.lv/map/di?xy=485551.92525524116,277934.19399693527&amp;z=750</w:t>
              </w:r>
            </w:hyperlink>
          </w:p>
        </w:tc>
        <w:tc>
          <w:tcPr>
            <w:tcW w:w="1417" w:type="dxa"/>
            <w:vAlign w:val="center"/>
          </w:tcPr>
          <w:p w14:paraId="5CB0217C" w14:textId="696C068D" w:rsidR="00893D8E" w:rsidRPr="00CE5D97" w:rsidRDefault="00893D8E" w:rsidP="00893D8E">
            <w:pPr>
              <w:jc w:val="center"/>
              <w:rPr>
                <w:sz w:val="20"/>
                <w:szCs w:val="20"/>
              </w:rPr>
            </w:pPr>
            <w:r w:rsidRPr="00CE5D97">
              <w:rPr>
                <w:sz w:val="20"/>
                <w:szCs w:val="20"/>
              </w:rPr>
              <w:t>J.Valdovska</w:t>
            </w:r>
          </w:p>
        </w:tc>
      </w:tr>
      <w:tr w:rsidR="00893D8E" w:rsidRPr="00CE5D97" w14:paraId="7ACC43DF" w14:textId="77777777" w:rsidTr="00A01515">
        <w:trPr>
          <w:trHeight w:val="510"/>
          <w:jc w:val="center"/>
        </w:trPr>
        <w:tc>
          <w:tcPr>
            <w:tcW w:w="672" w:type="dxa"/>
          </w:tcPr>
          <w:p w14:paraId="10B6B10F" w14:textId="04FBB90E" w:rsidR="00893D8E" w:rsidRPr="00CE5D97" w:rsidRDefault="00893D8E" w:rsidP="00893D8E">
            <w:pPr>
              <w:jc w:val="center"/>
              <w:rPr>
                <w:bCs/>
                <w:sz w:val="20"/>
                <w:szCs w:val="20"/>
              </w:rPr>
            </w:pPr>
            <w:r w:rsidRPr="00CE5D97">
              <w:rPr>
                <w:sz w:val="20"/>
                <w:szCs w:val="20"/>
              </w:rPr>
              <w:t>10.</w:t>
            </w:r>
          </w:p>
        </w:tc>
        <w:tc>
          <w:tcPr>
            <w:tcW w:w="3969" w:type="dxa"/>
          </w:tcPr>
          <w:p w14:paraId="4BB340AD" w14:textId="67746078" w:rsidR="00893D8E" w:rsidRPr="00CE5D97" w:rsidRDefault="00893D8E" w:rsidP="00893D8E">
            <w:pPr>
              <w:jc w:val="both"/>
              <w:rPr>
                <w:bCs/>
                <w:color w:val="000000" w:themeColor="text1"/>
                <w:sz w:val="20"/>
                <w:szCs w:val="20"/>
              </w:rPr>
            </w:pPr>
            <w:r w:rsidRPr="00CE5D97">
              <w:rPr>
                <w:bCs/>
                <w:color w:val="000000" w:themeColor="text1"/>
                <w:sz w:val="20"/>
                <w:szCs w:val="20"/>
              </w:rPr>
              <w:t xml:space="preserve">Robežu pārkārtošana starp zemes vienībām </w:t>
            </w:r>
            <w:r w:rsidRPr="00CE5D97">
              <w:rPr>
                <w:b/>
                <w:color w:val="000000" w:themeColor="text1"/>
                <w:sz w:val="20"/>
                <w:szCs w:val="20"/>
              </w:rPr>
              <w:t>Sesavas ielā 5 un Sesavas ielā 7</w:t>
            </w:r>
            <w:r w:rsidRPr="00CE5D97">
              <w:rPr>
                <w:bCs/>
                <w:color w:val="000000" w:themeColor="text1"/>
                <w:sz w:val="20"/>
                <w:szCs w:val="20"/>
              </w:rPr>
              <w:t>, Jelgavā, un situācijas skices apstiprināšana</w:t>
            </w:r>
          </w:p>
        </w:tc>
        <w:tc>
          <w:tcPr>
            <w:tcW w:w="3402" w:type="dxa"/>
          </w:tcPr>
          <w:p w14:paraId="3D56D9DD" w14:textId="5398CB67" w:rsidR="00893D8E" w:rsidRPr="00CE5D97" w:rsidRDefault="00893D8E" w:rsidP="00B37539">
            <w:pPr>
              <w:rPr>
                <w:sz w:val="20"/>
                <w:szCs w:val="20"/>
                <w:highlight w:val="yellow"/>
              </w:rPr>
            </w:pPr>
            <w:hyperlink r:id="rId17" w:history="1">
              <w:r w:rsidRPr="00CE5D97">
                <w:rPr>
                  <w:rStyle w:val="Hipersaite"/>
                  <w:sz w:val="20"/>
                  <w:szCs w:val="20"/>
                </w:rPr>
                <w:t>https://www.kadastrs.lv/map/di?xy=485149.55189999996,278245.02524999995&amp;z=750</w:t>
              </w:r>
            </w:hyperlink>
          </w:p>
        </w:tc>
        <w:tc>
          <w:tcPr>
            <w:tcW w:w="1417" w:type="dxa"/>
            <w:vAlign w:val="center"/>
          </w:tcPr>
          <w:p w14:paraId="47F0C542" w14:textId="555DB521" w:rsidR="00893D8E" w:rsidRPr="00CE5D97" w:rsidRDefault="00893D8E" w:rsidP="00893D8E">
            <w:pPr>
              <w:jc w:val="center"/>
              <w:rPr>
                <w:sz w:val="20"/>
                <w:szCs w:val="20"/>
              </w:rPr>
            </w:pPr>
            <w:r w:rsidRPr="00CE5D97">
              <w:rPr>
                <w:sz w:val="20"/>
                <w:szCs w:val="20"/>
              </w:rPr>
              <w:t>J.Valdovska</w:t>
            </w:r>
          </w:p>
        </w:tc>
      </w:tr>
      <w:tr w:rsidR="00893D8E" w:rsidRPr="00CE5D97" w14:paraId="768FF41A" w14:textId="77777777" w:rsidTr="00A01515">
        <w:trPr>
          <w:trHeight w:val="510"/>
          <w:jc w:val="center"/>
        </w:trPr>
        <w:tc>
          <w:tcPr>
            <w:tcW w:w="672" w:type="dxa"/>
          </w:tcPr>
          <w:p w14:paraId="0954CC7C" w14:textId="558C0C17" w:rsidR="00893D8E" w:rsidRPr="00CE5D97" w:rsidRDefault="00893D8E" w:rsidP="00893D8E">
            <w:pPr>
              <w:jc w:val="center"/>
              <w:rPr>
                <w:bCs/>
                <w:color w:val="FF0000"/>
                <w:sz w:val="20"/>
                <w:szCs w:val="20"/>
              </w:rPr>
            </w:pPr>
            <w:r w:rsidRPr="00CE5D97">
              <w:rPr>
                <w:sz w:val="20"/>
                <w:szCs w:val="20"/>
              </w:rPr>
              <w:t>11.</w:t>
            </w:r>
          </w:p>
        </w:tc>
        <w:tc>
          <w:tcPr>
            <w:tcW w:w="3969" w:type="dxa"/>
          </w:tcPr>
          <w:p w14:paraId="3A7B5014" w14:textId="27C0148C" w:rsidR="00893D8E" w:rsidRPr="00CE5D97" w:rsidRDefault="00893D8E" w:rsidP="00B37539">
            <w:pPr>
              <w:jc w:val="both"/>
              <w:rPr>
                <w:bCs/>
                <w:color w:val="000000" w:themeColor="text1"/>
                <w:sz w:val="20"/>
                <w:szCs w:val="20"/>
              </w:rPr>
            </w:pPr>
            <w:r w:rsidRPr="00CE5D97">
              <w:rPr>
                <w:bCs/>
                <w:color w:val="000000" w:themeColor="text1"/>
                <w:sz w:val="20"/>
                <w:szCs w:val="20"/>
              </w:rPr>
              <w:t xml:space="preserve">Grozījums 2026. gada 29. jūlija līgumā Nr. ADM/2-1.7.1/26/589 par zemes vienību </w:t>
            </w:r>
            <w:r w:rsidRPr="00CE5D97">
              <w:rPr>
                <w:b/>
                <w:color w:val="000000" w:themeColor="text1"/>
                <w:sz w:val="20"/>
                <w:szCs w:val="20"/>
              </w:rPr>
              <w:t>Sesavas ielā 5</w:t>
            </w:r>
            <w:r w:rsidRPr="00CE5D97">
              <w:rPr>
                <w:bCs/>
                <w:color w:val="000000" w:themeColor="text1"/>
                <w:sz w:val="20"/>
                <w:szCs w:val="20"/>
              </w:rPr>
              <w:t>, Jelgavā</w:t>
            </w:r>
          </w:p>
        </w:tc>
        <w:tc>
          <w:tcPr>
            <w:tcW w:w="3402" w:type="dxa"/>
          </w:tcPr>
          <w:p w14:paraId="27BBEA75" w14:textId="77777777" w:rsidR="00893D8E" w:rsidRPr="00CE5D97" w:rsidRDefault="00893D8E" w:rsidP="00893D8E">
            <w:pPr>
              <w:rPr>
                <w:sz w:val="20"/>
                <w:szCs w:val="20"/>
              </w:rPr>
            </w:pPr>
          </w:p>
        </w:tc>
        <w:tc>
          <w:tcPr>
            <w:tcW w:w="1417" w:type="dxa"/>
            <w:vAlign w:val="center"/>
          </w:tcPr>
          <w:p w14:paraId="6F1E4026" w14:textId="7A43BAB7" w:rsidR="00893D8E" w:rsidRPr="00CE5D97" w:rsidRDefault="00893D8E" w:rsidP="00893D8E">
            <w:pPr>
              <w:jc w:val="center"/>
              <w:rPr>
                <w:sz w:val="20"/>
                <w:szCs w:val="20"/>
              </w:rPr>
            </w:pPr>
            <w:r w:rsidRPr="00CE5D97">
              <w:rPr>
                <w:sz w:val="20"/>
                <w:szCs w:val="20"/>
              </w:rPr>
              <w:t>J.Valdovska</w:t>
            </w:r>
          </w:p>
        </w:tc>
      </w:tr>
      <w:tr w:rsidR="00893D8E" w:rsidRPr="00CE5D97" w14:paraId="4CDC48FC" w14:textId="77777777" w:rsidTr="00A01515">
        <w:trPr>
          <w:trHeight w:val="510"/>
          <w:jc w:val="center"/>
        </w:trPr>
        <w:tc>
          <w:tcPr>
            <w:tcW w:w="672" w:type="dxa"/>
          </w:tcPr>
          <w:p w14:paraId="0B9484DB" w14:textId="3B46D4D0" w:rsidR="00893D8E" w:rsidRPr="00CE5D97" w:rsidRDefault="00893D8E" w:rsidP="00893D8E">
            <w:pPr>
              <w:jc w:val="center"/>
              <w:rPr>
                <w:bCs/>
                <w:sz w:val="20"/>
                <w:szCs w:val="20"/>
              </w:rPr>
            </w:pPr>
            <w:r w:rsidRPr="00CE5D97">
              <w:rPr>
                <w:sz w:val="20"/>
                <w:szCs w:val="20"/>
              </w:rPr>
              <w:t>12.</w:t>
            </w:r>
          </w:p>
        </w:tc>
        <w:tc>
          <w:tcPr>
            <w:tcW w:w="3969" w:type="dxa"/>
          </w:tcPr>
          <w:p w14:paraId="76569513" w14:textId="5EF721B2" w:rsidR="00893D8E" w:rsidRPr="00CE5D97" w:rsidRDefault="00893D8E" w:rsidP="00B37539">
            <w:pPr>
              <w:jc w:val="both"/>
              <w:rPr>
                <w:bCs/>
                <w:sz w:val="20"/>
                <w:szCs w:val="20"/>
              </w:rPr>
            </w:pPr>
            <w:r w:rsidRPr="00CE5D97">
              <w:rPr>
                <w:bCs/>
                <w:sz w:val="20"/>
                <w:szCs w:val="20"/>
              </w:rPr>
              <w:t>Grozījumi 2019. gada 22. februāra līgumā Nr. 8-28/7</w:t>
            </w:r>
            <w:r w:rsidR="00B37539" w:rsidRPr="00CE5D97">
              <w:rPr>
                <w:bCs/>
                <w:sz w:val="20"/>
                <w:szCs w:val="20"/>
              </w:rPr>
              <w:t xml:space="preserve"> </w:t>
            </w:r>
            <w:r w:rsidRPr="00CE5D97">
              <w:rPr>
                <w:bCs/>
                <w:sz w:val="20"/>
                <w:szCs w:val="20"/>
              </w:rPr>
              <w:t xml:space="preserve">par zemes vienības </w:t>
            </w:r>
            <w:r w:rsidRPr="00CE5D97">
              <w:rPr>
                <w:b/>
                <w:sz w:val="20"/>
                <w:szCs w:val="20"/>
              </w:rPr>
              <w:t>Stacijas ielā, Jelgavā, daļas nomu</w:t>
            </w:r>
          </w:p>
        </w:tc>
        <w:tc>
          <w:tcPr>
            <w:tcW w:w="3402" w:type="dxa"/>
          </w:tcPr>
          <w:p w14:paraId="72A1F8C1" w14:textId="4CA8B85C" w:rsidR="00893D8E" w:rsidRPr="00CE5D97" w:rsidRDefault="00893D8E" w:rsidP="00893D8E">
            <w:pPr>
              <w:jc w:val="both"/>
              <w:rPr>
                <w:sz w:val="20"/>
                <w:szCs w:val="20"/>
              </w:rPr>
            </w:pPr>
            <w:hyperlink r:id="rId18" w:history="1">
              <w:r w:rsidRPr="00CE5D97">
                <w:rPr>
                  <w:rStyle w:val="Hipersaite"/>
                  <w:sz w:val="20"/>
                  <w:szCs w:val="20"/>
                </w:rPr>
                <w:t>https://www.kadastrs.lv/map/di?xy=483604.91850040806,277482.52800000005&amp;z=500</w:t>
              </w:r>
            </w:hyperlink>
          </w:p>
        </w:tc>
        <w:tc>
          <w:tcPr>
            <w:tcW w:w="1417" w:type="dxa"/>
            <w:vAlign w:val="center"/>
          </w:tcPr>
          <w:p w14:paraId="4AD0F1E2" w14:textId="72EFCC5C" w:rsidR="00893D8E" w:rsidRPr="00CE5D97" w:rsidRDefault="00893D8E" w:rsidP="00893D8E">
            <w:pPr>
              <w:jc w:val="center"/>
              <w:rPr>
                <w:sz w:val="20"/>
                <w:szCs w:val="20"/>
              </w:rPr>
            </w:pPr>
            <w:r w:rsidRPr="00CE5D97">
              <w:rPr>
                <w:sz w:val="20"/>
                <w:szCs w:val="20"/>
              </w:rPr>
              <w:t>J.Valdovska</w:t>
            </w:r>
          </w:p>
        </w:tc>
      </w:tr>
      <w:tr w:rsidR="00893D8E" w:rsidRPr="00CE5D97" w14:paraId="78EF1C1E" w14:textId="77777777" w:rsidTr="00A01515">
        <w:trPr>
          <w:trHeight w:val="20"/>
          <w:jc w:val="center"/>
        </w:trPr>
        <w:tc>
          <w:tcPr>
            <w:tcW w:w="672" w:type="dxa"/>
          </w:tcPr>
          <w:p w14:paraId="39E8DC3D" w14:textId="66E71BE8" w:rsidR="00893D8E" w:rsidRPr="00CE5D97" w:rsidRDefault="00893D8E" w:rsidP="00893D8E">
            <w:pPr>
              <w:jc w:val="center"/>
              <w:rPr>
                <w:bCs/>
                <w:sz w:val="20"/>
                <w:szCs w:val="20"/>
              </w:rPr>
            </w:pPr>
            <w:r w:rsidRPr="00CE5D97">
              <w:rPr>
                <w:sz w:val="20"/>
                <w:szCs w:val="20"/>
              </w:rPr>
              <w:t>13.</w:t>
            </w:r>
          </w:p>
        </w:tc>
        <w:tc>
          <w:tcPr>
            <w:tcW w:w="3969" w:type="dxa"/>
          </w:tcPr>
          <w:p w14:paraId="3555F131" w14:textId="21AFD0D3" w:rsidR="00893D8E" w:rsidRPr="00CE5D97" w:rsidRDefault="00893D8E" w:rsidP="00893D8E">
            <w:pPr>
              <w:jc w:val="both"/>
              <w:rPr>
                <w:bCs/>
                <w:sz w:val="20"/>
                <w:szCs w:val="20"/>
              </w:rPr>
            </w:pPr>
            <w:r w:rsidRPr="00CE5D97">
              <w:rPr>
                <w:bCs/>
                <w:sz w:val="20"/>
                <w:szCs w:val="20"/>
              </w:rPr>
              <w:t xml:space="preserve">2026. gada 19. maija </w:t>
            </w:r>
            <w:r w:rsidRPr="00CE5D97">
              <w:rPr>
                <w:b/>
                <w:sz w:val="20"/>
                <w:szCs w:val="20"/>
              </w:rPr>
              <w:t>līguma</w:t>
            </w:r>
            <w:r w:rsidRPr="00CE5D97">
              <w:rPr>
                <w:bCs/>
                <w:sz w:val="20"/>
                <w:szCs w:val="20"/>
              </w:rPr>
              <w:t xml:space="preserve"> Nr. ADM/2-1.7.1/26/503 </w:t>
            </w:r>
            <w:r w:rsidRPr="00CE5D97">
              <w:rPr>
                <w:b/>
                <w:sz w:val="20"/>
                <w:szCs w:val="20"/>
              </w:rPr>
              <w:t>izbeigšana</w:t>
            </w:r>
            <w:r w:rsidRPr="00CE5D97">
              <w:rPr>
                <w:bCs/>
                <w:sz w:val="20"/>
                <w:szCs w:val="20"/>
              </w:rPr>
              <w:t xml:space="preserve"> par zemes vienības </w:t>
            </w:r>
            <w:r w:rsidRPr="00CE5D97">
              <w:rPr>
                <w:b/>
                <w:sz w:val="20"/>
                <w:szCs w:val="20"/>
              </w:rPr>
              <w:t>Laimas ielā 10, Jelgavā,</w:t>
            </w:r>
            <w:r w:rsidRPr="00CE5D97">
              <w:rPr>
                <w:bCs/>
                <w:sz w:val="20"/>
                <w:szCs w:val="20"/>
              </w:rPr>
              <w:t xml:space="preserve">  1/2 domājamās daļas </w:t>
            </w:r>
            <w:r w:rsidRPr="00CE5D97">
              <w:rPr>
                <w:b/>
                <w:sz w:val="20"/>
                <w:szCs w:val="20"/>
              </w:rPr>
              <w:t>lietošanu</w:t>
            </w:r>
          </w:p>
        </w:tc>
        <w:tc>
          <w:tcPr>
            <w:tcW w:w="3402" w:type="dxa"/>
          </w:tcPr>
          <w:p w14:paraId="1472FC61" w14:textId="49D4A346" w:rsidR="00893D8E" w:rsidRPr="00CE5D97" w:rsidRDefault="00893D8E" w:rsidP="00B37539">
            <w:pPr>
              <w:jc w:val="both"/>
              <w:rPr>
                <w:sz w:val="20"/>
                <w:szCs w:val="20"/>
              </w:rPr>
            </w:pPr>
            <w:hyperlink r:id="rId19" w:history="1">
              <w:r w:rsidRPr="00CE5D97">
                <w:rPr>
                  <w:rStyle w:val="Hipersaite"/>
                  <w:sz w:val="20"/>
                  <w:szCs w:val="20"/>
                </w:rPr>
                <w:t>https://www.kadastrs.lv/map/di?xy=483346.4286097712,275591.1090128407&amp;z=200</w:t>
              </w:r>
            </w:hyperlink>
          </w:p>
        </w:tc>
        <w:tc>
          <w:tcPr>
            <w:tcW w:w="1417" w:type="dxa"/>
            <w:vAlign w:val="center"/>
          </w:tcPr>
          <w:p w14:paraId="1A48E111" w14:textId="2E956A14" w:rsidR="00893D8E" w:rsidRPr="00CE5D97" w:rsidRDefault="00893D8E" w:rsidP="00893D8E">
            <w:pPr>
              <w:jc w:val="center"/>
              <w:rPr>
                <w:sz w:val="20"/>
                <w:szCs w:val="20"/>
              </w:rPr>
            </w:pPr>
            <w:r w:rsidRPr="00CE5D97">
              <w:rPr>
                <w:sz w:val="20"/>
                <w:szCs w:val="20"/>
              </w:rPr>
              <w:t>J.Valdovska</w:t>
            </w:r>
          </w:p>
        </w:tc>
      </w:tr>
      <w:tr w:rsidR="00893D8E" w:rsidRPr="00CE5D97" w14:paraId="4306E4B9" w14:textId="77777777" w:rsidTr="00A01515">
        <w:trPr>
          <w:trHeight w:val="20"/>
          <w:jc w:val="center"/>
        </w:trPr>
        <w:tc>
          <w:tcPr>
            <w:tcW w:w="672" w:type="dxa"/>
          </w:tcPr>
          <w:p w14:paraId="0816AE07" w14:textId="3FE63726" w:rsidR="00893D8E" w:rsidRPr="00CE5D97" w:rsidRDefault="00893D8E" w:rsidP="00893D8E">
            <w:pPr>
              <w:jc w:val="center"/>
              <w:rPr>
                <w:bCs/>
                <w:color w:val="000000"/>
                <w:sz w:val="20"/>
                <w:szCs w:val="20"/>
              </w:rPr>
            </w:pPr>
            <w:r w:rsidRPr="00CE5D97">
              <w:rPr>
                <w:sz w:val="20"/>
                <w:szCs w:val="20"/>
              </w:rPr>
              <w:t>14.</w:t>
            </w:r>
          </w:p>
        </w:tc>
        <w:tc>
          <w:tcPr>
            <w:tcW w:w="3969" w:type="dxa"/>
          </w:tcPr>
          <w:p w14:paraId="691EF139" w14:textId="5E5D1870" w:rsidR="00893D8E" w:rsidRPr="00CE5D97" w:rsidRDefault="00893D8E" w:rsidP="00893D8E">
            <w:pPr>
              <w:jc w:val="both"/>
              <w:rPr>
                <w:bCs/>
                <w:sz w:val="20"/>
                <w:szCs w:val="20"/>
              </w:rPr>
            </w:pPr>
            <w:r w:rsidRPr="00CE5D97">
              <w:rPr>
                <w:bCs/>
                <w:sz w:val="20"/>
                <w:szCs w:val="20"/>
              </w:rPr>
              <w:t xml:space="preserve">Par zemes vienības </w:t>
            </w:r>
            <w:r w:rsidRPr="00CE5D97">
              <w:rPr>
                <w:b/>
                <w:sz w:val="20"/>
                <w:szCs w:val="20"/>
              </w:rPr>
              <w:t>Laimas ielā 10, Jelgavā</w:t>
            </w:r>
            <w:r w:rsidRPr="00CE5D97">
              <w:rPr>
                <w:bCs/>
                <w:sz w:val="20"/>
                <w:szCs w:val="20"/>
              </w:rPr>
              <w:t xml:space="preserve">, 1/2 domājamās daļas likumisko </w:t>
            </w:r>
            <w:r w:rsidRPr="00CE5D97">
              <w:rPr>
                <w:b/>
                <w:sz w:val="20"/>
                <w:szCs w:val="20"/>
              </w:rPr>
              <w:t>lietošanu</w:t>
            </w:r>
          </w:p>
        </w:tc>
        <w:tc>
          <w:tcPr>
            <w:tcW w:w="3402" w:type="dxa"/>
          </w:tcPr>
          <w:p w14:paraId="6318F7C3" w14:textId="77777777" w:rsidR="00893D8E" w:rsidRPr="00CE5D97" w:rsidRDefault="00893D8E" w:rsidP="00893D8E">
            <w:pPr>
              <w:jc w:val="both"/>
              <w:rPr>
                <w:sz w:val="20"/>
                <w:szCs w:val="20"/>
              </w:rPr>
            </w:pPr>
          </w:p>
        </w:tc>
        <w:tc>
          <w:tcPr>
            <w:tcW w:w="1417" w:type="dxa"/>
            <w:vAlign w:val="center"/>
          </w:tcPr>
          <w:p w14:paraId="4FE5EECC" w14:textId="189212BF" w:rsidR="00893D8E" w:rsidRPr="00CE5D97" w:rsidRDefault="00893D8E" w:rsidP="00893D8E">
            <w:pPr>
              <w:jc w:val="center"/>
              <w:rPr>
                <w:sz w:val="20"/>
                <w:szCs w:val="20"/>
              </w:rPr>
            </w:pPr>
            <w:r w:rsidRPr="00CE5D97">
              <w:rPr>
                <w:sz w:val="20"/>
                <w:szCs w:val="20"/>
              </w:rPr>
              <w:t>J.Valdovska</w:t>
            </w:r>
          </w:p>
        </w:tc>
      </w:tr>
      <w:tr w:rsidR="00893D8E" w:rsidRPr="00CE5D97" w14:paraId="1228164B" w14:textId="77777777" w:rsidTr="00A01515">
        <w:trPr>
          <w:trHeight w:val="20"/>
          <w:jc w:val="center"/>
        </w:trPr>
        <w:tc>
          <w:tcPr>
            <w:tcW w:w="672" w:type="dxa"/>
          </w:tcPr>
          <w:p w14:paraId="7A815429" w14:textId="2E02FD2E" w:rsidR="00893D8E" w:rsidRPr="00CE5D97" w:rsidRDefault="00893D8E" w:rsidP="00893D8E">
            <w:pPr>
              <w:jc w:val="center"/>
              <w:rPr>
                <w:bCs/>
                <w:color w:val="000000"/>
                <w:sz w:val="20"/>
                <w:szCs w:val="20"/>
              </w:rPr>
            </w:pPr>
            <w:r w:rsidRPr="00CE5D97">
              <w:rPr>
                <w:sz w:val="20"/>
                <w:szCs w:val="20"/>
              </w:rPr>
              <w:lastRenderedPageBreak/>
              <w:t>15.</w:t>
            </w:r>
          </w:p>
        </w:tc>
        <w:tc>
          <w:tcPr>
            <w:tcW w:w="3969" w:type="dxa"/>
          </w:tcPr>
          <w:p w14:paraId="4E86A99F" w14:textId="7450C42C" w:rsidR="00893D8E" w:rsidRPr="00CE5D97" w:rsidRDefault="00893D8E" w:rsidP="00893D8E">
            <w:pPr>
              <w:jc w:val="both"/>
              <w:rPr>
                <w:bCs/>
                <w:sz w:val="20"/>
                <w:szCs w:val="20"/>
              </w:rPr>
            </w:pPr>
            <w:r w:rsidRPr="00CE5D97">
              <w:rPr>
                <w:bCs/>
                <w:sz w:val="20"/>
                <w:szCs w:val="20"/>
              </w:rPr>
              <w:t xml:space="preserve">2003. gada 22.decembra </w:t>
            </w:r>
            <w:r w:rsidRPr="00CE5D97">
              <w:rPr>
                <w:b/>
                <w:sz w:val="20"/>
                <w:szCs w:val="20"/>
              </w:rPr>
              <w:t>līguma</w:t>
            </w:r>
            <w:r w:rsidRPr="00CE5D97">
              <w:rPr>
                <w:bCs/>
                <w:sz w:val="20"/>
                <w:szCs w:val="20"/>
              </w:rPr>
              <w:t xml:space="preserve"> Nr.5/23z-39 </w:t>
            </w:r>
            <w:r w:rsidRPr="00CE5D97">
              <w:rPr>
                <w:b/>
                <w:sz w:val="20"/>
                <w:szCs w:val="20"/>
              </w:rPr>
              <w:t>izbeigšana</w:t>
            </w:r>
            <w:r w:rsidRPr="00CE5D97">
              <w:rPr>
                <w:bCs/>
                <w:sz w:val="20"/>
                <w:szCs w:val="20"/>
              </w:rPr>
              <w:t xml:space="preserve"> par zemes vienības </w:t>
            </w:r>
            <w:r w:rsidRPr="00CE5D97">
              <w:rPr>
                <w:b/>
                <w:sz w:val="20"/>
                <w:szCs w:val="20"/>
              </w:rPr>
              <w:t>Jāņa Čakstes bulvārī 15A</w:t>
            </w:r>
            <w:r w:rsidRPr="00CE5D97">
              <w:rPr>
                <w:bCs/>
                <w:sz w:val="20"/>
                <w:szCs w:val="20"/>
              </w:rPr>
              <w:t>, Jelgavā, domājamo daļu lietošanu</w:t>
            </w:r>
          </w:p>
        </w:tc>
        <w:tc>
          <w:tcPr>
            <w:tcW w:w="3402" w:type="dxa"/>
          </w:tcPr>
          <w:p w14:paraId="1F261500" w14:textId="08A3ED6A" w:rsidR="00893D8E" w:rsidRPr="00CE5D97" w:rsidRDefault="00893D8E" w:rsidP="00893D8E">
            <w:pPr>
              <w:jc w:val="both"/>
              <w:rPr>
                <w:sz w:val="20"/>
                <w:szCs w:val="20"/>
              </w:rPr>
            </w:pPr>
            <w:hyperlink r:id="rId20" w:history="1">
              <w:r w:rsidRPr="00CE5D97">
                <w:rPr>
                  <w:rStyle w:val="Hipersaite"/>
                  <w:sz w:val="20"/>
                  <w:szCs w:val="20"/>
                </w:rPr>
                <w:t>https://www.kadastrs.lv/map/di?xy=483166.882,278994.9275&amp;z=200</w:t>
              </w:r>
            </w:hyperlink>
          </w:p>
        </w:tc>
        <w:tc>
          <w:tcPr>
            <w:tcW w:w="1417" w:type="dxa"/>
            <w:vAlign w:val="center"/>
          </w:tcPr>
          <w:p w14:paraId="13006B7B" w14:textId="544CAC20" w:rsidR="00893D8E" w:rsidRPr="00CE5D97" w:rsidRDefault="00893D8E" w:rsidP="00893D8E">
            <w:pPr>
              <w:jc w:val="center"/>
              <w:rPr>
                <w:sz w:val="20"/>
                <w:szCs w:val="20"/>
              </w:rPr>
            </w:pPr>
            <w:r w:rsidRPr="00CE5D97">
              <w:rPr>
                <w:sz w:val="20"/>
                <w:szCs w:val="20"/>
              </w:rPr>
              <w:t>J.Valdovska</w:t>
            </w:r>
          </w:p>
        </w:tc>
      </w:tr>
      <w:tr w:rsidR="00893D8E" w:rsidRPr="00CE5D97" w14:paraId="00C2D7A8" w14:textId="77777777" w:rsidTr="00A01515">
        <w:trPr>
          <w:trHeight w:val="20"/>
          <w:jc w:val="center"/>
        </w:trPr>
        <w:tc>
          <w:tcPr>
            <w:tcW w:w="672" w:type="dxa"/>
          </w:tcPr>
          <w:p w14:paraId="26EBEF19" w14:textId="2CB6551B" w:rsidR="00893D8E" w:rsidRPr="00CE5D97" w:rsidRDefault="00893D8E" w:rsidP="00893D8E">
            <w:pPr>
              <w:jc w:val="center"/>
              <w:rPr>
                <w:bCs/>
                <w:color w:val="000000"/>
                <w:sz w:val="20"/>
                <w:szCs w:val="20"/>
              </w:rPr>
            </w:pPr>
            <w:r w:rsidRPr="00CE5D97">
              <w:rPr>
                <w:sz w:val="20"/>
                <w:szCs w:val="20"/>
              </w:rPr>
              <w:t>16.</w:t>
            </w:r>
          </w:p>
        </w:tc>
        <w:tc>
          <w:tcPr>
            <w:tcW w:w="3969" w:type="dxa"/>
          </w:tcPr>
          <w:p w14:paraId="4440603B" w14:textId="11062FF6" w:rsidR="00893D8E" w:rsidRPr="00CE5D97" w:rsidRDefault="00893D8E" w:rsidP="00893D8E">
            <w:pPr>
              <w:jc w:val="both"/>
              <w:rPr>
                <w:bCs/>
                <w:sz w:val="20"/>
                <w:szCs w:val="20"/>
              </w:rPr>
            </w:pPr>
            <w:r w:rsidRPr="00CE5D97">
              <w:rPr>
                <w:bCs/>
                <w:sz w:val="20"/>
                <w:szCs w:val="20"/>
              </w:rPr>
              <w:t xml:space="preserve">Par zemes vienības </w:t>
            </w:r>
            <w:r w:rsidRPr="00CE5D97">
              <w:rPr>
                <w:b/>
                <w:sz w:val="20"/>
                <w:szCs w:val="20"/>
              </w:rPr>
              <w:t>Jāņa Čakstes bulvārī 15A</w:t>
            </w:r>
            <w:r w:rsidRPr="00CE5D97">
              <w:rPr>
                <w:bCs/>
                <w:sz w:val="20"/>
                <w:szCs w:val="20"/>
              </w:rPr>
              <w:t>, Jelgavā, domājamo daļu likumisko lietošanu</w:t>
            </w:r>
          </w:p>
        </w:tc>
        <w:tc>
          <w:tcPr>
            <w:tcW w:w="3402" w:type="dxa"/>
          </w:tcPr>
          <w:p w14:paraId="74B8A294" w14:textId="77777777" w:rsidR="00893D8E" w:rsidRPr="00CE5D97" w:rsidRDefault="00893D8E" w:rsidP="00893D8E">
            <w:pPr>
              <w:jc w:val="both"/>
              <w:rPr>
                <w:color w:val="000000"/>
                <w:sz w:val="20"/>
                <w:szCs w:val="20"/>
              </w:rPr>
            </w:pPr>
          </w:p>
        </w:tc>
        <w:tc>
          <w:tcPr>
            <w:tcW w:w="1417" w:type="dxa"/>
            <w:vAlign w:val="center"/>
          </w:tcPr>
          <w:p w14:paraId="6A41FE3A" w14:textId="5633919D" w:rsidR="00893D8E" w:rsidRPr="00CE5D97" w:rsidRDefault="00893D8E" w:rsidP="00893D8E">
            <w:pPr>
              <w:jc w:val="center"/>
              <w:rPr>
                <w:color w:val="000000"/>
                <w:sz w:val="20"/>
                <w:szCs w:val="20"/>
              </w:rPr>
            </w:pPr>
            <w:r w:rsidRPr="00CE5D97">
              <w:rPr>
                <w:sz w:val="20"/>
                <w:szCs w:val="20"/>
              </w:rPr>
              <w:t>J.Valdovska</w:t>
            </w:r>
          </w:p>
        </w:tc>
      </w:tr>
      <w:tr w:rsidR="00893D8E" w:rsidRPr="00CE5D97" w14:paraId="69D1A5D0" w14:textId="77777777" w:rsidTr="00A01515">
        <w:trPr>
          <w:trHeight w:val="20"/>
          <w:jc w:val="center"/>
        </w:trPr>
        <w:tc>
          <w:tcPr>
            <w:tcW w:w="672" w:type="dxa"/>
          </w:tcPr>
          <w:p w14:paraId="4DD800AD" w14:textId="5125CE65" w:rsidR="00893D8E" w:rsidRPr="00CE5D97" w:rsidRDefault="00893D8E" w:rsidP="00893D8E">
            <w:pPr>
              <w:jc w:val="center"/>
              <w:rPr>
                <w:bCs/>
                <w:color w:val="000000"/>
                <w:sz w:val="20"/>
                <w:szCs w:val="20"/>
              </w:rPr>
            </w:pPr>
            <w:r w:rsidRPr="00CE5D97">
              <w:rPr>
                <w:sz w:val="20"/>
                <w:szCs w:val="20"/>
              </w:rPr>
              <w:t>17.</w:t>
            </w:r>
          </w:p>
        </w:tc>
        <w:tc>
          <w:tcPr>
            <w:tcW w:w="3969" w:type="dxa"/>
          </w:tcPr>
          <w:p w14:paraId="521095DD" w14:textId="79A46BCC" w:rsidR="00893D8E" w:rsidRPr="00CE5D97" w:rsidRDefault="00893D8E" w:rsidP="00B37539">
            <w:pPr>
              <w:jc w:val="both"/>
              <w:rPr>
                <w:bCs/>
                <w:sz w:val="20"/>
                <w:szCs w:val="20"/>
              </w:rPr>
            </w:pPr>
            <w:r w:rsidRPr="00CE5D97">
              <w:rPr>
                <w:bCs/>
                <w:sz w:val="20"/>
                <w:szCs w:val="20"/>
              </w:rPr>
              <w:t xml:space="preserve">Pašvaldībai piekritīgās zemes vienības </w:t>
            </w:r>
            <w:r w:rsidRPr="00CE5D97">
              <w:rPr>
                <w:b/>
                <w:sz w:val="20"/>
                <w:szCs w:val="20"/>
              </w:rPr>
              <w:t>Kazarmes ielā 22A, Jelgavā</w:t>
            </w:r>
            <w:r w:rsidRPr="00CE5D97">
              <w:rPr>
                <w:bCs/>
                <w:sz w:val="20"/>
                <w:szCs w:val="20"/>
              </w:rPr>
              <w:t>, situācijas skices apstiprināšana</w:t>
            </w:r>
            <w:r w:rsidR="00B37539" w:rsidRPr="00CE5D97">
              <w:rPr>
                <w:bCs/>
                <w:sz w:val="20"/>
                <w:szCs w:val="20"/>
              </w:rPr>
              <w:t xml:space="preserve"> </w:t>
            </w:r>
            <w:r w:rsidRPr="00CE5D97">
              <w:rPr>
                <w:bCs/>
                <w:sz w:val="20"/>
                <w:szCs w:val="20"/>
              </w:rPr>
              <w:t>(zemes vienības kadastra apzīmējumus 0900 004 0472)</w:t>
            </w:r>
          </w:p>
        </w:tc>
        <w:tc>
          <w:tcPr>
            <w:tcW w:w="3402" w:type="dxa"/>
          </w:tcPr>
          <w:p w14:paraId="61521F6B" w14:textId="690D59A4" w:rsidR="00893D8E" w:rsidRPr="00CE5D97" w:rsidRDefault="00893D8E" w:rsidP="00893D8E">
            <w:pPr>
              <w:jc w:val="both"/>
              <w:rPr>
                <w:color w:val="000000"/>
                <w:sz w:val="20"/>
                <w:szCs w:val="20"/>
              </w:rPr>
            </w:pPr>
            <w:hyperlink r:id="rId21" w:history="1">
              <w:r w:rsidRPr="00CE5D97">
                <w:rPr>
                  <w:rStyle w:val="Hipersaite"/>
                  <w:sz w:val="20"/>
                  <w:szCs w:val="20"/>
                </w:rPr>
                <w:t>https://www.kadastrs.lv/map/di?xy=482273.3559371311,279105.6990057248&amp;z=200</w:t>
              </w:r>
            </w:hyperlink>
          </w:p>
        </w:tc>
        <w:tc>
          <w:tcPr>
            <w:tcW w:w="1417" w:type="dxa"/>
            <w:vAlign w:val="center"/>
          </w:tcPr>
          <w:p w14:paraId="268C276F" w14:textId="47E75CEF" w:rsidR="00893D8E" w:rsidRPr="00CE5D97" w:rsidRDefault="00893D8E" w:rsidP="00893D8E">
            <w:pPr>
              <w:jc w:val="center"/>
              <w:rPr>
                <w:color w:val="000000"/>
                <w:sz w:val="20"/>
                <w:szCs w:val="20"/>
              </w:rPr>
            </w:pPr>
            <w:r w:rsidRPr="00CE5D97">
              <w:rPr>
                <w:sz w:val="20"/>
                <w:szCs w:val="20"/>
              </w:rPr>
              <w:t>J.Valdovska</w:t>
            </w:r>
          </w:p>
        </w:tc>
      </w:tr>
      <w:tr w:rsidR="00893D8E" w:rsidRPr="00CE5D97" w14:paraId="7C979A4F" w14:textId="77777777" w:rsidTr="00A01515">
        <w:trPr>
          <w:trHeight w:val="20"/>
          <w:jc w:val="center"/>
        </w:trPr>
        <w:tc>
          <w:tcPr>
            <w:tcW w:w="672" w:type="dxa"/>
          </w:tcPr>
          <w:p w14:paraId="2AD30A42" w14:textId="1B7856E2" w:rsidR="00893D8E" w:rsidRPr="00CE5D97" w:rsidRDefault="00893D8E" w:rsidP="00893D8E">
            <w:pPr>
              <w:jc w:val="center"/>
              <w:rPr>
                <w:bCs/>
                <w:color w:val="000000"/>
                <w:sz w:val="20"/>
                <w:szCs w:val="20"/>
              </w:rPr>
            </w:pPr>
            <w:r w:rsidRPr="00CE5D97">
              <w:rPr>
                <w:sz w:val="20"/>
                <w:szCs w:val="20"/>
              </w:rPr>
              <w:t>18.</w:t>
            </w:r>
          </w:p>
        </w:tc>
        <w:tc>
          <w:tcPr>
            <w:tcW w:w="3969" w:type="dxa"/>
          </w:tcPr>
          <w:p w14:paraId="7D3D5CD1" w14:textId="7878E7D4" w:rsidR="00893D8E" w:rsidRPr="00CE5D97" w:rsidRDefault="00893D8E" w:rsidP="00893D8E">
            <w:pPr>
              <w:jc w:val="both"/>
              <w:rPr>
                <w:bCs/>
                <w:sz w:val="20"/>
                <w:szCs w:val="20"/>
              </w:rPr>
            </w:pPr>
            <w:r w:rsidRPr="00CE5D97">
              <w:rPr>
                <w:bCs/>
                <w:sz w:val="20"/>
                <w:szCs w:val="20"/>
              </w:rPr>
              <w:t xml:space="preserve">Zemes vienības </w:t>
            </w:r>
            <w:r w:rsidRPr="00CE5D97">
              <w:rPr>
                <w:b/>
                <w:sz w:val="20"/>
                <w:szCs w:val="20"/>
              </w:rPr>
              <w:t>Kazarmes ielā 22A</w:t>
            </w:r>
            <w:r w:rsidRPr="00CE5D97">
              <w:rPr>
                <w:bCs/>
                <w:sz w:val="20"/>
                <w:szCs w:val="20"/>
              </w:rPr>
              <w:t>, Jelgavā atbilstība starpgabala statusam</w:t>
            </w:r>
          </w:p>
        </w:tc>
        <w:tc>
          <w:tcPr>
            <w:tcW w:w="3402" w:type="dxa"/>
          </w:tcPr>
          <w:p w14:paraId="361EABC6" w14:textId="53179A31" w:rsidR="00893D8E" w:rsidRPr="00CE5D97" w:rsidRDefault="00893D8E" w:rsidP="00893D8E">
            <w:pPr>
              <w:jc w:val="both"/>
              <w:rPr>
                <w:sz w:val="20"/>
                <w:szCs w:val="20"/>
              </w:rPr>
            </w:pPr>
            <w:hyperlink r:id="rId22" w:history="1">
              <w:r w:rsidRPr="00CE5D97">
                <w:rPr>
                  <w:rStyle w:val="Hipersaite"/>
                  <w:sz w:val="20"/>
                  <w:szCs w:val="20"/>
                </w:rPr>
                <w:t>https://www.kadastrs.lv/map/di?xy=482286.4175655303,279105.7669573044&amp;z=750</w:t>
              </w:r>
            </w:hyperlink>
          </w:p>
        </w:tc>
        <w:tc>
          <w:tcPr>
            <w:tcW w:w="1417" w:type="dxa"/>
            <w:vAlign w:val="center"/>
          </w:tcPr>
          <w:p w14:paraId="51B0897E" w14:textId="07957514" w:rsidR="00893D8E" w:rsidRPr="00CE5D97" w:rsidRDefault="00147D8E" w:rsidP="00893D8E">
            <w:pPr>
              <w:jc w:val="center"/>
              <w:rPr>
                <w:sz w:val="20"/>
                <w:szCs w:val="20"/>
              </w:rPr>
            </w:pPr>
            <w:r>
              <w:rPr>
                <w:sz w:val="20"/>
                <w:szCs w:val="20"/>
              </w:rPr>
              <w:t>S.Ozola</w:t>
            </w:r>
          </w:p>
        </w:tc>
      </w:tr>
      <w:tr w:rsidR="00893D8E" w:rsidRPr="00CE5D97" w14:paraId="20F520D1" w14:textId="77777777" w:rsidTr="00A01515">
        <w:trPr>
          <w:trHeight w:val="20"/>
          <w:jc w:val="center"/>
        </w:trPr>
        <w:tc>
          <w:tcPr>
            <w:tcW w:w="672" w:type="dxa"/>
          </w:tcPr>
          <w:p w14:paraId="5F07CC59" w14:textId="38931B9D" w:rsidR="00893D8E" w:rsidRPr="00CE5D97" w:rsidRDefault="00893D8E" w:rsidP="00893D8E">
            <w:pPr>
              <w:jc w:val="center"/>
              <w:rPr>
                <w:bCs/>
                <w:color w:val="000000"/>
                <w:sz w:val="20"/>
                <w:szCs w:val="20"/>
              </w:rPr>
            </w:pPr>
            <w:r w:rsidRPr="00CE5D97">
              <w:rPr>
                <w:sz w:val="20"/>
                <w:szCs w:val="20"/>
              </w:rPr>
              <w:t>19.</w:t>
            </w:r>
          </w:p>
        </w:tc>
        <w:tc>
          <w:tcPr>
            <w:tcW w:w="3969" w:type="dxa"/>
          </w:tcPr>
          <w:p w14:paraId="6A46BC15" w14:textId="42028986" w:rsidR="00893D8E" w:rsidRPr="00CE5D97" w:rsidRDefault="00893D8E" w:rsidP="00B37539">
            <w:pPr>
              <w:jc w:val="both"/>
              <w:rPr>
                <w:sz w:val="20"/>
                <w:szCs w:val="20"/>
              </w:rPr>
            </w:pPr>
            <w:r w:rsidRPr="00CE5D97">
              <w:rPr>
                <w:bCs/>
                <w:sz w:val="20"/>
                <w:szCs w:val="20"/>
              </w:rPr>
              <w:t xml:space="preserve">Zemes robežu un situācijas plānu apstiprināšana zemes vienībai </w:t>
            </w:r>
            <w:r w:rsidRPr="00CE5D97">
              <w:rPr>
                <w:b/>
                <w:sz w:val="20"/>
                <w:szCs w:val="20"/>
              </w:rPr>
              <w:t>Sila ielā 34, Jelgavā</w:t>
            </w:r>
            <w:r w:rsidR="00B37539" w:rsidRPr="00CE5D97">
              <w:rPr>
                <w:b/>
                <w:sz w:val="20"/>
                <w:szCs w:val="20"/>
              </w:rPr>
              <w:t xml:space="preserve"> </w:t>
            </w:r>
            <w:r w:rsidRPr="00CE5D97">
              <w:rPr>
                <w:bCs/>
                <w:sz w:val="20"/>
                <w:szCs w:val="20"/>
              </w:rPr>
              <w:t>(zemes vienības kadastra apzīmējums 0900 018 0300)</w:t>
            </w:r>
          </w:p>
        </w:tc>
        <w:tc>
          <w:tcPr>
            <w:tcW w:w="3402" w:type="dxa"/>
          </w:tcPr>
          <w:p w14:paraId="44174777" w14:textId="33C86B2B" w:rsidR="00893D8E" w:rsidRPr="00CE5D97" w:rsidRDefault="00893D8E" w:rsidP="00B37539">
            <w:pPr>
              <w:rPr>
                <w:rStyle w:val="Hipersaite"/>
                <w:sz w:val="20"/>
                <w:szCs w:val="20"/>
              </w:rPr>
            </w:pPr>
            <w:hyperlink r:id="rId23" w:history="1">
              <w:r w:rsidRPr="00CE5D97">
                <w:rPr>
                  <w:rStyle w:val="Hipersaite"/>
                  <w:sz w:val="20"/>
                  <w:szCs w:val="20"/>
                </w:rPr>
                <w:t>https://www.kadastrs.lv/map/di?xy=482514.6208995953,275838.511&amp;z=200</w:t>
              </w:r>
            </w:hyperlink>
          </w:p>
        </w:tc>
        <w:tc>
          <w:tcPr>
            <w:tcW w:w="1417" w:type="dxa"/>
            <w:vAlign w:val="center"/>
          </w:tcPr>
          <w:p w14:paraId="4C1D73ED" w14:textId="1B34C1EB" w:rsidR="00893D8E" w:rsidRPr="00CE5D97" w:rsidRDefault="00893D8E" w:rsidP="00893D8E">
            <w:pPr>
              <w:jc w:val="center"/>
              <w:rPr>
                <w:sz w:val="20"/>
                <w:szCs w:val="20"/>
              </w:rPr>
            </w:pPr>
            <w:r w:rsidRPr="00CE5D97">
              <w:rPr>
                <w:sz w:val="20"/>
                <w:szCs w:val="20"/>
              </w:rPr>
              <w:t>J.Valdovska</w:t>
            </w:r>
          </w:p>
        </w:tc>
      </w:tr>
      <w:tr w:rsidR="00893D8E" w:rsidRPr="00CE5D97" w14:paraId="65E2A0D7" w14:textId="77777777" w:rsidTr="00A01515">
        <w:trPr>
          <w:trHeight w:val="20"/>
          <w:jc w:val="center"/>
        </w:trPr>
        <w:tc>
          <w:tcPr>
            <w:tcW w:w="672" w:type="dxa"/>
          </w:tcPr>
          <w:p w14:paraId="76F8C3F8" w14:textId="69E8B715" w:rsidR="00893D8E" w:rsidRPr="00CE5D97" w:rsidRDefault="00893D8E" w:rsidP="00893D8E">
            <w:pPr>
              <w:jc w:val="center"/>
              <w:rPr>
                <w:bCs/>
                <w:color w:val="000000"/>
                <w:sz w:val="20"/>
                <w:szCs w:val="20"/>
              </w:rPr>
            </w:pPr>
            <w:r w:rsidRPr="00CE5D97">
              <w:rPr>
                <w:sz w:val="20"/>
                <w:szCs w:val="20"/>
              </w:rPr>
              <w:t>20.</w:t>
            </w:r>
          </w:p>
        </w:tc>
        <w:tc>
          <w:tcPr>
            <w:tcW w:w="3969" w:type="dxa"/>
          </w:tcPr>
          <w:p w14:paraId="7C3D3948" w14:textId="425754F5" w:rsidR="00893D8E" w:rsidRPr="00CE5D97" w:rsidRDefault="00893D8E" w:rsidP="00B37539">
            <w:pPr>
              <w:jc w:val="both"/>
              <w:rPr>
                <w:sz w:val="20"/>
                <w:szCs w:val="20"/>
              </w:rPr>
            </w:pPr>
            <w:r w:rsidRPr="00CE5D97">
              <w:rPr>
                <w:bCs/>
                <w:sz w:val="20"/>
                <w:szCs w:val="20"/>
              </w:rPr>
              <w:t xml:space="preserve">Zemes robežu un situācijas plānu apstiprināšana zemes vienībai </w:t>
            </w:r>
            <w:r w:rsidRPr="00CE5D97">
              <w:rPr>
                <w:b/>
                <w:sz w:val="20"/>
                <w:szCs w:val="20"/>
              </w:rPr>
              <w:t>Pureņu ielā 10</w:t>
            </w:r>
            <w:r w:rsidRPr="00CE5D97">
              <w:rPr>
                <w:bCs/>
                <w:sz w:val="20"/>
                <w:szCs w:val="20"/>
              </w:rPr>
              <w:t xml:space="preserve">, </w:t>
            </w:r>
            <w:r w:rsidRPr="00CE5D97">
              <w:rPr>
                <w:b/>
                <w:sz w:val="20"/>
                <w:szCs w:val="20"/>
              </w:rPr>
              <w:t>Jelgavā</w:t>
            </w:r>
            <w:r w:rsidR="00B37539" w:rsidRPr="00CE5D97">
              <w:rPr>
                <w:b/>
                <w:sz w:val="20"/>
                <w:szCs w:val="20"/>
              </w:rPr>
              <w:t xml:space="preserve"> </w:t>
            </w:r>
            <w:r w:rsidRPr="00CE5D97">
              <w:rPr>
                <w:bCs/>
                <w:sz w:val="20"/>
                <w:szCs w:val="20"/>
              </w:rPr>
              <w:t>(zemes vienības kadastra apzīmējums 0900 017 0108)</w:t>
            </w:r>
          </w:p>
        </w:tc>
        <w:tc>
          <w:tcPr>
            <w:tcW w:w="3402" w:type="dxa"/>
          </w:tcPr>
          <w:p w14:paraId="4123DB45" w14:textId="2B630542" w:rsidR="00893D8E" w:rsidRPr="00CE5D97" w:rsidRDefault="00893D8E" w:rsidP="00B37539">
            <w:pPr>
              <w:rPr>
                <w:rStyle w:val="Hipersaite"/>
                <w:sz w:val="20"/>
                <w:szCs w:val="20"/>
              </w:rPr>
            </w:pPr>
            <w:hyperlink r:id="rId24" w:history="1">
              <w:r w:rsidRPr="00CE5D97">
                <w:rPr>
                  <w:rStyle w:val="Hipersaite"/>
                  <w:bCs/>
                  <w:sz w:val="20"/>
                  <w:szCs w:val="20"/>
                </w:rPr>
                <w:t>https://www.kadastrs.lv/map/di?xy=483286.982000408,276070.1095000005&amp;z=500</w:t>
              </w:r>
            </w:hyperlink>
          </w:p>
        </w:tc>
        <w:tc>
          <w:tcPr>
            <w:tcW w:w="1417" w:type="dxa"/>
            <w:vAlign w:val="center"/>
          </w:tcPr>
          <w:p w14:paraId="179FBB56" w14:textId="6FF2580F" w:rsidR="00893D8E" w:rsidRPr="00CE5D97" w:rsidRDefault="00893D8E" w:rsidP="00893D8E">
            <w:pPr>
              <w:jc w:val="center"/>
              <w:rPr>
                <w:sz w:val="20"/>
                <w:szCs w:val="20"/>
              </w:rPr>
            </w:pPr>
            <w:r w:rsidRPr="00CE5D97">
              <w:rPr>
                <w:sz w:val="20"/>
                <w:szCs w:val="20"/>
              </w:rPr>
              <w:t>J.Valdovska</w:t>
            </w:r>
          </w:p>
        </w:tc>
      </w:tr>
      <w:tr w:rsidR="00893D8E" w:rsidRPr="00CE5D97" w14:paraId="14F373AA" w14:textId="77777777" w:rsidTr="00A01515">
        <w:trPr>
          <w:trHeight w:val="20"/>
          <w:jc w:val="center"/>
        </w:trPr>
        <w:tc>
          <w:tcPr>
            <w:tcW w:w="672" w:type="dxa"/>
          </w:tcPr>
          <w:p w14:paraId="424146B3" w14:textId="26C26776" w:rsidR="00893D8E" w:rsidRPr="00CE5D97" w:rsidRDefault="00893D8E" w:rsidP="00893D8E">
            <w:pPr>
              <w:jc w:val="center"/>
              <w:rPr>
                <w:bCs/>
                <w:color w:val="000000"/>
                <w:sz w:val="20"/>
                <w:szCs w:val="20"/>
              </w:rPr>
            </w:pPr>
            <w:r w:rsidRPr="00CE5D97">
              <w:rPr>
                <w:sz w:val="20"/>
                <w:szCs w:val="20"/>
              </w:rPr>
              <w:t>21.</w:t>
            </w:r>
          </w:p>
        </w:tc>
        <w:tc>
          <w:tcPr>
            <w:tcW w:w="3969" w:type="dxa"/>
          </w:tcPr>
          <w:p w14:paraId="4CA30198" w14:textId="376C39A5" w:rsidR="00893D8E" w:rsidRPr="00CE5D97" w:rsidRDefault="00893D8E" w:rsidP="00B37539">
            <w:pPr>
              <w:jc w:val="both"/>
              <w:rPr>
                <w:sz w:val="20"/>
                <w:szCs w:val="20"/>
              </w:rPr>
            </w:pPr>
            <w:r w:rsidRPr="00CE5D97">
              <w:rPr>
                <w:bCs/>
                <w:sz w:val="20"/>
                <w:szCs w:val="20"/>
              </w:rPr>
              <w:t xml:space="preserve">Zemes robežu un situācijas plānu apstiprināšana zemes vienībai </w:t>
            </w:r>
            <w:r w:rsidRPr="00CE5D97">
              <w:rPr>
                <w:b/>
                <w:sz w:val="20"/>
                <w:szCs w:val="20"/>
              </w:rPr>
              <w:t>Lietuvas šosejā 6A,</w:t>
            </w:r>
            <w:r w:rsidRPr="00CE5D97">
              <w:rPr>
                <w:bCs/>
                <w:sz w:val="20"/>
                <w:szCs w:val="20"/>
              </w:rPr>
              <w:t xml:space="preserve"> Jelgavā</w:t>
            </w:r>
            <w:r w:rsidR="00B37539" w:rsidRPr="00CE5D97">
              <w:rPr>
                <w:bCs/>
                <w:sz w:val="20"/>
                <w:szCs w:val="20"/>
              </w:rPr>
              <w:t xml:space="preserve"> </w:t>
            </w:r>
            <w:r w:rsidRPr="00CE5D97">
              <w:rPr>
                <w:bCs/>
                <w:sz w:val="20"/>
                <w:szCs w:val="20"/>
              </w:rPr>
              <w:t>(zemes vienības kadastra apzīmējums 0900 007 0513)</w:t>
            </w:r>
          </w:p>
        </w:tc>
        <w:tc>
          <w:tcPr>
            <w:tcW w:w="3402" w:type="dxa"/>
          </w:tcPr>
          <w:p w14:paraId="05EF7C7C" w14:textId="10CD8F0B" w:rsidR="00893D8E" w:rsidRPr="00CE5D97" w:rsidRDefault="00893D8E" w:rsidP="00B37539">
            <w:pPr>
              <w:rPr>
                <w:rStyle w:val="Hipersaite"/>
                <w:sz w:val="20"/>
                <w:szCs w:val="20"/>
              </w:rPr>
            </w:pPr>
            <w:hyperlink r:id="rId25" w:history="1">
              <w:r w:rsidRPr="00CE5D97">
                <w:rPr>
                  <w:rStyle w:val="Hipersaite"/>
                  <w:bCs/>
                  <w:sz w:val="20"/>
                  <w:szCs w:val="20"/>
                </w:rPr>
                <w:t>https://www.kadastrs.lv/map/di?xy=483285.7331736847,276803.0520999364&amp;z=200</w:t>
              </w:r>
            </w:hyperlink>
          </w:p>
        </w:tc>
        <w:tc>
          <w:tcPr>
            <w:tcW w:w="1417" w:type="dxa"/>
            <w:vAlign w:val="center"/>
          </w:tcPr>
          <w:p w14:paraId="4F874F21" w14:textId="29510F19" w:rsidR="00893D8E" w:rsidRPr="00CE5D97" w:rsidRDefault="00893D8E" w:rsidP="00893D8E">
            <w:pPr>
              <w:jc w:val="center"/>
              <w:rPr>
                <w:sz w:val="20"/>
                <w:szCs w:val="20"/>
              </w:rPr>
            </w:pPr>
            <w:r w:rsidRPr="00CE5D97">
              <w:rPr>
                <w:sz w:val="20"/>
                <w:szCs w:val="20"/>
              </w:rPr>
              <w:t>J.Valdovska</w:t>
            </w:r>
          </w:p>
        </w:tc>
      </w:tr>
      <w:tr w:rsidR="00893D8E" w:rsidRPr="00CE5D97" w14:paraId="63F03B33" w14:textId="77777777" w:rsidTr="00A01515">
        <w:trPr>
          <w:trHeight w:val="20"/>
          <w:jc w:val="center"/>
        </w:trPr>
        <w:tc>
          <w:tcPr>
            <w:tcW w:w="672" w:type="dxa"/>
          </w:tcPr>
          <w:p w14:paraId="5AA90FF5" w14:textId="5BB3C5A1" w:rsidR="00893D8E" w:rsidRPr="00CE5D97" w:rsidRDefault="00893D8E" w:rsidP="00893D8E">
            <w:pPr>
              <w:jc w:val="center"/>
              <w:rPr>
                <w:bCs/>
                <w:color w:val="000000"/>
                <w:sz w:val="20"/>
                <w:szCs w:val="20"/>
              </w:rPr>
            </w:pPr>
            <w:r w:rsidRPr="00CE5D97">
              <w:rPr>
                <w:sz w:val="20"/>
                <w:szCs w:val="20"/>
              </w:rPr>
              <w:t>22.</w:t>
            </w:r>
          </w:p>
        </w:tc>
        <w:tc>
          <w:tcPr>
            <w:tcW w:w="3969" w:type="dxa"/>
          </w:tcPr>
          <w:p w14:paraId="0755A788" w14:textId="7B1E846E" w:rsidR="00893D8E" w:rsidRPr="00CE5D97" w:rsidRDefault="00893D8E" w:rsidP="00B37539">
            <w:pPr>
              <w:ind w:right="-1"/>
              <w:jc w:val="both"/>
              <w:rPr>
                <w:sz w:val="20"/>
                <w:szCs w:val="20"/>
              </w:rPr>
            </w:pPr>
            <w:r w:rsidRPr="00CE5D97">
              <w:rPr>
                <w:bCs/>
                <w:sz w:val="20"/>
                <w:szCs w:val="20"/>
              </w:rPr>
              <w:t>Zemes robežu un situācijas plānu apstiprināšana zemes vienībai ar kadastra apzīmējumu 0900 007 0486 Jelgavā</w:t>
            </w:r>
            <w:r w:rsidR="00B37539" w:rsidRPr="00CE5D97">
              <w:rPr>
                <w:bCs/>
                <w:sz w:val="20"/>
                <w:szCs w:val="20"/>
              </w:rPr>
              <w:t xml:space="preserve"> </w:t>
            </w:r>
            <w:r w:rsidRPr="00CE5D97">
              <w:rPr>
                <w:bCs/>
                <w:sz w:val="20"/>
                <w:szCs w:val="20"/>
              </w:rPr>
              <w:t>(</w:t>
            </w:r>
            <w:r w:rsidRPr="00CE5D97">
              <w:rPr>
                <w:b/>
                <w:sz w:val="20"/>
                <w:szCs w:val="20"/>
              </w:rPr>
              <w:t>Aveņu ielas grāvis, Jelgava</w:t>
            </w:r>
            <w:r w:rsidRPr="00CE5D97">
              <w:rPr>
                <w:bCs/>
                <w:sz w:val="20"/>
                <w:szCs w:val="20"/>
              </w:rPr>
              <w:t>)</w:t>
            </w:r>
          </w:p>
        </w:tc>
        <w:tc>
          <w:tcPr>
            <w:tcW w:w="3402" w:type="dxa"/>
          </w:tcPr>
          <w:p w14:paraId="787F1E35" w14:textId="0D00B7B8" w:rsidR="00893D8E" w:rsidRPr="00CE5D97" w:rsidRDefault="00893D8E" w:rsidP="00B37539">
            <w:pPr>
              <w:rPr>
                <w:rStyle w:val="Hipersaite"/>
                <w:sz w:val="20"/>
                <w:szCs w:val="20"/>
              </w:rPr>
            </w:pPr>
            <w:hyperlink r:id="rId26" w:history="1">
              <w:r w:rsidRPr="00CE5D97">
                <w:rPr>
                  <w:rStyle w:val="Hipersaite"/>
                  <w:sz w:val="20"/>
                  <w:szCs w:val="20"/>
                </w:rPr>
                <w:t>https://www.kadastrs.lv/map/di?xy=483189.10714673443,276416.6538256805&amp;z=200</w:t>
              </w:r>
            </w:hyperlink>
          </w:p>
        </w:tc>
        <w:tc>
          <w:tcPr>
            <w:tcW w:w="1417" w:type="dxa"/>
            <w:vAlign w:val="center"/>
          </w:tcPr>
          <w:p w14:paraId="3FB6D403" w14:textId="57FA8D99" w:rsidR="00893D8E" w:rsidRPr="00CE5D97" w:rsidRDefault="00893D8E" w:rsidP="00893D8E">
            <w:pPr>
              <w:jc w:val="center"/>
              <w:rPr>
                <w:sz w:val="20"/>
                <w:szCs w:val="20"/>
              </w:rPr>
            </w:pPr>
            <w:r w:rsidRPr="00CE5D97">
              <w:rPr>
                <w:sz w:val="20"/>
                <w:szCs w:val="20"/>
              </w:rPr>
              <w:t>J.Valdovska</w:t>
            </w:r>
          </w:p>
        </w:tc>
      </w:tr>
      <w:tr w:rsidR="00893D8E" w:rsidRPr="00CE5D97" w14:paraId="42DE5F3B" w14:textId="77777777" w:rsidTr="00A01515">
        <w:trPr>
          <w:trHeight w:val="20"/>
          <w:jc w:val="center"/>
        </w:trPr>
        <w:tc>
          <w:tcPr>
            <w:tcW w:w="672" w:type="dxa"/>
          </w:tcPr>
          <w:p w14:paraId="121BF1A4" w14:textId="0B0A17C9" w:rsidR="00893D8E" w:rsidRPr="00CE5D97" w:rsidRDefault="00893D8E" w:rsidP="00893D8E">
            <w:pPr>
              <w:jc w:val="center"/>
              <w:rPr>
                <w:bCs/>
                <w:color w:val="000000"/>
                <w:sz w:val="20"/>
                <w:szCs w:val="20"/>
              </w:rPr>
            </w:pPr>
            <w:r w:rsidRPr="00CE5D97">
              <w:rPr>
                <w:sz w:val="20"/>
                <w:szCs w:val="20"/>
              </w:rPr>
              <w:t>23.</w:t>
            </w:r>
          </w:p>
        </w:tc>
        <w:tc>
          <w:tcPr>
            <w:tcW w:w="3969" w:type="dxa"/>
          </w:tcPr>
          <w:p w14:paraId="28CFE573" w14:textId="6D98ED82" w:rsidR="00893D8E" w:rsidRPr="00CE5D97" w:rsidRDefault="00893D8E" w:rsidP="00B37539">
            <w:pPr>
              <w:jc w:val="both"/>
              <w:rPr>
                <w:sz w:val="20"/>
                <w:szCs w:val="20"/>
              </w:rPr>
            </w:pPr>
            <w:r w:rsidRPr="00CE5D97">
              <w:rPr>
                <w:bCs/>
                <w:sz w:val="20"/>
                <w:szCs w:val="20"/>
              </w:rPr>
              <w:t xml:space="preserve">Zemes robežu un situācijas plānu apstiprināšana zemes vienībai </w:t>
            </w:r>
            <w:r w:rsidRPr="00CE5D97">
              <w:rPr>
                <w:b/>
                <w:sz w:val="20"/>
                <w:szCs w:val="20"/>
              </w:rPr>
              <w:t>Aveņu ielā 34, Jelgavā</w:t>
            </w:r>
            <w:r w:rsidR="00B37539" w:rsidRPr="00CE5D97">
              <w:rPr>
                <w:b/>
                <w:sz w:val="20"/>
                <w:szCs w:val="20"/>
              </w:rPr>
              <w:t xml:space="preserve"> </w:t>
            </w:r>
            <w:r w:rsidRPr="00CE5D97">
              <w:rPr>
                <w:bCs/>
                <w:sz w:val="20"/>
                <w:szCs w:val="20"/>
              </w:rPr>
              <w:t>(zemes vienības kadastra apzīmējums 0900 007 0235)</w:t>
            </w:r>
          </w:p>
        </w:tc>
        <w:tc>
          <w:tcPr>
            <w:tcW w:w="3402" w:type="dxa"/>
          </w:tcPr>
          <w:p w14:paraId="4A31DE79" w14:textId="0B16B4BA" w:rsidR="00893D8E" w:rsidRPr="00CE5D97" w:rsidRDefault="00893D8E" w:rsidP="00B37539">
            <w:pPr>
              <w:rPr>
                <w:rStyle w:val="Hipersaite"/>
                <w:sz w:val="20"/>
                <w:szCs w:val="20"/>
              </w:rPr>
            </w:pPr>
            <w:hyperlink r:id="rId27" w:history="1">
              <w:r w:rsidRPr="00CE5D97">
                <w:rPr>
                  <w:rStyle w:val="Hipersaite"/>
                  <w:sz w:val="20"/>
                  <w:szCs w:val="20"/>
                </w:rPr>
                <w:t>https://www.kadastrs.lv/map/di?xy=483139.23308882094,276404.5094264771&amp;z=200</w:t>
              </w:r>
            </w:hyperlink>
          </w:p>
        </w:tc>
        <w:tc>
          <w:tcPr>
            <w:tcW w:w="1417" w:type="dxa"/>
            <w:vAlign w:val="center"/>
          </w:tcPr>
          <w:p w14:paraId="7630A2B1" w14:textId="1E6D57D1" w:rsidR="00893D8E" w:rsidRPr="00CE5D97" w:rsidRDefault="00893D8E" w:rsidP="00893D8E">
            <w:pPr>
              <w:jc w:val="center"/>
              <w:rPr>
                <w:sz w:val="20"/>
                <w:szCs w:val="20"/>
              </w:rPr>
            </w:pPr>
            <w:r w:rsidRPr="00CE5D97">
              <w:rPr>
                <w:sz w:val="20"/>
                <w:szCs w:val="20"/>
              </w:rPr>
              <w:t>J.Valdovska</w:t>
            </w:r>
          </w:p>
        </w:tc>
      </w:tr>
      <w:tr w:rsidR="00893D8E" w:rsidRPr="00CE5D97" w14:paraId="2B3F45C3" w14:textId="77777777" w:rsidTr="00A01515">
        <w:trPr>
          <w:trHeight w:val="20"/>
          <w:jc w:val="center"/>
        </w:trPr>
        <w:tc>
          <w:tcPr>
            <w:tcW w:w="672" w:type="dxa"/>
          </w:tcPr>
          <w:p w14:paraId="67F828E2" w14:textId="084B6856" w:rsidR="00893D8E" w:rsidRPr="00CE5D97" w:rsidRDefault="00893D8E" w:rsidP="00893D8E">
            <w:pPr>
              <w:jc w:val="center"/>
              <w:rPr>
                <w:bCs/>
                <w:color w:val="000000"/>
                <w:sz w:val="20"/>
                <w:szCs w:val="20"/>
              </w:rPr>
            </w:pPr>
            <w:r w:rsidRPr="00CE5D97">
              <w:rPr>
                <w:sz w:val="20"/>
                <w:szCs w:val="20"/>
              </w:rPr>
              <w:t>24.</w:t>
            </w:r>
          </w:p>
        </w:tc>
        <w:tc>
          <w:tcPr>
            <w:tcW w:w="3969" w:type="dxa"/>
          </w:tcPr>
          <w:p w14:paraId="364546C3" w14:textId="06BA4A43" w:rsidR="00893D8E" w:rsidRPr="00CE5D97" w:rsidRDefault="00893D8E" w:rsidP="00893D8E">
            <w:pPr>
              <w:jc w:val="both"/>
              <w:rPr>
                <w:sz w:val="20"/>
                <w:szCs w:val="20"/>
              </w:rPr>
            </w:pPr>
            <w:r w:rsidRPr="00CE5D97">
              <w:rPr>
                <w:bCs/>
                <w:sz w:val="20"/>
                <w:szCs w:val="20"/>
              </w:rPr>
              <w:t xml:space="preserve">Zemes vienības </w:t>
            </w:r>
            <w:r w:rsidRPr="00CE5D97">
              <w:rPr>
                <w:b/>
                <w:sz w:val="20"/>
                <w:szCs w:val="20"/>
              </w:rPr>
              <w:t>Aviācijas ielā 18R</w:t>
            </w:r>
            <w:r w:rsidRPr="00CE5D97">
              <w:rPr>
                <w:bCs/>
                <w:sz w:val="20"/>
                <w:szCs w:val="20"/>
              </w:rPr>
              <w:t>, Jelgavā atbilstība starpgabala statusam</w:t>
            </w:r>
          </w:p>
        </w:tc>
        <w:tc>
          <w:tcPr>
            <w:tcW w:w="3402" w:type="dxa"/>
          </w:tcPr>
          <w:p w14:paraId="1AB86675" w14:textId="58157599" w:rsidR="00893D8E" w:rsidRPr="00CE5D97" w:rsidRDefault="00893D8E" w:rsidP="00893D8E">
            <w:pPr>
              <w:shd w:val="clear" w:color="auto" w:fill="FFFFFF"/>
              <w:jc w:val="both"/>
              <w:rPr>
                <w:sz w:val="20"/>
                <w:szCs w:val="20"/>
              </w:rPr>
            </w:pPr>
            <w:hyperlink r:id="rId28" w:history="1">
              <w:r w:rsidRPr="00CE5D97">
                <w:rPr>
                  <w:rStyle w:val="Hipersaite"/>
                  <w:sz w:val="20"/>
                  <w:szCs w:val="20"/>
                </w:rPr>
                <w:t>https://www.kadastrs.lv/map/di?xy=485818.9236561799,279836.7263200222&amp;z=750</w:t>
              </w:r>
            </w:hyperlink>
          </w:p>
        </w:tc>
        <w:tc>
          <w:tcPr>
            <w:tcW w:w="1417" w:type="dxa"/>
            <w:vAlign w:val="center"/>
          </w:tcPr>
          <w:p w14:paraId="2F3F5226" w14:textId="14754B2A" w:rsidR="00893D8E" w:rsidRPr="00CE5D97" w:rsidRDefault="00893D8E" w:rsidP="00893D8E">
            <w:pPr>
              <w:jc w:val="center"/>
              <w:rPr>
                <w:sz w:val="20"/>
                <w:szCs w:val="20"/>
              </w:rPr>
            </w:pPr>
            <w:r w:rsidRPr="00CE5D97">
              <w:rPr>
                <w:sz w:val="20"/>
                <w:szCs w:val="20"/>
              </w:rPr>
              <w:t>S.Ozola</w:t>
            </w:r>
          </w:p>
        </w:tc>
      </w:tr>
      <w:tr w:rsidR="00893D8E" w:rsidRPr="00CE5D97" w14:paraId="105A0299" w14:textId="77777777" w:rsidTr="00A01515">
        <w:trPr>
          <w:trHeight w:val="20"/>
          <w:jc w:val="center"/>
        </w:trPr>
        <w:tc>
          <w:tcPr>
            <w:tcW w:w="672" w:type="dxa"/>
          </w:tcPr>
          <w:p w14:paraId="35640808" w14:textId="61D81458" w:rsidR="00893D8E" w:rsidRPr="00CE5D97" w:rsidRDefault="00893D8E" w:rsidP="00893D8E">
            <w:pPr>
              <w:jc w:val="center"/>
              <w:rPr>
                <w:bCs/>
                <w:color w:val="000000"/>
                <w:sz w:val="20"/>
                <w:szCs w:val="20"/>
              </w:rPr>
            </w:pPr>
            <w:r w:rsidRPr="00CE5D97">
              <w:rPr>
                <w:sz w:val="20"/>
                <w:szCs w:val="20"/>
              </w:rPr>
              <w:t>25.</w:t>
            </w:r>
          </w:p>
        </w:tc>
        <w:tc>
          <w:tcPr>
            <w:tcW w:w="3969" w:type="dxa"/>
          </w:tcPr>
          <w:p w14:paraId="5994EB9A" w14:textId="19652D37" w:rsidR="00893D8E" w:rsidRPr="00CE5D97" w:rsidRDefault="00893D8E" w:rsidP="00893D8E">
            <w:pPr>
              <w:jc w:val="both"/>
              <w:rPr>
                <w:sz w:val="20"/>
                <w:szCs w:val="20"/>
              </w:rPr>
            </w:pPr>
            <w:r w:rsidRPr="00CE5D97">
              <w:rPr>
                <w:bCs/>
                <w:sz w:val="20"/>
                <w:szCs w:val="20"/>
              </w:rPr>
              <w:t xml:space="preserve">Zemes ierīcības projekta apstiprināšana zemes vienībām </w:t>
            </w:r>
            <w:r w:rsidRPr="00CE5D97">
              <w:rPr>
                <w:b/>
                <w:sz w:val="20"/>
                <w:szCs w:val="20"/>
              </w:rPr>
              <w:t>Tērvetes ielā 176, Gulbju ielā 15, Gulbju ielā 19</w:t>
            </w:r>
            <w:r w:rsidRPr="00CE5D97">
              <w:rPr>
                <w:bCs/>
                <w:sz w:val="20"/>
                <w:szCs w:val="20"/>
              </w:rPr>
              <w:t>, Jelgavā</w:t>
            </w:r>
          </w:p>
        </w:tc>
        <w:tc>
          <w:tcPr>
            <w:tcW w:w="3402" w:type="dxa"/>
          </w:tcPr>
          <w:p w14:paraId="411F64D6" w14:textId="444E6EFC" w:rsidR="00893D8E" w:rsidRPr="00CE5D97" w:rsidRDefault="00893D8E" w:rsidP="00893D8E">
            <w:pPr>
              <w:shd w:val="clear" w:color="auto" w:fill="FFFFFF"/>
              <w:jc w:val="both"/>
              <w:rPr>
                <w:sz w:val="20"/>
                <w:szCs w:val="20"/>
              </w:rPr>
            </w:pPr>
            <w:hyperlink r:id="rId29" w:history="1">
              <w:r w:rsidRPr="00CE5D97">
                <w:rPr>
                  <w:rStyle w:val="Hipersaite"/>
                  <w:sz w:val="20"/>
                  <w:szCs w:val="20"/>
                </w:rPr>
                <w:t>https://www.kadastrs.lv/map/di?xy=480920.67786776955,275244.210186386&amp;z=1000</w:t>
              </w:r>
            </w:hyperlink>
          </w:p>
        </w:tc>
        <w:tc>
          <w:tcPr>
            <w:tcW w:w="1417" w:type="dxa"/>
            <w:vAlign w:val="center"/>
          </w:tcPr>
          <w:p w14:paraId="6C6C432D" w14:textId="1AC50C92" w:rsidR="00893D8E" w:rsidRPr="00CE5D97" w:rsidRDefault="00893D8E" w:rsidP="00893D8E">
            <w:pPr>
              <w:jc w:val="center"/>
              <w:rPr>
                <w:sz w:val="20"/>
                <w:szCs w:val="20"/>
              </w:rPr>
            </w:pPr>
            <w:r w:rsidRPr="00CE5D97">
              <w:rPr>
                <w:sz w:val="20"/>
                <w:szCs w:val="20"/>
              </w:rPr>
              <w:t>S.Ozola</w:t>
            </w:r>
          </w:p>
        </w:tc>
      </w:tr>
    </w:tbl>
    <w:p w14:paraId="2CC89302" w14:textId="77777777" w:rsidR="007F4106" w:rsidRPr="00CE5D97" w:rsidRDefault="007F4106" w:rsidP="00970102">
      <w:pPr>
        <w:jc w:val="center"/>
        <w:rPr>
          <w:b/>
          <w:sz w:val="20"/>
          <w:szCs w:val="20"/>
          <w:u w:val="single"/>
        </w:rPr>
      </w:pPr>
    </w:p>
    <w:p w14:paraId="43DB3B86" w14:textId="77777777" w:rsidR="00593186" w:rsidRPr="00CE5D97" w:rsidRDefault="00593186" w:rsidP="00970102">
      <w:pPr>
        <w:jc w:val="center"/>
        <w:rPr>
          <w:b/>
          <w:sz w:val="20"/>
          <w:szCs w:val="20"/>
          <w:u w:val="single"/>
        </w:rPr>
      </w:pPr>
    </w:p>
    <w:p w14:paraId="24A1E153" w14:textId="208CC081" w:rsidR="008D0F9D" w:rsidRPr="006022EA" w:rsidRDefault="00893D8E" w:rsidP="0095459D">
      <w:pPr>
        <w:jc w:val="center"/>
        <w:rPr>
          <w:b/>
          <w:bCs/>
          <w:lang w:eastAsia="lv-LV"/>
        </w:rPr>
      </w:pPr>
      <w:r>
        <w:rPr>
          <w:b/>
          <w:bCs/>
          <w:lang w:eastAsia="lv-LV"/>
        </w:rPr>
        <w:t>9</w:t>
      </w:r>
      <w:r w:rsidR="008D0F9D" w:rsidRPr="006022EA">
        <w:rPr>
          <w:b/>
          <w:bCs/>
          <w:lang w:eastAsia="lv-LV"/>
        </w:rPr>
        <w:t>/1</w:t>
      </w:r>
    </w:p>
    <w:p w14:paraId="11335D73" w14:textId="228C2B42" w:rsidR="00A01515" w:rsidRDefault="00A01515" w:rsidP="00A01515">
      <w:pPr>
        <w:pBdr>
          <w:bottom w:val="single" w:sz="4" w:space="1" w:color="auto"/>
        </w:pBdr>
        <w:jc w:val="center"/>
        <w:rPr>
          <w:b/>
        </w:rPr>
      </w:pPr>
      <w:bookmarkStart w:id="0" w:name="_Hlk124427711"/>
      <w:r w:rsidRPr="00A01515">
        <w:rPr>
          <w:b/>
        </w:rPr>
        <w:t>PAR ZEMES VIENĪBAS AR KADASTRA APZĪMĒJUMU 0900 014 0204 GAROZAS IELĀ, JELGAVĀ, DAĻAS LIETOŠANU</w:t>
      </w:r>
    </w:p>
    <w:p w14:paraId="06336FCA" w14:textId="6C498272" w:rsidR="00383338" w:rsidRPr="006022EA" w:rsidRDefault="00593186" w:rsidP="00593186">
      <w:pPr>
        <w:jc w:val="center"/>
        <w:rPr>
          <w:bCs/>
          <w:lang w:eastAsia="lv-LV"/>
        </w:rPr>
      </w:pPr>
      <w:r w:rsidRPr="006022EA">
        <w:t xml:space="preserve"> </w:t>
      </w:r>
      <w:r w:rsidR="00E52899" w:rsidRPr="006022EA">
        <w:t xml:space="preserve">(Ziņo </w:t>
      </w:r>
      <w:r w:rsidR="00A01515">
        <w:rPr>
          <w:color w:val="000000"/>
        </w:rPr>
        <w:t>J.Valdovska</w:t>
      </w:r>
      <w:r w:rsidR="00E52899" w:rsidRPr="006022EA">
        <w:t>)</w:t>
      </w:r>
      <w:bookmarkStart w:id="1" w:name="_Hlk211519018"/>
    </w:p>
    <w:p w14:paraId="7643AB6C" w14:textId="27613E1E" w:rsidR="0043178D" w:rsidRPr="006022EA" w:rsidRDefault="0043178D" w:rsidP="00F424AE">
      <w:pPr>
        <w:ind w:firstLine="540"/>
        <w:jc w:val="both"/>
        <w:rPr>
          <w:sz w:val="16"/>
          <w:szCs w:val="16"/>
        </w:rPr>
      </w:pPr>
    </w:p>
    <w:bookmarkEnd w:id="0"/>
    <w:bookmarkEnd w:id="1"/>
    <w:p w14:paraId="7D394A82" w14:textId="01084F28" w:rsidR="00593186" w:rsidRPr="006022EA" w:rsidRDefault="003D76C6" w:rsidP="00AD4651">
      <w:pPr>
        <w:tabs>
          <w:tab w:val="left" w:pos="4019"/>
        </w:tabs>
        <w:ind w:right="-96" w:hanging="567"/>
        <w:jc w:val="both"/>
      </w:pPr>
      <w:r>
        <w:tab/>
      </w:r>
      <w:r w:rsidR="00AD4651">
        <w:t>Izsakās: D.Petzāls, S.Beļaka, G.Osīte, M.Štāls, J.Valdovska, I.Eglīte, A.Nagle, L.Rinča</w:t>
      </w:r>
    </w:p>
    <w:p w14:paraId="50534480" w14:textId="77777777" w:rsidR="00593186" w:rsidRPr="006022EA" w:rsidRDefault="00593186" w:rsidP="00B3104E">
      <w:pPr>
        <w:jc w:val="both"/>
        <w:rPr>
          <w:b/>
          <w:bCs/>
        </w:rPr>
      </w:pPr>
    </w:p>
    <w:p w14:paraId="66D088D0" w14:textId="127CCBCA" w:rsidR="00B3104E" w:rsidRPr="006022EA" w:rsidRDefault="00B3104E" w:rsidP="00B3104E">
      <w:pPr>
        <w:jc w:val="both"/>
      </w:pPr>
      <w:r w:rsidRPr="006022EA">
        <w:rPr>
          <w:b/>
          <w:bCs/>
        </w:rPr>
        <w:t>Atklāti balsojot: PAR</w:t>
      </w:r>
      <w:r w:rsidRPr="006022EA">
        <w:t xml:space="preserve"> </w:t>
      </w:r>
      <w:r w:rsidRPr="006022EA">
        <w:rPr>
          <w:b/>
          <w:bCs/>
        </w:rPr>
        <w:t xml:space="preserve">– </w:t>
      </w:r>
      <w:r w:rsidR="00AD4651">
        <w:rPr>
          <w:b/>
          <w:bCs/>
        </w:rPr>
        <w:t>7</w:t>
      </w:r>
      <w:r w:rsidRPr="006022EA">
        <w:t xml:space="preserve"> (M.Štāls, D.Petzāls,</w:t>
      </w:r>
      <w:r w:rsidR="002155F5" w:rsidRPr="006022EA">
        <w:t xml:space="preserve"> L.Rinča,</w:t>
      </w:r>
      <w:r w:rsidRPr="006022EA">
        <w:t xml:space="preserve"> </w:t>
      </w:r>
      <w:r w:rsidR="00451B41">
        <w:t>I.Eglīte</w:t>
      </w:r>
      <w:r w:rsidRPr="006022EA">
        <w:t>, A.Nagle</w:t>
      </w:r>
      <w:r w:rsidR="00AD4651">
        <w:t>, G.Osīte, S.Beļaka</w:t>
      </w:r>
      <w:r w:rsidRPr="006022EA">
        <w:t xml:space="preserve">) </w:t>
      </w:r>
      <w:r w:rsidRPr="006022EA">
        <w:rPr>
          <w:b/>
          <w:bCs/>
        </w:rPr>
        <w:t>PRET</w:t>
      </w:r>
      <w:r w:rsidRPr="006022EA">
        <w:t xml:space="preserve"> – nav, </w:t>
      </w:r>
      <w:r w:rsidRPr="006022EA">
        <w:rPr>
          <w:b/>
          <w:bCs/>
        </w:rPr>
        <w:t>ATTURAS</w:t>
      </w:r>
      <w:r w:rsidR="00016AFC">
        <w:t xml:space="preserve"> – nav,</w:t>
      </w:r>
    </w:p>
    <w:p w14:paraId="2359A22C" w14:textId="77777777" w:rsidR="00383338" w:rsidRPr="006022EA" w:rsidRDefault="00383338" w:rsidP="0024432D">
      <w:pPr>
        <w:rPr>
          <w:b/>
          <w:lang w:eastAsia="lv-LV"/>
        </w:rPr>
      </w:pPr>
    </w:p>
    <w:p w14:paraId="4772681F" w14:textId="10623A0C" w:rsidR="0024432D" w:rsidRPr="006022EA" w:rsidRDefault="0024432D" w:rsidP="0024432D">
      <w:pPr>
        <w:rPr>
          <w:b/>
          <w:lang w:eastAsia="lv-LV"/>
        </w:rPr>
      </w:pPr>
      <w:r w:rsidRPr="006022EA">
        <w:rPr>
          <w:b/>
          <w:lang w:eastAsia="lv-LV"/>
        </w:rPr>
        <w:t>ZEMES LIETU KOMISIJA NOLEMJ:</w:t>
      </w:r>
    </w:p>
    <w:p w14:paraId="0B114202" w14:textId="77777777" w:rsidR="0024432D" w:rsidRPr="006022EA" w:rsidRDefault="0024432D" w:rsidP="0024432D">
      <w:pPr>
        <w:ind w:right="-52"/>
        <w:jc w:val="both"/>
        <w:rPr>
          <w:b/>
          <w:bCs/>
        </w:rPr>
      </w:pPr>
    </w:p>
    <w:p w14:paraId="63DD05B5" w14:textId="56F97D67" w:rsidR="00AD4651" w:rsidRDefault="00AD4651" w:rsidP="005046F7">
      <w:pPr>
        <w:ind w:right="-1" w:firstLine="567"/>
        <w:jc w:val="both"/>
      </w:pPr>
      <w:r w:rsidRPr="0012656F">
        <w:t xml:space="preserve">Nodot </w:t>
      </w:r>
      <w:r>
        <w:t xml:space="preserve">biedrībai </w:t>
      </w:r>
      <w:r w:rsidRPr="0012656F">
        <w:t>“Garozas iela</w:t>
      </w:r>
      <w:r>
        <w:t>s</w:t>
      </w:r>
      <w:r w:rsidRPr="0012656F">
        <w:t xml:space="preserve"> iekškvartāls” (</w:t>
      </w:r>
      <w:r>
        <w:t xml:space="preserve">reģistrācijas Nr.40008361595) lietošanā zemesgabalu </w:t>
      </w:r>
      <w:r w:rsidRPr="004941B1">
        <w:t>374 m</w:t>
      </w:r>
      <w:r w:rsidRPr="004941B1">
        <w:rPr>
          <w:vertAlign w:val="superscript"/>
        </w:rPr>
        <w:t>2</w:t>
      </w:r>
      <w:r w:rsidRPr="004E15FF">
        <w:t xml:space="preserve"> platībā</w:t>
      </w:r>
      <w:r w:rsidRPr="007D4924">
        <w:t xml:space="preserve"> </w:t>
      </w:r>
      <w:r>
        <w:t xml:space="preserve">Garozas ielas iekškvartālā, Jelgavā, kas ir daļa no zemes vienības ar kadastra apzīmējumu 0900 014 0204, savienoto metāla garāžu un šķūnīšu uzturēšanai un apsaimniekošanai un </w:t>
      </w:r>
      <w:r w:rsidRPr="005B4FBF">
        <w:t>noslēgt līgum</w:t>
      </w:r>
      <w:r>
        <w:t>u, nosakot:</w:t>
      </w:r>
    </w:p>
    <w:p w14:paraId="3130DDED" w14:textId="77777777" w:rsidR="00AD4651" w:rsidRDefault="00AD4651" w:rsidP="00AD4651">
      <w:pPr>
        <w:pStyle w:val="Sarakstarindkopa"/>
        <w:numPr>
          <w:ilvl w:val="0"/>
          <w:numId w:val="7"/>
        </w:numPr>
        <w:ind w:right="-1"/>
        <w:jc w:val="both"/>
      </w:pPr>
      <w:r>
        <w:t>līguma termiņu uz laiku līdz 2033.gada 31.augustam</w:t>
      </w:r>
      <w:r w:rsidRPr="001A6BBF">
        <w:t>;</w:t>
      </w:r>
    </w:p>
    <w:p w14:paraId="3ABE9986" w14:textId="77777777" w:rsidR="00AD4651" w:rsidRDefault="00AD4651" w:rsidP="00AD4651">
      <w:pPr>
        <w:pStyle w:val="Sarakstarindkopa"/>
        <w:numPr>
          <w:ilvl w:val="0"/>
          <w:numId w:val="7"/>
        </w:numPr>
        <w:ind w:right="-1"/>
        <w:jc w:val="both"/>
      </w:pPr>
      <w:r w:rsidRPr="004E15FF">
        <w:lastRenderedPageBreak/>
        <w:t xml:space="preserve">zemes lietošanas maksu </w:t>
      </w:r>
      <w:r>
        <w:t>4% apmērā</w:t>
      </w:r>
      <w:r w:rsidRPr="00A04725">
        <w:t xml:space="preserve"> no </w:t>
      </w:r>
      <w:r>
        <w:t xml:space="preserve">lietošanā esošās </w:t>
      </w:r>
      <w:r w:rsidRPr="00A04725">
        <w:t>zemes kadastrālās vērtības gadā, bet ne mazāk par 50</w:t>
      </w:r>
      <w:r>
        <w:t>,00</w:t>
      </w:r>
      <w:r w:rsidRPr="00A04725">
        <w:t xml:space="preserve"> </w:t>
      </w:r>
      <w:r w:rsidRPr="00141B0D">
        <w:rPr>
          <w:i/>
          <w:iCs/>
        </w:rPr>
        <w:t>euro</w:t>
      </w:r>
      <w:r w:rsidRPr="00A04725">
        <w:t xml:space="preserve"> gadā</w:t>
      </w:r>
      <w:r>
        <w:t>;</w:t>
      </w:r>
    </w:p>
    <w:p w14:paraId="3D148E02" w14:textId="77777777" w:rsidR="00AD4651" w:rsidRDefault="00AD4651" w:rsidP="00AD4651">
      <w:pPr>
        <w:pStyle w:val="Sarakstarindkopa"/>
        <w:numPr>
          <w:ilvl w:val="0"/>
          <w:numId w:val="7"/>
        </w:numPr>
        <w:ind w:right="-1"/>
        <w:jc w:val="both"/>
      </w:pPr>
      <w:r w:rsidRPr="004E15FF">
        <w:t xml:space="preserve">zemes lietošanas maksu </w:t>
      </w:r>
      <w:r>
        <w:t xml:space="preserve">aprēķināt no </w:t>
      </w:r>
      <w:r w:rsidRPr="004941B1">
        <w:t xml:space="preserve">2026. gada </w:t>
      </w:r>
      <w:r w:rsidRPr="00646CC1">
        <w:t>29.jūnija;</w:t>
      </w:r>
    </w:p>
    <w:p w14:paraId="5898C4E2" w14:textId="77777777" w:rsidR="00AD4651" w:rsidRDefault="00AD4651" w:rsidP="00AD4651">
      <w:pPr>
        <w:pStyle w:val="Sarakstarindkopa"/>
        <w:numPr>
          <w:ilvl w:val="0"/>
          <w:numId w:val="7"/>
        </w:numPr>
        <w:ind w:right="-1"/>
        <w:jc w:val="both"/>
      </w:pPr>
      <w:r w:rsidRPr="003D364E">
        <w:t xml:space="preserve">papildus zemes lietošanas maksai </w:t>
      </w:r>
      <w:r>
        <w:t>lietotājam</w:t>
      </w:r>
      <w:r w:rsidRPr="003D364E">
        <w:t xml:space="preserve"> maksāt normatīvajos aktos noteiktos nodokļus </w:t>
      </w:r>
      <w:r>
        <w:t>vai</w:t>
      </w:r>
      <w:r w:rsidRPr="003D364E">
        <w:t xml:space="preserve"> to kompensāciju, kuri attiecināmi uz </w:t>
      </w:r>
      <w:r>
        <w:t>lietošanā nodoto</w:t>
      </w:r>
      <w:r w:rsidRPr="003D364E">
        <w:t xml:space="preserve"> zeme</w:t>
      </w:r>
      <w:r>
        <w:t>sgabalu</w:t>
      </w:r>
      <w:r w:rsidRPr="003D364E">
        <w:t>;</w:t>
      </w:r>
    </w:p>
    <w:p w14:paraId="77C5E9FD" w14:textId="77777777" w:rsidR="00AD4651" w:rsidRDefault="00AD4651" w:rsidP="00AD4651">
      <w:pPr>
        <w:pStyle w:val="Sarakstarindkopa"/>
        <w:numPr>
          <w:ilvl w:val="0"/>
          <w:numId w:val="7"/>
        </w:numPr>
        <w:ind w:right="-1"/>
        <w:jc w:val="both"/>
      </w:pPr>
      <w:r w:rsidRPr="006D1BE7">
        <w:t>saskaņā ar Jelgavas valstspilsētas pašvaldības teritorijas kopšanas un būvju uzturēšanas saistoš</w:t>
      </w:r>
      <w:r>
        <w:t>ajiem</w:t>
      </w:r>
      <w:r w:rsidRPr="006D1BE7">
        <w:t xml:space="preserve"> noteikum</w:t>
      </w:r>
      <w:r>
        <w:t>iem</w:t>
      </w:r>
      <w:r w:rsidRPr="006D1BE7">
        <w:t xml:space="preserve"> Nr. 24-19</w:t>
      </w:r>
      <w:r>
        <w:rPr>
          <w:rFonts w:ascii="Aptos" w:hAnsi="Aptos"/>
          <w:b/>
          <w:bCs/>
        </w:rPr>
        <w:t xml:space="preserve"> </w:t>
      </w:r>
      <w:r>
        <w:t xml:space="preserve">“Jelgavas valstspilsētas pašvaldības teritorijas kopšanas un būvju uzturēšanas saistošie noteikumi” </w:t>
      </w:r>
      <w:r w:rsidRPr="006D1BE7">
        <w:t>garāžu īpašniekiem</w:t>
      </w:r>
      <w:r>
        <w:t>:</w:t>
      </w:r>
    </w:p>
    <w:p w14:paraId="5A7F3AD1" w14:textId="77777777" w:rsidR="00AD4651" w:rsidRDefault="00AD4651" w:rsidP="00AD4651">
      <w:pPr>
        <w:pStyle w:val="Sarakstarindkopa"/>
        <w:numPr>
          <w:ilvl w:val="1"/>
          <w:numId w:val="7"/>
        </w:numPr>
        <w:ind w:right="-1"/>
        <w:jc w:val="both"/>
      </w:pPr>
      <w:r>
        <w:t xml:space="preserve">veikt </w:t>
      </w:r>
      <w:r w:rsidRPr="003D364E">
        <w:t>zemes</w:t>
      </w:r>
      <w:r>
        <w:t xml:space="preserve">gabalam </w:t>
      </w:r>
      <w:r w:rsidRPr="003D364E">
        <w:t>piegulošās teritorijas uzturēšanu</w:t>
      </w:r>
      <w:r>
        <w:t>;</w:t>
      </w:r>
    </w:p>
    <w:p w14:paraId="5E0048A1" w14:textId="77777777" w:rsidR="00AD4651" w:rsidRDefault="00AD4651" w:rsidP="00AD4651">
      <w:pPr>
        <w:pStyle w:val="Sarakstarindkopa"/>
        <w:numPr>
          <w:ilvl w:val="1"/>
          <w:numId w:val="7"/>
        </w:numPr>
        <w:ind w:right="-1"/>
        <w:jc w:val="both"/>
      </w:pPr>
      <w:r>
        <w:t xml:space="preserve">līdz 2028.gada 1.oktobrim </w:t>
      </w:r>
      <w:r w:rsidRPr="006D1BE7">
        <w:t xml:space="preserve">atjaunot bojāto vai nolupušo vārtu un fasāžu krāsojumu (17.2. un 17.6. </w:t>
      </w:r>
      <w:r>
        <w:t>punkts</w:t>
      </w:r>
      <w:r w:rsidRPr="006D1BE7">
        <w:t>), nodrošinot vienotu  vizuālo tēlu</w:t>
      </w:r>
      <w:r>
        <w:t>;</w:t>
      </w:r>
    </w:p>
    <w:p w14:paraId="4BEF271F" w14:textId="77777777" w:rsidR="00AD4651" w:rsidRDefault="00AD4651" w:rsidP="00AD4651">
      <w:pPr>
        <w:pStyle w:val="Sarakstarindkopa"/>
        <w:numPr>
          <w:ilvl w:val="1"/>
          <w:numId w:val="7"/>
        </w:numPr>
        <w:ind w:right="-1"/>
        <w:jc w:val="both"/>
      </w:pPr>
      <w:r>
        <w:t>līdz 2028.gada 1.oktobrim s</w:t>
      </w:r>
      <w:r w:rsidRPr="006D1BE7">
        <w:t>akārtot un iztīrīt lietus ūdens noteksistēmas,  lai novērstu mitruma iekļūšanu konstrukcijās (17.5.</w:t>
      </w:r>
      <w:r>
        <w:t>punkts</w:t>
      </w:r>
      <w:r w:rsidRPr="006D1BE7">
        <w:t>)</w:t>
      </w:r>
      <w:r>
        <w:t>;</w:t>
      </w:r>
    </w:p>
    <w:p w14:paraId="30BCB9E9" w14:textId="77777777" w:rsidR="00AD4651" w:rsidRPr="0089195A" w:rsidRDefault="00AD4651" w:rsidP="00AD4651">
      <w:pPr>
        <w:pStyle w:val="Sarakstarindkopa"/>
        <w:numPr>
          <w:ilvl w:val="1"/>
          <w:numId w:val="7"/>
        </w:numPr>
        <w:ind w:right="-1"/>
        <w:jc w:val="both"/>
      </w:pPr>
      <w:r>
        <w:t>nodrošināt</w:t>
      </w:r>
      <w:r w:rsidRPr="006D1BE7">
        <w:t xml:space="preserve"> vienota parauga garāžu numura zīmes, izveidot apgaismojumu un likvidēt jebkādus nepiemērotus uzrakstus vai apzīmējumus uz fasādēm (saskaņā ar 17.7</w:t>
      </w:r>
      <w:r>
        <w:t>.</w:t>
      </w:r>
      <w:r w:rsidRPr="006D1BE7">
        <w:t>)</w:t>
      </w:r>
      <w:r>
        <w:t>.</w:t>
      </w:r>
    </w:p>
    <w:p w14:paraId="3B8DFD71" w14:textId="77777777" w:rsidR="00AD4651" w:rsidRPr="00177D6D" w:rsidRDefault="00AD4651" w:rsidP="00AD4651">
      <w:pPr>
        <w:pStyle w:val="Pamatteksts"/>
        <w:ind w:right="-1"/>
        <w:rPr>
          <w:rFonts w:ascii="Times New Roman" w:hAnsi="Times New Roman"/>
        </w:rPr>
      </w:pPr>
    </w:p>
    <w:p w14:paraId="5140AF0B" w14:textId="77777777" w:rsidR="00AD4651" w:rsidRDefault="00AD4651" w:rsidP="005046F7">
      <w:pPr>
        <w:ind w:right="-1" w:firstLine="567"/>
        <w:jc w:val="both"/>
        <w:rPr>
          <w:lang w:val="en-US" w:eastAsia="lv-LV"/>
        </w:rPr>
      </w:pPr>
      <w:r>
        <w:t xml:space="preserve">Lēmumu viena mēneša laikā var apstrīdēt Jelgavas valstspilsētas pašvaldības domē, iesniegumu iesniedzot Jelgavas valstspilsētas pašvaldības Klientu apkalpošanas centrā, Lielajā ielā 11, Jelgavā </w:t>
      </w:r>
      <w:r w:rsidRPr="00B42677">
        <w:t>vai elektroniski, nosūtot to uz pašvaldības oficiālo elektronisko adresi (e-adresi) vai e-pasta adresi</w:t>
      </w:r>
      <w:r>
        <w:rPr>
          <w:lang w:val="en-US"/>
        </w:rPr>
        <w:t xml:space="preserve">: </w:t>
      </w:r>
      <w:hyperlink r:id="rId30" w:history="1">
        <w:r>
          <w:rPr>
            <w:rStyle w:val="Hipersaite"/>
            <w:lang w:val="en-US"/>
          </w:rPr>
          <w:t>pasts@jelgava.lv</w:t>
        </w:r>
      </w:hyperlink>
      <w:r>
        <w:rPr>
          <w:rStyle w:val="Hipersaite"/>
          <w:lang w:val="en-US"/>
        </w:rPr>
        <w:t>.</w:t>
      </w:r>
    </w:p>
    <w:p w14:paraId="7A6D7A9C" w14:textId="77777777" w:rsidR="00383338" w:rsidRPr="006022EA" w:rsidRDefault="00383338" w:rsidP="00F424AE">
      <w:pPr>
        <w:spacing w:line="252" w:lineRule="auto"/>
        <w:jc w:val="center"/>
        <w:rPr>
          <w:b/>
          <w:bCs/>
          <w:lang w:eastAsia="lv-LV"/>
        </w:rPr>
      </w:pPr>
    </w:p>
    <w:p w14:paraId="236D8210" w14:textId="1099EF37" w:rsidR="0016413D" w:rsidRPr="006022EA" w:rsidRDefault="00893D8E" w:rsidP="00F424AE">
      <w:pPr>
        <w:spacing w:line="252" w:lineRule="auto"/>
        <w:jc w:val="center"/>
        <w:rPr>
          <w:b/>
          <w:bCs/>
          <w:lang w:eastAsia="lv-LV"/>
        </w:rPr>
      </w:pPr>
      <w:r>
        <w:rPr>
          <w:b/>
          <w:bCs/>
          <w:lang w:eastAsia="lv-LV"/>
        </w:rPr>
        <w:t>9</w:t>
      </w:r>
      <w:r w:rsidR="0016413D" w:rsidRPr="006022EA">
        <w:rPr>
          <w:b/>
          <w:bCs/>
          <w:lang w:eastAsia="lv-LV"/>
        </w:rPr>
        <w:t>/2</w:t>
      </w:r>
    </w:p>
    <w:p w14:paraId="1A9A9FBB" w14:textId="4FFD6A52" w:rsidR="00A01515" w:rsidRDefault="00A01515" w:rsidP="00A01515">
      <w:pPr>
        <w:pBdr>
          <w:bottom w:val="single" w:sz="4" w:space="1" w:color="auto"/>
        </w:pBdr>
        <w:jc w:val="center"/>
        <w:rPr>
          <w:b/>
        </w:rPr>
      </w:pPr>
      <w:r w:rsidRPr="00A01515">
        <w:rPr>
          <w:b/>
        </w:rPr>
        <w:t>ĀRĒJAS ELEKTROAPGĀDES TĪKLA RISINĀJUMI OBJEKTAM PALĪDZĪBAS IELAI 2, JELGAVĀ, KAS DAĻĒJI SKARS ZEMES VIENĪBU ZEMGALES PROSPEKTĀ 7, JELGAVĀ (KADASTRA APZĪMĒJUMS 0900 006 0225</w:t>
      </w:r>
    </w:p>
    <w:p w14:paraId="654C562B" w14:textId="1AB329A3" w:rsidR="002F50CD" w:rsidRPr="006022EA" w:rsidRDefault="00555926" w:rsidP="00A00185">
      <w:pPr>
        <w:jc w:val="center"/>
      </w:pPr>
      <w:r w:rsidRPr="006022EA">
        <w:rPr>
          <w:b/>
        </w:rPr>
        <w:t xml:space="preserve"> </w:t>
      </w:r>
      <w:r w:rsidR="002F50CD" w:rsidRPr="006022EA">
        <w:t>(</w:t>
      </w:r>
      <w:bookmarkStart w:id="2" w:name="_Hlk138250482"/>
      <w:r w:rsidR="002F50CD" w:rsidRPr="006022EA">
        <w:t xml:space="preserve">Ziņo </w:t>
      </w:r>
      <w:r w:rsidR="00593186" w:rsidRPr="006022EA">
        <w:rPr>
          <w:color w:val="000000"/>
        </w:rPr>
        <w:t>D.</w:t>
      </w:r>
      <w:r w:rsidR="00A01515">
        <w:rPr>
          <w:color w:val="000000"/>
        </w:rPr>
        <w:t>Petzāls</w:t>
      </w:r>
      <w:r w:rsidR="002F50CD" w:rsidRPr="006022EA">
        <w:t>)</w:t>
      </w:r>
      <w:bookmarkEnd w:id="2"/>
    </w:p>
    <w:p w14:paraId="7D46C3AD" w14:textId="44292DB1" w:rsidR="00852E76" w:rsidRPr="006022EA" w:rsidRDefault="00776486" w:rsidP="00852E76">
      <w:pPr>
        <w:tabs>
          <w:tab w:val="left" w:pos="4019"/>
        </w:tabs>
        <w:ind w:right="-96" w:hanging="567"/>
        <w:jc w:val="both"/>
        <w:rPr>
          <w:b/>
          <w:bCs/>
        </w:rPr>
      </w:pPr>
      <w:r w:rsidRPr="006022EA">
        <w:tab/>
      </w:r>
      <w:r w:rsidR="00852E76" w:rsidRPr="006022EA">
        <w:rPr>
          <w:b/>
          <w:bCs/>
        </w:rPr>
        <w:tab/>
      </w:r>
    </w:p>
    <w:p w14:paraId="0EBE12C3" w14:textId="15FB7F93" w:rsidR="005046F7" w:rsidRPr="006022EA" w:rsidRDefault="005046F7" w:rsidP="005046F7">
      <w:pPr>
        <w:jc w:val="both"/>
      </w:pPr>
      <w:r w:rsidRPr="006022EA">
        <w:rPr>
          <w:b/>
          <w:bCs/>
        </w:rPr>
        <w:t>Atklāti balsojot: PAR</w:t>
      </w:r>
      <w:r w:rsidRPr="006022EA">
        <w:t xml:space="preserve"> </w:t>
      </w:r>
      <w:r w:rsidRPr="006022EA">
        <w:rPr>
          <w:b/>
          <w:bCs/>
        </w:rPr>
        <w:t xml:space="preserve">– </w:t>
      </w:r>
      <w:r>
        <w:rPr>
          <w:b/>
          <w:bCs/>
        </w:rPr>
        <w:t>7</w:t>
      </w:r>
      <w:r w:rsidRPr="006022EA">
        <w:t xml:space="preserve"> (M.Štāls, D.Petzāls, L.Rinča, </w:t>
      </w:r>
      <w:r w:rsidR="00451B41">
        <w:t>I.Eglīte</w:t>
      </w:r>
      <w:r w:rsidRPr="006022EA">
        <w:t>, A.Nagle</w:t>
      </w:r>
      <w:r>
        <w:t>, G.Osīte, S.Beļaka</w:t>
      </w:r>
      <w:r w:rsidRPr="006022EA">
        <w:t xml:space="preserve">) </w:t>
      </w:r>
      <w:r w:rsidRPr="006022EA">
        <w:rPr>
          <w:b/>
          <w:bCs/>
        </w:rPr>
        <w:t>PRET</w:t>
      </w:r>
      <w:r w:rsidRPr="006022EA">
        <w:t xml:space="preserve"> – nav, </w:t>
      </w:r>
      <w:r w:rsidRPr="006022EA">
        <w:rPr>
          <w:b/>
          <w:bCs/>
        </w:rPr>
        <w:t>ATTURAS</w:t>
      </w:r>
      <w:r>
        <w:t xml:space="preserve"> – nav,</w:t>
      </w:r>
    </w:p>
    <w:p w14:paraId="4D69AD79" w14:textId="60BE7FF7" w:rsidR="00AF6A20" w:rsidRPr="006022EA" w:rsidRDefault="00AF6A20" w:rsidP="00B3104E">
      <w:pPr>
        <w:tabs>
          <w:tab w:val="left" w:pos="4019"/>
        </w:tabs>
        <w:ind w:right="-96" w:hanging="567"/>
        <w:jc w:val="both"/>
        <w:rPr>
          <w:b/>
          <w:lang w:eastAsia="lv-LV"/>
        </w:rPr>
      </w:pPr>
      <w:r w:rsidRPr="006022EA">
        <w:rPr>
          <w:b/>
          <w:lang w:eastAsia="lv-LV"/>
        </w:rPr>
        <w:t xml:space="preserve"> </w:t>
      </w:r>
    </w:p>
    <w:p w14:paraId="3B5032B4" w14:textId="0EB5F404" w:rsidR="003E779D" w:rsidRPr="006022EA" w:rsidRDefault="003E779D" w:rsidP="00F424AE">
      <w:pPr>
        <w:jc w:val="both"/>
        <w:rPr>
          <w:b/>
          <w:bCs/>
        </w:rPr>
      </w:pPr>
      <w:bookmarkStart w:id="3" w:name="_Hlk211506318"/>
      <w:r w:rsidRPr="006022EA">
        <w:rPr>
          <w:b/>
        </w:rPr>
        <w:t>ZEMES LIETU KOMISIJA NOLEMJ:</w:t>
      </w:r>
    </w:p>
    <w:bookmarkEnd w:id="3"/>
    <w:p w14:paraId="70104C47" w14:textId="77777777" w:rsidR="0024432D" w:rsidRPr="006022EA" w:rsidRDefault="0024432D" w:rsidP="0024432D">
      <w:pPr>
        <w:ind w:right="-52"/>
        <w:jc w:val="both"/>
        <w:rPr>
          <w:b/>
          <w:bCs/>
        </w:rPr>
      </w:pPr>
    </w:p>
    <w:p w14:paraId="5251CB6C" w14:textId="325449FE" w:rsidR="0024432D" w:rsidRDefault="00AD4651" w:rsidP="005046F7">
      <w:pPr>
        <w:spacing w:line="252" w:lineRule="auto"/>
        <w:ind w:firstLine="709"/>
        <w:jc w:val="both"/>
        <w:rPr>
          <w:lang w:eastAsia="lv-LV"/>
        </w:rPr>
      </w:pPr>
      <w:r>
        <w:t xml:space="preserve">Neiebilst </w:t>
      </w:r>
      <w:r w:rsidRPr="009D6865">
        <w:t xml:space="preserve">virzīt </w:t>
      </w:r>
      <w:r>
        <w:t>saskaņot projektētā ārējas elektroapgādes tīkla risinājumus objektam Palīdzības ielai 2, Jelgavā,</w:t>
      </w:r>
      <w:r w:rsidRPr="002A1DB1">
        <w:rPr>
          <w:lang w:eastAsia="lv-LV"/>
        </w:rPr>
        <w:t xml:space="preserve"> </w:t>
      </w:r>
      <w:r>
        <w:rPr>
          <w:lang w:eastAsia="lv-LV"/>
        </w:rPr>
        <w:t xml:space="preserve">kas daļēji skars </w:t>
      </w:r>
      <w:r w:rsidRPr="00CE0535">
        <w:rPr>
          <w:lang w:eastAsia="lv-LV"/>
        </w:rPr>
        <w:t>zemes vienīb</w:t>
      </w:r>
      <w:r>
        <w:rPr>
          <w:lang w:eastAsia="lv-LV"/>
        </w:rPr>
        <w:t>u Zemgales prospektā 7, Jelgavā (kadastra apzīmējums 0900 006 0225).</w:t>
      </w:r>
    </w:p>
    <w:p w14:paraId="3D286232" w14:textId="77777777" w:rsidR="00AD4651" w:rsidRPr="006022EA" w:rsidRDefault="00AD4651" w:rsidP="00F424AE">
      <w:pPr>
        <w:spacing w:line="252" w:lineRule="auto"/>
        <w:jc w:val="center"/>
        <w:rPr>
          <w:b/>
          <w:bCs/>
          <w:lang w:eastAsia="lv-LV"/>
        </w:rPr>
      </w:pPr>
    </w:p>
    <w:p w14:paraId="72CC03CD" w14:textId="0DE4F1B3" w:rsidR="008A6F2D" w:rsidRPr="006022EA" w:rsidRDefault="00893D8E" w:rsidP="00F424AE">
      <w:pPr>
        <w:spacing w:line="252" w:lineRule="auto"/>
        <w:jc w:val="center"/>
        <w:rPr>
          <w:b/>
          <w:bCs/>
          <w:lang w:eastAsia="lv-LV"/>
        </w:rPr>
      </w:pPr>
      <w:r>
        <w:rPr>
          <w:b/>
          <w:bCs/>
          <w:lang w:eastAsia="lv-LV"/>
        </w:rPr>
        <w:t>9</w:t>
      </w:r>
      <w:r w:rsidR="008A6F2D" w:rsidRPr="006022EA">
        <w:rPr>
          <w:b/>
          <w:bCs/>
          <w:lang w:eastAsia="lv-LV"/>
        </w:rPr>
        <w:t>/3</w:t>
      </w:r>
    </w:p>
    <w:p w14:paraId="04F4445E" w14:textId="61B38BD1" w:rsidR="00A01515" w:rsidRDefault="00A01515" w:rsidP="00A01515">
      <w:pPr>
        <w:pBdr>
          <w:bottom w:val="single" w:sz="4" w:space="1" w:color="auto"/>
        </w:pBdr>
        <w:jc w:val="center"/>
        <w:rPr>
          <w:b/>
        </w:rPr>
      </w:pPr>
      <w:r w:rsidRPr="00A01515">
        <w:rPr>
          <w:b/>
        </w:rPr>
        <w:t>SAIMNIECĪBAS ĒKAS NOVIETOŠANA GAROZAS IELĀ 71B, JELGAVĀ 1.0 M ATTĀLUMĀ NO PAŠVALDĪBAI PIEKRITĪGĀS ZEMES VIENĪBAS AR KADASTRA APZĪMĒJUMU 0900 028 0407</w:t>
      </w:r>
    </w:p>
    <w:p w14:paraId="18A78581" w14:textId="38E6AFD5" w:rsidR="007200E9" w:rsidRPr="006022EA" w:rsidRDefault="002155F5" w:rsidP="002155F5">
      <w:pPr>
        <w:jc w:val="center"/>
      </w:pPr>
      <w:r w:rsidRPr="006022EA">
        <w:rPr>
          <w:b/>
        </w:rPr>
        <w:t xml:space="preserve"> </w:t>
      </w:r>
      <w:r w:rsidR="007200E9" w:rsidRPr="006022EA">
        <w:t xml:space="preserve">(Ziņo </w:t>
      </w:r>
      <w:r w:rsidR="00A01515">
        <w:rPr>
          <w:color w:val="000000"/>
        </w:rPr>
        <w:t>D.Petzāls</w:t>
      </w:r>
      <w:r w:rsidRPr="006022EA">
        <w:rPr>
          <w:color w:val="000000"/>
        </w:rPr>
        <w:t>)</w:t>
      </w:r>
    </w:p>
    <w:p w14:paraId="07FF9BFE" w14:textId="4C5B2326" w:rsidR="00863E80" w:rsidRPr="006022EA" w:rsidRDefault="00776486" w:rsidP="005046F7">
      <w:pPr>
        <w:tabs>
          <w:tab w:val="left" w:pos="4019"/>
        </w:tabs>
        <w:ind w:right="-96" w:hanging="567"/>
        <w:jc w:val="both"/>
      </w:pPr>
      <w:r w:rsidRPr="006022EA">
        <w:tab/>
      </w:r>
      <w:r w:rsidR="005046F7">
        <w:t>Izsakās: G.Osīte, S.Ozola, S.Beļaka, M.Štāls</w:t>
      </w:r>
    </w:p>
    <w:p w14:paraId="2A9F3F0B" w14:textId="77777777" w:rsidR="007F0437" w:rsidRPr="006022EA" w:rsidRDefault="007F0437" w:rsidP="007F0437">
      <w:pPr>
        <w:ind w:firstLine="540"/>
        <w:jc w:val="both"/>
        <w:rPr>
          <w:sz w:val="16"/>
          <w:szCs w:val="16"/>
        </w:rPr>
      </w:pPr>
    </w:p>
    <w:p w14:paraId="5F603D9F" w14:textId="2397DDFC" w:rsidR="005046F7" w:rsidRPr="006022EA" w:rsidRDefault="005046F7" w:rsidP="005046F7">
      <w:pPr>
        <w:jc w:val="both"/>
      </w:pPr>
      <w:r w:rsidRPr="006022EA">
        <w:rPr>
          <w:b/>
          <w:bCs/>
        </w:rPr>
        <w:t>Atklāti balsojot: PAR</w:t>
      </w:r>
      <w:r w:rsidRPr="006022EA">
        <w:t xml:space="preserve"> </w:t>
      </w:r>
      <w:r w:rsidRPr="006022EA">
        <w:rPr>
          <w:b/>
          <w:bCs/>
        </w:rPr>
        <w:t xml:space="preserve">– </w:t>
      </w:r>
      <w:r>
        <w:rPr>
          <w:b/>
          <w:bCs/>
        </w:rPr>
        <w:t>7</w:t>
      </w:r>
      <w:r w:rsidRPr="006022EA">
        <w:t xml:space="preserve"> (M.Štāls, D.Petzāls, L.Rinča, </w:t>
      </w:r>
      <w:r w:rsidR="00451B41">
        <w:t>I.Eglīte</w:t>
      </w:r>
      <w:r w:rsidRPr="006022EA">
        <w:t>, A.Nagle</w:t>
      </w:r>
      <w:r>
        <w:t>, G.Osīte, S.Beļaka</w:t>
      </w:r>
      <w:r w:rsidRPr="006022EA">
        <w:t xml:space="preserve">) </w:t>
      </w:r>
      <w:r w:rsidRPr="006022EA">
        <w:rPr>
          <w:b/>
          <w:bCs/>
        </w:rPr>
        <w:t>PRET</w:t>
      </w:r>
      <w:r w:rsidRPr="006022EA">
        <w:t xml:space="preserve"> – nav, </w:t>
      </w:r>
      <w:r w:rsidRPr="006022EA">
        <w:rPr>
          <w:b/>
          <w:bCs/>
        </w:rPr>
        <w:t>ATTURAS</w:t>
      </w:r>
      <w:r>
        <w:t xml:space="preserve"> – nav,</w:t>
      </w:r>
    </w:p>
    <w:p w14:paraId="0D7311ED" w14:textId="77777777" w:rsidR="00AF6A20" w:rsidRPr="006022EA" w:rsidRDefault="00AF6A20" w:rsidP="00AF6A20">
      <w:pPr>
        <w:rPr>
          <w:b/>
          <w:lang w:eastAsia="lv-LV"/>
        </w:rPr>
      </w:pPr>
      <w:r w:rsidRPr="006022EA">
        <w:rPr>
          <w:b/>
          <w:lang w:eastAsia="lv-LV"/>
        </w:rPr>
        <w:t xml:space="preserve"> </w:t>
      </w:r>
    </w:p>
    <w:p w14:paraId="7F13C5F0" w14:textId="77777777" w:rsidR="00610FCE" w:rsidRPr="006022EA" w:rsidRDefault="00610FCE" w:rsidP="00610FCE">
      <w:pPr>
        <w:rPr>
          <w:b/>
          <w:lang w:eastAsia="lv-LV"/>
        </w:rPr>
      </w:pPr>
      <w:r w:rsidRPr="006022EA">
        <w:rPr>
          <w:b/>
          <w:lang w:eastAsia="lv-LV"/>
        </w:rPr>
        <w:t>ZEMES LIETU KOMISIJA NOLEMJ:</w:t>
      </w:r>
    </w:p>
    <w:p w14:paraId="2EF81A40" w14:textId="77777777" w:rsidR="00610FCE" w:rsidRPr="006022EA" w:rsidRDefault="00610FCE" w:rsidP="00610FCE">
      <w:pPr>
        <w:jc w:val="both"/>
        <w:rPr>
          <w:lang w:eastAsia="lv-LV"/>
        </w:rPr>
      </w:pPr>
    </w:p>
    <w:p w14:paraId="3F519535" w14:textId="542B46A6" w:rsidR="00EB60D0" w:rsidRPr="00417E04" w:rsidRDefault="005046F7" w:rsidP="00EB60D0">
      <w:pPr>
        <w:ind w:firstLine="720"/>
        <w:jc w:val="both"/>
        <w:rPr>
          <w:color w:val="000000" w:themeColor="text1"/>
        </w:rPr>
      </w:pPr>
      <w:r>
        <w:t xml:space="preserve">Neiebilst </w:t>
      </w:r>
      <w:r w:rsidR="00EB60D0" w:rsidRPr="00417E04">
        <w:rPr>
          <w:color w:val="000000" w:themeColor="text1"/>
        </w:rPr>
        <w:t xml:space="preserve">virzīt saskaņošanai saimniecības ēkas novietojumu </w:t>
      </w:r>
      <w:r w:rsidR="00EB60D0">
        <w:rPr>
          <w:color w:val="000000" w:themeColor="text1"/>
        </w:rPr>
        <w:t>G</w:t>
      </w:r>
      <w:r w:rsidR="00E8411C">
        <w:rPr>
          <w:color w:val="000000" w:themeColor="text1"/>
        </w:rPr>
        <w:t>arozas</w:t>
      </w:r>
      <w:r w:rsidR="00EB60D0">
        <w:rPr>
          <w:color w:val="000000" w:themeColor="text1"/>
        </w:rPr>
        <w:t xml:space="preserve"> ielā 71B</w:t>
      </w:r>
      <w:r w:rsidR="00EB60D0" w:rsidRPr="00417E04">
        <w:rPr>
          <w:color w:val="000000" w:themeColor="text1"/>
        </w:rPr>
        <w:t xml:space="preserve">, Jelgavā </w:t>
      </w:r>
      <w:r w:rsidR="00EB60D0">
        <w:rPr>
          <w:color w:val="000000" w:themeColor="text1"/>
        </w:rPr>
        <w:t>1.0</w:t>
      </w:r>
      <w:r w:rsidR="00EB60D0" w:rsidRPr="00417E04">
        <w:rPr>
          <w:color w:val="000000" w:themeColor="text1"/>
        </w:rPr>
        <w:t xml:space="preserve"> m attālumā no Pašvaldībai piekritīgās zemes vienības ar kadastra apzīmējumu </w:t>
      </w:r>
      <w:r w:rsidR="00EB60D0" w:rsidRPr="00C473BC">
        <w:rPr>
          <w:color w:val="000000" w:themeColor="text1"/>
        </w:rPr>
        <w:t>0900 028 0407</w:t>
      </w:r>
      <w:r w:rsidR="00EB60D0" w:rsidRPr="00417E04">
        <w:rPr>
          <w:color w:val="000000" w:themeColor="text1"/>
        </w:rPr>
        <w:t>.</w:t>
      </w:r>
    </w:p>
    <w:p w14:paraId="59B47339" w14:textId="37D5D5B1" w:rsidR="00AF3F60" w:rsidRPr="006022EA" w:rsidRDefault="00AF3F60" w:rsidP="00EB60D0">
      <w:pPr>
        <w:ind w:firstLine="720"/>
        <w:jc w:val="both"/>
        <w:rPr>
          <w:b/>
          <w:bCs/>
          <w:lang w:eastAsia="lv-LV"/>
        </w:rPr>
      </w:pPr>
    </w:p>
    <w:p w14:paraId="6F18844F" w14:textId="77777777" w:rsidR="0095459D" w:rsidRDefault="0095459D" w:rsidP="00F424AE">
      <w:pPr>
        <w:spacing w:line="254" w:lineRule="auto"/>
        <w:ind w:right="46"/>
        <w:jc w:val="center"/>
        <w:rPr>
          <w:b/>
          <w:bCs/>
          <w:lang w:eastAsia="lv-LV"/>
        </w:rPr>
      </w:pPr>
    </w:p>
    <w:p w14:paraId="6C2D8AE0" w14:textId="52C1C7BD" w:rsidR="008A6F2D" w:rsidRPr="006022EA" w:rsidRDefault="00893D8E" w:rsidP="00F424AE">
      <w:pPr>
        <w:spacing w:line="254" w:lineRule="auto"/>
        <w:ind w:right="46"/>
        <w:jc w:val="center"/>
        <w:rPr>
          <w:b/>
          <w:bCs/>
          <w:lang w:eastAsia="lv-LV"/>
        </w:rPr>
      </w:pPr>
      <w:r>
        <w:rPr>
          <w:b/>
          <w:bCs/>
          <w:lang w:eastAsia="lv-LV"/>
        </w:rPr>
        <w:lastRenderedPageBreak/>
        <w:t>9</w:t>
      </w:r>
      <w:r w:rsidR="00C1491C" w:rsidRPr="006022EA">
        <w:rPr>
          <w:b/>
          <w:bCs/>
          <w:lang w:eastAsia="lv-LV"/>
        </w:rPr>
        <w:t>/</w:t>
      </w:r>
      <w:r w:rsidR="008A6F2D" w:rsidRPr="006022EA">
        <w:rPr>
          <w:b/>
          <w:bCs/>
          <w:lang w:eastAsia="lv-LV"/>
        </w:rPr>
        <w:t>4</w:t>
      </w:r>
    </w:p>
    <w:p w14:paraId="5374DA4E" w14:textId="08C080CF" w:rsidR="00A01515" w:rsidRDefault="00A01515" w:rsidP="00A01515">
      <w:pPr>
        <w:pBdr>
          <w:bottom w:val="single" w:sz="4" w:space="1" w:color="auto"/>
        </w:pBdr>
        <w:jc w:val="center"/>
        <w:rPr>
          <w:b/>
        </w:rPr>
      </w:pPr>
      <w:r w:rsidRPr="00A01515">
        <w:rPr>
          <w:b/>
        </w:rPr>
        <w:t>TERITORIJAS LABIEKĀRTOŠANA ZEMES VIENĪBĀ KATOĻU IELĀ 15, JELGAVĀ (KADASTRA APZĪMĒJUMS 0900 006 0182) DAUDZĪVOKĻU DZĪVOJAMAS MĀJAS TERITORIJĀ, KAS PAREDZ IZVEIDOT STĀVLAUKUMU UN KAS DAĻĒJI (37.75 M2) SKARS ZEMES VIENĪBU (KADASTRA APZĪMĒJUMU 0900 006 0270)</w:t>
      </w:r>
    </w:p>
    <w:p w14:paraId="6DB97728" w14:textId="2551F01A" w:rsidR="007200E9" w:rsidRPr="006022EA" w:rsidRDefault="00CF6615" w:rsidP="00CF6615">
      <w:pPr>
        <w:jc w:val="center"/>
      </w:pPr>
      <w:r w:rsidRPr="006022EA">
        <w:t xml:space="preserve"> </w:t>
      </w:r>
      <w:r w:rsidR="007200E9" w:rsidRPr="006022EA">
        <w:t xml:space="preserve">(Ziņo </w:t>
      </w:r>
      <w:r w:rsidR="00A01515">
        <w:rPr>
          <w:color w:val="000000"/>
        </w:rPr>
        <w:t>D.Petzāls</w:t>
      </w:r>
      <w:r w:rsidR="007200E9" w:rsidRPr="006022EA">
        <w:t>)</w:t>
      </w:r>
    </w:p>
    <w:p w14:paraId="761B97D8" w14:textId="5AD79693" w:rsidR="00CF6615" w:rsidRPr="006022EA" w:rsidRDefault="000B7D37" w:rsidP="00CF6615">
      <w:pPr>
        <w:tabs>
          <w:tab w:val="left" w:pos="4019"/>
        </w:tabs>
        <w:ind w:right="-96" w:hanging="567"/>
        <w:jc w:val="both"/>
      </w:pPr>
      <w:r w:rsidRPr="006022EA">
        <w:tab/>
      </w:r>
      <w:bookmarkStart w:id="4" w:name="_Hlk138251936"/>
      <w:r w:rsidR="003D76C6">
        <w:t>Jautājumus uzdod: M.</w:t>
      </w:r>
      <w:r w:rsidR="00CF6615" w:rsidRPr="006022EA">
        <w:t>Štāls</w:t>
      </w:r>
    </w:p>
    <w:p w14:paraId="7DE74BCF" w14:textId="46166F87" w:rsidR="0075559B" w:rsidRPr="006022EA" w:rsidRDefault="00CF6615" w:rsidP="00CF6615">
      <w:pPr>
        <w:tabs>
          <w:tab w:val="left" w:pos="4019"/>
        </w:tabs>
        <w:ind w:right="-96" w:hanging="567"/>
        <w:jc w:val="both"/>
      </w:pPr>
      <w:r w:rsidRPr="006022EA">
        <w:tab/>
        <w:t xml:space="preserve">Uz jautājumiem atbild: </w:t>
      </w:r>
      <w:r w:rsidR="00FD2F7C">
        <w:t>D.Petzāls</w:t>
      </w:r>
    </w:p>
    <w:p w14:paraId="452402A8" w14:textId="2D5446F3" w:rsidR="0050517E" w:rsidRPr="006022EA" w:rsidRDefault="0050517E" w:rsidP="0075559B">
      <w:pPr>
        <w:tabs>
          <w:tab w:val="left" w:pos="4019"/>
        </w:tabs>
        <w:ind w:right="-96" w:hanging="567"/>
        <w:jc w:val="both"/>
        <w:rPr>
          <w:sz w:val="16"/>
          <w:szCs w:val="16"/>
        </w:rPr>
      </w:pPr>
    </w:p>
    <w:p w14:paraId="47F1B851" w14:textId="3D71349E" w:rsidR="00FD2F7C" w:rsidRPr="006022EA" w:rsidRDefault="00FD2F7C" w:rsidP="00FD2F7C">
      <w:pPr>
        <w:jc w:val="both"/>
      </w:pPr>
      <w:r w:rsidRPr="006022EA">
        <w:rPr>
          <w:b/>
          <w:bCs/>
        </w:rPr>
        <w:t>Atklāti balsojot: PAR</w:t>
      </w:r>
      <w:r w:rsidRPr="006022EA">
        <w:t xml:space="preserve"> </w:t>
      </w:r>
      <w:r w:rsidRPr="006022EA">
        <w:rPr>
          <w:b/>
          <w:bCs/>
        </w:rPr>
        <w:t xml:space="preserve">– </w:t>
      </w:r>
      <w:r>
        <w:rPr>
          <w:b/>
          <w:bCs/>
        </w:rPr>
        <w:t>7</w:t>
      </w:r>
      <w:r w:rsidRPr="006022EA">
        <w:t xml:space="preserve"> (M.Štāls, D.Petzāls, L.Rinča, </w:t>
      </w:r>
      <w:r w:rsidR="00451B41">
        <w:t>I.Eglīte</w:t>
      </w:r>
      <w:r w:rsidRPr="006022EA">
        <w:t>, A.Nagle</w:t>
      </w:r>
      <w:r>
        <w:t>, G.Osīte, S.Beļaka</w:t>
      </w:r>
      <w:r w:rsidRPr="006022EA">
        <w:t xml:space="preserve">) </w:t>
      </w:r>
      <w:r w:rsidRPr="006022EA">
        <w:rPr>
          <w:b/>
          <w:bCs/>
        </w:rPr>
        <w:t>PRET</w:t>
      </w:r>
      <w:r w:rsidRPr="006022EA">
        <w:t xml:space="preserve"> – nav, </w:t>
      </w:r>
      <w:r w:rsidRPr="006022EA">
        <w:rPr>
          <w:b/>
          <w:bCs/>
        </w:rPr>
        <w:t>ATTURAS</w:t>
      </w:r>
      <w:r>
        <w:t xml:space="preserve"> – nav,</w:t>
      </w:r>
    </w:p>
    <w:p w14:paraId="16F2731E" w14:textId="77777777" w:rsidR="00AF6A20" w:rsidRPr="006022EA" w:rsidRDefault="00AF6A20" w:rsidP="00AF6A20">
      <w:pPr>
        <w:rPr>
          <w:b/>
          <w:lang w:eastAsia="lv-LV"/>
        </w:rPr>
      </w:pPr>
      <w:r w:rsidRPr="006022EA">
        <w:rPr>
          <w:b/>
          <w:lang w:eastAsia="lv-LV"/>
        </w:rPr>
        <w:t xml:space="preserve"> </w:t>
      </w:r>
    </w:p>
    <w:p w14:paraId="7FC8C8BA" w14:textId="77777777" w:rsidR="00C870DC" w:rsidRPr="006022EA" w:rsidRDefault="00C870DC" w:rsidP="00C870DC">
      <w:pPr>
        <w:rPr>
          <w:b/>
          <w:lang w:eastAsia="lv-LV"/>
        </w:rPr>
      </w:pPr>
      <w:bookmarkStart w:id="5" w:name="_Hlk208825153"/>
      <w:r w:rsidRPr="006022EA">
        <w:rPr>
          <w:b/>
          <w:lang w:eastAsia="lv-LV"/>
        </w:rPr>
        <w:t>ZEMES LIETU KOMISIJA NOLEMJ:</w:t>
      </w:r>
    </w:p>
    <w:p w14:paraId="54C9836D" w14:textId="77777777" w:rsidR="00C870DC" w:rsidRPr="006022EA" w:rsidRDefault="00C870DC" w:rsidP="00C870DC">
      <w:pPr>
        <w:ind w:right="-52"/>
        <w:jc w:val="both"/>
        <w:rPr>
          <w:b/>
          <w:bCs/>
        </w:rPr>
      </w:pPr>
    </w:p>
    <w:bookmarkEnd w:id="5"/>
    <w:p w14:paraId="315EFB21" w14:textId="77777777" w:rsidR="00E050AC" w:rsidRDefault="00FD2F7C" w:rsidP="00E050AC">
      <w:pPr>
        <w:shd w:val="clear" w:color="auto" w:fill="FFFFFF"/>
        <w:ind w:firstLine="720"/>
        <w:jc w:val="both"/>
      </w:pPr>
      <w:r>
        <w:rPr>
          <w:color w:val="000000" w:themeColor="text1"/>
        </w:rPr>
        <w:t xml:space="preserve">Neiebilst </w:t>
      </w:r>
      <w:r w:rsidR="00E050AC" w:rsidRPr="009D6865">
        <w:t xml:space="preserve">virzīt </w:t>
      </w:r>
      <w:r w:rsidR="00E050AC">
        <w:t xml:space="preserve">saskaņot teritorijas labiekārtošanas darbus zemes vienībā Katoļu ielā 15, Jelgavā (kadastra apzīmējums 0900 006 0182) daudzīvokļu dzīvojamas mājas teritorijā, kas paredz izveidot stāvlaukumu un kas daļēji (37.75 </w:t>
      </w:r>
      <w:r w:rsidR="00E050AC" w:rsidRPr="00921D20">
        <w:t>m</w:t>
      </w:r>
      <w:r w:rsidR="00E050AC">
        <w:rPr>
          <w:vertAlign w:val="superscript"/>
        </w:rPr>
        <w:t>2</w:t>
      </w:r>
      <w:r w:rsidR="00E050AC">
        <w:t xml:space="preserve">) </w:t>
      </w:r>
      <w:r w:rsidR="00E050AC" w:rsidRPr="00921D20">
        <w:t>skar</w:t>
      </w:r>
      <w:r w:rsidR="00E050AC">
        <w:t>s zemes vienību (kadastra apzīmējumu 0900 006 0270).</w:t>
      </w:r>
    </w:p>
    <w:p w14:paraId="5EABC7C9" w14:textId="23D4E2B4" w:rsidR="000B0858" w:rsidRPr="006022EA" w:rsidRDefault="000B0858" w:rsidP="00E050AC">
      <w:pPr>
        <w:ind w:firstLine="720"/>
        <w:jc w:val="both"/>
        <w:rPr>
          <w:lang w:eastAsia="lv-LV"/>
        </w:rPr>
      </w:pPr>
    </w:p>
    <w:p w14:paraId="6F132A2A" w14:textId="0F4E721A" w:rsidR="008A6F2D" w:rsidRPr="006022EA" w:rsidRDefault="00893D8E" w:rsidP="00F424AE">
      <w:pPr>
        <w:spacing w:line="254" w:lineRule="auto"/>
        <w:ind w:right="46"/>
        <w:jc w:val="center"/>
        <w:rPr>
          <w:b/>
          <w:bCs/>
          <w:lang w:eastAsia="lv-LV"/>
        </w:rPr>
      </w:pPr>
      <w:r>
        <w:rPr>
          <w:b/>
          <w:bCs/>
          <w:lang w:eastAsia="lv-LV"/>
        </w:rPr>
        <w:t>9</w:t>
      </w:r>
      <w:r w:rsidR="008A6F2D" w:rsidRPr="006022EA">
        <w:rPr>
          <w:b/>
          <w:bCs/>
          <w:lang w:eastAsia="lv-LV"/>
        </w:rPr>
        <w:t>/5</w:t>
      </w:r>
    </w:p>
    <w:p w14:paraId="6CDE8FCD" w14:textId="72D4FBBA" w:rsidR="00A01515" w:rsidRDefault="00A01515" w:rsidP="00A01515">
      <w:pPr>
        <w:pBdr>
          <w:bottom w:val="single" w:sz="4" w:space="1" w:color="auto"/>
        </w:pBdr>
        <w:jc w:val="center"/>
        <w:rPr>
          <w:b/>
        </w:rPr>
      </w:pPr>
      <w:r w:rsidRPr="00A01515">
        <w:rPr>
          <w:b/>
        </w:rPr>
        <w:t>PROJEKTĒJAMAS SILTUMTRASES 1.KĀRTAS UN 2.KĀRTAS POSMU IZBŪVI, KAS DAĻĒJI SKARS ZEMES VIENĪBĀS ASTERU IELĀ, JELGAVĀ (KADASTRA APZĪMĒJUMS 0900 003 0305) UN ASTERU IELĀ 13, JELGAVĀ (KADASTRA APZĪMĒJUMS 0900 003 0440)</w:t>
      </w:r>
    </w:p>
    <w:p w14:paraId="7F1D3CCD" w14:textId="63311424" w:rsidR="007200E9" w:rsidRPr="006022EA" w:rsidRDefault="00CF6615" w:rsidP="00CF6615">
      <w:pPr>
        <w:jc w:val="center"/>
      </w:pPr>
      <w:r w:rsidRPr="006022EA">
        <w:t xml:space="preserve"> </w:t>
      </w:r>
      <w:r w:rsidR="007200E9" w:rsidRPr="006022EA">
        <w:t xml:space="preserve">(Ziņo </w:t>
      </w:r>
      <w:r w:rsidR="00A01515">
        <w:rPr>
          <w:color w:val="000000"/>
        </w:rPr>
        <w:t>D.Petzāls</w:t>
      </w:r>
      <w:r w:rsidR="007200E9" w:rsidRPr="006022EA">
        <w:t>)</w:t>
      </w:r>
    </w:p>
    <w:p w14:paraId="3F202A9E" w14:textId="23CBAB86" w:rsidR="0035394C" w:rsidRPr="006022EA" w:rsidRDefault="000B7D37" w:rsidP="0050517E">
      <w:pPr>
        <w:tabs>
          <w:tab w:val="left" w:pos="4019"/>
        </w:tabs>
        <w:ind w:right="-96" w:hanging="567"/>
        <w:jc w:val="both"/>
      </w:pPr>
      <w:r w:rsidRPr="006022EA">
        <w:tab/>
      </w:r>
      <w:r w:rsidR="0035394C" w:rsidRPr="006022EA">
        <w:t xml:space="preserve">Jautājumus uzdod: </w:t>
      </w:r>
      <w:r w:rsidR="00FD2F7C">
        <w:t>G.Osīte</w:t>
      </w:r>
      <w:r w:rsidR="0035394C" w:rsidRPr="006022EA">
        <w:t xml:space="preserve"> </w:t>
      </w:r>
    </w:p>
    <w:p w14:paraId="1BA2F5AE" w14:textId="470B3E50" w:rsidR="0050517E" w:rsidRPr="006022EA" w:rsidRDefault="00863E80" w:rsidP="0035394C">
      <w:pPr>
        <w:tabs>
          <w:tab w:val="left" w:pos="4019"/>
        </w:tabs>
        <w:ind w:right="-96"/>
        <w:jc w:val="both"/>
      </w:pPr>
      <w:r w:rsidRPr="006022EA">
        <w:t xml:space="preserve">Uz jautājumiem atbild: </w:t>
      </w:r>
      <w:r w:rsidR="00FD2F7C">
        <w:t>S.Beļaka, S.Ozola</w:t>
      </w:r>
    </w:p>
    <w:p w14:paraId="471D0EF2" w14:textId="77777777" w:rsidR="00886201" w:rsidRPr="006022EA" w:rsidRDefault="00886201" w:rsidP="00B3104E">
      <w:pPr>
        <w:jc w:val="both"/>
        <w:rPr>
          <w:b/>
          <w:bCs/>
        </w:rPr>
      </w:pPr>
    </w:p>
    <w:p w14:paraId="7796127A" w14:textId="5A6F04C0" w:rsidR="00FD2F7C" w:rsidRPr="006022EA" w:rsidRDefault="00FD2F7C" w:rsidP="00FD2F7C">
      <w:pPr>
        <w:jc w:val="both"/>
      </w:pPr>
      <w:r w:rsidRPr="006022EA">
        <w:rPr>
          <w:b/>
          <w:bCs/>
        </w:rPr>
        <w:t>Atklāti balsojot: PAR</w:t>
      </w:r>
      <w:r w:rsidRPr="006022EA">
        <w:t xml:space="preserve"> </w:t>
      </w:r>
      <w:r w:rsidRPr="006022EA">
        <w:rPr>
          <w:b/>
          <w:bCs/>
        </w:rPr>
        <w:t xml:space="preserve">– </w:t>
      </w:r>
      <w:r>
        <w:rPr>
          <w:b/>
          <w:bCs/>
        </w:rPr>
        <w:t>7</w:t>
      </w:r>
      <w:r w:rsidRPr="006022EA">
        <w:t xml:space="preserve"> (M.Štāls, D.Petzāls, L.Rinča, </w:t>
      </w:r>
      <w:r w:rsidR="00451B41">
        <w:t>I.Eglīte</w:t>
      </w:r>
      <w:r w:rsidRPr="006022EA">
        <w:t>, A.Nagle</w:t>
      </w:r>
      <w:r>
        <w:t>, G.Osīte, S.Beļaka</w:t>
      </w:r>
      <w:r w:rsidRPr="006022EA">
        <w:t xml:space="preserve">) </w:t>
      </w:r>
      <w:r w:rsidRPr="006022EA">
        <w:rPr>
          <w:b/>
          <w:bCs/>
        </w:rPr>
        <w:t>PRET</w:t>
      </w:r>
      <w:r w:rsidRPr="006022EA">
        <w:t xml:space="preserve"> – nav, </w:t>
      </w:r>
      <w:r w:rsidRPr="006022EA">
        <w:rPr>
          <w:b/>
          <w:bCs/>
        </w:rPr>
        <w:t>ATTURAS</w:t>
      </w:r>
      <w:r>
        <w:t xml:space="preserve"> – nav,</w:t>
      </w:r>
    </w:p>
    <w:p w14:paraId="314FFEA2" w14:textId="77777777" w:rsidR="00AF6A20" w:rsidRPr="006022EA" w:rsidRDefault="00AF6A20" w:rsidP="00AF6A20">
      <w:pPr>
        <w:rPr>
          <w:b/>
          <w:lang w:eastAsia="lv-LV"/>
        </w:rPr>
      </w:pPr>
      <w:r w:rsidRPr="006022EA">
        <w:rPr>
          <w:b/>
          <w:lang w:eastAsia="lv-LV"/>
        </w:rPr>
        <w:t xml:space="preserve"> </w:t>
      </w:r>
    </w:p>
    <w:p w14:paraId="4A51A5D8" w14:textId="706BB8D2" w:rsidR="00C527A2" w:rsidRPr="006022EA" w:rsidRDefault="00C527A2" w:rsidP="0050517E">
      <w:pPr>
        <w:tabs>
          <w:tab w:val="left" w:pos="4019"/>
        </w:tabs>
        <w:ind w:right="-96"/>
        <w:jc w:val="both"/>
        <w:rPr>
          <w:b/>
          <w:bCs/>
        </w:rPr>
      </w:pPr>
      <w:r w:rsidRPr="006022EA">
        <w:rPr>
          <w:b/>
        </w:rPr>
        <w:t>ZEMES LIETU KOMISIJA NOLEMJ:</w:t>
      </w:r>
    </w:p>
    <w:p w14:paraId="39543812" w14:textId="77777777" w:rsidR="00C527A2" w:rsidRPr="006022EA" w:rsidRDefault="00C527A2" w:rsidP="00F424AE">
      <w:pPr>
        <w:jc w:val="both"/>
        <w:rPr>
          <w:b/>
          <w:bCs/>
        </w:rPr>
      </w:pPr>
    </w:p>
    <w:p w14:paraId="2B169814" w14:textId="77777777" w:rsidR="00E050AC" w:rsidRDefault="00FD2F7C" w:rsidP="00E050AC">
      <w:pPr>
        <w:ind w:firstLine="720"/>
        <w:jc w:val="both"/>
        <w:rPr>
          <w:lang w:eastAsia="lv-LV"/>
        </w:rPr>
      </w:pPr>
      <w:bookmarkStart w:id="6" w:name="_Hlk204778833"/>
      <w:r>
        <w:t xml:space="preserve">Neiebilst </w:t>
      </w:r>
      <w:r w:rsidR="00E050AC" w:rsidRPr="009D6865">
        <w:t xml:space="preserve">virzīt </w:t>
      </w:r>
      <w:r w:rsidR="00E050AC">
        <w:t>saskaņošanai projektējamas siltumtrases 1.kārtas un 2.kārtas posmu izbūvi,</w:t>
      </w:r>
      <w:r w:rsidR="00E050AC" w:rsidRPr="002A1DB1">
        <w:rPr>
          <w:lang w:eastAsia="lv-LV"/>
        </w:rPr>
        <w:t xml:space="preserve"> </w:t>
      </w:r>
      <w:r w:rsidR="00E050AC" w:rsidRPr="00CE0535">
        <w:rPr>
          <w:lang w:eastAsia="lv-LV"/>
        </w:rPr>
        <w:t xml:space="preserve">kas </w:t>
      </w:r>
      <w:r w:rsidR="00E050AC">
        <w:rPr>
          <w:lang w:eastAsia="lv-LV"/>
        </w:rPr>
        <w:t xml:space="preserve">daļēji skars </w:t>
      </w:r>
      <w:r w:rsidR="00E050AC" w:rsidRPr="00012262">
        <w:rPr>
          <w:lang w:eastAsia="lv-LV"/>
        </w:rPr>
        <w:t>zemes vienībās Asteru ielā, Jelgavā (kadastra apzīmējums 0900 003 0305) un Asteru ielā 13, Jelgavā (kadastra apzīmējums 0900 003 0440)</w:t>
      </w:r>
      <w:r w:rsidR="00E050AC">
        <w:rPr>
          <w:lang w:eastAsia="lv-LV"/>
        </w:rPr>
        <w:t>.</w:t>
      </w:r>
    </w:p>
    <w:p w14:paraId="5C39FDFC" w14:textId="1CD4FCE0" w:rsidR="00FA2D2D" w:rsidRPr="006022EA" w:rsidRDefault="00FA2D2D" w:rsidP="00E050AC">
      <w:pPr>
        <w:shd w:val="clear" w:color="auto" w:fill="FFFFFF"/>
        <w:ind w:firstLine="720"/>
        <w:jc w:val="both"/>
        <w:rPr>
          <w:lang w:eastAsia="lv-LV"/>
        </w:rPr>
      </w:pPr>
    </w:p>
    <w:p w14:paraId="78300036" w14:textId="62247971" w:rsidR="00AD2691" w:rsidRPr="006022EA" w:rsidRDefault="00893D8E" w:rsidP="00F424AE">
      <w:pPr>
        <w:spacing w:line="254" w:lineRule="auto"/>
        <w:ind w:right="46"/>
        <w:jc w:val="center"/>
        <w:rPr>
          <w:b/>
          <w:bCs/>
          <w:lang w:eastAsia="lv-LV"/>
        </w:rPr>
      </w:pPr>
      <w:r>
        <w:rPr>
          <w:b/>
          <w:bCs/>
          <w:lang w:eastAsia="lv-LV"/>
        </w:rPr>
        <w:t>9</w:t>
      </w:r>
      <w:r w:rsidR="008A6F2D" w:rsidRPr="006022EA">
        <w:rPr>
          <w:b/>
          <w:bCs/>
          <w:lang w:eastAsia="lv-LV"/>
        </w:rPr>
        <w:t>/6</w:t>
      </w:r>
    </w:p>
    <w:p w14:paraId="26EFFB50" w14:textId="523E98CF" w:rsidR="00A01515" w:rsidRDefault="00A01515" w:rsidP="00A01515">
      <w:pPr>
        <w:pBdr>
          <w:bottom w:val="single" w:sz="4" w:space="1" w:color="auto"/>
        </w:pBdr>
        <w:jc w:val="center"/>
        <w:rPr>
          <w:b/>
        </w:rPr>
      </w:pPr>
      <w:r w:rsidRPr="00A01515">
        <w:rPr>
          <w:b/>
        </w:rPr>
        <w:t xml:space="preserve">SILTUMTRASES PĀRBŪVE ĪPAŠUMĀ LIELAJĀ IELĀ 21A, JELGAVĀ, KAS DAĻĒJI SKARS ZEMES VIENĪBU AR KADASTRA APZĪMĒJUMU 0900 001 0671 </w:t>
      </w:r>
    </w:p>
    <w:p w14:paraId="1FB28DAB" w14:textId="02EF0719" w:rsidR="007200E9" w:rsidRPr="006022EA" w:rsidRDefault="007200E9" w:rsidP="00D4031E">
      <w:pPr>
        <w:jc w:val="center"/>
      </w:pPr>
      <w:r w:rsidRPr="006022EA">
        <w:t xml:space="preserve">(Ziņo </w:t>
      </w:r>
      <w:r w:rsidR="00A01515">
        <w:rPr>
          <w:color w:val="000000"/>
        </w:rPr>
        <w:t>D.Petzāls</w:t>
      </w:r>
      <w:r w:rsidRPr="006022EA">
        <w:t>)</w:t>
      </w:r>
    </w:p>
    <w:p w14:paraId="70F55EB7" w14:textId="4A66A0C9" w:rsidR="00FD2F7C" w:rsidRPr="00FD2F7C" w:rsidRDefault="00FD2F7C" w:rsidP="00B3104E">
      <w:pPr>
        <w:jc w:val="both"/>
      </w:pPr>
      <w:r w:rsidRPr="00FD2F7C">
        <w:t>Izsakās: M.Štāls, S.Beļaka</w:t>
      </w:r>
    </w:p>
    <w:p w14:paraId="693C425E" w14:textId="77777777" w:rsidR="00FD2F7C" w:rsidRDefault="00FD2F7C" w:rsidP="00B3104E">
      <w:pPr>
        <w:jc w:val="both"/>
        <w:rPr>
          <w:b/>
          <w:bCs/>
        </w:rPr>
      </w:pPr>
    </w:p>
    <w:p w14:paraId="5222B6AE" w14:textId="5C57392C" w:rsidR="00FD2F7C" w:rsidRPr="006022EA" w:rsidRDefault="00FD2F7C" w:rsidP="00FD2F7C">
      <w:pPr>
        <w:jc w:val="both"/>
      </w:pPr>
      <w:r w:rsidRPr="006022EA">
        <w:rPr>
          <w:b/>
          <w:bCs/>
        </w:rPr>
        <w:t>Atklāti balsojot: PAR</w:t>
      </w:r>
      <w:r w:rsidRPr="006022EA">
        <w:t xml:space="preserve"> </w:t>
      </w:r>
      <w:r w:rsidRPr="006022EA">
        <w:rPr>
          <w:b/>
          <w:bCs/>
        </w:rPr>
        <w:t xml:space="preserve">– </w:t>
      </w:r>
      <w:r>
        <w:rPr>
          <w:b/>
          <w:bCs/>
        </w:rPr>
        <w:t>7</w:t>
      </w:r>
      <w:r w:rsidRPr="006022EA">
        <w:t xml:space="preserve"> (M.Štāls, D.Petzāls, L.Rinča, </w:t>
      </w:r>
      <w:r w:rsidR="00451B41">
        <w:t>I.Eglīte</w:t>
      </w:r>
      <w:r w:rsidRPr="006022EA">
        <w:t>, A.Nagle</w:t>
      </w:r>
      <w:r>
        <w:t>, G.Osīte, S.Beļaka</w:t>
      </w:r>
      <w:r w:rsidRPr="006022EA">
        <w:t xml:space="preserve">) </w:t>
      </w:r>
      <w:r w:rsidRPr="006022EA">
        <w:rPr>
          <w:b/>
          <w:bCs/>
        </w:rPr>
        <w:t>PRET</w:t>
      </w:r>
      <w:r w:rsidRPr="006022EA">
        <w:t xml:space="preserve"> – nav, </w:t>
      </w:r>
      <w:r w:rsidRPr="006022EA">
        <w:rPr>
          <w:b/>
          <w:bCs/>
        </w:rPr>
        <w:t>ATTURAS</w:t>
      </w:r>
      <w:r>
        <w:t xml:space="preserve"> – nav,</w:t>
      </w:r>
    </w:p>
    <w:p w14:paraId="40E3E68E" w14:textId="77777777" w:rsidR="00AF6A20" w:rsidRPr="006022EA" w:rsidRDefault="00AF6A20" w:rsidP="00AF6A20">
      <w:pPr>
        <w:rPr>
          <w:b/>
          <w:lang w:eastAsia="lv-LV"/>
        </w:rPr>
      </w:pPr>
      <w:r w:rsidRPr="006022EA">
        <w:rPr>
          <w:b/>
          <w:lang w:eastAsia="lv-LV"/>
        </w:rPr>
        <w:t xml:space="preserve"> </w:t>
      </w:r>
    </w:p>
    <w:bookmarkEnd w:id="4"/>
    <w:p w14:paraId="33D2366C" w14:textId="17FFB577" w:rsidR="00981667" w:rsidRPr="006022EA" w:rsidRDefault="00981667" w:rsidP="00F424AE">
      <w:pPr>
        <w:jc w:val="both"/>
        <w:rPr>
          <w:b/>
          <w:bCs/>
        </w:rPr>
      </w:pPr>
      <w:r w:rsidRPr="006022EA">
        <w:rPr>
          <w:b/>
        </w:rPr>
        <w:t>ZEMES LIETU KOMISIJA NOLEMJ:</w:t>
      </w:r>
    </w:p>
    <w:p w14:paraId="227E9804" w14:textId="77777777" w:rsidR="00981667" w:rsidRPr="006022EA" w:rsidRDefault="00981667" w:rsidP="00F424AE">
      <w:pPr>
        <w:jc w:val="both"/>
        <w:rPr>
          <w:b/>
          <w:bCs/>
        </w:rPr>
      </w:pPr>
    </w:p>
    <w:bookmarkEnd w:id="6"/>
    <w:p w14:paraId="5F592FBA" w14:textId="77777777" w:rsidR="009768D5" w:rsidRDefault="00FD2F7C" w:rsidP="009768D5">
      <w:pPr>
        <w:ind w:firstLine="720"/>
        <w:jc w:val="both"/>
        <w:rPr>
          <w:lang w:eastAsia="lv-LV"/>
        </w:rPr>
      </w:pPr>
      <w:r>
        <w:t xml:space="preserve">Neiebilst </w:t>
      </w:r>
      <w:r w:rsidR="009768D5" w:rsidRPr="009D6865">
        <w:t xml:space="preserve">virzīt </w:t>
      </w:r>
      <w:r w:rsidR="009768D5">
        <w:t xml:space="preserve">saskaņošanai siltumtrases pārbūvi īpašumā Lielajā ielā 21A, Jelgavā, </w:t>
      </w:r>
      <w:r w:rsidR="009768D5" w:rsidRPr="00CE0535">
        <w:rPr>
          <w:lang w:eastAsia="lv-LV"/>
        </w:rPr>
        <w:t xml:space="preserve">kas </w:t>
      </w:r>
      <w:r w:rsidR="009768D5">
        <w:rPr>
          <w:lang w:eastAsia="lv-LV"/>
        </w:rPr>
        <w:t xml:space="preserve">daļēji skars </w:t>
      </w:r>
      <w:r w:rsidR="009768D5" w:rsidRPr="00012262">
        <w:rPr>
          <w:lang w:eastAsia="lv-LV"/>
        </w:rPr>
        <w:t>zemes vienīb</w:t>
      </w:r>
      <w:r w:rsidR="009768D5">
        <w:rPr>
          <w:lang w:eastAsia="lv-LV"/>
        </w:rPr>
        <w:t>u</w:t>
      </w:r>
      <w:r w:rsidR="009768D5" w:rsidRPr="00012262">
        <w:rPr>
          <w:lang w:eastAsia="lv-LV"/>
        </w:rPr>
        <w:t xml:space="preserve"> </w:t>
      </w:r>
      <w:r w:rsidR="009768D5">
        <w:rPr>
          <w:lang w:eastAsia="lv-LV"/>
        </w:rPr>
        <w:t>ar kadastra apzīmējumu 0900 001 0671.</w:t>
      </w:r>
    </w:p>
    <w:p w14:paraId="156E5DA4" w14:textId="7B88EBBA" w:rsidR="00FD2F7C" w:rsidRPr="006022EA" w:rsidRDefault="00FD2F7C" w:rsidP="00FD2F7C">
      <w:pPr>
        <w:ind w:firstLine="567"/>
        <w:rPr>
          <w:b/>
          <w:bCs/>
          <w:lang w:eastAsia="lv-LV"/>
        </w:rPr>
      </w:pPr>
    </w:p>
    <w:p w14:paraId="71CC9BC0" w14:textId="77777777" w:rsidR="0095459D" w:rsidRDefault="0095459D" w:rsidP="00776486">
      <w:pPr>
        <w:jc w:val="center"/>
        <w:rPr>
          <w:b/>
          <w:bCs/>
          <w:lang w:eastAsia="lv-LV"/>
        </w:rPr>
      </w:pPr>
    </w:p>
    <w:p w14:paraId="3718A430" w14:textId="77777777" w:rsidR="0095459D" w:rsidRDefault="0095459D" w:rsidP="00776486">
      <w:pPr>
        <w:jc w:val="center"/>
        <w:rPr>
          <w:b/>
          <w:bCs/>
          <w:lang w:eastAsia="lv-LV"/>
        </w:rPr>
      </w:pPr>
    </w:p>
    <w:p w14:paraId="76838AB8" w14:textId="518003A5" w:rsidR="008A6F2D" w:rsidRPr="006022EA" w:rsidRDefault="00893D8E" w:rsidP="00776486">
      <w:pPr>
        <w:jc w:val="center"/>
        <w:rPr>
          <w:b/>
          <w:bCs/>
          <w:lang w:eastAsia="lv-LV"/>
        </w:rPr>
      </w:pPr>
      <w:r>
        <w:rPr>
          <w:b/>
          <w:bCs/>
          <w:lang w:eastAsia="lv-LV"/>
        </w:rPr>
        <w:lastRenderedPageBreak/>
        <w:t>9</w:t>
      </w:r>
      <w:r w:rsidR="008A6F2D" w:rsidRPr="006022EA">
        <w:rPr>
          <w:b/>
          <w:bCs/>
          <w:lang w:eastAsia="lv-LV"/>
        </w:rPr>
        <w:t>/7</w:t>
      </w:r>
    </w:p>
    <w:p w14:paraId="1E3BC4E9" w14:textId="20DD965B" w:rsidR="00A01515" w:rsidRDefault="00A01515" w:rsidP="00A01515">
      <w:pPr>
        <w:pBdr>
          <w:bottom w:val="single" w:sz="4" w:space="1" w:color="auto"/>
        </w:pBdr>
        <w:jc w:val="center"/>
        <w:rPr>
          <w:b/>
        </w:rPr>
      </w:pPr>
      <w:r w:rsidRPr="00A01515">
        <w:rPr>
          <w:b/>
        </w:rPr>
        <w:t>KANALIZĀCIJAS TĪKLA PIEVADA IZBŪVE NO ESOŠA KANALIZĀCIJAS TĪKLA (D200) LĪDZ TIRDZNIECĪBAS BĀZES ĒKAI KATOĻU IELA 7, JELGAVA (KADASTRA APZĪMĒJUMS 0900 006 0005), KAS SKARS UN DAĻĒJI APGRŪTINĀS ZEMES VIENĪBĀS KATOĻU IELĀ 7B, JELGAVĀ (KADASTRA APZĪMĒJUMS 0900 006 0406) UN KATOĻU IELĀ 7D, JELGAVĀ (KADASTRA APZĪMĒJUMS 0900 006 0404)</w:t>
      </w:r>
    </w:p>
    <w:p w14:paraId="1FF1A314" w14:textId="551192DB" w:rsidR="007200E9" w:rsidRPr="006022EA" w:rsidRDefault="00D4031E" w:rsidP="00D4031E">
      <w:pPr>
        <w:jc w:val="center"/>
      </w:pPr>
      <w:r w:rsidRPr="006022EA">
        <w:t xml:space="preserve"> </w:t>
      </w:r>
      <w:r w:rsidR="007200E9" w:rsidRPr="006022EA">
        <w:t xml:space="preserve">(Ziņo </w:t>
      </w:r>
      <w:r w:rsidR="00A01515">
        <w:rPr>
          <w:color w:val="000000"/>
        </w:rPr>
        <w:t>D.Petzāls</w:t>
      </w:r>
      <w:r w:rsidR="007200E9" w:rsidRPr="006022EA">
        <w:t>)</w:t>
      </w:r>
    </w:p>
    <w:p w14:paraId="5B408411" w14:textId="062C965F" w:rsidR="001864BF" w:rsidRPr="006022EA" w:rsidRDefault="001864BF" w:rsidP="001864BF">
      <w:pPr>
        <w:tabs>
          <w:tab w:val="left" w:pos="4019"/>
        </w:tabs>
        <w:ind w:right="-96"/>
        <w:jc w:val="both"/>
      </w:pPr>
      <w:r w:rsidRPr="006022EA">
        <w:t xml:space="preserve">Jautājumus uzdod: </w:t>
      </w:r>
      <w:r w:rsidR="00FD2F7C">
        <w:t>G.Osīte</w:t>
      </w:r>
    </w:p>
    <w:p w14:paraId="55176F4B" w14:textId="73C7FAA9" w:rsidR="001864BF" w:rsidRDefault="001864BF" w:rsidP="001864BF">
      <w:pPr>
        <w:tabs>
          <w:tab w:val="left" w:pos="4019"/>
        </w:tabs>
        <w:ind w:right="-96"/>
        <w:jc w:val="both"/>
      </w:pPr>
      <w:r w:rsidRPr="006022EA">
        <w:t xml:space="preserve">Uz jautājumiem atbild: </w:t>
      </w:r>
      <w:r w:rsidR="00FA2D2D" w:rsidRPr="006022EA">
        <w:t>D.Petzāls</w:t>
      </w:r>
    </w:p>
    <w:p w14:paraId="387041EB" w14:textId="01E24A3C" w:rsidR="00FD2F7C" w:rsidRDefault="00FD2F7C" w:rsidP="001864BF">
      <w:pPr>
        <w:tabs>
          <w:tab w:val="left" w:pos="4019"/>
        </w:tabs>
        <w:ind w:right="-96"/>
        <w:jc w:val="both"/>
      </w:pPr>
      <w:r>
        <w:t>Izsakās: M.Štāls, S.Beļaka</w:t>
      </w:r>
    </w:p>
    <w:p w14:paraId="5F33EAEE" w14:textId="77777777" w:rsidR="00FD2F7C" w:rsidRDefault="00FD2F7C" w:rsidP="001864BF">
      <w:pPr>
        <w:tabs>
          <w:tab w:val="left" w:pos="4019"/>
        </w:tabs>
        <w:ind w:right="-96"/>
        <w:jc w:val="both"/>
      </w:pPr>
    </w:p>
    <w:p w14:paraId="073D2E60" w14:textId="02C23E4B" w:rsidR="00FD2F7C" w:rsidRPr="006022EA" w:rsidRDefault="00FD2F7C" w:rsidP="00FD2F7C">
      <w:pPr>
        <w:jc w:val="both"/>
      </w:pPr>
      <w:r w:rsidRPr="006022EA">
        <w:rPr>
          <w:b/>
          <w:bCs/>
        </w:rPr>
        <w:t>Atklāti balsojot: PAR</w:t>
      </w:r>
      <w:r w:rsidRPr="006022EA">
        <w:t xml:space="preserve"> </w:t>
      </w:r>
      <w:r w:rsidRPr="006022EA">
        <w:rPr>
          <w:b/>
          <w:bCs/>
        </w:rPr>
        <w:t xml:space="preserve">– </w:t>
      </w:r>
      <w:r>
        <w:rPr>
          <w:b/>
          <w:bCs/>
        </w:rPr>
        <w:t>7</w:t>
      </w:r>
      <w:r w:rsidRPr="006022EA">
        <w:t xml:space="preserve"> (M.Štāls, D.Petzāls, L.Rinča, </w:t>
      </w:r>
      <w:r w:rsidR="00451B41">
        <w:t>I.Eglīte</w:t>
      </w:r>
      <w:r w:rsidRPr="006022EA">
        <w:t>, A.Nagle</w:t>
      </w:r>
      <w:r>
        <w:t>, G.Osīte, S.Beļaka</w:t>
      </w:r>
      <w:r w:rsidRPr="006022EA">
        <w:t xml:space="preserve">) </w:t>
      </w:r>
      <w:r w:rsidRPr="006022EA">
        <w:rPr>
          <w:b/>
          <w:bCs/>
        </w:rPr>
        <w:t>PRET</w:t>
      </w:r>
      <w:r w:rsidRPr="006022EA">
        <w:t xml:space="preserve"> – nav, </w:t>
      </w:r>
      <w:r w:rsidRPr="006022EA">
        <w:rPr>
          <w:b/>
          <w:bCs/>
        </w:rPr>
        <w:t>ATTURAS</w:t>
      </w:r>
      <w:r>
        <w:t xml:space="preserve"> – nav,</w:t>
      </w:r>
    </w:p>
    <w:p w14:paraId="3B09F2DB" w14:textId="77777777" w:rsidR="00B3104E" w:rsidRPr="006022EA" w:rsidRDefault="00B3104E" w:rsidP="00B3104E">
      <w:pPr>
        <w:jc w:val="both"/>
        <w:rPr>
          <w:b/>
          <w:bCs/>
        </w:rPr>
      </w:pPr>
    </w:p>
    <w:p w14:paraId="79E9B2E6" w14:textId="2857CCBF" w:rsidR="00230197" w:rsidRPr="006022EA" w:rsidRDefault="00230197" w:rsidP="00230197">
      <w:pPr>
        <w:jc w:val="both"/>
        <w:rPr>
          <w:b/>
          <w:bCs/>
        </w:rPr>
      </w:pPr>
      <w:r w:rsidRPr="006022EA">
        <w:rPr>
          <w:b/>
        </w:rPr>
        <w:t>ZEMES LIETU KOMISIJA NOLEMJ:</w:t>
      </w:r>
    </w:p>
    <w:p w14:paraId="5979C3E6" w14:textId="77777777" w:rsidR="001E1F4B" w:rsidRPr="006022EA" w:rsidRDefault="001E1F4B" w:rsidP="006A4F9A">
      <w:pPr>
        <w:ind w:firstLine="426"/>
        <w:jc w:val="both"/>
      </w:pPr>
    </w:p>
    <w:p w14:paraId="1E3783DF" w14:textId="77777777" w:rsidR="009768D5" w:rsidRDefault="00FD2F7C" w:rsidP="009768D5">
      <w:pPr>
        <w:ind w:firstLine="720"/>
        <w:jc w:val="both"/>
      </w:pPr>
      <w:r>
        <w:t xml:space="preserve">Neiebilst </w:t>
      </w:r>
      <w:r w:rsidR="009768D5" w:rsidRPr="009D6865">
        <w:t xml:space="preserve">virzīt </w:t>
      </w:r>
      <w:r w:rsidR="009768D5">
        <w:t>saskaņošanai kanalizācijas tīkla</w:t>
      </w:r>
      <w:r w:rsidR="009768D5" w:rsidRPr="002A1DB1">
        <w:t xml:space="preserve"> </w:t>
      </w:r>
      <w:r w:rsidR="009768D5">
        <w:t xml:space="preserve">pievada </w:t>
      </w:r>
      <w:r w:rsidR="009768D5" w:rsidRPr="002A1DB1">
        <w:t>izbūv</w:t>
      </w:r>
      <w:r w:rsidR="009768D5">
        <w:t>i</w:t>
      </w:r>
      <w:r w:rsidR="009768D5" w:rsidRPr="002A1DB1">
        <w:t xml:space="preserve"> no </w:t>
      </w:r>
      <w:r w:rsidR="009768D5">
        <w:t xml:space="preserve">esoša kanalizācijas tīkla (D200) </w:t>
      </w:r>
      <w:r w:rsidR="009768D5" w:rsidRPr="002A1DB1">
        <w:t xml:space="preserve">līdz </w:t>
      </w:r>
      <w:r w:rsidR="009768D5">
        <w:t>tirdzniecības bāzes ēkai Katoļu iela 7, Jelgava (kadastra apzīmējums 0900 006 0005),</w:t>
      </w:r>
      <w:r w:rsidR="009768D5" w:rsidRPr="002A1DB1">
        <w:rPr>
          <w:lang w:eastAsia="lv-LV"/>
        </w:rPr>
        <w:t xml:space="preserve"> </w:t>
      </w:r>
      <w:r w:rsidR="009768D5" w:rsidRPr="00CE0535">
        <w:rPr>
          <w:lang w:eastAsia="lv-LV"/>
        </w:rPr>
        <w:t xml:space="preserve">kas </w:t>
      </w:r>
      <w:r w:rsidR="009768D5">
        <w:rPr>
          <w:lang w:eastAsia="lv-LV"/>
        </w:rPr>
        <w:t xml:space="preserve">skars un daļēji apgrūtinās </w:t>
      </w:r>
      <w:r w:rsidR="009768D5" w:rsidRPr="00CE0535">
        <w:rPr>
          <w:lang w:eastAsia="lv-LV"/>
        </w:rPr>
        <w:t>zemes vienībās</w:t>
      </w:r>
      <w:r w:rsidR="009768D5">
        <w:rPr>
          <w:lang w:eastAsia="lv-LV"/>
        </w:rPr>
        <w:t xml:space="preserve"> </w:t>
      </w:r>
      <w:r w:rsidR="009768D5">
        <w:t xml:space="preserve">Katoļu ielā 7B, Jelgavā </w:t>
      </w:r>
      <w:r w:rsidR="009768D5">
        <w:rPr>
          <w:lang w:eastAsia="lv-LV"/>
        </w:rPr>
        <w:t>(kadastra apzīmējums 0900 006 0406)</w:t>
      </w:r>
      <w:r w:rsidR="009768D5" w:rsidRPr="00CE0535">
        <w:rPr>
          <w:lang w:eastAsia="lv-LV"/>
        </w:rPr>
        <w:t xml:space="preserve"> un</w:t>
      </w:r>
      <w:r w:rsidR="009768D5">
        <w:rPr>
          <w:lang w:eastAsia="lv-LV"/>
        </w:rPr>
        <w:t xml:space="preserve"> </w:t>
      </w:r>
      <w:r w:rsidR="009768D5">
        <w:t>Katoļu ielā 7D, Jelgavā</w:t>
      </w:r>
      <w:r w:rsidR="009768D5" w:rsidRPr="00CE0535">
        <w:rPr>
          <w:lang w:eastAsia="lv-LV"/>
        </w:rPr>
        <w:t xml:space="preserve"> </w:t>
      </w:r>
      <w:r w:rsidR="009768D5">
        <w:rPr>
          <w:lang w:eastAsia="lv-LV"/>
        </w:rPr>
        <w:t>(</w:t>
      </w:r>
      <w:r w:rsidR="009768D5" w:rsidRPr="00CE0535">
        <w:rPr>
          <w:lang w:eastAsia="lv-LV"/>
        </w:rPr>
        <w:t>kadastr</w:t>
      </w:r>
      <w:r w:rsidR="009768D5">
        <w:rPr>
          <w:lang w:eastAsia="lv-LV"/>
        </w:rPr>
        <w:t>a apzīmējums 0900 006 0404).</w:t>
      </w:r>
    </w:p>
    <w:p w14:paraId="20F701C7" w14:textId="52CAB184" w:rsidR="00FD2F7C" w:rsidRDefault="00FD2F7C" w:rsidP="009768D5">
      <w:pPr>
        <w:ind w:firstLine="567"/>
        <w:jc w:val="both"/>
        <w:rPr>
          <w:lang w:eastAsia="lv-LV"/>
        </w:rPr>
      </w:pPr>
    </w:p>
    <w:p w14:paraId="2DBDAB9C" w14:textId="5C2F9117" w:rsidR="009A1B95" w:rsidRPr="006022EA" w:rsidRDefault="00893D8E" w:rsidP="00776486">
      <w:pPr>
        <w:pStyle w:val="Pamatteksts"/>
        <w:tabs>
          <w:tab w:val="left" w:pos="3969"/>
          <w:tab w:val="center" w:pos="4536"/>
        </w:tabs>
        <w:jc w:val="center"/>
        <w:rPr>
          <w:rFonts w:ascii="Times New Roman" w:hAnsi="Times New Roman"/>
          <w:b/>
          <w:bCs/>
        </w:rPr>
      </w:pPr>
      <w:r>
        <w:rPr>
          <w:rFonts w:ascii="Times New Roman" w:hAnsi="Times New Roman"/>
          <w:b/>
          <w:bCs/>
        </w:rPr>
        <w:t>9</w:t>
      </w:r>
      <w:r w:rsidR="00C1491C" w:rsidRPr="006022EA">
        <w:rPr>
          <w:rFonts w:ascii="Times New Roman" w:hAnsi="Times New Roman"/>
          <w:b/>
          <w:bCs/>
        </w:rPr>
        <w:t>/</w:t>
      </w:r>
      <w:r w:rsidR="009A1B95" w:rsidRPr="006022EA">
        <w:rPr>
          <w:rFonts w:ascii="Times New Roman" w:hAnsi="Times New Roman"/>
          <w:b/>
          <w:bCs/>
        </w:rPr>
        <w:t>8</w:t>
      </w:r>
    </w:p>
    <w:p w14:paraId="0C2EA5E1" w14:textId="7BD129CD" w:rsidR="00A01515" w:rsidRDefault="00A01515" w:rsidP="00A01515">
      <w:pPr>
        <w:pBdr>
          <w:bottom w:val="single" w:sz="4" w:space="1" w:color="auto"/>
        </w:pBdr>
        <w:jc w:val="center"/>
        <w:rPr>
          <w:b/>
        </w:rPr>
      </w:pPr>
      <w:r w:rsidRPr="00A01515">
        <w:rPr>
          <w:b/>
        </w:rPr>
        <w:t>BIO SISTĒMAS IERĪKOŠANA TUVĀK PAR 0.50 CM NO VESELĪBAS IELAS 14, JELGAVA ĪPAŠUMA (KADASTRA APZĪMĒJUMS 0900 016 0569) ROBEŽAS AR NOTEKCAURULES IZVADU ESOŠAJĀ NOVADGRĀVĪ ZEMES VIENĪBĀ (KADASTRA APZĪMĒJUMS 0900 016 1177)</w:t>
      </w:r>
    </w:p>
    <w:p w14:paraId="51724C02" w14:textId="7BB28F41" w:rsidR="005C34D7" w:rsidRPr="006022EA" w:rsidRDefault="00FA2D2D" w:rsidP="00FA2D2D">
      <w:pPr>
        <w:jc w:val="center"/>
        <w:rPr>
          <w:bCs/>
          <w:lang w:eastAsia="lv-LV"/>
        </w:rPr>
      </w:pPr>
      <w:r w:rsidRPr="006022EA">
        <w:t xml:space="preserve"> </w:t>
      </w:r>
      <w:r w:rsidR="005C34D7" w:rsidRPr="006022EA">
        <w:t xml:space="preserve">(Ziņo </w:t>
      </w:r>
      <w:r w:rsidR="00A01515">
        <w:rPr>
          <w:color w:val="000000"/>
        </w:rPr>
        <w:t>D.Petzāls</w:t>
      </w:r>
      <w:r w:rsidR="005C34D7" w:rsidRPr="006022EA">
        <w:t>)</w:t>
      </w:r>
    </w:p>
    <w:p w14:paraId="3A55CA18" w14:textId="50AA0ED9" w:rsidR="00F34779" w:rsidRPr="006022EA" w:rsidRDefault="00FD2F7C" w:rsidP="00F34779">
      <w:pPr>
        <w:tabs>
          <w:tab w:val="left" w:pos="4019"/>
        </w:tabs>
        <w:ind w:right="-96"/>
        <w:jc w:val="both"/>
      </w:pPr>
      <w:r>
        <w:t>Izsakās: I.Eglīte, G.Osīte, M.Štāls</w:t>
      </w:r>
    </w:p>
    <w:p w14:paraId="2FB1EC8A" w14:textId="77777777" w:rsidR="0050517E" w:rsidRPr="006022EA" w:rsidRDefault="0050517E" w:rsidP="0050517E">
      <w:pPr>
        <w:ind w:firstLine="540"/>
        <w:jc w:val="both"/>
        <w:rPr>
          <w:sz w:val="16"/>
          <w:szCs w:val="16"/>
        </w:rPr>
      </w:pPr>
    </w:p>
    <w:p w14:paraId="5128DAA9" w14:textId="418882C7" w:rsidR="00FD2F7C" w:rsidRPr="006022EA" w:rsidRDefault="00FD2F7C" w:rsidP="00FD2F7C">
      <w:pPr>
        <w:jc w:val="both"/>
      </w:pPr>
      <w:r w:rsidRPr="006022EA">
        <w:rPr>
          <w:b/>
          <w:bCs/>
        </w:rPr>
        <w:t>Atklāti balsojot: PAR</w:t>
      </w:r>
      <w:r w:rsidRPr="006022EA">
        <w:t xml:space="preserve"> </w:t>
      </w:r>
      <w:r w:rsidRPr="006022EA">
        <w:rPr>
          <w:b/>
          <w:bCs/>
        </w:rPr>
        <w:t xml:space="preserve">– </w:t>
      </w:r>
      <w:r>
        <w:rPr>
          <w:b/>
          <w:bCs/>
        </w:rPr>
        <w:t>7</w:t>
      </w:r>
      <w:r w:rsidRPr="006022EA">
        <w:t xml:space="preserve"> (M.Štāls, D.Petzāls, L.Rinča, </w:t>
      </w:r>
      <w:r w:rsidR="00451B41">
        <w:t>I.Eglīte</w:t>
      </w:r>
      <w:r w:rsidRPr="006022EA">
        <w:t>, A.Nagle</w:t>
      </w:r>
      <w:r>
        <w:t>, G.Osīte, S.Beļaka</w:t>
      </w:r>
      <w:r w:rsidRPr="006022EA">
        <w:t xml:space="preserve">) </w:t>
      </w:r>
      <w:r w:rsidRPr="006022EA">
        <w:rPr>
          <w:b/>
          <w:bCs/>
        </w:rPr>
        <w:t>PRET</w:t>
      </w:r>
      <w:r w:rsidRPr="006022EA">
        <w:t xml:space="preserve"> – nav, </w:t>
      </w:r>
      <w:r w:rsidRPr="006022EA">
        <w:rPr>
          <w:b/>
          <w:bCs/>
        </w:rPr>
        <w:t>ATTURAS</w:t>
      </w:r>
      <w:r>
        <w:t xml:space="preserve"> – nav,</w:t>
      </w:r>
    </w:p>
    <w:p w14:paraId="72407E20" w14:textId="77777777" w:rsidR="00AF6A20" w:rsidRPr="006022EA" w:rsidRDefault="00AF6A20" w:rsidP="00AF6A20">
      <w:pPr>
        <w:rPr>
          <w:b/>
          <w:lang w:eastAsia="lv-LV"/>
        </w:rPr>
      </w:pPr>
      <w:r w:rsidRPr="006022EA">
        <w:rPr>
          <w:b/>
          <w:lang w:eastAsia="lv-LV"/>
        </w:rPr>
        <w:t xml:space="preserve"> </w:t>
      </w:r>
    </w:p>
    <w:p w14:paraId="555F70A5" w14:textId="18617ECD" w:rsidR="00230197" w:rsidRPr="006022EA" w:rsidRDefault="00230197" w:rsidP="00230197">
      <w:pPr>
        <w:jc w:val="both"/>
        <w:rPr>
          <w:b/>
        </w:rPr>
      </w:pPr>
      <w:r w:rsidRPr="006022EA">
        <w:rPr>
          <w:b/>
        </w:rPr>
        <w:t>ZEMES LIETU KOMISIJA NOLEMJ:</w:t>
      </w:r>
    </w:p>
    <w:p w14:paraId="546F76E9" w14:textId="77777777" w:rsidR="006022EA" w:rsidRDefault="006022EA" w:rsidP="00AA2777">
      <w:pPr>
        <w:ind w:firstLine="567"/>
        <w:jc w:val="both"/>
      </w:pPr>
    </w:p>
    <w:p w14:paraId="4BE45422" w14:textId="1C739F9A" w:rsidR="009768D5" w:rsidRPr="00190004" w:rsidRDefault="009768D5" w:rsidP="009768D5">
      <w:pPr>
        <w:ind w:firstLine="720"/>
        <w:jc w:val="both"/>
      </w:pPr>
      <w:r>
        <w:t xml:space="preserve">Neiebilst </w:t>
      </w:r>
      <w:r w:rsidRPr="00190004">
        <w:t xml:space="preserve">virzīt saskaņošanai BIO sistēmas </w:t>
      </w:r>
      <w:r>
        <w:t>ierīkošanu tuvāk par 0.50 cm no Veselības ielas 14</w:t>
      </w:r>
      <w:r w:rsidRPr="00190004">
        <w:t xml:space="preserve">, Jelgava īpašuma (kadastra apzīmējums </w:t>
      </w:r>
      <w:r w:rsidRPr="008B3366">
        <w:t>0900 016 0569</w:t>
      </w:r>
      <w:r w:rsidRPr="00190004">
        <w:t>)</w:t>
      </w:r>
      <w:r>
        <w:t xml:space="preserve"> robežas ar </w:t>
      </w:r>
      <w:r w:rsidRPr="00190004">
        <w:t xml:space="preserve">notekcaurules </w:t>
      </w:r>
      <w:r>
        <w:t xml:space="preserve">izvadu </w:t>
      </w:r>
      <w:r w:rsidRPr="00190004">
        <w:t>esošaj</w:t>
      </w:r>
      <w:r>
        <w:t>ā</w:t>
      </w:r>
      <w:r w:rsidRPr="00190004">
        <w:t xml:space="preserve"> novadgrāv</w:t>
      </w:r>
      <w:r>
        <w:t xml:space="preserve">ī </w:t>
      </w:r>
      <w:r w:rsidRPr="00190004">
        <w:t>zemes vienīb</w:t>
      </w:r>
      <w:r>
        <w:t>ā</w:t>
      </w:r>
      <w:r w:rsidRPr="00190004">
        <w:t xml:space="preserve"> </w:t>
      </w:r>
      <w:r>
        <w:t>(</w:t>
      </w:r>
      <w:r w:rsidRPr="00190004">
        <w:t>kadastra apzīmējum</w:t>
      </w:r>
      <w:r>
        <w:t>s</w:t>
      </w:r>
      <w:r w:rsidRPr="00190004">
        <w:t xml:space="preserve"> </w:t>
      </w:r>
      <w:r w:rsidRPr="008B3366">
        <w:t>0900 016 1177</w:t>
      </w:r>
      <w:r>
        <w:t>)</w:t>
      </w:r>
      <w:r w:rsidRPr="00190004">
        <w:t>.</w:t>
      </w:r>
    </w:p>
    <w:p w14:paraId="117C7E23" w14:textId="77777777" w:rsidR="009768D5" w:rsidRDefault="009768D5" w:rsidP="009768D5">
      <w:pPr>
        <w:jc w:val="both"/>
        <w:rPr>
          <w:lang w:eastAsia="lv-LV"/>
        </w:rPr>
      </w:pPr>
    </w:p>
    <w:p w14:paraId="3A49DC9B" w14:textId="0A6B7C4E" w:rsidR="008A6F2D" w:rsidRPr="006022EA" w:rsidRDefault="00893D8E" w:rsidP="001D1D87">
      <w:pPr>
        <w:spacing w:line="254" w:lineRule="auto"/>
        <w:ind w:right="46"/>
        <w:jc w:val="center"/>
        <w:rPr>
          <w:b/>
          <w:bCs/>
          <w:lang w:eastAsia="lv-LV"/>
        </w:rPr>
      </w:pPr>
      <w:r>
        <w:rPr>
          <w:b/>
          <w:bCs/>
          <w:lang w:eastAsia="lv-LV"/>
        </w:rPr>
        <w:t>9</w:t>
      </w:r>
      <w:r w:rsidR="008A6F2D" w:rsidRPr="006022EA">
        <w:rPr>
          <w:b/>
          <w:bCs/>
          <w:lang w:eastAsia="lv-LV"/>
        </w:rPr>
        <w:t>/9</w:t>
      </w:r>
    </w:p>
    <w:p w14:paraId="38C6B16C" w14:textId="188E7DD8" w:rsidR="00CE5D97" w:rsidRDefault="00CE5D97" w:rsidP="00CE5D97">
      <w:pPr>
        <w:pBdr>
          <w:bottom w:val="single" w:sz="4" w:space="1" w:color="auto"/>
        </w:pBdr>
        <w:jc w:val="center"/>
        <w:rPr>
          <w:b/>
        </w:rPr>
      </w:pPr>
      <w:r w:rsidRPr="00CE5D97">
        <w:rPr>
          <w:b/>
        </w:rPr>
        <w:t>PAR ZEMES VIENĪBAS AR KADASTRA APZĪMĒJUMU 0900 015 0233 UPES IELĀ, JELGAVĀ, DAĻAS IZNOMĀŠANU</w:t>
      </w:r>
    </w:p>
    <w:p w14:paraId="3357B755" w14:textId="5D237BEB" w:rsidR="005C34D7" w:rsidRDefault="00FA2D2D" w:rsidP="00FA2D2D">
      <w:pPr>
        <w:jc w:val="center"/>
      </w:pPr>
      <w:r w:rsidRPr="006022EA">
        <w:t xml:space="preserve"> </w:t>
      </w:r>
      <w:r w:rsidR="005C34D7" w:rsidRPr="006022EA">
        <w:t xml:space="preserve">(Ziņo </w:t>
      </w:r>
      <w:r w:rsidR="00285D88" w:rsidRPr="006022EA">
        <w:rPr>
          <w:color w:val="000000"/>
        </w:rPr>
        <w:t>J.Valdovska</w:t>
      </w:r>
      <w:r w:rsidR="005C34D7" w:rsidRPr="006022EA">
        <w:t>)</w:t>
      </w:r>
    </w:p>
    <w:p w14:paraId="35674262" w14:textId="0D97CC51" w:rsidR="00FD2F7C" w:rsidRPr="006022EA" w:rsidRDefault="00FD2F7C" w:rsidP="00FD2F7C">
      <w:pPr>
        <w:tabs>
          <w:tab w:val="left" w:pos="4019"/>
        </w:tabs>
        <w:ind w:right="-96"/>
        <w:jc w:val="both"/>
      </w:pPr>
      <w:r w:rsidRPr="006022EA">
        <w:t>Jautāju</w:t>
      </w:r>
      <w:r>
        <w:t>m</w:t>
      </w:r>
      <w:r w:rsidRPr="006022EA">
        <w:t xml:space="preserve">us uzdod: </w:t>
      </w:r>
      <w:r>
        <w:t>M.Štāls</w:t>
      </w:r>
    </w:p>
    <w:p w14:paraId="556A66AB" w14:textId="77777777" w:rsidR="00FD2F7C" w:rsidRDefault="00FD2F7C" w:rsidP="00FD2F7C">
      <w:pPr>
        <w:tabs>
          <w:tab w:val="left" w:pos="4019"/>
        </w:tabs>
        <w:ind w:right="-96"/>
        <w:jc w:val="both"/>
      </w:pPr>
      <w:r w:rsidRPr="006022EA">
        <w:t>Uz jautājumiem atbild: D.Petzāls</w:t>
      </w:r>
    </w:p>
    <w:p w14:paraId="6DF18962" w14:textId="0D095496" w:rsidR="00FD2F7C" w:rsidRDefault="00FD2F7C" w:rsidP="00FD2F7C">
      <w:pPr>
        <w:tabs>
          <w:tab w:val="left" w:pos="4019"/>
        </w:tabs>
        <w:ind w:right="-96"/>
        <w:jc w:val="both"/>
      </w:pPr>
      <w:r>
        <w:t>Izsakās: G.Osīte, S.Beļaka</w:t>
      </w:r>
    </w:p>
    <w:p w14:paraId="40536CDD" w14:textId="77777777" w:rsidR="0050517E" w:rsidRPr="006022EA" w:rsidRDefault="0050517E" w:rsidP="0050517E">
      <w:pPr>
        <w:ind w:firstLine="540"/>
        <w:jc w:val="both"/>
        <w:rPr>
          <w:sz w:val="16"/>
          <w:szCs w:val="16"/>
        </w:rPr>
      </w:pPr>
    </w:p>
    <w:p w14:paraId="7A1BA825" w14:textId="658F7E5D" w:rsidR="00FD2F7C" w:rsidRPr="006022EA" w:rsidRDefault="00FD2F7C" w:rsidP="00FD2F7C">
      <w:pPr>
        <w:jc w:val="both"/>
      </w:pPr>
      <w:r w:rsidRPr="006022EA">
        <w:rPr>
          <w:b/>
          <w:bCs/>
        </w:rPr>
        <w:t>Atklāti balsojot: PAR</w:t>
      </w:r>
      <w:r w:rsidRPr="006022EA">
        <w:t xml:space="preserve"> </w:t>
      </w:r>
      <w:r w:rsidRPr="006022EA">
        <w:rPr>
          <w:b/>
          <w:bCs/>
        </w:rPr>
        <w:t xml:space="preserve">– </w:t>
      </w:r>
      <w:r>
        <w:rPr>
          <w:b/>
          <w:bCs/>
        </w:rPr>
        <w:t>7</w:t>
      </w:r>
      <w:r w:rsidRPr="006022EA">
        <w:t xml:space="preserve"> (M.Štāls, D.Petzāls, L.Rinča, </w:t>
      </w:r>
      <w:r w:rsidR="00451B41">
        <w:t>I.Eglīte</w:t>
      </w:r>
      <w:r w:rsidRPr="006022EA">
        <w:t>, A.Nagle</w:t>
      </w:r>
      <w:r>
        <w:t>, G.Osīte, S.Beļaka</w:t>
      </w:r>
      <w:r w:rsidRPr="006022EA">
        <w:t xml:space="preserve">) </w:t>
      </w:r>
      <w:r w:rsidRPr="006022EA">
        <w:rPr>
          <w:b/>
          <w:bCs/>
        </w:rPr>
        <w:t>PRET</w:t>
      </w:r>
      <w:r w:rsidRPr="006022EA">
        <w:t xml:space="preserve"> – nav, </w:t>
      </w:r>
      <w:r w:rsidRPr="006022EA">
        <w:rPr>
          <w:b/>
          <w:bCs/>
        </w:rPr>
        <w:t>ATTURAS</w:t>
      </w:r>
      <w:r>
        <w:t xml:space="preserve"> – nav,</w:t>
      </w:r>
    </w:p>
    <w:p w14:paraId="64AB4F02" w14:textId="77777777" w:rsidR="00AF6A20" w:rsidRPr="006022EA" w:rsidRDefault="00AF6A20" w:rsidP="00AF6A20">
      <w:pPr>
        <w:rPr>
          <w:b/>
          <w:sz w:val="16"/>
          <w:szCs w:val="16"/>
          <w:lang w:eastAsia="lv-LV"/>
        </w:rPr>
      </w:pPr>
      <w:r w:rsidRPr="006022EA">
        <w:rPr>
          <w:b/>
          <w:lang w:eastAsia="lv-LV"/>
        </w:rPr>
        <w:t xml:space="preserve"> </w:t>
      </w:r>
    </w:p>
    <w:p w14:paraId="63BC3E63" w14:textId="77777777" w:rsidR="007F1181" w:rsidRPr="006022EA" w:rsidRDefault="007F1181" w:rsidP="007F1181">
      <w:pPr>
        <w:tabs>
          <w:tab w:val="left" w:pos="851"/>
        </w:tabs>
        <w:ind w:right="-1"/>
        <w:jc w:val="both"/>
        <w:rPr>
          <w:b/>
        </w:rPr>
      </w:pPr>
      <w:r w:rsidRPr="006022EA">
        <w:rPr>
          <w:b/>
        </w:rPr>
        <w:t>ZEMES LIETU KOMISIJA NOLEMJ:</w:t>
      </w:r>
    </w:p>
    <w:p w14:paraId="62E10099" w14:textId="77777777" w:rsidR="00605C08" w:rsidRPr="006022EA" w:rsidRDefault="00605C08" w:rsidP="00605C08">
      <w:pPr>
        <w:ind w:firstLine="567"/>
        <w:jc w:val="both"/>
      </w:pPr>
    </w:p>
    <w:p w14:paraId="6937D67B" w14:textId="051F7219" w:rsidR="00EB60D0" w:rsidRDefault="00EB60D0" w:rsidP="00EB60D0">
      <w:pPr>
        <w:ind w:firstLine="567"/>
        <w:jc w:val="both"/>
      </w:pPr>
      <w:r>
        <w:lastRenderedPageBreak/>
        <w:t>Iznomāt</w:t>
      </w:r>
      <w:r w:rsidRPr="00196DB4">
        <w:t xml:space="preserve"> </w:t>
      </w:r>
      <w:r>
        <w:t xml:space="preserve">Jelgavas apkaimes biedrībai “Depo” </w:t>
      </w:r>
      <w:r w:rsidRPr="00196DB4">
        <w:t>(</w:t>
      </w:r>
      <w:r>
        <w:t>reģistrācijas Nr.40008361580</w:t>
      </w:r>
      <w:r w:rsidRPr="00196DB4">
        <w:t xml:space="preserve">)  </w:t>
      </w:r>
      <w:r>
        <w:t xml:space="preserve">zemesgabalu </w:t>
      </w:r>
      <w:r w:rsidRPr="00A84D05">
        <w:t>1284 m</w:t>
      </w:r>
      <w:r w:rsidRPr="00A84D05">
        <w:rPr>
          <w:vertAlign w:val="superscript"/>
        </w:rPr>
        <w:t>2</w:t>
      </w:r>
      <w:r w:rsidRPr="00A84D05">
        <w:t xml:space="preserve"> platībā,</w:t>
      </w:r>
      <w:r>
        <w:t xml:space="preserve"> kas ir daļa no </w:t>
      </w:r>
      <w:r w:rsidRPr="00196DB4">
        <w:t>zemes</w:t>
      </w:r>
      <w:r>
        <w:t xml:space="preserve"> vienības</w:t>
      </w:r>
      <w:r w:rsidRPr="00196DB4">
        <w:t xml:space="preserve"> </w:t>
      </w:r>
      <w:r>
        <w:t xml:space="preserve">ar kadastra </w:t>
      </w:r>
      <w:r w:rsidRPr="005C4524">
        <w:t>apzīmējum</w:t>
      </w:r>
      <w:r>
        <w:t>u</w:t>
      </w:r>
      <w:r w:rsidRPr="005C4524">
        <w:t xml:space="preserve"> 0900 </w:t>
      </w:r>
      <w:r>
        <w:t>015</w:t>
      </w:r>
      <w:r w:rsidRPr="005C4524">
        <w:t> </w:t>
      </w:r>
      <w:r>
        <w:t>0233 Upes ielā, Jelgavā,</w:t>
      </w:r>
      <w:r w:rsidRPr="005C4524">
        <w:t xml:space="preserve"> </w:t>
      </w:r>
      <w:r>
        <w:t xml:space="preserve">teritorijas uzturēšanai un labiekārtošanai </w:t>
      </w:r>
      <w:r w:rsidRPr="005C4524">
        <w:t>un noslēgt līgumu, nosakot:</w:t>
      </w:r>
    </w:p>
    <w:p w14:paraId="1E2C2DCA" w14:textId="77777777" w:rsidR="00EB60D0" w:rsidRDefault="00EB60D0" w:rsidP="00EB60D0">
      <w:pPr>
        <w:pStyle w:val="Sarakstarindkopa"/>
        <w:numPr>
          <w:ilvl w:val="0"/>
          <w:numId w:val="3"/>
        </w:numPr>
        <w:ind w:right="-1"/>
        <w:jc w:val="both"/>
      </w:pPr>
      <w:r>
        <w:t xml:space="preserve">līguma termiņu uz laiku </w:t>
      </w:r>
      <w:r w:rsidRPr="00BB29DA">
        <w:t>līdz 20</w:t>
      </w:r>
      <w:r>
        <w:t>31</w:t>
      </w:r>
      <w:r w:rsidRPr="00BB29DA">
        <w:t xml:space="preserve">.gada </w:t>
      </w:r>
      <w:r>
        <w:t>8</w:t>
      </w:r>
      <w:r w:rsidRPr="00BB29DA">
        <w:t>.</w:t>
      </w:r>
      <w:r>
        <w:t>septembrim</w:t>
      </w:r>
      <w:r w:rsidRPr="00BB29DA">
        <w:t>;</w:t>
      </w:r>
    </w:p>
    <w:p w14:paraId="1FE55096" w14:textId="77777777" w:rsidR="00EB60D0" w:rsidRDefault="00EB60D0" w:rsidP="00EB60D0">
      <w:pPr>
        <w:pStyle w:val="Sarakstarindkopa"/>
        <w:numPr>
          <w:ilvl w:val="0"/>
          <w:numId w:val="3"/>
        </w:numPr>
        <w:ind w:right="-1"/>
        <w:jc w:val="both"/>
      </w:pPr>
      <w:r w:rsidRPr="004E15FF">
        <w:t xml:space="preserve">zemes </w:t>
      </w:r>
      <w:r>
        <w:t>nomas</w:t>
      </w:r>
      <w:r w:rsidRPr="004E15FF">
        <w:t xml:space="preserve"> maksu </w:t>
      </w:r>
      <w:r>
        <w:t>1,5% apmērā</w:t>
      </w:r>
      <w:r w:rsidRPr="00A04725">
        <w:t xml:space="preserve"> no </w:t>
      </w:r>
      <w:r>
        <w:t xml:space="preserve">nomas lietošanā esošās </w:t>
      </w:r>
      <w:r w:rsidRPr="00A04725">
        <w:t xml:space="preserve">zemes kadastrālās vērtības gadā, bet ne mazāk par </w:t>
      </w:r>
      <w:r>
        <w:t>28,00</w:t>
      </w:r>
      <w:r w:rsidRPr="00A04725">
        <w:t xml:space="preserve"> </w:t>
      </w:r>
      <w:r w:rsidRPr="00A16E9E">
        <w:rPr>
          <w:i/>
          <w:iCs/>
        </w:rPr>
        <w:t>euro</w:t>
      </w:r>
      <w:r w:rsidRPr="00A04725">
        <w:t xml:space="preserve"> gadā</w:t>
      </w:r>
      <w:r>
        <w:t>;</w:t>
      </w:r>
    </w:p>
    <w:p w14:paraId="3B5158CB" w14:textId="77777777" w:rsidR="00EB60D0" w:rsidRDefault="00EB60D0" w:rsidP="00EB60D0">
      <w:pPr>
        <w:pStyle w:val="Sarakstarindkopa"/>
        <w:numPr>
          <w:ilvl w:val="0"/>
          <w:numId w:val="3"/>
        </w:numPr>
        <w:ind w:right="-1"/>
        <w:jc w:val="both"/>
      </w:pPr>
      <w:r w:rsidRPr="003D364E">
        <w:t xml:space="preserve">papildus zemes </w:t>
      </w:r>
      <w:r>
        <w:t>nomas</w:t>
      </w:r>
      <w:r w:rsidRPr="003D364E">
        <w:t xml:space="preserve"> maksai </w:t>
      </w:r>
      <w:r>
        <w:t>lietotājam</w:t>
      </w:r>
      <w:r w:rsidRPr="003D364E">
        <w:t xml:space="preserve"> maksāt normatīvajos aktos noteiktos nodokļus </w:t>
      </w:r>
      <w:r>
        <w:t>vai</w:t>
      </w:r>
      <w:r w:rsidRPr="003D364E">
        <w:t xml:space="preserve"> to kompensāciju, kuri attiecināmi uz </w:t>
      </w:r>
      <w:r>
        <w:t>iznomāto zemesgabalu;</w:t>
      </w:r>
    </w:p>
    <w:p w14:paraId="3AC83678" w14:textId="77777777" w:rsidR="00EB60D0" w:rsidRDefault="00EB60D0" w:rsidP="00EB60D0">
      <w:pPr>
        <w:pStyle w:val="Sarakstarindkopa"/>
        <w:numPr>
          <w:ilvl w:val="0"/>
          <w:numId w:val="3"/>
        </w:numPr>
        <w:ind w:right="-1"/>
        <w:jc w:val="both"/>
      </w:pPr>
      <w:r w:rsidRPr="003D364E">
        <w:t>zemes vienībai piegulošās teritorijas uzturēšanu veikt saskaņā ar Jelgavas valstspilsētas pašvaldības saistošajiem noteikumiem un citiem normatīvajiem aktiem</w:t>
      </w:r>
      <w:r>
        <w:t>;</w:t>
      </w:r>
    </w:p>
    <w:p w14:paraId="2DDE6174" w14:textId="77777777" w:rsidR="00EB60D0" w:rsidRDefault="00EB60D0" w:rsidP="00EB60D0">
      <w:pPr>
        <w:pStyle w:val="Sarakstarindkopa"/>
        <w:numPr>
          <w:ilvl w:val="0"/>
          <w:numId w:val="3"/>
        </w:numPr>
        <w:ind w:right="-1"/>
        <w:jc w:val="both"/>
      </w:pPr>
      <w:r>
        <w:t>nomniekam zemesgabals atbrīvojams, ja Jelgavas valstspilsētas pašvaldībai radusies nepieciešamība zemesgabalu izmantot savu funkciju pildīšanai;</w:t>
      </w:r>
    </w:p>
    <w:p w14:paraId="474D5A09" w14:textId="77777777" w:rsidR="00EB60D0" w:rsidRPr="00A74E35" w:rsidRDefault="00EB60D0" w:rsidP="00EB60D0">
      <w:pPr>
        <w:pStyle w:val="Sarakstarindkopa"/>
        <w:numPr>
          <w:ilvl w:val="0"/>
          <w:numId w:val="3"/>
        </w:numPr>
        <w:ind w:right="-1"/>
        <w:jc w:val="both"/>
      </w:pPr>
      <w:r w:rsidRPr="00A74E35">
        <w:t>nomniekam nodrošināt publisku piekļuvi zemesgabalam.</w:t>
      </w:r>
    </w:p>
    <w:p w14:paraId="7D83DC43" w14:textId="77777777" w:rsidR="00EB60D0" w:rsidRDefault="00EB60D0" w:rsidP="00EB60D0">
      <w:pPr>
        <w:pStyle w:val="Sarakstarindkopa"/>
        <w:ind w:left="792" w:right="-1"/>
        <w:jc w:val="both"/>
      </w:pPr>
    </w:p>
    <w:p w14:paraId="46A6041B" w14:textId="77777777" w:rsidR="00EB60D0" w:rsidRDefault="00EB60D0" w:rsidP="0049621D">
      <w:pPr>
        <w:ind w:right="-1" w:firstLine="567"/>
        <w:jc w:val="both"/>
        <w:rPr>
          <w:lang w:val="en-US" w:eastAsia="lv-LV"/>
        </w:rPr>
      </w:pPr>
      <w:r>
        <w:t xml:space="preserve">Lēmumu viena mēneša laikā var apstrīdēt Jelgavas valstspilsētas pašvaldības domē, iesniegumu iesniedzot Jelgavas valstspilsētas pašvaldības Klientu apkalpošanas centrā, Lielajā ielā 11, Jelgavā </w:t>
      </w:r>
      <w:r>
        <w:rPr>
          <w:lang w:val="en-US"/>
        </w:rPr>
        <w:t xml:space="preserve">vai elektroniski, nosūtot to uz pašvaldības oficiālo elektronisko adresi (e-adresi) vai e-pasta adresi: </w:t>
      </w:r>
      <w:hyperlink r:id="rId31" w:history="1">
        <w:r>
          <w:rPr>
            <w:rStyle w:val="Hipersaite"/>
            <w:lang w:val="en-US"/>
          </w:rPr>
          <w:t>pasts@jelgava.lv</w:t>
        </w:r>
      </w:hyperlink>
      <w:r>
        <w:rPr>
          <w:rStyle w:val="Hipersaite"/>
          <w:lang w:val="en-US"/>
        </w:rPr>
        <w:t>.</w:t>
      </w:r>
    </w:p>
    <w:p w14:paraId="07FF7776" w14:textId="76253638" w:rsidR="00FA2D2D" w:rsidRDefault="006022EA" w:rsidP="006022EA">
      <w:pPr>
        <w:tabs>
          <w:tab w:val="left" w:pos="4085"/>
        </w:tabs>
        <w:jc w:val="both"/>
      </w:pPr>
      <w:r>
        <w:tab/>
      </w:r>
    </w:p>
    <w:p w14:paraId="3F31DDB3" w14:textId="19E8E6CC" w:rsidR="00893D8E" w:rsidRPr="006022EA" w:rsidRDefault="00893D8E" w:rsidP="00893D8E">
      <w:pPr>
        <w:pStyle w:val="Pamatteksts"/>
        <w:tabs>
          <w:tab w:val="left" w:pos="3969"/>
          <w:tab w:val="center" w:pos="4536"/>
        </w:tabs>
        <w:jc w:val="center"/>
        <w:rPr>
          <w:rFonts w:ascii="Times New Roman" w:hAnsi="Times New Roman"/>
          <w:b/>
          <w:bCs/>
        </w:rPr>
      </w:pPr>
      <w:r>
        <w:rPr>
          <w:rFonts w:ascii="Times New Roman" w:hAnsi="Times New Roman"/>
          <w:b/>
          <w:bCs/>
        </w:rPr>
        <w:t>9</w:t>
      </w:r>
      <w:r w:rsidRPr="006022EA">
        <w:rPr>
          <w:rFonts w:ascii="Times New Roman" w:hAnsi="Times New Roman"/>
          <w:b/>
          <w:bCs/>
        </w:rPr>
        <w:t>/</w:t>
      </w:r>
      <w:r>
        <w:rPr>
          <w:rFonts w:ascii="Times New Roman" w:hAnsi="Times New Roman"/>
          <w:b/>
          <w:bCs/>
        </w:rPr>
        <w:t>10</w:t>
      </w:r>
    </w:p>
    <w:p w14:paraId="11FB295F" w14:textId="17ED6891" w:rsidR="00CE5D97" w:rsidRDefault="00CE5D97" w:rsidP="00CE5D97">
      <w:pPr>
        <w:pBdr>
          <w:bottom w:val="single" w:sz="4" w:space="1" w:color="auto"/>
        </w:pBdr>
        <w:jc w:val="center"/>
        <w:rPr>
          <w:b/>
        </w:rPr>
      </w:pPr>
      <w:r w:rsidRPr="00CE5D97">
        <w:rPr>
          <w:b/>
        </w:rPr>
        <w:t>ROBEŽU PĀRKĀRTOŠANA STARP ZEMES VIENĪBĀM SESAVAS IELĀ 5 UN SESAVAS IELĀ 7, JELGAVĀ, UN SITUĀCIJAS SKICES APSTIPRINĀŠANA</w:t>
      </w:r>
    </w:p>
    <w:p w14:paraId="2EEA8640" w14:textId="2365C31E" w:rsidR="00893D8E" w:rsidRPr="006022EA" w:rsidRDefault="00893D8E" w:rsidP="00893D8E">
      <w:pPr>
        <w:jc w:val="center"/>
        <w:rPr>
          <w:bCs/>
          <w:lang w:eastAsia="lv-LV"/>
        </w:rPr>
      </w:pPr>
      <w:r w:rsidRPr="006022EA">
        <w:t xml:space="preserve"> (Ziņo </w:t>
      </w:r>
      <w:r w:rsidRPr="006022EA">
        <w:rPr>
          <w:color w:val="000000"/>
        </w:rPr>
        <w:t>J.Valdovska</w:t>
      </w:r>
      <w:r w:rsidRPr="006022EA">
        <w:t>)</w:t>
      </w:r>
    </w:p>
    <w:p w14:paraId="762D17E5" w14:textId="69DA403F" w:rsidR="00893D8E" w:rsidRPr="006022EA" w:rsidRDefault="00893D8E" w:rsidP="00893D8E">
      <w:pPr>
        <w:tabs>
          <w:tab w:val="left" w:pos="4019"/>
        </w:tabs>
        <w:ind w:right="-96"/>
        <w:jc w:val="both"/>
      </w:pPr>
      <w:r>
        <w:t xml:space="preserve">Jautājumus uzdod: </w:t>
      </w:r>
      <w:r w:rsidR="00EB60D0">
        <w:t>G.Osīte</w:t>
      </w:r>
    </w:p>
    <w:p w14:paraId="3AFA9371" w14:textId="77777777" w:rsidR="00893D8E" w:rsidRDefault="00893D8E" w:rsidP="00893D8E">
      <w:pPr>
        <w:tabs>
          <w:tab w:val="left" w:pos="4019"/>
        </w:tabs>
        <w:ind w:right="-96"/>
        <w:jc w:val="both"/>
      </w:pPr>
      <w:r>
        <w:t>Uz jautājumiem atbild: D.</w:t>
      </w:r>
      <w:r w:rsidRPr="006022EA">
        <w:t>Petzāls, J.Valdovska</w:t>
      </w:r>
    </w:p>
    <w:p w14:paraId="4271A9DC" w14:textId="5EE39935" w:rsidR="00EB60D0" w:rsidRPr="006022EA" w:rsidRDefault="00EB60D0" w:rsidP="00893D8E">
      <w:pPr>
        <w:tabs>
          <w:tab w:val="left" w:pos="4019"/>
        </w:tabs>
        <w:ind w:right="-96"/>
        <w:jc w:val="both"/>
      </w:pPr>
      <w:r>
        <w:t>Izsakās: M.Štāls, S.Beļaka</w:t>
      </w:r>
    </w:p>
    <w:p w14:paraId="39F73B94" w14:textId="77777777" w:rsidR="00893D8E" w:rsidRPr="006022EA" w:rsidRDefault="00893D8E" w:rsidP="00893D8E">
      <w:pPr>
        <w:ind w:firstLine="540"/>
        <w:jc w:val="both"/>
        <w:rPr>
          <w:sz w:val="16"/>
          <w:szCs w:val="16"/>
        </w:rPr>
      </w:pPr>
    </w:p>
    <w:p w14:paraId="37570B2B" w14:textId="78386D74" w:rsidR="00EB60D0" w:rsidRPr="006022EA" w:rsidRDefault="00EB60D0" w:rsidP="00EB60D0">
      <w:pPr>
        <w:jc w:val="both"/>
      </w:pPr>
      <w:r w:rsidRPr="006022EA">
        <w:rPr>
          <w:b/>
          <w:bCs/>
        </w:rPr>
        <w:t>Atklāti balsojot: PAR</w:t>
      </w:r>
      <w:r w:rsidRPr="006022EA">
        <w:t xml:space="preserve"> </w:t>
      </w:r>
      <w:r w:rsidRPr="006022EA">
        <w:rPr>
          <w:b/>
          <w:bCs/>
        </w:rPr>
        <w:t xml:space="preserve">– </w:t>
      </w:r>
      <w:r>
        <w:rPr>
          <w:b/>
          <w:bCs/>
        </w:rPr>
        <w:t>7</w:t>
      </w:r>
      <w:r w:rsidRPr="006022EA">
        <w:t xml:space="preserve"> (M.Štāls, D.Petzāls, L.Rinča, </w:t>
      </w:r>
      <w:r w:rsidR="00451B41">
        <w:t>I.Eglīte</w:t>
      </w:r>
      <w:r w:rsidRPr="006022EA">
        <w:t>, A.Nagle</w:t>
      </w:r>
      <w:r>
        <w:t>, G.Osīte, S.Beļaka</w:t>
      </w:r>
      <w:r w:rsidRPr="006022EA">
        <w:t xml:space="preserve">) </w:t>
      </w:r>
      <w:r w:rsidRPr="006022EA">
        <w:rPr>
          <w:b/>
          <w:bCs/>
        </w:rPr>
        <w:t>PRET</w:t>
      </w:r>
      <w:r w:rsidRPr="006022EA">
        <w:t xml:space="preserve"> – nav, </w:t>
      </w:r>
      <w:r w:rsidRPr="006022EA">
        <w:rPr>
          <w:b/>
          <w:bCs/>
        </w:rPr>
        <w:t>ATTURAS</w:t>
      </w:r>
      <w:r>
        <w:t xml:space="preserve"> – nav,</w:t>
      </w:r>
    </w:p>
    <w:p w14:paraId="394901D5" w14:textId="77777777" w:rsidR="00893D8E" w:rsidRPr="006022EA" w:rsidRDefault="00893D8E" w:rsidP="00893D8E">
      <w:pPr>
        <w:rPr>
          <w:b/>
          <w:lang w:eastAsia="lv-LV"/>
        </w:rPr>
      </w:pPr>
      <w:r w:rsidRPr="006022EA">
        <w:rPr>
          <w:b/>
          <w:lang w:eastAsia="lv-LV"/>
        </w:rPr>
        <w:t xml:space="preserve"> </w:t>
      </w:r>
    </w:p>
    <w:p w14:paraId="40D82AAF" w14:textId="77777777" w:rsidR="00893D8E" w:rsidRPr="006022EA" w:rsidRDefault="00893D8E" w:rsidP="00893D8E">
      <w:pPr>
        <w:jc w:val="both"/>
        <w:rPr>
          <w:b/>
        </w:rPr>
      </w:pPr>
      <w:r w:rsidRPr="006022EA">
        <w:rPr>
          <w:b/>
        </w:rPr>
        <w:t>ZEMES LIETU KOMISIJA NOLEMJ:</w:t>
      </w:r>
    </w:p>
    <w:p w14:paraId="116186CB" w14:textId="77777777" w:rsidR="00EB60D0" w:rsidRDefault="00EB60D0" w:rsidP="00EB60D0">
      <w:pPr>
        <w:ind w:firstLine="567"/>
        <w:jc w:val="both"/>
      </w:pPr>
    </w:p>
    <w:p w14:paraId="698AAF1E" w14:textId="2ACAA45D" w:rsidR="00EB60D0" w:rsidRPr="006768AC" w:rsidRDefault="00EB60D0" w:rsidP="00EB60D0">
      <w:pPr>
        <w:ind w:firstLine="567"/>
        <w:jc w:val="both"/>
      </w:pPr>
      <w:r w:rsidRPr="008946F1">
        <w:t xml:space="preserve">Apstiprināt Jelgavas valstspilsētas pašvaldības </w:t>
      </w:r>
      <w:r>
        <w:t>iestādes “Centrālā pārvalde”</w:t>
      </w:r>
      <w:r w:rsidRPr="008946F1">
        <w:t xml:space="preserve"> Būvvaldes </w:t>
      </w:r>
      <w:r>
        <w:t>sa</w:t>
      </w:r>
      <w:r w:rsidRPr="008946F1">
        <w:t>gatavoto situācijas skici</w:t>
      </w:r>
      <w:r w:rsidR="0049621D">
        <w:t xml:space="preserve"> </w:t>
      </w:r>
      <w:r>
        <w:t xml:space="preserve">zemes vienību ar kadastra apzīmējumiem 0900 015 0154 Sesavas ielā 5, Jelgavā, un 0900 015 0231 Sesavas ielā 7, Jelgavā, robežu pārkārtošanai un </w:t>
      </w:r>
      <w:r w:rsidRPr="008946F1">
        <w:t>kadastrālajai uzmērīšanai.</w:t>
      </w:r>
      <w:r w:rsidRPr="00513664">
        <w:t xml:space="preserve"> </w:t>
      </w:r>
      <w:r>
        <w:t>Veicot zemes vienību kadastrālo uzmērīšanu, platības var tikt precizētas.</w:t>
      </w:r>
    </w:p>
    <w:p w14:paraId="0218BB85" w14:textId="77777777" w:rsidR="00EB60D0" w:rsidRDefault="00EB60D0" w:rsidP="00893D8E">
      <w:pPr>
        <w:pStyle w:val="Pamatteksts"/>
        <w:tabs>
          <w:tab w:val="left" w:pos="3969"/>
          <w:tab w:val="center" w:pos="4536"/>
        </w:tabs>
        <w:jc w:val="center"/>
        <w:rPr>
          <w:rFonts w:ascii="Times New Roman" w:hAnsi="Times New Roman"/>
          <w:b/>
          <w:bCs/>
        </w:rPr>
      </w:pPr>
    </w:p>
    <w:p w14:paraId="168BD71E" w14:textId="09DE7DC4" w:rsidR="00893D8E" w:rsidRPr="006022EA" w:rsidRDefault="00893D8E" w:rsidP="00893D8E">
      <w:pPr>
        <w:pStyle w:val="Pamatteksts"/>
        <w:tabs>
          <w:tab w:val="left" w:pos="3969"/>
          <w:tab w:val="center" w:pos="4536"/>
        </w:tabs>
        <w:jc w:val="center"/>
        <w:rPr>
          <w:rFonts w:ascii="Times New Roman" w:hAnsi="Times New Roman"/>
          <w:b/>
          <w:bCs/>
        </w:rPr>
      </w:pPr>
      <w:r>
        <w:rPr>
          <w:rFonts w:ascii="Times New Roman" w:hAnsi="Times New Roman"/>
          <w:b/>
          <w:bCs/>
        </w:rPr>
        <w:t>9</w:t>
      </w:r>
      <w:r w:rsidRPr="006022EA">
        <w:rPr>
          <w:rFonts w:ascii="Times New Roman" w:hAnsi="Times New Roman"/>
          <w:b/>
          <w:bCs/>
        </w:rPr>
        <w:t>/</w:t>
      </w:r>
      <w:r>
        <w:rPr>
          <w:rFonts w:ascii="Times New Roman" w:hAnsi="Times New Roman"/>
          <w:b/>
          <w:bCs/>
        </w:rPr>
        <w:t>11</w:t>
      </w:r>
    </w:p>
    <w:p w14:paraId="1EA46674" w14:textId="75A90986" w:rsidR="00CE5D97" w:rsidRDefault="00CE5D97" w:rsidP="00CE5D97">
      <w:pPr>
        <w:pBdr>
          <w:bottom w:val="single" w:sz="4" w:space="1" w:color="auto"/>
        </w:pBdr>
        <w:jc w:val="center"/>
        <w:rPr>
          <w:b/>
        </w:rPr>
      </w:pPr>
      <w:r w:rsidRPr="00CE5D97">
        <w:rPr>
          <w:b/>
        </w:rPr>
        <w:t>GROZĪJUMS 2026. GADA 29. JŪLIJA LĪGUMĀ NR. ADM/2-1.7.1/26/589 PAR ZEMES VIENĪBU SESAVAS IELĀ 5, JELGAVĀ</w:t>
      </w:r>
    </w:p>
    <w:p w14:paraId="57FCB12B" w14:textId="39481D9A" w:rsidR="00893D8E" w:rsidRPr="006022EA" w:rsidRDefault="00893D8E" w:rsidP="00893D8E">
      <w:pPr>
        <w:jc w:val="center"/>
        <w:rPr>
          <w:bCs/>
          <w:lang w:eastAsia="lv-LV"/>
        </w:rPr>
      </w:pPr>
      <w:r w:rsidRPr="006022EA">
        <w:t xml:space="preserve"> (Ziņo </w:t>
      </w:r>
      <w:r w:rsidRPr="006022EA">
        <w:rPr>
          <w:color w:val="000000"/>
        </w:rPr>
        <w:t>J.Valdovska</w:t>
      </w:r>
      <w:r w:rsidRPr="006022EA">
        <w:t>)</w:t>
      </w:r>
    </w:p>
    <w:p w14:paraId="0D03CF18" w14:textId="77777777" w:rsidR="00EB60D0" w:rsidRPr="006022EA" w:rsidRDefault="00EB60D0" w:rsidP="00EB60D0">
      <w:pPr>
        <w:tabs>
          <w:tab w:val="left" w:pos="4019"/>
        </w:tabs>
        <w:ind w:right="-96"/>
        <w:jc w:val="both"/>
      </w:pPr>
      <w:r>
        <w:t>Jautājumus uzdod: G.Osīte</w:t>
      </w:r>
    </w:p>
    <w:p w14:paraId="662C8304" w14:textId="77777777" w:rsidR="00EB60D0" w:rsidRDefault="00EB60D0" w:rsidP="00EB60D0">
      <w:pPr>
        <w:tabs>
          <w:tab w:val="left" w:pos="4019"/>
        </w:tabs>
        <w:ind w:right="-96"/>
        <w:jc w:val="both"/>
      </w:pPr>
      <w:r>
        <w:t>Uz jautājumiem atbild: D.</w:t>
      </w:r>
      <w:r w:rsidRPr="006022EA">
        <w:t>Petzāls, J.Valdovska</w:t>
      </w:r>
    </w:p>
    <w:p w14:paraId="54AB0C3D" w14:textId="77777777" w:rsidR="00EB60D0" w:rsidRPr="006022EA" w:rsidRDefault="00EB60D0" w:rsidP="00EB60D0">
      <w:pPr>
        <w:tabs>
          <w:tab w:val="left" w:pos="4019"/>
        </w:tabs>
        <w:ind w:right="-96"/>
        <w:jc w:val="both"/>
      </w:pPr>
      <w:r>
        <w:t>Izsakās: M.Štāls, S.Beļaka</w:t>
      </w:r>
    </w:p>
    <w:p w14:paraId="1A658BBE" w14:textId="77777777" w:rsidR="00893D8E" w:rsidRPr="006022EA" w:rsidRDefault="00893D8E" w:rsidP="00893D8E">
      <w:pPr>
        <w:ind w:firstLine="540"/>
        <w:jc w:val="both"/>
        <w:rPr>
          <w:sz w:val="16"/>
          <w:szCs w:val="16"/>
        </w:rPr>
      </w:pPr>
    </w:p>
    <w:p w14:paraId="6ED4C1EA" w14:textId="66366AA1" w:rsidR="00EB60D0" w:rsidRPr="006022EA" w:rsidRDefault="00EB60D0" w:rsidP="00EB60D0">
      <w:pPr>
        <w:jc w:val="both"/>
      </w:pPr>
      <w:r w:rsidRPr="006022EA">
        <w:rPr>
          <w:b/>
          <w:bCs/>
        </w:rPr>
        <w:t>Atklāti balsojot: PAR</w:t>
      </w:r>
      <w:r w:rsidRPr="006022EA">
        <w:t xml:space="preserve"> </w:t>
      </w:r>
      <w:r w:rsidRPr="006022EA">
        <w:rPr>
          <w:b/>
          <w:bCs/>
        </w:rPr>
        <w:t xml:space="preserve">– </w:t>
      </w:r>
      <w:r>
        <w:rPr>
          <w:b/>
          <w:bCs/>
        </w:rPr>
        <w:t>7</w:t>
      </w:r>
      <w:r w:rsidRPr="006022EA">
        <w:t xml:space="preserve"> (M.Štāls, D.Petzāls, L.Rinča, </w:t>
      </w:r>
      <w:r w:rsidR="00451B41">
        <w:t>I.Eglīte</w:t>
      </w:r>
      <w:r w:rsidRPr="006022EA">
        <w:t>, A.Nagle</w:t>
      </w:r>
      <w:r>
        <w:t>, G.Osīte, S.Beļaka</w:t>
      </w:r>
      <w:r w:rsidRPr="006022EA">
        <w:t xml:space="preserve">) </w:t>
      </w:r>
      <w:r w:rsidRPr="006022EA">
        <w:rPr>
          <w:b/>
          <w:bCs/>
        </w:rPr>
        <w:t>PRET</w:t>
      </w:r>
      <w:r w:rsidRPr="006022EA">
        <w:t xml:space="preserve"> – nav, </w:t>
      </w:r>
      <w:r w:rsidRPr="006022EA">
        <w:rPr>
          <w:b/>
          <w:bCs/>
        </w:rPr>
        <w:t>ATTURAS</w:t>
      </w:r>
      <w:r>
        <w:t xml:space="preserve"> – nav,</w:t>
      </w:r>
    </w:p>
    <w:p w14:paraId="7FDB9DCB" w14:textId="77777777" w:rsidR="00893D8E" w:rsidRPr="006022EA" w:rsidRDefault="00893D8E" w:rsidP="00893D8E">
      <w:pPr>
        <w:rPr>
          <w:b/>
          <w:lang w:eastAsia="lv-LV"/>
        </w:rPr>
      </w:pPr>
      <w:r w:rsidRPr="006022EA">
        <w:rPr>
          <w:b/>
          <w:lang w:eastAsia="lv-LV"/>
        </w:rPr>
        <w:t xml:space="preserve"> </w:t>
      </w:r>
    </w:p>
    <w:p w14:paraId="2741789F" w14:textId="77777777" w:rsidR="00893D8E" w:rsidRPr="006022EA" w:rsidRDefault="00893D8E" w:rsidP="00893D8E">
      <w:pPr>
        <w:jc w:val="both"/>
        <w:rPr>
          <w:b/>
        </w:rPr>
      </w:pPr>
      <w:r w:rsidRPr="006022EA">
        <w:rPr>
          <w:b/>
        </w:rPr>
        <w:t>ZEMES LIETU KOMISIJA NOLEMJ:</w:t>
      </w:r>
    </w:p>
    <w:p w14:paraId="5839E31B" w14:textId="77777777" w:rsidR="00EB60D0" w:rsidRDefault="00EB60D0" w:rsidP="00EB60D0">
      <w:pPr>
        <w:tabs>
          <w:tab w:val="left" w:pos="567"/>
          <w:tab w:val="left" w:pos="851"/>
        </w:tabs>
        <w:ind w:right="-1" w:firstLine="567"/>
        <w:jc w:val="both"/>
      </w:pPr>
    </w:p>
    <w:p w14:paraId="5033C8AC" w14:textId="2F5EA5E5" w:rsidR="00EB60D0" w:rsidRDefault="00EB60D0" w:rsidP="00EB60D0">
      <w:pPr>
        <w:tabs>
          <w:tab w:val="left" w:pos="567"/>
          <w:tab w:val="left" w:pos="851"/>
        </w:tabs>
        <w:ind w:right="-1" w:firstLine="567"/>
        <w:jc w:val="both"/>
      </w:pPr>
      <w:r>
        <w:t>Veikt grozījumu 2026. gada 29. jūlijā ar</w:t>
      </w:r>
      <w:r w:rsidRPr="002F7C44">
        <w:t xml:space="preserve"> </w:t>
      </w:r>
      <w:r>
        <w:t xml:space="preserve">garāžu kooperatīvās sabiedrības “Depo Mītava” noslēgtā līguma Nr. </w:t>
      </w:r>
      <w:r w:rsidRPr="00D9223F">
        <w:t>ADM/2-1.7.1/26/589</w:t>
      </w:r>
      <w:r>
        <w:t xml:space="preserve"> (turpmāk Līgums) par zemes vienības Sesavas ielā 5, Jelgavā, lietošanu, 1.1.apakšpunktā, izsakot to šādā redakcijā:</w:t>
      </w:r>
    </w:p>
    <w:p w14:paraId="6DA6516C" w14:textId="482EC412" w:rsidR="00EB60D0" w:rsidRDefault="00EB60D0" w:rsidP="00EB60D0">
      <w:pPr>
        <w:tabs>
          <w:tab w:val="left" w:pos="567"/>
          <w:tab w:val="left" w:pos="851"/>
        </w:tabs>
        <w:ind w:right="-1"/>
        <w:jc w:val="both"/>
      </w:pPr>
      <w:r>
        <w:lastRenderedPageBreak/>
        <w:t>“1.1. Iznomātājs nodod un Nomnieks pieņem lietošanā zemes vienību ar kadastra apzīmējumu 0900 015 0154 Sesavas ielā 5, Jelgavā, 2667 m</w:t>
      </w:r>
      <w:r w:rsidRPr="00620BEE">
        <w:rPr>
          <w:vertAlign w:val="superscript"/>
        </w:rPr>
        <w:t>2</w:t>
      </w:r>
      <w:r>
        <w:t xml:space="preserve"> platībā (turpmāk tekstā saukts - Zemesgabals), saskaņā ar situācijas skici.”</w:t>
      </w:r>
    </w:p>
    <w:p w14:paraId="208E7C25" w14:textId="77777777" w:rsidR="00EB60D0" w:rsidRDefault="00EB60D0" w:rsidP="00EB60D0">
      <w:pPr>
        <w:pStyle w:val="Pamatteksts"/>
        <w:tabs>
          <w:tab w:val="left" w:pos="851"/>
        </w:tabs>
        <w:ind w:right="-1"/>
        <w:rPr>
          <w:rFonts w:ascii="Times New Roman" w:hAnsi="Times New Roman"/>
        </w:rPr>
      </w:pPr>
    </w:p>
    <w:p w14:paraId="153D5E1A" w14:textId="77777777" w:rsidR="00EB60D0" w:rsidRDefault="00EB60D0" w:rsidP="00EB60D0">
      <w:pPr>
        <w:tabs>
          <w:tab w:val="left" w:pos="851"/>
        </w:tabs>
        <w:ind w:right="-1" w:firstLine="567"/>
        <w:jc w:val="both"/>
        <w:rPr>
          <w:lang w:val="en-US" w:eastAsia="lv-LV"/>
        </w:rPr>
      </w:pPr>
      <w:r>
        <w:t xml:space="preserve">Lēmumu viena mēneša laikā var apstrīdēt Jelgavas valstspilsētas pašvaldības domē, iesniegumu iesniedzot Jelgavas valstspilsētas pašvaldības Klientu apkalpošanas centrā, Lielajā ielā 11, Jelgavā </w:t>
      </w:r>
      <w:r>
        <w:rPr>
          <w:lang w:val="en-US"/>
        </w:rPr>
        <w:t xml:space="preserve">vai elektroniski, nosūtot to uz pašvaldības oficiālo elektronisko adresi (e-adresi) vai e-pasta adresi: </w:t>
      </w:r>
      <w:hyperlink r:id="rId32" w:history="1">
        <w:r>
          <w:rPr>
            <w:rStyle w:val="Hipersaite"/>
            <w:lang w:val="en-US"/>
          </w:rPr>
          <w:t>pasts@jelgava.lv</w:t>
        </w:r>
      </w:hyperlink>
      <w:r>
        <w:rPr>
          <w:rStyle w:val="Hipersaite"/>
          <w:lang w:val="en-US"/>
        </w:rPr>
        <w:t>.</w:t>
      </w:r>
    </w:p>
    <w:p w14:paraId="410CC181" w14:textId="77777777" w:rsidR="00CE5D97" w:rsidRDefault="00CE5D97" w:rsidP="00893D8E">
      <w:pPr>
        <w:pStyle w:val="Pamatteksts"/>
        <w:tabs>
          <w:tab w:val="left" w:pos="3969"/>
          <w:tab w:val="center" w:pos="4536"/>
        </w:tabs>
        <w:jc w:val="center"/>
        <w:rPr>
          <w:rFonts w:ascii="Times New Roman" w:hAnsi="Times New Roman"/>
          <w:b/>
          <w:bCs/>
        </w:rPr>
      </w:pPr>
    </w:p>
    <w:p w14:paraId="39B703DB" w14:textId="36F7C919" w:rsidR="00CE5D97" w:rsidRPr="00CE5D97" w:rsidRDefault="00CE5D97" w:rsidP="00CE5D97">
      <w:pPr>
        <w:pStyle w:val="Pamatteksts"/>
        <w:tabs>
          <w:tab w:val="left" w:pos="3969"/>
          <w:tab w:val="center" w:pos="4536"/>
        </w:tabs>
        <w:jc w:val="left"/>
        <w:rPr>
          <w:rFonts w:ascii="Times New Roman" w:hAnsi="Times New Roman"/>
          <w:i/>
          <w:iCs/>
        </w:rPr>
      </w:pPr>
      <w:r w:rsidRPr="00CE5D97">
        <w:rPr>
          <w:rFonts w:ascii="Times New Roman" w:hAnsi="Times New Roman"/>
          <w:i/>
          <w:iCs/>
        </w:rPr>
        <w:t>Sēdi turpina vadīt Komisijas priekšsēdētāja vietniece S. Beļaka</w:t>
      </w:r>
    </w:p>
    <w:p w14:paraId="6C065FD9" w14:textId="77777777" w:rsidR="00CE5D97" w:rsidRDefault="00CE5D97" w:rsidP="00893D8E">
      <w:pPr>
        <w:pStyle w:val="Pamatteksts"/>
        <w:tabs>
          <w:tab w:val="left" w:pos="3969"/>
          <w:tab w:val="center" w:pos="4536"/>
        </w:tabs>
        <w:jc w:val="center"/>
        <w:rPr>
          <w:rFonts w:ascii="Times New Roman" w:hAnsi="Times New Roman"/>
          <w:b/>
          <w:bCs/>
        </w:rPr>
      </w:pPr>
    </w:p>
    <w:p w14:paraId="01DB69CA" w14:textId="3D1BBBF4" w:rsidR="00893D8E" w:rsidRPr="006022EA" w:rsidRDefault="00893D8E" w:rsidP="00893D8E">
      <w:pPr>
        <w:pStyle w:val="Pamatteksts"/>
        <w:tabs>
          <w:tab w:val="left" w:pos="3969"/>
          <w:tab w:val="center" w:pos="4536"/>
        </w:tabs>
        <w:jc w:val="center"/>
        <w:rPr>
          <w:rFonts w:ascii="Times New Roman" w:hAnsi="Times New Roman"/>
          <w:b/>
          <w:bCs/>
        </w:rPr>
      </w:pPr>
      <w:r>
        <w:rPr>
          <w:rFonts w:ascii="Times New Roman" w:hAnsi="Times New Roman"/>
          <w:b/>
          <w:bCs/>
        </w:rPr>
        <w:t>9</w:t>
      </w:r>
      <w:r w:rsidRPr="006022EA">
        <w:rPr>
          <w:rFonts w:ascii="Times New Roman" w:hAnsi="Times New Roman"/>
          <w:b/>
          <w:bCs/>
        </w:rPr>
        <w:t>/</w:t>
      </w:r>
      <w:r>
        <w:rPr>
          <w:rFonts w:ascii="Times New Roman" w:hAnsi="Times New Roman"/>
          <w:b/>
          <w:bCs/>
        </w:rPr>
        <w:t>12</w:t>
      </w:r>
    </w:p>
    <w:p w14:paraId="0FA8C0EF" w14:textId="4F4D1E21" w:rsidR="00CE5D97" w:rsidRDefault="00CE5D97" w:rsidP="00CE5D97">
      <w:pPr>
        <w:pBdr>
          <w:bottom w:val="single" w:sz="4" w:space="1" w:color="auto"/>
        </w:pBdr>
        <w:jc w:val="center"/>
        <w:rPr>
          <w:b/>
        </w:rPr>
      </w:pPr>
      <w:r w:rsidRPr="00CE5D97">
        <w:rPr>
          <w:b/>
        </w:rPr>
        <w:t>GROZĪJUMI 2019. GADA 22. FEBRUĀRA LĪGUMĀ NR. 8-28/7 PAR ZEMES VIENĪBAS STACIJAS IELĀ, JELGAVĀ, DAĻAS NOMU</w:t>
      </w:r>
    </w:p>
    <w:p w14:paraId="2033F754" w14:textId="566C3136" w:rsidR="00893D8E" w:rsidRPr="006022EA" w:rsidRDefault="00893D8E" w:rsidP="00893D8E">
      <w:pPr>
        <w:jc w:val="center"/>
        <w:rPr>
          <w:bCs/>
          <w:lang w:eastAsia="lv-LV"/>
        </w:rPr>
      </w:pPr>
      <w:r w:rsidRPr="006022EA">
        <w:t xml:space="preserve"> (Ziņo </w:t>
      </w:r>
      <w:r w:rsidRPr="006022EA">
        <w:rPr>
          <w:color w:val="000000"/>
        </w:rPr>
        <w:t>J.Valdovska</w:t>
      </w:r>
      <w:r w:rsidRPr="006022EA">
        <w:t>)</w:t>
      </w:r>
    </w:p>
    <w:p w14:paraId="04A408AB" w14:textId="67677DBF" w:rsidR="00893D8E" w:rsidRPr="006022EA" w:rsidRDefault="00893D8E" w:rsidP="00893D8E">
      <w:pPr>
        <w:tabs>
          <w:tab w:val="left" w:pos="4019"/>
        </w:tabs>
        <w:ind w:right="-96"/>
        <w:jc w:val="both"/>
      </w:pPr>
      <w:r>
        <w:t xml:space="preserve">Jautājumus uzdod: </w:t>
      </w:r>
      <w:r w:rsidR="00451B41">
        <w:t>S.Beļaka</w:t>
      </w:r>
    </w:p>
    <w:p w14:paraId="23ED2F9C" w14:textId="2557DDEC" w:rsidR="00893D8E" w:rsidRPr="006022EA" w:rsidRDefault="00893D8E" w:rsidP="00893D8E">
      <w:pPr>
        <w:tabs>
          <w:tab w:val="left" w:pos="4019"/>
        </w:tabs>
        <w:ind w:right="-96"/>
        <w:jc w:val="both"/>
      </w:pPr>
      <w:r>
        <w:t xml:space="preserve">Uz jautājumiem atbild: </w:t>
      </w:r>
      <w:r w:rsidRPr="006022EA">
        <w:t>J.Valdovska</w:t>
      </w:r>
    </w:p>
    <w:p w14:paraId="5D4842F2" w14:textId="77777777" w:rsidR="00893D8E" w:rsidRPr="006022EA" w:rsidRDefault="00893D8E" w:rsidP="00893D8E">
      <w:pPr>
        <w:ind w:firstLine="540"/>
        <w:jc w:val="both"/>
        <w:rPr>
          <w:sz w:val="16"/>
          <w:szCs w:val="16"/>
        </w:rPr>
      </w:pPr>
    </w:p>
    <w:p w14:paraId="3466F690" w14:textId="5EF73027" w:rsidR="00451B41" w:rsidRPr="006022EA" w:rsidRDefault="00451B41" w:rsidP="00451B41">
      <w:pPr>
        <w:jc w:val="both"/>
      </w:pPr>
      <w:r w:rsidRPr="006022EA">
        <w:rPr>
          <w:b/>
          <w:bCs/>
        </w:rPr>
        <w:t>Atklāti balsojot: PAR</w:t>
      </w:r>
      <w:r w:rsidRPr="006022EA">
        <w:t xml:space="preserve"> </w:t>
      </w:r>
      <w:r w:rsidRPr="006022EA">
        <w:rPr>
          <w:b/>
          <w:bCs/>
        </w:rPr>
        <w:t xml:space="preserve">– </w:t>
      </w:r>
      <w:r>
        <w:rPr>
          <w:b/>
          <w:bCs/>
        </w:rPr>
        <w:t>5</w:t>
      </w:r>
      <w:r w:rsidRPr="006022EA">
        <w:t xml:space="preserve"> (D.Petzāls, L.Rinča, </w:t>
      </w:r>
      <w:r>
        <w:t>I.Eglīte</w:t>
      </w:r>
      <w:r w:rsidRPr="006022EA">
        <w:t>, A.Nagle</w:t>
      </w:r>
      <w:r>
        <w:t>, S.Beļaka</w:t>
      </w:r>
      <w:r w:rsidRPr="006022EA">
        <w:t xml:space="preserve">) </w:t>
      </w:r>
      <w:r w:rsidRPr="006022EA">
        <w:rPr>
          <w:b/>
          <w:bCs/>
        </w:rPr>
        <w:t>PRET</w:t>
      </w:r>
      <w:r w:rsidRPr="006022EA">
        <w:t xml:space="preserve"> – nav, </w:t>
      </w:r>
      <w:r w:rsidRPr="006022EA">
        <w:rPr>
          <w:b/>
          <w:bCs/>
        </w:rPr>
        <w:t>ATTURAS</w:t>
      </w:r>
      <w:r>
        <w:t xml:space="preserve"> – nav,</w:t>
      </w:r>
    </w:p>
    <w:p w14:paraId="1BC7CD26" w14:textId="77777777" w:rsidR="00893D8E" w:rsidRPr="006022EA" w:rsidRDefault="00893D8E" w:rsidP="00893D8E">
      <w:pPr>
        <w:rPr>
          <w:b/>
          <w:lang w:eastAsia="lv-LV"/>
        </w:rPr>
      </w:pPr>
      <w:r w:rsidRPr="006022EA">
        <w:rPr>
          <w:b/>
          <w:lang w:eastAsia="lv-LV"/>
        </w:rPr>
        <w:t xml:space="preserve"> </w:t>
      </w:r>
    </w:p>
    <w:p w14:paraId="5B15EA91" w14:textId="77777777" w:rsidR="00893D8E" w:rsidRPr="006022EA" w:rsidRDefault="00893D8E" w:rsidP="00893D8E">
      <w:pPr>
        <w:jc w:val="both"/>
        <w:rPr>
          <w:b/>
        </w:rPr>
      </w:pPr>
      <w:r w:rsidRPr="006022EA">
        <w:rPr>
          <w:b/>
        </w:rPr>
        <w:t>ZEMES LIETU KOMISIJA NOLEMJ:</w:t>
      </w:r>
    </w:p>
    <w:p w14:paraId="1BE4CBB4" w14:textId="77777777" w:rsidR="00717C12" w:rsidRDefault="00717C12" w:rsidP="00717C12">
      <w:pPr>
        <w:pStyle w:val="Pamatteksts"/>
        <w:ind w:left="426" w:right="-1"/>
        <w:rPr>
          <w:rFonts w:ascii="Times New Roman" w:hAnsi="Times New Roman"/>
        </w:rPr>
      </w:pPr>
    </w:p>
    <w:p w14:paraId="05CEC86C" w14:textId="66DF3443" w:rsidR="00717C12" w:rsidRPr="00CC022C" w:rsidRDefault="00717C12" w:rsidP="00717C12">
      <w:pPr>
        <w:pStyle w:val="Pamatteksts"/>
        <w:numPr>
          <w:ilvl w:val="0"/>
          <w:numId w:val="1"/>
        </w:numPr>
        <w:ind w:left="0" w:right="-1" w:firstLine="426"/>
        <w:rPr>
          <w:rFonts w:ascii="Times New Roman" w:hAnsi="Times New Roman"/>
        </w:rPr>
      </w:pPr>
      <w:r w:rsidRPr="00CC022C">
        <w:rPr>
          <w:rFonts w:ascii="Times New Roman" w:hAnsi="Times New Roman"/>
        </w:rPr>
        <w:t xml:space="preserve">Pagarināt </w:t>
      </w:r>
      <w:r>
        <w:rPr>
          <w:rFonts w:ascii="Times New Roman" w:hAnsi="Times New Roman"/>
        </w:rPr>
        <w:t>2019</w:t>
      </w:r>
      <w:r w:rsidRPr="00CC022C">
        <w:rPr>
          <w:rFonts w:ascii="Times New Roman" w:hAnsi="Times New Roman"/>
        </w:rPr>
        <w:t xml:space="preserve">. gada </w:t>
      </w:r>
      <w:r>
        <w:rPr>
          <w:rFonts w:ascii="Times New Roman" w:hAnsi="Times New Roman"/>
        </w:rPr>
        <w:t>22</w:t>
      </w:r>
      <w:r w:rsidRPr="003E36EA">
        <w:rPr>
          <w:rFonts w:ascii="Times New Roman" w:hAnsi="Times New Roman"/>
        </w:rPr>
        <w:t>.</w:t>
      </w:r>
      <w:r>
        <w:rPr>
          <w:rFonts w:ascii="Times New Roman" w:hAnsi="Times New Roman"/>
        </w:rPr>
        <w:t xml:space="preserve"> februārī </w:t>
      </w:r>
      <w:r w:rsidRPr="003E36EA">
        <w:rPr>
          <w:rFonts w:ascii="Times New Roman" w:hAnsi="Times New Roman"/>
        </w:rPr>
        <w:t xml:space="preserve">ar </w:t>
      </w:r>
      <w:r>
        <w:t xml:space="preserve">SIA “Reitan Conveniece Latvia” (agrāk SIA “Narvesen Baltija”) </w:t>
      </w:r>
      <w:r w:rsidRPr="000F7A4E">
        <w:t xml:space="preserve"> </w:t>
      </w:r>
      <w:r w:rsidRPr="00CC022C">
        <w:rPr>
          <w:rFonts w:ascii="Times New Roman" w:hAnsi="Times New Roman"/>
        </w:rPr>
        <w:t>noslēgtā līguma Nr.</w:t>
      </w:r>
      <w:r>
        <w:rPr>
          <w:rFonts w:ascii="Times New Roman" w:hAnsi="Times New Roman"/>
        </w:rPr>
        <w:t> </w:t>
      </w:r>
      <w:r w:rsidRPr="00CC022C">
        <w:rPr>
          <w:rFonts w:ascii="Times New Roman" w:hAnsi="Times New Roman"/>
        </w:rPr>
        <w:t>8</w:t>
      </w:r>
      <w:r>
        <w:rPr>
          <w:rFonts w:ascii="Times New Roman" w:hAnsi="Times New Roman"/>
        </w:rPr>
        <w:t>-</w:t>
      </w:r>
      <w:r w:rsidRPr="00CC022C">
        <w:rPr>
          <w:rFonts w:ascii="Times New Roman" w:hAnsi="Times New Roman"/>
        </w:rPr>
        <w:t>28/</w:t>
      </w:r>
      <w:r>
        <w:rPr>
          <w:rFonts w:ascii="Times New Roman" w:hAnsi="Times New Roman"/>
        </w:rPr>
        <w:t xml:space="preserve">7 </w:t>
      </w:r>
      <w:r w:rsidRPr="00CC022C">
        <w:rPr>
          <w:rFonts w:ascii="Times New Roman" w:hAnsi="Times New Roman"/>
        </w:rPr>
        <w:t xml:space="preserve">(turpmāk – Līgums) </w:t>
      </w:r>
      <w:r>
        <w:rPr>
          <w:rFonts w:ascii="Times New Roman" w:hAnsi="Times New Roman"/>
        </w:rPr>
        <w:t>p</w:t>
      </w:r>
      <w:r w:rsidRPr="00CC022C">
        <w:rPr>
          <w:rFonts w:ascii="Times New Roman" w:hAnsi="Times New Roman"/>
        </w:rPr>
        <w:t xml:space="preserve">ar </w:t>
      </w:r>
      <w:r>
        <w:rPr>
          <w:rFonts w:ascii="Times New Roman" w:hAnsi="Times New Roman"/>
        </w:rPr>
        <w:t>zemes vienības</w:t>
      </w:r>
      <w:r w:rsidRPr="00715335">
        <w:rPr>
          <w:rFonts w:ascii="Times New Roman" w:hAnsi="Times New Roman"/>
        </w:rPr>
        <w:t xml:space="preserve"> ar kadastra apzīmējumu 0900 </w:t>
      </w:r>
      <w:r>
        <w:rPr>
          <w:rFonts w:ascii="Times New Roman" w:hAnsi="Times New Roman"/>
        </w:rPr>
        <w:t>006</w:t>
      </w:r>
      <w:r w:rsidRPr="00715335">
        <w:rPr>
          <w:rFonts w:ascii="Times New Roman" w:hAnsi="Times New Roman"/>
        </w:rPr>
        <w:t xml:space="preserve"> </w:t>
      </w:r>
      <w:r>
        <w:rPr>
          <w:rFonts w:ascii="Times New Roman" w:hAnsi="Times New Roman"/>
        </w:rPr>
        <w:t>0251</w:t>
      </w:r>
      <w:r w:rsidRPr="00CC022C">
        <w:rPr>
          <w:rFonts w:ascii="Times New Roman" w:hAnsi="Times New Roman"/>
        </w:rPr>
        <w:t xml:space="preserve"> daļas</w:t>
      </w:r>
      <w:r>
        <w:rPr>
          <w:rFonts w:ascii="Times New Roman" w:hAnsi="Times New Roman"/>
        </w:rPr>
        <w:t xml:space="preserve"> 57 m</w:t>
      </w:r>
      <w:r w:rsidRPr="002448F2">
        <w:rPr>
          <w:rFonts w:ascii="Times New Roman" w:hAnsi="Times New Roman"/>
          <w:vertAlign w:val="superscript"/>
        </w:rPr>
        <w:t>2</w:t>
      </w:r>
      <w:r>
        <w:rPr>
          <w:rFonts w:ascii="Times New Roman" w:hAnsi="Times New Roman"/>
        </w:rPr>
        <w:t xml:space="preserve"> platībā</w:t>
      </w:r>
      <w:r w:rsidRPr="00CC022C">
        <w:rPr>
          <w:rFonts w:ascii="Times New Roman" w:hAnsi="Times New Roman"/>
        </w:rPr>
        <w:t xml:space="preserve"> </w:t>
      </w:r>
      <w:r>
        <w:rPr>
          <w:rFonts w:ascii="Times New Roman" w:hAnsi="Times New Roman"/>
        </w:rPr>
        <w:t>Stacijas ielā</w:t>
      </w:r>
      <w:r w:rsidRPr="00CC022C">
        <w:rPr>
          <w:rFonts w:ascii="Times New Roman" w:hAnsi="Times New Roman"/>
        </w:rPr>
        <w:t xml:space="preserve">, </w:t>
      </w:r>
      <w:r>
        <w:rPr>
          <w:rFonts w:ascii="Times New Roman" w:hAnsi="Times New Roman"/>
        </w:rPr>
        <w:t>pie nekustamā īpašuma Stacijas ielā 1,</w:t>
      </w:r>
      <w:r w:rsidRPr="00CC022C">
        <w:rPr>
          <w:rFonts w:ascii="Times New Roman" w:hAnsi="Times New Roman"/>
        </w:rPr>
        <w:t xml:space="preserve"> Jelgavā,</w:t>
      </w:r>
      <w:r>
        <w:rPr>
          <w:rFonts w:ascii="Times New Roman" w:hAnsi="Times New Roman"/>
        </w:rPr>
        <w:t xml:space="preserve"> nomu </w:t>
      </w:r>
      <w:r w:rsidRPr="00CC022C">
        <w:rPr>
          <w:rFonts w:ascii="Times New Roman" w:hAnsi="Times New Roman"/>
        </w:rPr>
        <w:t xml:space="preserve">termiņu </w:t>
      </w:r>
      <w:r w:rsidRPr="00311935">
        <w:rPr>
          <w:rFonts w:ascii="Times New Roman" w:hAnsi="Times New Roman"/>
        </w:rPr>
        <w:t>līdz 20</w:t>
      </w:r>
      <w:r>
        <w:rPr>
          <w:rFonts w:ascii="Times New Roman" w:hAnsi="Times New Roman"/>
        </w:rPr>
        <w:t>31</w:t>
      </w:r>
      <w:r w:rsidRPr="00311935">
        <w:rPr>
          <w:rFonts w:ascii="Times New Roman" w:hAnsi="Times New Roman"/>
        </w:rPr>
        <w:t xml:space="preserve">. gada </w:t>
      </w:r>
      <w:r>
        <w:rPr>
          <w:rFonts w:ascii="Times New Roman" w:hAnsi="Times New Roman"/>
        </w:rPr>
        <w:t>8</w:t>
      </w:r>
      <w:r w:rsidRPr="00311935">
        <w:rPr>
          <w:rFonts w:ascii="Times New Roman" w:hAnsi="Times New Roman"/>
        </w:rPr>
        <w:t xml:space="preserve">. </w:t>
      </w:r>
      <w:r>
        <w:rPr>
          <w:rFonts w:ascii="Times New Roman" w:hAnsi="Times New Roman"/>
        </w:rPr>
        <w:t>septembrim</w:t>
      </w:r>
      <w:r w:rsidRPr="00311935">
        <w:rPr>
          <w:rFonts w:ascii="Times New Roman" w:hAnsi="Times New Roman"/>
        </w:rPr>
        <w:t>.</w:t>
      </w:r>
    </w:p>
    <w:p w14:paraId="68EB7F52" w14:textId="77777777" w:rsidR="00717C12" w:rsidRDefault="00717C12" w:rsidP="00717C12">
      <w:pPr>
        <w:pStyle w:val="Pamatteksts"/>
        <w:numPr>
          <w:ilvl w:val="0"/>
          <w:numId w:val="1"/>
        </w:numPr>
        <w:ind w:left="0" w:right="-1" w:firstLine="426"/>
        <w:rPr>
          <w:rFonts w:ascii="Times New Roman" w:hAnsi="Times New Roman"/>
        </w:rPr>
      </w:pPr>
      <w:r w:rsidRPr="008F1C0F">
        <w:rPr>
          <w:rFonts w:ascii="Times New Roman" w:hAnsi="Times New Roman"/>
        </w:rPr>
        <w:t>Grozīt Līguma 3.1.punktā minēto norēķinu kārtību, nosakot, ka nomnieks ar 2024.gada 1.janvāri maksā iznomātājam nomas maksu atbilstoši neatkarīga vērtētāja noteiktajai tirgus nomas maksai</w:t>
      </w:r>
      <w:r>
        <w:rPr>
          <w:rFonts w:ascii="Times New Roman" w:hAnsi="Times New Roman"/>
        </w:rPr>
        <w:t xml:space="preserve">, bet ne mazāk par 28 </w:t>
      </w:r>
      <w:r w:rsidRPr="002448F2">
        <w:rPr>
          <w:rFonts w:ascii="Times New Roman" w:hAnsi="Times New Roman"/>
          <w:i/>
          <w:iCs/>
        </w:rPr>
        <w:t>euro</w:t>
      </w:r>
      <w:r>
        <w:rPr>
          <w:rFonts w:ascii="Times New Roman" w:hAnsi="Times New Roman"/>
        </w:rPr>
        <w:t xml:space="preserve"> gadā.</w:t>
      </w:r>
    </w:p>
    <w:p w14:paraId="2D804D73" w14:textId="77777777" w:rsidR="00717C12" w:rsidRPr="00FC7DC8" w:rsidRDefault="00717C12" w:rsidP="00717C12">
      <w:pPr>
        <w:pStyle w:val="Pamatteksts"/>
        <w:tabs>
          <w:tab w:val="left" w:pos="851"/>
        </w:tabs>
        <w:ind w:right="-1"/>
        <w:rPr>
          <w:rFonts w:ascii="Times New Roman" w:hAnsi="Times New Roman"/>
        </w:rPr>
      </w:pPr>
    </w:p>
    <w:p w14:paraId="2E27F465" w14:textId="77777777" w:rsidR="00717C12" w:rsidRDefault="00717C12" w:rsidP="00717C12">
      <w:pPr>
        <w:tabs>
          <w:tab w:val="left" w:pos="851"/>
        </w:tabs>
        <w:ind w:right="-1" w:firstLine="567"/>
        <w:jc w:val="both"/>
        <w:rPr>
          <w:lang w:val="en-US" w:eastAsia="lv-LV"/>
        </w:rPr>
      </w:pPr>
      <w:r>
        <w:t xml:space="preserve">Lēmumu viena mēneša laikā var apstrīdēt Jelgavas valstspilsētas pašvaldības domē, iesniegumu iesniedzot Jelgavas valstspilsētas pašvaldības Klientu apkalpošanas centrā, Lielajā ielā 11, Jelgavā </w:t>
      </w:r>
      <w:r w:rsidRPr="00BD4DF3">
        <w:t>vai elektroniski, nosūtot to uz pašvaldības oficiālo elektronisko adresi (e-adresi) vai e-pasta adresi:</w:t>
      </w:r>
      <w:r>
        <w:rPr>
          <w:lang w:val="en-US"/>
        </w:rPr>
        <w:t xml:space="preserve"> </w:t>
      </w:r>
      <w:hyperlink r:id="rId33" w:history="1">
        <w:r>
          <w:rPr>
            <w:rStyle w:val="Hipersaite"/>
            <w:lang w:val="en-US"/>
          </w:rPr>
          <w:t>pasts@jelgava.lv</w:t>
        </w:r>
      </w:hyperlink>
      <w:r>
        <w:rPr>
          <w:rStyle w:val="Hipersaite"/>
          <w:lang w:val="en-US"/>
        </w:rPr>
        <w:t>.</w:t>
      </w:r>
    </w:p>
    <w:p w14:paraId="2E3A17CF" w14:textId="77777777" w:rsidR="00CA08C7" w:rsidRDefault="00CA08C7" w:rsidP="00893D8E">
      <w:pPr>
        <w:pStyle w:val="Pamatteksts"/>
        <w:tabs>
          <w:tab w:val="left" w:pos="3969"/>
          <w:tab w:val="center" w:pos="4536"/>
        </w:tabs>
        <w:jc w:val="center"/>
        <w:rPr>
          <w:rFonts w:ascii="Times New Roman" w:hAnsi="Times New Roman"/>
          <w:b/>
          <w:bCs/>
        </w:rPr>
      </w:pPr>
    </w:p>
    <w:p w14:paraId="35AA97DE" w14:textId="4524C22D" w:rsidR="00893D8E" w:rsidRPr="006022EA" w:rsidRDefault="00893D8E" w:rsidP="00893D8E">
      <w:pPr>
        <w:pStyle w:val="Pamatteksts"/>
        <w:tabs>
          <w:tab w:val="left" w:pos="3969"/>
          <w:tab w:val="center" w:pos="4536"/>
        </w:tabs>
        <w:jc w:val="center"/>
        <w:rPr>
          <w:rFonts w:ascii="Times New Roman" w:hAnsi="Times New Roman"/>
          <w:b/>
          <w:bCs/>
        </w:rPr>
      </w:pPr>
      <w:r>
        <w:rPr>
          <w:rFonts w:ascii="Times New Roman" w:hAnsi="Times New Roman"/>
          <w:b/>
          <w:bCs/>
        </w:rPr>
        <w:t>9</w:t>
      </w:r>
      <w:r w:rsidRPr="006022EA">
        <w:rPr>
          <w:rFonts w:ascii="Times New Roman" w:hAnsi="Times New Roman"/>
          <w:b/>
          <w:bCs/>
        </w:rPr>
        <w:t>/</w:t>
      </w:r>
      <w:r>
        <w:rPr>
          <w:rFonts w:ascii="Times New Roman" w:hAnsi="Times New Roman"/>
          <w:b/>
          <w:bCs/>
        </w:rPr>
        <w:t>13</w:t>
      </w:r>
    </w:p>
    <w:p w14:paraId="14FFA680" w14:textId="44A564CE" w:rsidR="00CE5D97" w:rsidRDefault="00CE5D97" w:rsidP="00CE5D97">
      <w:pPr>
        <w:pBdr>
          <w:bottom w:val="single" w:sz="4" w:space="1" w:color="auto"/>
        </w:pBdr>
        <w:jc w:val="center"/>
        <w:rPr>
          <w:b/>
        </w:rPr>
      </w:pPr>
      <w:r w:rsidRPr="00CE5D97">
        <w:rPr>
          <w:b/>
        </w:rPr>
        <w:t>2026. GADA 19. MAIJA LĪGUMA NR. ADM/2-1.7.1/26/503 IZBEIGŠANA PAR ZEMES VIENĪBAS LAIMAS IELĀ 10, JELGAVĀ,  1/2 DOMĀJAMĀS DAĻAS LIETOŠANU</w:t>
      </w:r>
    </w:p>
    <w:p w14:paraId="0D8FA6D0" w14:textId="3CC2B752" w:rsidR="00893D8E" w:rsidRPr="006022EA" w:rsidRDefault="00893D8E" w:rsidP="00893D8E">
      <w:pPr>
        <w:jc w:val="center"/>
        <w:rPr>
          <w:bCs/>
          <w:lang w:eastAsia="lv-LV"/>
        </w:rPr>
      </w:pPr>
      <w:r w:rsidRPr="006022EA">
        <w:t xml:space="preserve"> (Ziņo </w:t>
      </w:r>
      <w:r w:rsidRPr="006022EA">
        <w:rPr>
          <w:color w:val="000000"/>
        </w:rPr>
        <w:t>J.Valdovska</w:t>
      </w:r>
      <w:r w:rsidRPr="006022EA">
        <w:t>)</w:t>
      </w:r>
    </w:p>
    <w:p w14:paraId="61F017A1" w14:textId="2C3FAECF" w:rsidR="00717C12" w:rsidRPr="006022EA" w:rsidRDefault="00717C12" w:rsidP="00717C12">
      <w:pPr>
        <w:tabs>
          <w:tab w:val="left" w:pos="4019"/>
        </w:tabs>
        <w:ind w:right="-96"/>
        <w:jc w:val="both"/>
      </w:pPr>
      <w:r>
        <w:t>Jautājumus uzdod: S.Beļaka, A.Nagle</w:t>
      </w:r>
    </w:p>
    <w:p w14:paraId="52C77805" w14:textId="77777777" w:rsidR="00717C12" w:rsidRPr="006022EA" w:rsidRDefault="00717C12" w:rsidP="00717C12">
      <w:pPr>
        <w:tabs>
          <w:tab w:val="left" w:pos="4019"/>
        </w:tabs>
        <w:ind w:right="-96"/>
        <w:jc w:val="both"/>
      </w:pPr>
      <w:r>
        <w:t xml:space="preserve">Uz jautājumiem atbild: </w:t>
      </w:r>
      <w:r w:rsidRPr="006022EA">
        <w:t>J.Valdovska</w:t>
      </w:r>
    </w:p>
    <w:p w14:paraId="7E46AEEF" w14:textId="77777777" w:rsidR="00717C12" w:rsidRPr="006022EA" w:rsidRDefault="00717C12" w:rsidP="00893D8E">
      <w:pPr>
        <w:ind w:firstLine="540"/>
        <w:jc w:val="both"/>
        <w:rPr>
          <w:sz w:val="16"/>
          <w:szCs w:val="16"/>
        </w:rPr>
      </w:pPr>
    </w:p>
    <w:p w14:paraId="49D4F461" w14:textId="77777777" w:rsidR="00717C12" w:rsidRPr="006022EA" w:rsidRDefault="00717C12" w:rsidP="00717C12">
      <w:pPr>
        <w:jc w:val="both"/>
      </w:pPr>
      <w:r w:rsidRPr="006022EA">
        <w:rPr>
          <w:b/>
          <w:bCs/>
        </w:rPr>
        <w:t>Atklāti balsojot: PAR</w:t>
      </w:r>
      <w:r w:rsidRPr="006022EA">
        <w:t xml:space="preserve"> </w:t>
      </w:r>
      <w:r w:rsidRPr="006022EA">
        <w:rPr>
          <w:b/>
          <w:bCs/>
        </w:rPr>
        <w:t xml:space="preserve">– </w:t>
      </w:r>
      <w:r>
        <w:rPr>
          <w:b/>
          <w:bCs/>
        </w:rPr>
        <w:t>5</w:t>
      </w:r>
      <w:r w:rsidRPr="006022EA">
        <w:t xml:space="preserve"> (D.Petzāls, L.Rinča, </w:t>
      </w:r>
      <w:r>
        <w:t>I.Eglīte</w:t>
      </w:r>
      <w:r w:rsidRPr="006022EA">
        <w:t>, A.Nagle</w:t>
      </w:r>
      <w:r>
        <w:t>, S.Beļaka</w:t>
      </w:r>
      <w:r w:rsidRPr="006022EA">
        <w:t xml:space="preserve">) </w:t>
      </w:r>
      <w:r w:rsidRPr="006022EA">
        <w:rPr>
          <w:b/>
          <w:bCs/>
        </w:rPr>
        <w:t>PRET</w:t>
      </w:r>
      <w:r w:rsidRPr="006022EA">
        <w:t xml:space="preserve"> – nav, </w:t>
      </w:r>
      <w:r w:rsidRPr="006022EA">
        <w:rPr>
          <w:b/>
          <w:bCs/>
        </w:rPr>
        <w:t>ATTURAS</w:t>
      </w:r>
      <w:r>
        <w:t xml:space="preserve"> – nav,</w:t>
      </w:r>
    </w:p>
    <w:p w14:paraId="4CDE7853" w14:textId="77777777" w:rsidR="00893D8E" w:rsidRPr="006022EA" w:rsidRDefault="00893D8E" w:rsidP="00893D8E">
      <w:pPr>
        <w:rPr>
          <w:b/>
          <w:lang w:eastAsia="lv-LV"/>
        </w:rPr>
      </w:pPr>
      <w:r w:rsidRPr="006022EA">
        <w:rPr>
          <w:b/>
          <w:lang w:eastAsia="lv-LV"/>
        </w:rPr>
        <w:t xml:space="preserve"> </w:t>
      </w:r>
    </w:p>
    <w:p w14:paraId="0DBAE751" w14:textId="77777777" w:rsidR="00893D8E" w:rsidRPr="006022EA" w:rsidRDefault="00893D8E" w:rsidP="00893D8E">
      <w:pPr>
        <w:jc w:val="both"/>
        <w:rPr>
          <w:b/>
        </w:rPr>
      </w:pPr>
      <w:r w:rsidRPr="006022EA">
        <w:rPr>
          <w:b/>
        </w:rPr>
        <w:t>ZEMES LIETU KOMISIJA NOLEMJ:</w:t>
      </w:r>
    </w:p>
    <w:p w14:paraId="209FF137" w14:textId="110FA56E" w:rsidR="00717C12" w:rsidRDefault="00717C12" w:rsidP="00717C12">
      <w:pPr>
        <w:pStyle w:val="Sarakstarindkopa"/>
        <w:numPr>
          <w:ilvl w:val="0"/>
          <w:numId w:val="5"/>
        </w:numPr>
        <w:tabs>
          <w:tab w:val="left" w:pos="851"/>
        </w:tabs>
        <w:ind w:left="0" w:right="-1" w:firstLine="567"/>
        <w:jc w:val="both"/>
      </w:pPr>
      <w:r>
        <w:t>Izbeigt starp Jelgavas valstspilsētas pašvaldību un</w:t>
      </w:r>
      <w:r w:rsidRPr="003D469E">
        <w:t xml:space="preserve"> </w:t>
      </w:r>
      <w:r w:rsidR="00CA08C7">
        <w:t>[..]</w:t>
      </w:r>
      <w:r>
        <w:t xml:space="preserve"> </w:t>
      </w:r>
      <w:r w:rsidRPr="00630BC4">
        <w:t>20</w:t>
      </w:r>
      <w:r>
        <w:t>26</w:t>
      </w:r>
      <w:r w:rsidRPr="00630BC4">
        <w:t>.</w:t>
      </w:r>
      <w:r>
        <w:t> </w:t>
      </w:r>
      <w:r w:rsidRPr="00630BC4">
        <w:t xml:space="preserve">gada </w:t>
      </w:r>
      <w:r>
        <w:t xml:space="preserve">19.maijā noslēgto </w:t>
      </w:r>
      <w:r w:rsidRPr="0089195A">
        <w:t>līgumu Nr.</w:t>
      </w:r>
      <w:r w:rsidRPr="008B1CDA">
        <w:rPr>
          <w:bCs/>
        </w:rPr>
        <w:t xml:space="preserve"> ADM/2-1.7.1/26/503</w:t>
      </w:r>
      <w:r>
        <w:rPr>
          <w:b/>
        </w:rPr>
        <w:t xml:space="preserve"> </w:t>
      </w:r>
      <w:r w:rsidRPr="0089195A">
        <w:t>par zemes vienīb</w:t>
      </w:r>
      <w:r>
        <w:t>as</w:t>
      </w:r>
      <w:r w:rsidRPr="0089195A">
        <w:t xml:space="preserve"> </w:t>
      </w:r>
      <w:r>
        <w:t>1/2</w:t>
      </w:r>
      <w:r w:rsidRPr="002E7A37">
        <w:t xml:space="preserve"> domājam</w:t>
      </w:r>
      <w:r>
        <w:t>ās</w:t>
      </w:r>
      <w:r w:rsidRPr="002E7A37">
        <w:t xml:space="preserve"> daļ</w:t>
      </w:r>
      <w:r>
        <w:t>as Laimas ielā 10</w:t>
      </w:r>
      <w:r w:rsidRPr="0089195A">
        <w:t xml:space="preserve">, Jelgavā, </w:t>
      </w:r>
      <w:r>
        <w:t>lietošanu apbūves uzturēšanai</w:t>
      </w:r>
      <w:r w:rsidRPr="0089195A">
        <w:t>.</w:t>
      </w:r>
    </w:p>
    <w:p w14:paraId="32F59E4E" w14:textId="0A4363FD" w:rsidR="00717C12" w:rsidRDefault="00717C12" w:rsidP="00717C12">
      <w:pPr>
        <w:pStyle w:val="Sarakstarindkopa"/>
        <w:numPr>
          <w:ilvl w:val="0"/>
          <w:numId w:val="5"/>
        </w:numPr>
        <w:tabs>
          <w:tab w:val="left" w:pos="851"/>
        </w:tabs>
        <w:ind w:left="0" w:right="-1" w:firstLine="567"/>
        <w:jc w:val="both"/>
      </w:pPr>
      <w:r>
        <w:t xml:space="preserve">Jelgavas valstspilsētas pašvaldības iestādei “Pašvaldības iestāžu centralizētā grāmatvedība” veikt zemes lietošanas maksas pārrēķinu </w:t>
      </w:r>
      <w:r w:rsidR="00CA08C7">
        <w:t>[..]</w:t>
      </w:r>
      <w:r>
        <w:t xml:space="preserve"> par laika periodu līdz 2026.gada 5. maijam.</w:t>
      </w:r>
    </w:p>
    <w:p w14:paraId="13C6E038" w14:textId="77777777" w:rsidR="00717C12" w:rsidRPr="00792186" w:rsidRDefault="00717C12" w:rsidP="00717C12">
      <w:pPr>
        <w:pStyle w:val="Pamatteksts"/>
        <w:rPr>
          <w:rFonts w:ascii="Times New Roman" w:hAnsi="Times New Roman"/>
          <w:sz w:val="16"/>
          <w:szCs w:val="16"/>
        </w:rPr>
      </w:pPr>
    </w:p>
    <w:p w14:paraId="4F947B91" w14:textId="77777777" w:rsidR="00717C12" w:rsidRDefault="00717C12" w:rsidP="00717C12">
      <w:pPr>
        <w:ind w:firstLine="567"/>
        <w:jc w:val="both"/>
        <w:rPr>
          <w:lang w:val="en-US" w:eastAsia="lv-LV"/>
        </w:rPr>
      </w:pPr>
      <w:r>
        <w:lastRenderedPageBreak/>
        <w:t xml:space="preserve">Lēmumu viena mēneša laikā var apstrīdēt Jelgavas valstspilsētas pašvaldības domē, iesniegumu iesniedzot Jelgavas valstspilsētas pašvaldības Klientu apkalpošanas centrā, Lielajā ielā 11, Jelgavā </w:t>
      </w:r>
      <w:r>
        <w:rPr>
          <w:lang w:val="en-US"/>
        </w:rPr>
        <w:t xml:space="preserve">vai elektroniski, nosūtot to uz pašvaldības oficiālo elektronisko adresi (e-adresi) vai e-pasta adresi: </w:t>
      </w:r>
      <w:hyperlink r:id="rId34" w:history="1">
        <w:r>
          <w:rPr>
            <w:rStyle w:val="Hipersaite"/>
            <w:lang w:val="en-US"/>
          </w:rPr>
          <w:t>pasts@jelgava.lv</w:t>
        </w:r>
      </w:hyperlink>
      <w:r>
        <w:rPr>
          <w:rStyle w:val="Hipersaite"/>
          <w:lang w:val="en-US"/>
        </w:rPr>
        <w:t>.</w:t>
      </w:r>
    </w:p>
    <w:p w14:paraId="33D63F4B" w14:textId="77777777" w:rsidR="004A3925" w:rsidRDefault="004A3925" w:rsidP="00893D8E">
      <w:pPr>
        <w:pStyle w:val="Pamatteksts"/>
        <w:tabs>
          <w:tab w:val="left" w:pos="3969"/>
          <w:tab w:val="center" w:pos="4536"/>
        </w:tabs>
        <w:jc w:val="center"/>
        <w:rPr>
          <w:rFonts w:ascii="Times New Roman" w:hAnsi="Times New Roman"/>
          <w:b/>
          <w:bCs/>
        </w:rPr>
      </w:pPr>
    </w:p>
    <w:p w14:paraId="6C2FBC43" w14:textId="7CA3D2AD" w:rsidR="00893D8E" w:rsidRPr="006022EA" w:rsidRDefault="00893D8E" w:rsidP="00893D8E">
      <w:pPr>
        <w:pStyle w:val="Pamatteksts"/>
        <w:tabs>
          <w:tab w:val="left" w:pos="3969"/>
          <w:tab w:val="center" w:pos="4536"/>
        </w:tabs>
        <w:jc w:val="center"/>
        <w:rPr>
          <w:rFonts w:ascii="Times New Roman" w:hAnsi="Times New Roman"/>
          <w:b/>
          <w:bCs/>
        </w:rPr>
      </w:pPr>
      <w:r>
        <w:rPr>
          <w:rFonts w:ascii="Times New Roman" w:hAnsi="Times New Roman"/>
          <w:b/>
          <w:bCs/>
        </w:rPr>
        <w:t>9</w:t>
      </w:r>
      <w:r w:rsidRPr="006022EA">
        <w:rPr>
          <w:rFonts w:ascii="Times New Roman" w:hAnsi="Times New Roman"/>
          <w:b/>
          <w:bCs/>
        </w:rPr>
        <w:t>/</w:t>
      </w:r>
      <w:r>
        <w:rPr>
          <w:rFonts w:ascii="Times New Roman" w:hAnsi="Times New Roman"/>
          <w:b/>
          <w:bCs/>
        </w:rPr>
        <w:t>14</w:t>
      </w:r>
    </w:p>
    <w:p w14:paraId="3C0EA877" w14:textId="54BEBEF4" w:rsidR="002D5A05" w:rsidRDefault="002D5A05" w:rsidP="002D5A05">
      <w:pPr>
        <w:pBdr>
          <w:bottom w:val="single" w:sz="4" w:space="1" w:color="auto"/>
        </w:pBdr>
        <w:jc w:val="center"/>
        <w:rPr>
          <w:b/>
        </w:rPr>
      </w:pPr>
      <w:r w:rsidRPr="002D5A05">
        <w:rPr>
          <w:b/>
        </w:rPr>
        <w:t>PAR ZEMES VIENĪBAS LAIMAS IELĀ 10, JELGAVĀ, 1/2 DOMĀJAMĀS DAĻAS LIKUMISKO LIETOŠANU</w:t>
      </w:r>
    </w:p>
    <w:p w14:paraId="4E68C517" w14:textId="5FEA56BE" w:rsidR="00893D8E" w:rsidRPr="006022EA" w:rsidRDefault="00893D8E" w:rsidP="00893D8E">
      <w:pPr>
        <w:jc w:val="center"/>
        <w:rPr>
          <w:bCs/>
          <w:lang w:eastAsia="lv-LV"/>
        </w:rPr>
      </w:pPr>
      <w:r w:rsidRPr="006022EA">
        <w:t xml:space="preserve"> (Ziņo </w:t>
      </w:r>
      <w:r w:rsidRPr="006022EA">
        <w:rPr>
          <w:color w:val="000000"/>
        </w:rPr>
        <w:t>J.Valdovska</w:t>
      </w:r>
      <w:r w:rsidRPr="006022EA">
        <w:t>)</w:t>
      </w:r>
    </w:p>
    <w:p w14:paraId="245DEEBB" w14:textId="77777777" w:rsidR="00893D8E" w:rsidRPr="006022EA" w:rsidRDefault="00893D8E" w:rsidP="00893D8E">
      <w:pPr>
        <w:tabs>
          <w:tab w:val="left" w:pos="4019"/>
        </w:tabs>
        <w:ind w:right="-96"/>
        <w:jc w:val="both"/>
      </w:pPr>
      <w:r>
        <w:t>Jautājumus uzdod: M.Štāls, A.</w:t>
      </w:r>
      <w:r w:rsidRPr="006022EA">
        <w:t>Nagle, A.Ramutis</w:t>
      </w:r>
    </w:p>
    <w:p w14:paraId="429C3A93" w14:textId="77777777" w:rsidR="00893D8E" w:rsidRPr="006022EA" w:rsidRDefault="00893D8E" w:rsidP="00893D8E">
      <w:pPr>
        <w:tabs>
          <w:tab w:val="left" w:pos="4019"/>
        </w:tabs>
        <w:ind w:right="-96"/>
        <w:jc w:val="both"/>
      </w:pPr>
      <w:r>
        <w:t>Uz jautājumiem atbild: D.</w:t>
      </w:r>
      <w:r w:rsidRPr="006022EA">
        <w:t>Petzāls, J.Valdovska</w:t>
      </w:r>
    </w:p>
    <w:p w14:paraId="7E7FED8B" w14:textId="77777777" w:rsidR="00893D8E" w:rsidRPr="006022EA" w:rsidRDefault="00893D8E" w:rsidP="00893D8E">
      <w:pPr>
        <w:ind w:firstLine="540"/>
        <w:jc w:val="both"/>
        <w:rPr>
          <w:sz w:val="16"/>
          <w:szCs w:val="16"/>
        </w:rPr>
      </w:pPr>
    </w:p>
    <w:p w14:paraId="0E1CA825" w14:textId="77777777" w:rsidR="00717C12" w:rsidRPr="006022EA" w:rsidRDefault="00717C12" w:rsidP="00717C12">
      <w:pPr>
        <w:jc w:val="both"/>
      </w:pPr>
      <w:r w:rsidRPr="006022EA">
        <w:rPr>
          <w:b/>
          <w:bCs/>
        </w:rPr>
        <w:t>Atklāti balsojot: PAR</w:t>
      </w:r>
      <w:r w:rsidRPr="006022EA">
        <w:t xml:space="preserve"> </w:t>
      </w:r>
      <w:r w:rsidRPr="006022EA">
        <w:rPr>
          <w:b/>
          <w:bCs/>
        </w:rPr>
        <w:t xml:space="preserve">– </w:t>
      </w:r>
      <w:r>
        <w:rPr>
          <w:b/>
          <w:bCs/>
        </w:rPr>
        <w:t>5</w:t>
      </w:r>
      <w:r w:rsidRPr="006022EA">
        <w:t xml:space="preserve"> (D.Petzāls, L.Rinča, </w:t>
      </w:r>
      <w:r>
        <w:t>I.Eglīte</w:t>
      </w:r>
      <w:r w:rsidRPr="006022EA">
        <w:t>, A.Nagle</w:t>
      </w:r>
      <w:r>
        <w:t>, S.Beļaka</w:t>
      </w:r>
      <w:r w:rsidRPr="006022EA">
        <w:t xml:space="preserve">) </w:t>
      </w:r>
      <w:r w:rsidRPr="006022EA">
        <w:rPr>
          <w:b/>
          <w:bCs/>
        </w:rPr>
        <w:t>PRET</w:t>
      </w:r>
      <w:r w:rsidRPr="006022EA">
        <w:t xml:space="preserve"> – nav, </w:t>
      </w:r>
      <w:r w:rsidRPr="006022EA">
        <w:rPr>
          <w:b/>
          <w:bCs/>
        </w:rPr>
        <w:t>ATTURAS</w:t>
      </w:r>
      <w:r>
        <w:t xml:space="preserve"> – nav,</w:t>
      </w:r>
    </w:p>
    <w:p w14:paraId="1339DF04" w14:textId="77777777" w:rsidR="00893D8E" w:rsidRPr="006022EA" w:rsidRDefault="00893D8E" w:rsidP="00893D8E">
      <w:pPr>
        <w:rPr>
          <w:b/>
          <w:lang w:eastAsia="lv-LV"/>
        </w:rPr>
      </w:pPr>
      <w:r w:rsidRPr="006022EA">
        <w:rPr>
          <w:b/>
          <w:lang w:eastAsia="lv-LV"/>
        </w:rPr>
        <w:t xml:space="preserve"> </w:t>
      </w:r>
    </w:p>
    <w:p w14:paraId="2E2D5C25" w14:textId="77777777" w:rsidR="00893D8E" w:rsidRPr="006022EA" w:rsidRDefault="00893D8E" w:rsidP="00893D8E">
      <w:pPr>
        <w:jc w:val="both"/>
        <w:rPr>
          <w:b/>
        </w:rPr>
      </w:pPr>
      <w:r w:rsidRPr="006022EA">
        <w:rPr>
          <w:b/>
        </w:rPr>
        <w:t>ZEMES LIETU KOMISIJA NOLEMJ:</w:t>
      </w:r>
    </w:p>
    <w:p w14:paraId="319188AA" w14:textId="0E12FB7A" w:rsidR="00717C12" w:rsidRDefault="00717C12" w:rsidP="00717C12">
      <w:pPr>
        <w:ind w:right="-1" w:firstLine="567"/>
        <w:jc w:val="both"/>
      </w:pPr>
      <w:r w:rsidRPr="00196DB4">
        <w:t xml:space="preserve">Nodot </w:t>
      </w:r>
      <w:r w:rsidR="00CA08C7">
        <w:t>[..]</w:t>
      </w:r>
      <w:r w:rsidRPr="00196DB4">
        <w:t xml:space="preserve"> lietošanā </w:t>
      </w:r>
      <w:r>
        <w:t xml:space="preserve">1/2 domājamo daļu no </w:t>
      </w:r>
      <w:r w:rsidRPr="00196DB4">
        <w:t>zemes</w:t>
      </w:r>
      <w:r>
        <w:t xml:space="preserve"> vienības</w:t>
      </w:r>
      <w:r w:rsidRPr="00196DB4">
        <w:t xml:space="preserve"> </w:t>
      </w:r>
      <w:r>
        <w:t>601</w:t>
      </w:r>
      <w:r w:rsidRPr="00196DB4">
        <w:t xml:space="preserve"> </w:t>
      </w:r>
      <w:r>
        <w:t>m</w:t>
      </w:r>
      <w:r w:rsidRPr="00C73CFB">
        <w:rPr>
          <w:vertAlign w:val="superscript"/>
        </w:rPr>
        <w:t>2</w:t>
      </w:r>
      <w:r w:rsidRPr="00EB2EB9">
        <w:t xml:space="preserve"> </w:t>
      </w:r>
      <w:r>
        <w:t xml:space="preserve">platībā Laimas ielā 10, Jelgavā, zemes </w:t>
      </w:r>
      <w:r w:rsidRPr="004E15FF">
        <w:t>vienīb</w:t>
      </w:r>
      <w:r>
        <w:t>as</w:t>
      </w:r>
      <w:r w:rsidRPr="004E15FF">
        <w:t xml:space="preserve"> </w:t>
      </w:r>
      <w:r>
        <w:t xml:space="preserve">kadastra </w:t>
      </w:r>
      <w:r w:rsidRPr="005C4524">
        <w:t>apzīmējums 0900 </w:t>
      </w:r>
      <w:r>
        <w:t>017</w:t>
      </w:r>
      <w:r w:rsidRPr="005C4524">
        <w:t> </w:t>
      </w:r>
      <w:r>
        <w:t>0018</w:t>
      </w:r>
      <w:r w:rsidRPr="005C4524">
        <w:t xml:space="preserve">, </w:t>
      </w:r>
      <w:r>
        <w:t xml:space="preserve">ēkas ar kadastra apzīmējumu 0900 017 0018 001 </w:t>
      </w:r>
      <w:r w:rsidRPr="005C4524">
        <w:t>uzturēšanai un noslēgt līgumu, nosakot:</w:t>
      </w:r>
    </w:p>
    <w:p w14:paraId="3734C21E" w14:textId="77777777" w:rsidR="00717C12" w:rsidRDefault="00717C12" w:rsidP="00717C12">
      <w:pPr>
        <w:pStyle w:val="Sarakstarindkopa"/>
        <w:numPr>
          <w:ilvl w:val="0"/>
          <w:numId w:val="19"/>
        </w:numPr>
        <w:ind w:left="709" w:right="-1"/>
        <w:jc w:val="both"/>
      </w:pPr>
      <w:r>
        <w:t>līguma termiņu uz laiku līdz 2036.gada 8</w:t>
      </w:r>
      <w:r w:rsidRPr="001A6BBF">
        <w:t>.</w:t>
      </w:r>
      <w:r>
        <w:t>septembrim</w:t>
      </w:r>
      <w:r w:rsidRPr="001A6BBF">
        <w:t>;</w:t>
      </w:r>
    </w:p>
    <w:p w14:paraId="7E07C300" w14:textId="77777777" w:rsidR="00717C12" w:rsidRDefault="00717C12" w:rsidP="00717C12">
      <w:pPr>
        <w:pStyle w:val="Sarakstarindkopa"/>
        <w:numPr>
          <w:ilvl w:val="0"/>
          <w:numId w:val="19"/>
        </w:numPr>
        <w:ind w:left="709" w:right="-1"/>
        <w:jc w:val="both"/>
      </w:pPr>
      <w:r>
        <w:t>ja neviena no pusēm nav rakstiski brīdinājusi otru pusi par līguma izbeigšanu vismaz mēnesi pirms termiņa beigām, tad līguma termiņš tiek uzskatīts par pagarinātu vēl uz 10 (desmit) gadiem;</w:t>
      </w:r>
    </w:p>
    <w:p w14:paraId="0AD0C97E" w14:textId="77777777" w:rsidR="00717C12" w:rsidRDefault="00717C12" w:rsidP="00717C12">
      <w:pPr>
        <w:pStyle w:val="Sarakstarindkopa"/>
        <w:numPr>
          <w:ilvl w:val="0"/>
          <w:numId w:val="19"/>
        </w:numPr>
        <w:ind w:left="709" w:right="-1"/>
        <w:jc w:val="both"/>
      </w:pPr>
      <w:r w:rsidRPr="004E15FF">
        <w:t xml:space="preserve">zemes lietošanas maksu </w:t>
      </w:r>
      <w:r>
        <w:t>4% apmērā</w:t>
      </w:r>
      <w:r w:rsidRPr="00A04725">
        <w:t xml:space="preserve"> no </w:t>
      </w:r>
      <w:r>
        <w:t xml:space="preserve">lietošanā esošās </w:t>
      </w:r>
      <w:r w:rsidRPr="00A04725">
        <w:t>zemes kadastrālās vērtības gadā, bet ne mazāk par 50</w:t>
      </w:r>
      <w:r>
        <w:t>,00</w:t>
      </w:r>
      <w:r w:rsidRPr="00A04725">
        <w:t xml:space="preserve"> </w:t>
      </w:r>
      <w:r w:rsidRPr="00C73CFB">
        <w:rPr>
          <w:i/>
          <w:iCs/>
        </w:rPr>
        <w:t>euro</w:t>
      </w:r>
      <w:r w:rsidRPr="00A04725">
        <w:t xml:space="preserve"> gadā</w:t>
      </w:r>
      <w:r>
        <w:t>;</w:t>
      </w:r>
    </w:p>
    <w:p w14:paraId="06CEAF3C" w14:textId="77777777" w:rsidR="00717C12" w:rsidRDefault="00717C12" w:rsidP="00717C12">
      <w:pPr>
        <w:pStyle w:val="Sarakstarindkopa"/>
        <w:numPr>
          <w:ilvl w:val="0"/>
          <w:numId w:val="19"/>
        </w:numPr>
        <w:ind w:left="709" w:right="-1"/>
        <w:jc w:val="both"/>
      </w:pPr>
      <w:r w:rsidRPr="004E15FF">
        <w:t xml:space="preserve">zemes lietošanas maksu </w:t>
      </w:r>
      <w:r>
        <w:t>aprēķināt no 2026. </w:t>
      </w:r>
      <w:r w:rsidRPr="005A6989">
        <w:t xml:space="preserve">gada </w:t>
      </w:r>
      <w:r>
        <w:t>6</w:t>
      </w:r>
      <w:r w:rsidRPr="005A6989">
        <w:t>. </w:t>
      </w:r>
      <w:r>
        <w:t>maija</w:t>
      </w:r>
      <w:r w:rsidRPr="005A6989">
        <w:t>;</w:t>
      </w:r>
    </w:p>
    <w:p w14:paraId="422536B6" w14:textId="77777777" w:rsidR="00717C12" w:rsidRDefault="00717C12" w:rsidP="00717C12">
      <w:pPr>
        <w:pStyle w:val="Sarakstarindkopa"/>
        <w:numPr>
          <w:ilvl w:val="0"/>
          <w:numId w:val="19"/>
        </w:numPr>
        <w:ind w:left="709" w:right="-1"/>
        <w:jc w:val="both"/>
      </w:pPr>
      <w:r w:rsidRPr="003D364E">
        <w:t xml:space="preserve">papildus zemes lietošanas maksai </w:t>
      </w:r>
      <w:r>
        <w:t>lietotājam</w:t>
      </w:r>
      <w:r w:rsidRPr="003D364E">
        <w:t xml:space="preserve"> maksāt normatīvajos aktos noteiktos nodokļus </w:t>
      </w:r>
      <w:r>
        <w:t>un</w:t>
      </w:r>
      <w:r w:rsidRPr="003D364E">
        <w:t xml:space="preserve"> to kompensāciju, kuri attiecināmi uz </w:t>
      </w:r>
      <w:r>
        <w:t>lietošanā nodoto</w:t>
      </w:r>
      <w:r w:rsidRPr="003D364E">
        <w:t xml:space="preserve"> zemes</w:t>
      </w:r>
      <w:r>
        <w:t xml:space="preserve"> vienību</w:t>
      </w:r>
      <w:r w:rsidRPr="003D364E">
        <w:t>;</w:t>
      </w:r>
    </w:p>
    <w:p w14:paraId="28B0BA83" w14:textId="77777777" w:rsidR="00717C12" w:rsidRDefault="00717C12" w:rsidP="00717C12">
      <w:pPr>
        <w:pStyle w:val="Sarakstarindkopa"/>
        <w:numPr>
          <w:ilvl w:val="0"/>
          <w:numId w:val="19"/>
        </w:numPr>
        <w:ind w:left="709" w:right="-1"/>
        <w:jc w:val="both"/>
      </w:pPr>
      <w:r w:rsidRPr="003D364E">
        <w:t>zemes vienībai piegulošās teritorijas uzturēšanu veikt saskaņā ar Jelgavas valstspilsētas pašvaldības saistošajiem noteikumiem un citiem normatīvajiem aktiem</w:t>
      </w:r>
      <w:r>
        <w:t>.</w:t>
      </w:r>
    </w:p>
    <w:p w14:paraId="1EEFF7A1" w14:textId="77777777" w:rsidR="00717C12" w:rsidRPr="00173BE8" w:rsidRDefault="00717C12" w:rsidP="00717C12">
      <w:pPr>
        <w:pStyle w:val="Pamatteksts"/>
        <w:ind w:right="-1"/>
        <w:rPr>
          <w:rFonts w:ascii="Times New Roman" w:hAnsi="Times New Roman"/>
        </w:rPr>
      </w:pPr>
    </w:p>
    <w:p w14:paraId="76FB8C43" w14:textId="77777777" w:rsidR="00717C12" w:rsidRPr="009B7AAA" w:rsidRDefault="00717C12" w:rsidP="00CA08C7">
      <w:pPr>
        <w:ind w:right="-1" w:firstLine="567"/>
        <w:jc w:val="both"/>
        <w:rPr>
          <w:lang w:eastAsia="lv-LV"/>
        </w:rPr>
      </w:pPr>
      <w:r>
        <w:t xml:space="preserve">Lēmumu viena mēneša laikā var apstrīdēt Jelgavas valstspilsētas pašvaldības domē, iesniegumu iesniedzot Jelgavas valstspilsētas pašvaldības Klientu apkalpošanas centrā, Lielajā ielā 11, </w:t>
      </w:r>
      <w:r w:rsidRPr="009B7AAA">
        <w:t xml:space="preserve">Jelgavā vai elektroniski, nosūtot to uz pašvaldības oficiālo elektronisko adresi (e-adresi) vai e-pasta adresi: </w:t>
      </w:r>
      <w:hyperlink r:id="rId35" w:history="1">
        <w:r w:rsidRPr="009B7AAA">
          <w:rPr>
            <w:rStyle w:val="Hipersaite"/>
          </w:rPr>
          <w:t>pasts@jelgava.lv</w:t>
        </w:r>
      </w:hyperlink>
      <w:r w:rsidRPr="009B7AAA">
        <w:rPr>
          <w:rStyle w:val="Hipersaite"/>
        </w:rPr>
        <w:t>.</w:t>
      </w:r>
    </w:p>
    <w:p w14:paraId="280C1305" w14:textId="77777777" w:rsidR="00717C12" w:rsidRDefault="00717C12" w:rsidP="00893D8E">
      <w:pPr>
        <w:pStyle w:val="Pamatteksts"/>
        <w:tabs>
          <w:tab w:val="left" w:pos="3969"/>
          <w:tab w:val="center" w:pos="4536"/>
        </w:tabs>
        <w:jc w:val="center"/>
        <w:rPr>
          <w:rFonts w:ascii="Times New Roman" w:hAnsi="Times New Roman"/>
          <w:b/>
          <w:bCs/>
        </w:rPr>
      </w:pPr>
    </w:p>
    <w:p w14:paraId="0BA47327" w14:textId="6916BAE0" w:rsidR="00893D8E" w:rsidRPr="006022EA" w:rsidRDefault="00893D8E" w:rsidP="00893D8E">
      <w:pPr>
        <w:pStyle w:val="Pamatteksts"/>
        <w:tabs>
          <w:tab w:val="left" w:pos="3969"/>
          <w:tab w:val="center" w:pos="4536"/>
        </w:tabs>
        <w:jc w:val="center"/>
        <w:rPr>
          <w:rFonts w:ascii="Times New Roman" w:hAnsi="Times New Roman"/>
          <w:b/>
          <w:bCs/>
        </w:rPr>
      </w:pPr>
      <w:r>
        <w:rPr>
          <w:rFonts w:ascii="Times New Roman" w:hAnsi="Times New Roman"/>
          <w:b/>
          <w:bCs/>
        </w:rPr>
        <w:t>9</w:t>
      </w:r>
      <w:r w:rsidRPr="006022EA">
        <w:rPr>
          <w:rFonts w:ascii="Times New Roman" w:hAnsi="Times New Roman"/>
          <w:b/>
          <w:bCs/>
        </w:rPr>
        <w:t>/</w:t>
      </w:r>
      <w:r>
        <w:rPr>
          <w:rFonts w:ascii="Times New Roman" w:hAnsi="Times New Roman"/>
          <w:b/>
          <w:bCs/>
        </w:rPr>
        <w:t>15</w:t>
      </w:r>
    </w:p>
    <w:p w14:paraId="713187E4" w14:textId="255A2012" w:rsidR="003E4239" w:rsidRDefault="003E4239" w:rsidP="003E4239">
      <w:pPr>
        <w:pBdr>
          <w:bottom w:val="single" w:sz="4" w:space="1" w:color="auto"/>
        </w:pBdr>
        <w:jc w:val="center"/>
        <w:rPr>
          <w:b/>
        </w:rPr>
      </w:pPr>
      <w:r w:rsidRPr="003E4239">
        <w:rPr>
          <w:b/>
        </w:rPr>
        <w:t>2003. GADA 22.DECEMBRA LĪGUMA NR.5/23Z-39 IZBEIGŠANA PAR ZEMES VIENĪBAS JĀŅA ČAKSTES BULVĀRĪ 15A, JELGAVĀ, DOMĀJAMO DAĻU LIETOŠANU</w:t>
      </w:r>
    </w:p>
    <w:p w14:paraId="0C0D8FAB" w14:textId="57CD11D2" w:rsidR="00893D8E" w:rsidRPr="006022EA" w:rsidRDefault="00893D8E" w:rsidP="00893D8E">
      <w:pPr>
        <w:jc w:val="center"/>
        <w:rPr>
          <w:bCs/>
          <w:lang w:eastAsia="lv-LV"/>
        </w:rPr>
      </w:pPr>
      <w:r w:rsidRPr="006022EA">
        <w:t xml:space="preserve"> (Ziņo </w:t>
      </w:r>
      <w:r w:rsidRPr="006022EA">
        <w:rPr>
          <w:color w:val="000000"/>
        </w:rPr>
        <w:t>J.Valdovska</w:t>
      </w:r>
      <w:r w:rsidRPr="006022EA">
        <w:t>)</w:t>
      </w:r>
    </w:p>
    <w:p w14:paraId="39447EEF" w14:textId="3539E7DF" w:rsidR="004A3925" w:rsidRPr="006022EA" w:rsidRDefault="004A3925" w:rsidP="004A3925">
      <w:pPr>
        <w:tabs>
          <w:tab w:val="left" w:pos="4019"/>
        </w:tabs>
        <w:ind w:right="-96"/>
        <w:jc w:val="both"/>
      </w:pPr>
      <w:r>
        <w:t>Jautājumus uzdod: D.Petzāls</w:t>
      </w:r>
    </w:p>
    <w:p w14:paraId="13C67C21" w14:textId="274C4ED4" w:rsidR="004A3925" w:rsidRDefault="004A3925" w:rsidP="004A3925">
      <w:pPr>
        <w:tabs>
          <w:tab w:val="left" w:pos="4019"/>
        </w:tabs>
        <w:ind w:right="-96"/>
        <w:jc w:val="both"/>
      </w:pPr>
      <w:r>
        <w:t>Uz jautājumiem atbild: S.Beļaka</w:t>
      </w:r>
    </w:p>
    <w:p w14:paraId="7B8FF027" w14:textId="786A11D0" w:rsidR="004A3925" w:rsidRDefault="004A3925" w:rsidP="004A3925">
      <w:pPr>
        <w:tabs>
          <w:tab w:val="left" w:pos="4019"/>
        </w:tabs>
        <w:ind w:right="-96"/>
        <w:jc w:val="both"/>
      </w:pPr>
      <w:r>
        <w:t>Jautājumus uzdod: S.Beļaka</w:t>
      </w:r>
    </w:p>
    <w:p w14:paraId="11B6E597" w14:textId="136BE2E1" w:rsidR="004A3925" w:rsidRPr="006022EA" w:rsidRDefault="004A3925" w:rsidP="004A3925">
      <w:pPr>
        <w:tabs>
          <w:tab w:val="left" w:pos="4019"/>
        </w:tabs>
        <w:ind w:right="-96"/>
        <w:jc w:val="both"/>
      </w:pPr>
      <w:r>
        <w:t>Uz jautājumiem atbild: J.Valdovska</w:t>
      </w:r>
    </w:p>
    <w:p w14:paraId="5660DD87" w14:textId="77777777" w:rsidR="00893D8E" w:rsidRPr="006022EA" w:rsidRDefault="00893D8E" w:rsidP="00893D8E">
      <w:pPr>
        <w:ind w:firstLine="540"/>
        <w:jc w:val="both"/>
        <w:rPr>
          <w:sz w:val="16"/>
          <w:szCs w:val="16"/>
        </w:rPr>
      </w:pPr>
    </w:p>
    <w:p w14:paraId="0926570D" w14:textId="77777777" w:rsidR="004A3925" w:rsidRPr="006022EA" w:rsidRDefault="004A3925" w:rsidP="004A3925">
      <w:pPr>
        <w:jc w:val="both"/>
      </w:pPr>
      <w:r w:rsidRPr="006022EA">
        <w:rPr>
          <w:b/>
          <w:bCs/>
        </w:rPr>
        <w:t>Atklāti balsojot: PAR</w:t>
      </w:r>
      <w:r w:rsidRPr="006022EA">
        <w:t xml:space="preserve"> </w:t>
      </w:r>
      <w:r w:rsidRPr="006022EA">
        <w:rPr>
          <w:b/>
          <w:bCs/>
        </w:rPr>
        <w:t xml:space="preserve">– </w:t>
      </w:r>
      <w:r>
        <w:rPr>
          <w:b/>
          <w:bCs/>
        </w:rPr>
        <w:t>5</w:t>
      </w:r>
      <w:r w:rsidRPr="006022EA">
        <w:t xml:space="preserve"> (D.Petzāls, L.Rinča, </w:t>
      </w:r>
      <w:r>
        <w:t>I.Eglīte</w:t>
      </w:r>
      <w:r w:rsidRPr="006022EA">
        <w:t>, A.Nagle</w:t>
      </w:r>
      <w:r>
        <w:t>, S.Beļaka</w:t>
      </w:r>
      <w:r w:rsidRPr="006022EA">
        <w:t xml:space="preserve">) </w:t>
      </w:r>
      <w:r w:rsidRPr="006022EA">
        <w:rPr>
          <w:b/>
          <w:bCs/>
        </w:rPr>
        <w:t>PRET</w:t>
      </w:r>
      <w:r w:rsidRPr="006022EA">
        <w:t xml:space="preserve"> – nav, </w:t>
      </w:r>
      <w:r w:rsidRPr="006022EA">
        <w:rPr>
          <w:b/>
          <w:bCs/>
        </w:rPr>
        <w:t>ATTURAS</w:t>
      </w:r>
      <w:r>
        <w:t xml:space="preserve"> – nav,</w:t>
      </w:r>
    </w:p>
    <w:p w14:paraId="1913853F" w14:textId="77777777" w:rsidR="00893D8E" w:rsidRPr="006022EA" w:rsidRDefault="00893D8E" w:rsidP="00893D8E">
      <w:pPr>
        <w:rPr>
          <w:b/>
          <w:lang w:eastAsia="lv-LV"/>
        </w:rPr>
      </w:pPr>
      <w:r w:rsidRPr="006022EA">
        <w:rPr>
          <w:b/>
          <w:lang w:eastAsia="lv-LV"/>
        </w:rPr>
        <w:t xml:space="preserve"> </w:t>
      </w:r>
    </w:p>
    <w:p w14:paraId="1CEB92D0" w14:textId="77777777" w:rsidR="00893D8E" w:rsidRPr="006022EA" w:rsidRDefault="00893D8E" w:rsidP="00893D8E">
      <w:pPr>
        <w:jc w:val="both"/>
        <w:rPr>
          <w:b/>
        </w:rPr>
      </w:pPr>
      <w:r w:rsidRPr="006022EA">
        <w:rPr>
          <w:b/>
        </w:rPr>
        <w:t>ZEMES LIETU KOMISIJA NOLEMJ:</w:t>
      </w:r>
    </w:p>
    <w:p w14:paraId="66A3824C" w14:textId="16FBD17F" w:rsidR="004A3925" w:rsidRDefault="004A3925" w:rsidP="004A3925">
      <w:pPr>
        <w:pStyle w:val="Sarakstarindkopa"/>
        <w:numPr>
          <w:ilvl w:val="0"/>
          <w:numId w:val="20"/>
        </w:numPr>
        <w:tabs>
          <w:tab w:val="left" w:pos="851"/>
        </w:tabs>
        <w:ind w:right="-1" w:hanging="153"/>
        <w:jc w:val="both"/>
      </w:pPr>
      <w:r>
        <w:t>A</w:t>
      </w:r>
      <w:r w:rsidRPr="0089195A">
        <w:t>r 202</w:t>
      </w:r>
      <w:r>
        <w:t>6</w:t>
      </w:r>
      <w:r w:rsidRPr="0089195A">
        <w:t>.</w:t>
      </w:r>
      <w:r>
        <w:t> </w:t>
      </w:r>
      <w:r w:rsidRPr="0089195A">
        <w:t xml:space="preserve">gada </w:t>
      </w:r>
      <w:r>
        <w:t>17</w:t>
      </w:r>
      <w:r w:rsidRPr="005A6989">
        <w:t>. </w:t>
      </w:r>
      <w:r>
        <w:t>augustu</w:t>
      </w:r>
      <w:r w:rsidRPr="0089195A">
        <w:t xml:space="preserve"> </w:t>
      </w:r>
      <w:r>
        <w:t>izbeigt starp Jelgavas valstspilsētas pašvaldību un</w:t>
      </w:r>
      <w:r w:rsidRPr="003D469E">
        <w:t xml:space="preserve"> </w:t>
      </w:r>
      <w:r w:rsidR="00CA08C7">
        <w:t>[..]</w:t>
      </w:r>
      <w:r>
        <w:t xml:space="preserve"> 2003. gada 22. decembrī noslēgto </w:t>
      </w:r>
      <w:r w:rsidRPr="0089195A">
        <w:t>līgumu Nr.</w:t>
      </w:r>
      <w:r>
        <w:t xml:space="preserve"> 5/23z-39 </w:t>
      </w:r>
      <w:r w:rsidRPr="0089195A">
        <w:t>par zemes vienīb</w:t>
      </w:r>
      <w:r>
        <w:t>as</w:t>
      </w:r>
      <w:r w:rsidRPr="0089195A">
        <w:t xml:space="preserve"> </w:t>
      </w:r>
      <w:r>
        <w:t>Jāņa Čakstes bulvārī 15A</w:t>
      </w:r>
      <w:r w:rsidRPr="0089195A">
        <w:t xml:space="preserve">, Jelgavā, </w:t>
      </w:r>
      <w:r w:rsidRPr="002E7A37">
        <w:t>domājam</w:t>
      </w:r>
      <w:r>
        <w:t>u</w:t>
      </w:r>
      <w:r w:rsidRPr="002E7A37">
        <w:t xml:space="preserve"> daļ</w:t>
      </w:r>
      <w:r>
        <w:t>u lietošanu garāžas uzturēšanai</w:t>
      </w:r>
      <w:r w:rsidRPr="0089195A">
        <w:t>.</w:t>
      </w:r>
    </w:p>
    <w:p w14:paraId="29CA9366" w14:textId="4ED926D9" w:rsidR="004A3925" w:rsidRDefault="004A3925" w:rsidP="004A3925">
      <w:pPr>
        <w:pStyle w:val="Sarakstarindkopa"/>
        <w:numPr>
          <w:ilvl w:val="0"/>
          <w:numId w:val="20"/>
        </w:numPr>
        <w:tabs>
          <w:tab w:val="left" w:pos="851"/>
        </w:tabs>
        <w:ind w:left="0" w:right="-1" w:firstLine="567"/>
        <w:jc w:val="both"/>
      </w:pPr>
      <w:r>
        <w:lastRenderedPageBreak/>
        <w:t xml:space="preserve">Jelgavas valstspilsētas pašvaldības iestādei “Pašvaldības iestāžu centralizētā grāmatvedība” veikt zemes lietošanas maksas pārrēķinu </w:t>
      </w:r>
      <w:r w:rsidR="00CA08C7">
        <w:t>[..]</w:t>
      </w:r>
      <w:r>
        <w:t xml:space="preserve"> par laika periodu līdz 2026. gada 16. augustam.</w:t>
      </w:r>
    </w:p>
    <w:p w14:paraId="5B857836" w14:textId="77777777" w:rsidR="004A3925" w:rsidRPr="00792186" w:rsidRDefault="004A3925" w:rsidP="004A3925">
      <w:pPr>
        <w:pStyle w:val="Pamatteksts"/>
        <w:rPr>
          <w:rFonts w:ascii="Times New Roman" w:hAnsi="Times New Roman"/>
          <w:sz w:val="16"/>
          <w:szCs w:val="16"/>
        </w:rPr>
      </w:pPr>
    </w:p>
    <w:p w14:paraId="2A618663" w14:textId="77777777" w:rsidR="004A3925" w:rsidRDefault="004A3925" w:rsidP="004A3925">
      <w:pPr>
        <w:ind w:firstLine="567"/>
        <w:jc w:val="both"/>
        <w:rPr>
          <w:lang w:val="en-US" w:eastAsia="lv-LV"/>
        </w:rPr>
      </w:pPr>
      <w:r>
        <w:t xml:space="preserve">Lēmumu viena mēneša laikā var apstrīdēt Jelgavas valstspilsētas pašvaldības domē, iesniegumu iesniedzot Jelgavas valstspilsētas pašvaldības Klientu apkalpošanas centrā, Lielajā ielā 11, Jelgavā </w:t>
      </w:r>
      <w:r>
        <w:rPr>
          <w:lang w:val="en-US"/>
        </w:rPr>
        <w:t xml:space="preserve">vai elektroniski, nosūtot to uz pašvaldības oficiālo elektronisko adresi (e-adresi) vai e-pasta adresi: </w:t>
      </w:r>
      <w:hyperlink r:id="rId36" w:history="1">
        <w:r>
          <w:rPr>
            <w:rStyle w:val="Hipersaite"/>
            <w:lang w:val="en-US"/>
          </w:rPr>
          <w:t>pasts@jelgava.lv</w:t>
        </w:r>
      </w:hyperlink>
      <w:r>
        <w:rPr>
          <w:rStyle w:val="Hipersaite"/>
          <w:lang w:val="en-US"/>
        </w:rPr>
        <w:t>.</w:t>
      </w:r>
    </w:p>
    <w:p w14:paraId="4CF6F391" w14:textId="77777777" w:rsidR="00CA08C7" w:rsidRDefault="00CA08C7" w:rsidP="00893D8E">
      <w:pPr>
        <w:pStyle w:val="Pamatteksts"/>
        <w:tabs>
          <w:tab w:val="left" w:pos="3969"/>
          <w:tab w:val="center" w:pos="4536"/>
        </w:tabs>
        <w:jc w:val="center"/>
        <w:rPr>
          <w:rFonts w:ascii="Times New Roman" w:hAnsi="Times New Roman"/>
          <w:b/>
          <w:bCs/>
        </w:rPr>
      </w:pPr>
    </w:p>
    <w:p w14:paraId="37D22AA4" w14:textId="7BB43F8D" w:rsidR="00893D8E" w:rsidRPr="006022EA" w:rsidRDefault="00893D8E" w:rsidP="00893D8E">
      <w:pPr>
        <w:pStyle w:val="Pamatteksts"/>
        <w:tabs>
          <w:tab w:val="left" w:pos="3969"/>
          <w:tab w:val="center" w:pos="4536"/>
        </w:tabs>
        <w:jc w:val="center"/>
        <w:rPr>
          <w:rFonts w:ascii="Times New Roman" w:hAnsi="Times New Roman"/>
          <w:b/>
          <w:bCs/>
        </w:rPr>
      </w:pPr>
      <w:r>
        <w:rPr>
          <w:rFonts w:ascii="Times New Roman" w:hAnsi="Times New Roman"/>
          <w:b/>
          <w:bCs/>
        </w:rPr>
        <w:t>9</w:t>
      </w:r>
      <w:r w:rsidRPr="006022EA">
        <w:rPr>
          <w:rFonts w:ascii="Times New Roman" w:hAnsi="Times New Roman"/>
          <w:b/>
          <w:bCs/>
        </w:rPr>
        <w:t>/</w:t>
      </w:r>
      <w:r>
        <w:rPr>
          <w:rFonts w:ascii="Times New Roman" w:hAnsi="Times New Roman"/>
          <w:b/>
          <w:bCs/>
        </w:rPr>
        <w:t>16</w:t>
      </w:r>
    </w:p>
    <w:p w14:paraId="50D4F98D" w14:textId="7BB027BD" w:rsidR="003E4239" w:rsidRDefault="003E4239" w:rsidP="003E4239">
      <w:pPr>
        <w:pBdr>
          <w:bottom w:val="single" w:sz="4" w:space="1" w:color="auto"/>
        </w:pBdr>
        <w:jc w:val="center"/>
        <w:rPr>
          <w:b/>
        </w:rPr>
      </w:pPr>
      <w:r w:rsidRPr="003E4239">
        <w:rPr>
          <w:b/>
        </w:rPr>
        <w:t>PAR ZEMES VIENĪBAS JĀŅA ČAKSTES BULVĀRĪ 15A, JELGAVĀ, DOMĀJAMO DAĻU LIKUMISKO LIETOŠANU</w:t>
      </w:r>
    </w:p>
    <w:p w14:paraId="56592208" w14:textId="4F642B11" w:rsidR="00893D8E" w:rsidRPr="006022EA" w:rsidRDefault="00893D8E" w:rsidP="00893D8E">
      <w:pPr>
        <w:jc w:val="center"/>
        <w:rPr>
          <w:bCs/>
          <w:lang w:eastAsia="lv-LV"/>
        </w:rPr>
      </w:pPr>
      <w:r w:rsidRPr="006022EA">
        <w:t xml:space="preserve"> (Ziņo </w:t>
      </w:r>
      <w:r w:rsidRPr="006022EA">
        <w:rPr>
          <w:color w:val="000000"/>
        </w:rPr>
        <w:t>J.Valdovska</w:t>
      </w:r>
      <w:r w:rsidRPr="006022EA">
        <w:t>)</w:t>
      </w:r>
    </w:p>
    <w:p w14:paraId="6175F02B" w14:textId="77777777" w:rsidR="00893D8E" w:rsidRPr="006022EA" w:rsidRDefault="00893D8E" w:rsidP="00893D8E">
      <w:pPr>
        <w:ind w:firstLine="540"/>
        <w:jc w:val="both"/>
        <w:rPr>
          <w:sz w:val="16"/>
          <w:szCs w:val="16"/>
        </w:rPr>
      </w:pPr>
    </w:p>
    <w:p w14:paraId="1EE6561B" w14:textId="77777777" w:rsidR="004A3925" w:rsidRPr="006022EA" w:rsidRDefault="004A3925" w:rsidP="004A3925">
      <w:pPr>
        <w:jc w:val="both"/>
      </w:pPr>
      <w:r w:rsidRPr="006022EA">
        <w:rPr>
          <w:b/>
          <w:bCs/>
        </w:rPr>
        <w:t>Atklāti balsojot: PAR</w:t>
      </w:r>
      <w:r w:rsidRPr="006022EA">
        <w:t xml:space="preserve"> </w:t>
      </w:r>
      <w:r w:rsidRPr="006022EA">
        <w:rPr>
          <w:b/>
          <w:bCs/>
        </w:rPr>
        <w:t xml:space="preserve">– </w:t>
      </w:r>
      <w:r>
        <w:rPr>
          <w:b/>
          <w:bCs/>
        </w:rPr>
        <w:t>5</w:t>
      </w:r>
      <w:r w:rsidRPr="006022EA">
        <w:t xml:space="preserve"> (D.Petzāls, L.Rinča, </w:t>
      </w:r>
      <w:r>
        <w:t>I.Eglīte</w:t>
      </w:r>
      <w:r w:rsidRPr="006022EA">
        <w:t>, A.Nagle</w:t>
      </w:r>
      <w:r>
        <w:t>, S.Beļaka</w:t>
      </w:r>
      <w:r w:rsidRPr="006022EA">
        <w:t xml:space="preserve">) </w:t>
      </w:r>
      <w:r w:rsidRPr="006022EA">
        <w:rPr>
          <w:b/>
          <w:bCs/>
        </w:rPr>
        <w:t>PRET</w:t>
      </w:r>
      <w:r w:rsidRPr="006022EA">
        <w:t xml:space="preserve"> – nav, </w:t>
      </w:r>
      <w:r w:rsidRPr="006022EA">
        <w:rPr>
          <w:b/>
          <w:bCs/>
        </w:rPr>
        <w:t>ATTURAS</w:t>
      </w:r>
      <w:r>
        <w:t xml:space="preserve"> – nav,</w:t>
      </w:r>
    </w:p>
    <w:p w14:paraId="7B58F27E" w14:textId="77777777" w:rsidR="00893D8E" w:rsidRPr="006022EA" w:rsidRDefault="00893D8E" w:rsidP="00893D8E">
      <w:pPr>
        <w:rPr>
          <w:b/>
          <w:lang w:eastAsia="lv-LV"/>
        </w:rPr>
      </w:pPr>
      <w:r w:rsidRPr="006022EA">
        <w:rPr>
          <w:b/>
          <w:lang w:eastAsia="lv-LV"/>
        </w:rPr>
        <w:t xml:space="preserve"> </w:t>
      </w:r>
    </w:p>
    <w:p w14:paraId="1E5BD6EB" w14:textId="77777777" w:rsidR="00893D8E" w:rsidRPr="006022EA" w:rsidRDefault="00893D8E" w:rsidP="00893D8E">
      <w:pPr>
        <w:jc w:val="both"/>
        <w:rPr>
          <w:b/>
        </w:rPr>
      </w:pPr>
      <w:r w:rsidRPr="006022EA">
        <w:rPr>
          <w:b/>
        </w:rPr>
        <w:t>ZEMES LIETU KOMISIJA NOLEMJ:</w:t>
      </w:r>
    </w:p>
    <w:p w14:paraId="4B170818" w14:textId="6FBBA9F3" w:rsidR="004A3925" w:rsidRDefault="004A3925" w:rsidP="004A3925">
      <w:pPr>
        <w:ind w:right="-1" w:firstLine="567"/>
        <w:jc w:val="both"/>
      </w:pPr>
      <w:r>
        <w:t xml:space="preserve">Nodot </w:t>
      </w:r>
      <w:r w:rsidR="00CA08C7">
        <w:t>[..]</w:t>
      </w:r>
      <w:r w:rsidRPr="003F3794">
        <w:t xml:space="preserve"> </w:t>
      </w:r>
      <w:r>
        <w:t xml:space="preserve">lietošanā 199/1139 domājamās daļas no zemes </w:t>
      </w:r>
      <w:r w:rsidRPr="004E15FF">
        <w:t>vienīb</w:t>
      </w:r>
      <w:r>
        <w:t>as</w:t>
      </w:r>
      <w:r w:rsidRPr="004E15FF">
        <w:t xml:space="preserve"> </w:t>
      </w:r>
      <w:r>
        <w:t>304</w:t>
      </w:r>
      <w:r w:rsidRPr="00FD3517">
        <w:t xml:space="preserve"> m</w:t>
      </w:r>
      <w:r w:rsidRPr="00FD3517">
        <w:rPr>
          <w:vertAlign w:val="superscript"/>
        </w:rPr>
        <w:t>2</w:t>
      </w:r>
      <w:r w:rsidRPr="004E15FF">
        <w:t xml:space="preserve"> platībā</w:t>
      </w:r>
      <w:r>
        <w:t xml:space="preserve"> ar kadastra apzīmējumu 0900 005 0454 Jāņa Čakstes bulvārī 15A, Jelgavā, apbūves uzturēšanai un </w:t>
      </w:r>
      <w:r w:rsidRPr="005B4FBF">
        <w:t>noslēgt līgum</w:t>
      </w:r>
      <w:r>
        <w:t>u, nosakot:</w:t>
      </w:r>
    </w:p>
    <w:p w14:paraId="4D9E5A09" w14:textId="77777777" w:rsidR="004A3925" w:rsidRDefault="004A3925" w:rsidP="004A3925">
      <w:pPr>
        <w:pStyle w:val="Sarakstarindkopa"/>
        <w:numPr>
          <w:ilvl w:val="0"/>
          <w:numId w:val="2"/>
        </w:numPr>
        <w:ind w:right="-1"/>
        <w:jc w:val="both"/>
      </w:pPr>
      <w:r>
        <w:t>līguma termiņu 10 (desmit) gadi, tas ir uz laiku līdz 2036.gada 8</w:t>
      </w:r>
      <w:r w:rsidRPr="001A6BBF">
        <w:t>.</w:t>
      </w:r>
      <w:r>
        <w:t>septembrim</w:t>
      </w:r>
      <w:r w:rsidRPr="001A6BBF">
        <w:t>;</w:t>
      </w:r>
    </w:p>
    <w:p w14:paraId="4EF0DDFD" w14:textId="77777777" w:rsidR="004A3925" w:rsidRDefault="004A3925" w:rsidP="004A3925">
      <w:pPr>
        <w:pStyle w:val="Sarakstarindkopa"/>
        <w:numPr>
          <w:ilvl w:val="0"/>
          <w:numId w:val="2"/>
        </w:numPr>
        <w:ind w:right="-1"/>
        <w:jc w:val="both"/>
      </w:pPr>
      <w:r>
        <w:t>ja neviena no pusēm nav rakstiski brīdinājusi otru pusi par līguma izbeigšanu vismaz mēnesi pirms termiņa beigām, tad līguma termiņš tiek uzskatīts par pagarinātu vēl uz 10 (desmit) gadiem;</w:t>
      </w:r>
    </w:p>
    <w:p w14:paraId="09812122" w14:textId="77777777" w:rsidR="004A3925" w:rsidRDefault="004A3925" w:rsidP="004A3925">
      <w:pPr>
        <w:pStyle w:val="Sarakstarindkopa"/>
        <w:numPr>
          <w:ilvl w:val="0"/>
          <w:numId w:val="2"/>
        </w:numPr>
        <w:ind w:right="-1"/>
        <w:jc w:val="both"/>
      </w:pPr>
      <w:r w:rsidRPr="004E15FF">
        <w:t xml:space="preserve">zemes lietošanas maksu </w:t>
      </w:r>
      <w:r>
        <w:t>4% apmērā</w:t>
      </w:r>
      <w:r w:rsidRPr="00A04725">
        <w:t xml:space="preserve"> no </w:t>
      </w:r>
      <w:r>
        <w:t xml:space="preserve">lietošanā esošās </w:t>
      </w:r>
      <w:r w:rsidRPr="00A04725">
        <w:t>zemes kadastrālās vērtības gadā, bet ne mazāk par 50</w:t>
      </w:r>
      <w:r>
        <w:t>,00</w:t>
      </w:r>
      <w:r w:rsidRPr="00A04725">
        <w:t xml:space="preserve"> </w:t>
      </w:r>
      <w:r w:rsidRPr="00D21617">
        <w:rPr>
          <w:i/>
          <w:iCs/>
        </w:rPr>
        <w:t>euro</w:t>
      </w:r>
      <w:r w:rsidRPr="00A04725">
        <w:t xml:space="preserve"> gadā</w:t>
      </w:r>
      <w:r>
        <w:t>;</w:t>
      </w:r>
    </w:p>
    <w:p w14:paraId="39E0D03F" w14:textId="77777777" w:rsidR="004A3925" w:rsidRDefault="004A3925" w:rsidP="004A3925">
      <w:pPr>
        <w:pStyle w:val="Sarakstarindkopa"/>
        <w:numPr>
          <w:ilvl w:val="0"/>
          <w:numId w:val="2"/>
        </w:numPr>
        <w:ind w:right="-1"/>
        <w:jc w:val="both"/>
      </w:pPr>
      <w:r w:rsidRPr="004E15FF">
        <w:t xml:space="preserve">zemes lietošanas maksu </w:t>
      </w:r>
      <w:r>
        <w:t>aprēķināt no 2026. </w:t>
      </w:r>
      <w:r w:rsidRPr="005A6989">
        <w:t xml:space="preserve">gada </w:t>
      </w:r>
      <w:r>
        <w:t>17</w:t>
      </w:r>
      <w:r w:rsidRPr="005A6989">
        <w:t>. </w:t>
      </w:r>
      <w:r>
        <w:t>augusta</w:t>
      </w:r>
      <w:r w:rsidRPr="005A6989">
        <w:t>;</w:t>
      </w:r>
    </w:p>
    <w:p w14:paraId="00A1D1E3" w14:textId="77777777" w:rsidR="004A3925" w:rsidRDefault="004A3925" w:rsidP="004A3925">
      <w:pPr>
        <w:pStyle w:val="Sarakstarindkopa"/>
        <w:numPr>
          <w:ilvl w:val="0"/>
          <w:numId w:val="2"/>
        </w:numPr>
        <w:ind w:right="-1"/>
        <w:jc w:val="both"/>
      </w:pPr>
      <w:r w:rsidRPr="003D364E">
        <w:t xml:space="preserve">papildus zemes lietošanas maksai </w:t>
      </w:r>
      <w:r>
        <w:t>lietotājam</w:t>
      </w:r>
      <w:r w:rsidRPr="003D364E">
        <w:t xml:space="preserve"> maksāt normatīvajos aktos noteiktos nodokļus </w:t>
      </w:r>
      <w:r>
        <w:t>vai</w:t>
      </w:r>
      <w:r w:rsidRPr="003D364E">
        <w:t xml:space="preserve"> to kompensāciju, kuri attiecināmi uz </w:t>
      </w:r>
      <w:r>
        <w:t>lietošanā nodoto</w:t>
      </w:r>
      <w:r w:rsidRPr="003D364E">
        <w:t xml:space="preserve"> zemes</w:t>
      </w:r>
      <w:r>
        <w:t xml:space="preserve"> vienību</w:t>
      </w:r>
      <w:r w:rsidRPr="003D364E">
        <w:t>;</w:t>
      </w:r>
    </w:p>
    <w:p w14:paraId="5AFDB280" w14:textId="77777777" w:rsidR="004A3925" w:rsidRPr="0073595B" w:rsidRDefault="004A3925" w:rsidP="004A3925">
      <w:pPr>
        <w:pStyle w:val="Sarakstarindkopa"/>
        <w:numPr>
          <w:ilvl w:val="0"/>
          <w:numId w:val="2"/>
        </w:numPr>
        <w:ind w:right="-1"/>
        <w:jc w:val="both"/>
        <w:rPr>
          <w:lang w:val="en-US" w:eastAsia="lv-LV"/>
        </w:rPr>
      </w:pPr>
      <w:r w:rsidRPr="003D364E">
        <w:t>zemes vienībai piegulošās teritorijas uzturēšanu veikt saskaņā ar Jelgavas valstspilsētas pašvaldības saistošajiem noteikumiem un citiem normatīvajiem aktiem</w:t>
      </w:r>
      <w:r>
        <w:t>.</w:t>
      </w:r>
    </w:p>
    <w:p w14:paraId="51B5CBD1" w14:textId="77777777" w:rsidR="004A3925" w:rsidRPr="00A11317" w:rsidRDefault="004A3925" w:rsidP="004A3925">
      <w:pPr>
        <w:pStyle w:val="Sarakstarindkopa"/>
        <w:ind w:left="360" w:right="-1"/>
        <w:jc w:val="both"/>
        <w:rPr>
          <w:lang w:val="en-US" w:eastAsia="lv-LV"/>
        </w:rPr>
      </w:pPr>
    </w:p>
    <w:p w14:paraId="4658E4C5" w14:textId="77777777" w:rsidR="004A3925" w:rsidRPr="00A11317" w:rsidRDefault="004A3925" w:rsidP="00CA08C7">
      <w:pPr>
        <w:ind w:right="-1" w:firstLine="567"/>
        <w:jc w:val="both"/>
        <w:rPr>
          <w:lang w:val="en-US" w:eastAsia="lv-LV"/>
        </w:rPr>
      </w:pPr>
      <w:r>
        <w:t xml:space="preserve">Lēmumu viena mēneša laikā var apstrīdēt Jelgavas valstspilsētas pašvaldības domē, iesniegumu iesniedzot Jelgavas valstspilsētas pašvaldības Klientu apkalpošanas centrā, Lielajā ielā 11, Jelgavā </w:t>
      </w:r>
      <w:r w:rsidRPr="00A11317">
        <w:rPr>
          <w:lang w:val="en-US"/>
        </w:rPr>
        <w:t xml:space="preserve">vai elektroniski, nosūtot to uz pašvaldības oficiālo elektronisko adresi (e-adresi) vai e-pasta adresi: </w:t>
      </w:r>
      <w:hyperlink r:id="rId37" w:history="1">
        <w:r w:rsidRPr="00A11317">
          <w:rPr>
            <w:rStyle w:val="Hipersaite"/>
            <w:lang w:val="en-US"/>
          </w:rPr>
          <w:t>pasts@jelgava.lv</w:t>
        </w:r>
      </w:hyperlink>
      <w:r w:rsidRPr="00A11317">
        <w:rPr>
          <w:rStyle w:val="Hipersaite"/>
          <w:lang w:val="en-US"/>
        </w:rPr>
        <w:t>.</w:t>
      </w:r>
    </w:p>
    <w:p w14:paraId="0A288E8C" w14:textId="77777777" w:rsidR="00CA08C7" w:rsidRDefault="00CA08C7" w:rsidP="00893D8E">
      <w:pPr>
        <w:pStyle w:val="Pamatteksts"/>
        <w:tabs>
          <w:tab w:val="left" w:pos="3969"/>
          <w:tab w:val="center" w:pos="4536"/>
        </w:tabs>
        <w:jc w:val="center"/>
        <w:rPr>
          <w:rFonts w:ascii="Times New Roman" w:hAnsi="Times New Roman"/>
          <w:b/>
          <w:bCs/>
        </w:rPr>
      </w:pPr>
    </w:p>
    <w:p w14:paraId="0F9E8FE1" w14:textId="119B340D" w:rsidR="00893D8E" w:rsidRPr="006022EA" w:rsidRDefault="00893D8E" w:rsidP="00893D8E">
      <w:pPr>
        <w:pStyle w:val="Pamatteksts"/>
        <w:tabs>
          <w:tab w:val="left" w:pos="3969"/>
          <w:tab w:val="center" w:pos="4536"/>
        </w:tabs>
        <w:jc w:val="center"/>
        <w:rPr>
          <w:rFonts w:ascii="Times New Roman" w:hAnsi="Times New Roman"/>
          <w:b/>
          <w:bCs/>
        </w:rPr>
      </w:pPr>
      <w:r>
        <w:rPr>
          <w:rFonts w:ascii="Times New Roman" w:hAnsi="Times New Roman"/>
          <w:b/>
          <w:bCs/>
        </w:rPr>
        <w:t>9</w:t>
      </w:r>
      <w:r w:rsidRPr="006022EA">
        <w:rPr>
          <w:rFonts w:ascii="Times New Roman" w:hAnsi="Times New Roman"/>
          <w:b/>
          <w:bCs/>
        </w:rPr>
        <w:t>/</w:t>
      </w:r>
      <w:r>
        <w:rPr>
          <w:rFonts w:ascii="Times New Roman" w:hAnsi="Times New Roman"/>
          <w:b/>
          <w:bCs/>
        </w:rPr>
        <w:t>17</w:t>
      </w:r>
    </w:p>
    <w:p w14:paraId="0BC1BDAC" w14:textId="74F32719" w:rsidR="003E4239" w:rsidRDefault="003E4239" w:rsidP="003E4239">
      <w:pPr>
        <w:pBdr>
          <w:bottom w:val="single" w:sz="4" w:space="1" w:color="auto"/>
        </w:pBdr>
        <w:jc w:val="center"/>
        <w:rPr>
          <w:b/>
        </w:rPr>
      </w:pPr>
      <w:r w:rsidRPr="003E4239">
        <w:rPr>
          <w:b/>
        </w:rPr>
        <w:t>PAŠVALDĪBAI PIEKRITĪGĀS ZEMES VIENĪBAS KAZARMES IELĀ 22A, JELGAVĀ, SITUĀCIJAS SKICES APSTIPRINĀŠANA (ZEMES VIENĪBAS KADASTRA APZĪMĒJUMUS 0900 004 0472)</w:t>
      </w:r>
    </w:p>
    <w:p w14:paraId="63A2ED1D" w14:textId="0770C1A6" w:rsidR="00893D8E" w:rsidRPr="006022EA" w:rsidRDefault="00893D8E" w:rsidP="00893D8E">
      <w:pPr>
        <w:jc w:val="center"/>
        <w:rPr>
          <w:bCs/>
          <w:lang w:eastAsia="lv-LV"/>
        </w:rPr>
      </w:pPr>
      <w:r w:rsidRPr="006022EA">
        <w:t xml:space="preserve"> (Ziņo </w:t>
      </w:r>
      <w:r w:rsidRPr="006022EA">
        <w:rPr>
          <w:color w:val="000000"/>
        </w:rPr>
        <w:t>J.Valdovska</w:t>
      </w:r>
      <w:r w:rsidRPr="006022EA">
        <w:t>)</w:t>
      </w:r>
    </w:p>
    <w:p w14:paraId="59D5B80E" w14:textId="51E82D82" w:rsidR="00893D8E" w:rsidRPr="006022EA" w:rsidRDefault="00227402" w:rsidP="00893D8E">
      <w:pPr>
        <w:tabs>
          <w:tab w:val="left" w:pos="4019"/>
        </w:tabs>
        <w:ind w:right="-96"/>
        <w:jc w:val="both"/>
      </w:pPr>
      <w:r>
        <w:t>Izsakās: S.Beļaka, S.Ozola</w:t>
      </w:r>
    </w:p>
    <w:p w14:paraId="7702E11A" w14:textId="77777777" w:rsidR="00893D8E" w:rsidRPr="006022EA" w:rsidRDefault="00893D8E" w:rsidP="00893D8E">
      <w:pPr>
        <w:ind w:firstLine="540"/>
        <w:jc w:val="both"/>
        <w:rPr>
          <w:sz w:val="16"/>
          <w:szCs w:val="16"/>
        </w:rPr>
      </w:pPr>
    </w:p>
    <w:p w14:paraId="1096F554" w14:textId="77777777" w:rsidR="00227402" w:rsidRPr="006022EA" w:rsidRDefault="00227402" w:rsidP="00227402">
      <w:pPr>
        <w:jc w:val="both"/>
      </w:pPr>
      <w:r w:rsidRPr="006022EA">
        <w:rPr>
          <w:b/>
          <w:bCs/>
        </w:rPr>
        <w:t>Atklāti balsojot: PAR</w:t>
      </w:r>
      <w:r w:rsidRPr="006022EA">
        <w:t xml:space="preserve"> </w:t>
      </w:r>
      <w:r w:rsidRPr="006022EA">
        <w:rPr>
          <w:b/>
          <w:bCs/>
        </w:rPr>
        <w:t xml:space="preserve">– </w:t>
      </w:r>
      <w:r>
        <w:rPr>
          <w:b/>
          <w:bCs/>
        </w:rPr>
        <w:t>5</w:t>
      </w:r>
      <w:r w:rsidRPr="006022EA">
        <w:t xml:space="preserve"> (D.Petzāls, L.Rinča, </w:t>
      </w:r>
      <w:r>
        <w:t>I.Eglīte</w:t>
      </w:r>
      <w:r w:rsidRPr="006022EA">
        <w:t>, A.Nagle</w:t>
      </w:r>
      <w:r>
        <w:t>, S.Beļaka</w:t>
      </w:r>
      <w:r w:rsidRPr="006022EA">
        <w:t xml:space="preserve">) </w:t>
      </w:r>
      <w:r w:rsidRPr="006022EA">
        <w:rPr>
          <w:b/>
          <w:bCs/>
        </w:rPr>
        <w:t>PRET</w:t>
      </w:r>
      <w:r w:rsidRPr="006022EA">
        <w:t xml:space="preserve"> – nav, </w:t>
      </w:r>
      <w:r w:rsidRPr="006022EA">
        <w:rPr>
          <w:b/>
          <w:bCs/>
        </w:rPr>
        <w:t>ATTURAS</w:t>
      </w:r>
      <w:r>
        <w:t xml:space="preserve"> – nav,</w:t>
      </w:r>
    </w:p>
    <w:p w14:paraId="601449BE" w14:textId="77777777" w:rsidR="00893D8E" w:rsidRPr="006022EA" w:rsidRDefault="00893D8E" w:rsidP="00893D8E">
      <w:pPr>
        <w:rPr>
          <w:b/>
          <w:lang w:eastAsia="lv-LV"/>
        </w:rPr>
      </w:pPr>
      <w:r w:rsidRPr="006022EA">
        <w:rPr>
          <w:b/>
          <w:lang w:eastAsia="lv-LV"/>
        </w:rPr>
        <w:t xml:space="preserve"> </w:t>
      </w:r>
    </w:p>
    <w:p w14:paraId="055DD5FE" w14:textId="77777777" w:rsidR="00893D8E" w:rsidRPr="006022EA" w:rsidRDefault="00893D8E" w:rsidP="00893D8E">
      <w:pPr>
        <w:jc w:val="both"/>
        <w:rPr>
          <w:b/>
        </w:rPr>
      </w:pPr>
      <w:r w:rsidRPr="006022EA">
        <w:rPr>
          <w:b/>
        </w:rPr>
        <w:t>ZEMES LIETU KOMISIJA NOLEMJ:</w:t>
      </w:r>
    </w:p>
    <w:p w14:paraId="2F43D0D0" w14:textId="77777777" w:rsidR="00B47410" w:rsidRDefault="00B47410" w:rsidP="00227402">
      <w:pPr>
        <w:ind w:firstLine="567"/>
        <w:jc w:val="both"/>
      </w:pPr>
    </w:p>
    <w:p w14:paraId="116411AE" w14:textId="5CE744B6" w:rsidR="00227402" w:rsidRPr="008A0480" w:rsidRDefault="00227402" w:rsidP="00227402">
      <w:pPr>
        <w:ind w:firstLine="567"/>
        <w:jc w:val="both"/>
      </w:pPr>
      <w:r w:rsidRPr="008A0480">
        <w:t xml:space="preserve">Apstiprināt Jelgavas valstspilsētas pašvaldības iestādes “Centrālā pārvalde” Būvvaldes sagatavoto situācijas skici zemes vienības ar kadastra apzīmējumu 0900 </w:t>
      </w:r>
      <w:r>
        <w:t>004</w:t>
      </w:r>
      <w:r w:rsidRPr="008A0480">
        <w:t xml:space="preserve"> </w:t>
      </w:r>
      <w:r>
        <w:t>0472</w:t>
      </w:r>
      <w:r w:rsidRPr="008A0480">
        <w:t xml:space="preserve"> </w:t>
      </w:r>
      <w:r>
        <w:t>Kazarmes ielā 22A</w:t>
      </w:r>
      <w:r w:rsidRPr="008A0480">
        <w:t>, Jelgavā, kadastrālajai uzmērīšanai. Veicot zemes vienības kadastrālo uzmērīšanu, platība var tikt precizēta.</w:t>
      </w:r>
    </w:p>
    <w:p w14:paraId="394BE587" w14:textId="77777777" w:rsidR="0095459D" w:rsidRDefault="0095459D" w:rsidP="00893D8E">
      <w:pPr>
        <w:pStyle w:val="Pamatteksts"/>
        <w:tabs>
          <w:tab w:val="left" w:pos="3969"/>
          <w:tab w:val="center" w:pos="4536"/>
        </w:tabs>
        <w:jc w:val="center"/>
        <w:rPr>
          <w:rFonts w:ascii="Times New Roman" w:hAnsi="Times New Roman"/>
          <w:b/>
          <w:bCs/>
        </w:rPr>
      </w:pPr>
    </w:p>
    <w:p w14:paraId="40366CF9" w14:textId="7565F064" w:rsidR="00893D8E" w:rsidRPr="006022EA" w:rsidRDefault="00893D8E" w:rsidP="00893D8E">
      <w:pPr>
        <w:pStyle w:val="Pamatteksts"/>
        <w:tabs>
          <w:tab w:val="left" w:pos="3969"/>
          <w:tab w:val="center" w:pos="4536"/>
        </w:tabs>
        <w:jc w:val="center"/>
        <w:rPr>
          <w:rFonts w:ascii="Times New Roman" w:hAnsi="Times New Roman"/>
          <w:b/>
          <w:bCs/>
        </w:rPr>
      </w:pPr>
      <w:r>
        <w:rPr>
          <w:rFonts w:ascii="Times New Roman" w:hAnsi="Times New Roman"/>
          <w:b/>
          <w:bCs/>
        </w:rPr>
        <w:lastRenderedPageBreak/>
        <w:t>9</w:t>
      </w:r>
      <w:r w:rsidRPr="006022EA">
        <w:rPr>
          <w:rFonts w:ascii="Times New Roman" w:hAnsi="Times New Roman"/>
          <w:b/>
          <w:bCs/>
        </w:rPr>
        <w:t>/</w:t>
      </w:r>
      <w:r>
        <w:rPr>
          <w:rFonts w:ascii="Times New Roman" w:hAnsi="Times New Roman"/>
          <w:b/>
          <w:bCs/>
        </w:rPr>
        <w:t>18</w:t>
      </w:r>
    </w:p>
    <w:p w14:paraId="58334851" w14:textId="7F69193F" w:rsidR="003E4239" w:rsidRDefault="003E4239" w:rsidP="003E4239">
      <w:pPr>
        <w:pBdr>
          <w:bottom w:val="single" w:sz="4" w:space="1" w:color="auto"/>
        </w:pBdr>
        <w:jc w:val="center"/>
        <w:rPr>
          <w:b/>
        </w:rPr>
      </w:pPr>
      <w:r w:rsidRPr="003E4239">
        <w:rPr>
          <w:b/>
        </w:rPr>
        <w:t>ZEMES VIENĪBAS KAZARMES IELĀ 22A, JELGAVĀ ATBILSTĪBA STARPGABALA STATUSAM</w:t>
      </w:r>
    </w:p>
    <w:p w14:paraId="1C7152DC" w14:textId="3A6CA8CB" w:rsidR="00893D8E" w:rsidRPr="006022EA" w:rsidRDefault="00893D8E" w:rsidP="00893D8E">
      <w:pPr>
        <w:jc w:val="center"/>
        <w:rPr>
          <w:bCs/>
          <w:lang w:eastAsia="lv-LV"/>
        </w:rPr>
      </w:pPr>
      <w:r w:rsidRPr="006022EA">
        <w:t xml:space="preserve"> (Ziņo </w:t>
      </w:r>
      <w:r w:rsidR="00227402">
        <w:rPr>
          <w:color w:val="000000"/>
        </w:rPr>
        <w:t>S.Ozola</w:t>
      </w:r>
      <w:r w:rsidRPr="006022EA">
        <w:t>)</w:t>
      </w:r>
    </w:p>
    <w:p w14:paraId="70957BD6" w14:textId="27380E30" w:rsidR="00893D8E" w:rsidRPr="006022EA" w:rsidRDefault="00227402" w:rsidP="00893D8E">
      <w:pPr>
        <w:tabs>
          <w:tab w:val="left" w:pos="4019"/>
        </w:tabs>
        <w:ind w:right="-96"/>
        <w:jc w:val="both"/>
      </w:pPr>
      <w:r>
        <w:t>Izsakās: S.Beļaka, S.Ozola</w:t>
      </w:r>
    </w:p>
    <w:p w14:paraId="31BCB6E8" w14:textId="77777777" w:rsidR="00893D8E" w:rsidRPr="006022EA" w:rsidRDefault="00893D8E" w:rsidP="00893D8E">
      <w:pPr>
        <w:ind w:firstLine="540"/>
        <w:jc w:val="both"/>
        <w:rPr>
          <w:sz w:val="16"/>
          <w:szCs w:val="16"/>
        </w:rPr>
      </w:pPr>
    </w:p>
    <w:p w14:paraId="0A4E636C" w14:textId="77777777" w:rsidR="00227402" w:rsidRPr="006022EA" w:rsidRDefault="00227402" w:rsidP="00227402">
      <w:pPr>
        <w:jc w:val="both"/>
      </w:pPr>
      <w:r w:rsidRPr="006022EA">
        <w:rPr>
          <w:b/>
          <w:bCs/>
        </w:rPr>
        <w:t>Atklāti balsojot: PAR</w:t>
      </w:r>
      <w:r w:rsidRPr="006022EA">
        <w:t xml:space="preserve"> </w:t>
      </w:r>
      <w:r w:rsidRPr="006022EA">
        <w:rPr>
          <w:b/>
          <w:bCs/>
        </w:rPr>
        <w:t xml:space="preserve">– </w:t>
      </w:r>
      <w:r>
        <w:rPr>
          <w:b/>
          <w:bCs/>
        </w:rPr>
        <w:t>5</w:t>
      </w:r>
      <w:r w:rsidRPr="006022EA">
        <w:t xml:space="preserve"> (D.Petzāls, L.Rinča, </w:t>
      </w:r>
      <w:r>
        <w:t>I.Eglīte</w:t>
      </w:r>
      <w:r w:rsidRPr="006022EA">
        <w:t>, A.Nagle</w:t>
      </w:r>
      <w:r>
        <w:t>, S.Beļaka</w:t>
      </w:r>
      <w:r w:rsidRPr="006022EA">
        <w:t xml:space="preserve">) </w:t>
      </w:r>
      <w:r w:rsidRPr="006022EA">
        <w:rPr>
          <w:b/>
          <w:bCs/>
        </w:rPr>
        <w:t>PRET</w:t>
      </w:r>
      <w:r w:rsidRPr="006022EA">
        <w:t xml:space="preserve"> – nav, </w:t>
      </w:r>
      <w:r w:rsidRPr="006022EA">
        <w:rPr>
          <w:b/>
          <w:bCs/>
        </w:rPr>
        <w:t>ATTURAS</w:t>
      </w:r>
      <w:r>
        <w:t xml:space="preserve"> – nav,</w:t>
      </w:r>
    </w:p>
    <w:p w14:paraId="33302768" w14:textId="77777777" w:rsidR="00893D8E" w:rsidRPr="006022EA" w:rsidRDefault="00893D8E" w:rsidP="00893D8E">
      <w:pPr>
        <w:rPr>
          <w:b/>
          <w:lang w:eastAsia="lv-LV"/>
        </w:rPr>
      </w:pPr>
      <w:r w:rsidRPr="006022EA">
        <w:rPr>
          <w:b/>
          <w:lang w:eastAsia="lv-LV"/>
        </w:rPr>
        <w:t xml:space="preserve"> </w:t>
      </w:r>
    </w:p>
    <w:p w14:paraId="59647F0C" w14:textId="77777777" w:rsidR="00893D8E" w:rsidRPr="006022EA" w:rsidRDefault="00893D8E" w:rsidP="00893D8E">
      <w:pPr>
        <w:jc w:val="both"/>
        <w:rPr>
          <w:b/>
        </w:rPr>
      </w:pPr>
      <w:r w:rsidRPr="006022EA">
        <w:rPr>
          <w:b/>
        </w:rPr>
        <w:t>ZEMES LIETU KOMISIJA NOLEMJ:</w:t>
      </w:r>
    </w:p>
    <w:p w14:paraId="794DECFF" w14:textId="77777777" w:rsidR="00B47410" w:rsidRDefault="00227402" w:rsidP="00227402">
      <w:pPr>
        <w:jc w:val="both"/>
        <w:rPr>
          <w:bCs/>
          <w:lang w:eastAsia="lv-LV"/>
        </w:rPr>
      </w:pPr>
      <w:r>
        <w:rPr>
          <w:bCs/>
          <w:lang w:eastAsia="lv-LV"/>
        </w:rPr>
        <w:t xml:space="preserve">      </w:t>
      </w:r>
    </w:p>
    <w:p w14:paraId="441C24CE" w14:textId="56A7AABD" w:rsidR="00227402" w:rsidRPr="003806DA" w:rsidRDefault="00227402" w:rsidP="00B47410">
      <w:pPr>
        <w:ind w:firstLine="567"/>
        <w:jc w:val="both"/>
        <w:rPr>
          <w:bCs/>
          <w:lang w:eastAsia="lv-LV"/>
        </w:rPr>
      </w:pPr>
      <w:r w:rsidRPr="003806DA">
        <w:rPr>
          <w:bCs/>
          <w:lang w:eastAsia="lv-LV"/>
        </w:rPr>
        <w:t>Noteikt starpgabala statusu zemes vienīb</w:t>
      </w:r>
      <w:r>
        <w:rPr>
          <w:bCs/>
          <w:lang w:eastAsia="lv-LV"/>
        </w:rPr>
        <w:t xml:space="preserve">ai </w:t>
      </w:r>
      <w:r>
        <w:rPr>
          <w:lang w:eastAsia="lv-LV"/>
        </w:rPr>
        <w:t>Kazarmes ielā 22A, Jelgavā, (kadastra apzīmējums 0900 004 0472, platība 117 m</w:t>
      </w:r>
      <w:r>
        <w:rPr>
          <w:vertAlign w:val="superscript"/>
          <w:lang w:eastAsia="lv-LV"/>
        </w:rPr>
        <w:t>2</w:t>
      </w:r>
      <w:r>
        <w:rPr>
          <w:lang w:eastAsia="lv-LV"/>
        </w:rPr>
        <w:t>)</w:t>
      </w:r>
      <w:r w:rsidRPr="00355FA4">
        <w:rPr>
          <w:bCs/>
          <w:lang w:eastAsia="lv-LV"/>
        </w:rPr>
        <w:t>.</w:t>
      </w:r>
    </w:p>
    <w:p w14:paraId="06BCC64F" w14:textId="77777777" w:rsidR="00227402" w:rsidRDefault="00227402" w:rsidP="00227402">
      <w:pPr>
        <w:jc w:val="both"/>
        <w:rPr>
          <w:bCs/>
          <w:lang w:eastAsia="lv-LV"/>
        </w:rPr>
      </w:pPr>
    </w:p>
    <w:p w14:paraId="13108584" w14:textId="77777777" w:rsidR="00227402" w:rsidRPr="002B5E6E" w:rsidRDefault="00227402" w:rsidP="00CA08C7">
      <w:pPr>
        <w:ind w:firstLine="567"/>
        <w:jc w:val="both"/>
        <w:rPr>
          <w:lang w:eastAsia="lv-LV"/>
        </w:rPr>
      </w:pPr>
      <w:r>
        <w:t xml:space="preserve">Lēmumu viena mēneša laikā var apstrīdēt Jelgavas valstspilsētas pašvaldības domē, iesniegumu iesniedzot Jelgavas valstspilsētas pašvaldības Klientu apkalpošanas centrā, Lielajā ielā 11, Jelgavā </w:t>
      </w:r>
      <w:r w:rsidRPr="002B5E6E">
        <w:t xml:space="preserve">vai elektroniski, nosūtot to uz pašvaldības oficiālo elektronisko adresi (e-adresi) vai e-pasta adresi: </w:t>
      </w:r>
      <w:hyperlink r:id="rId38" w:history="1">
        <w:r w:rsidRPr="002B5E6E">
          <w:rPr>
            <w:rStyle w:val="Hipersaite"/>
          </w:rPr>
          <w:t>pasts@jelgava.lv</w:t>
        </w:r>
      </w:hyperlink>
      <w:r w:rsidRPr="002B5E6E">
        <w:rPr>
          <w:rStyle w:val="Hipersaite"/>
        </w:rPr>
        <w:t>.</w:t>
      </w:r>
    </w:p>
    <w:p w14:paraId="1C42CDDF" w14:textId="77777777" w:rsidR="0095459D" w:rsidRDefault="0095459D" w:rsidP="00893D8E">
      <w:pPr>
        <w:pStyle w:val="Pamatteksts"/>
        <w:tabs>
          <w:tab w:val="left" w:pos="3969"/>
          <w:tab w:val="center" w:pos="4536"/>
        </w:tabs>
        <w:jc w:val="center"/>
        <w:rPr>
          <w:rFonts w:ascii="Times New Roman" w:hAnsi="Times New Roman"/>
          <w:b/>
          <w:bCs/>
        </w:rPr>
      </w:pPr>
    </w:p>
    <w:p w14:paraId="19D9CB97" w14:textId="1A4676A8" w:rsidR="00893D8E" w:rsidRPr="006022EA" w:rsidRDefault="00893D8E" w:rsidP="00893D8E">
      <w:pPr>
        <w:pStyle w:val="Pamatteksts"/>
        <w:tabs>
          <w:tab w:val="left" w:pos="3969"/>
          <w:tab w:val="center" w:pos="4536"/>
        </w:tabs>
        <w:jc w:val="center"/>
        <w:rPr>
          <w:rFonts w:ascii="Times New Roman" w:hAnsi="Times New Roman"/>
          <w:b/>
          <w:bCs/>
        </w:rPr>
      </w:pPr>
      <w:r>
        <w:rPr>
          <w:rFonts w:ascii="Times New Roman" w:hAnsi="Times New Roman"/>
          <w:b/>
          <w:bCs/>
        </w:rPr>
        <w:t>9</w:t>
      </w:r>
      <w:r w:rsidRPr="006022EA">
        <w:rPr>
          <w:rFonts w:ascii="Times New Roman" w:hAnsi="Times New Roman"/>
          <w:b/>
          <w:bCs/>
        </w:rPr>
        <w:t>/</w:t>
      </w:r>
      <w:r>
        <w:rPr>
          <w:rFonts w:ascii="Times New Roman" w:hAnsi="Times New Roman"/>
          <w:b/>
          <w:bCs/>
        </w:rPr>
        <w:t>19</w:t>
      </w:r>
    </w:p>
    <w:p w14:paraId="79693D5E" w14:textId="463A0EEE" w:rsidR="00AD49F2" w:rsidRPr="00AD49F2" w:rsidRDefault="00AD49F2" w:rsidP="00AD49F2">
      <w:pPr>
        <w:pBdr>
          <w:bottom w:val="single" w:sz="4" w:space="1" w:color="auto"/>
        </w:pBdr>
        <w:jc w:val="center"/>
        <w:rPr>
          <w:b/>
        </w:rPr>
      </w:pPr>
      <w:r w:rsidRPr="00AD49F2">
        <w:rPr>
          <w:b/>
        </w:rPr>
        <w:t>ZEMES ROBEŽU UN SITUĀCIJAS PLĀNU APSTIPRINĀŠANA ZEMES VIENĪBAI SILA IELĀ 34, JELGAVĀ (ZEMES VIENĪBAS KADASTRA APZĪMĒJUMS 0900 018 0300)</w:t>
      </w:r>
    </w:p>
    <w:p w14:paraId="425A6923" w14:textId="4E71A8E5" w:rsidR="00893D8E" w:rsidRPr="006022EA" w:rsidRDefault="00893D8E" w:rsidP="00893D8E">
      <w:pPr>
        <w:jc w:val="center"/>
        <w:rPr>
          <w:bCs/>
          <w:lang w:eastAsia="lv-LV"/>
        </w:rPr>
      </w:pPr>
      <w:r w:rsidRPr="006022EA">
        <w:t xml:space="preserve"> (Ziņo </w:t>
      </w:r>
      <w:r w:rsidRPr="006022EA">
        <w:rPr>
          <w:color w:val="000000"/>
        </w:rPr>
        <w:t>J.Valdovska</w:t>
      </w:r>
      <w:r w:rsidRPr="006022EA">
        <w:t>)</w:t>
      </w:r>
    </w:p>
    <w:p w14:paraId="2180311E" w14:textId="29FDECC9" w:rsidR="00893D8E" w:rsidRPr="006022EA" w:rsidRDefault="00893D8E" w:rsidP="00893D8E">
      <w:pPr>
        <w:tabs>
          <w:tab w:val="left" w:pos="4019"/>
        </w:tabs>
        <w:ind w:right="-96"/>
        <w:jc w:val="both"/>
      </w:pPr>
      <w:r>
        <w:t xml:space="preserve">Jautājumus uzdod: </w:t>
      </w:r>
      <w:r w:rsidR="00AD49F2">
        <w:t>S.Beļaka</w:t>
      </w:r>
    </w:p>
    <w:p w14:paraId="4DE917BA" w14:textId="10A0FD84" w:rsidR="00893D8E" w:rsidRPr="006022EA" w:rsidRDefault="00893D8E" w:rsidP="00893D8E">
      <w:pPr>
        <w:tabs>
          <w:tab w:val="left" w:pos="4019"/>
        </w:tabs>
        <w:ind w:right="-96"/>
        <w:jc w:val="both"/>
      </w:pPr>
      <w:r>
        <w:t xml:space="preserve">Uz jautājumiem atbild: </w:t>
      </w:r>
      <w:r w:rsidRPr="006022EA">
        <w:t>J.Valdovska</w:t>
      </w:r>
    </w:p>
    <w:p w14:paraId="02400D85" w14:textId="77777777" w:rsidR="00893D8E" w:rsidRPr="006022EA" w:rsidRDefault="00893D8E" w:rsidP="00893D8E">
      <w:pPr>
        <w:ind w:firstLine="540"/>
        <w:jc w:val="both"/>
        <w:rPr>
          <w:sz w:val="16"/>
          <w:szCs w:val="16"/>
        </w:rPr>
      </w:pPr>
    </w:p>
    <w:p w14:paraId="3F732EB9" w14:textId="77777777" w:rsidR="00AD49F2" w:rsidRPr="006022EA" w:rsidRDefault="00AD49F2" w:rsidP="00AD49F2">
      <w:pPr>
        <w:jc w:val="both"/>
      </w:pPr>
      <w:r w:rsidRPr="006022EA">
        <w:rPr>
          <w:b/>
          <w:bCs/>
        </w:rPr>
        <w:t>Atklāti balsojot: PAR</w:t>
      </w:r>
      <w:r w:rsidRPr="006022EA">
        <w:t xml:space="preserve"> </w:t>
      </w:r>
      <w:r w:rsidRPr="006022EA">
        <w:rPr>
          <w:b/>
          <w:bCs/>
        </w:rPr>
        <w:t xml:space="preserve">– </w:t>
      </w:r>
      <w:r>
        <w:rPr>
          <w:b/>
          <w:bCs/>
        </w:rPr>
        <w:t>5</w:t>
      </w:r>
      <w:r w:rsidRPr="006022EA">
        <w:t xml:space="preserve"> (D.Petzāls, L.Rinča, </w:t>
      </w:r>
      <w:r>
        <w:t>I.Eglīte</w:t>
      </w:r>
      <w:r w:rsidRPr="006022EA">
        <w:t>, A.Nagle</w:t>
      </w:r>
      <w:r>
        <w:t>, S.Beļaka</w:t>
      </w:r>
      <w:r w:rsidRPr="006022EA">
        <w:t xml:space="preserve">) </w:t>
      </w:r>
      <w:r w:rsidRPr="006022EA">
        <w:rPr>
          <w:b/>
          <w:bCs/>
        </w:rPr>
        <w:t>PRET</w:t>
      </w:r>
      <w:r w:rsidRPr="006022EA">
        <w:t xml:space="preserve"> – nav, </w:t>
      </w:r>
      <w:r w:rsidRPr="006022EA">
        <w:rPr>
          <w:b/>
          <w:bCs/>
        </w:rPr>
        <w:t>ATTURAS</w:t>
      </w:r>
      <w:r>
        <w:t xml:space="preserve"> – nav,</w:t>
      </w:r>
    </w:p>
    <w:p w14:paraId="0F3F0A61" w14:textId="292038C2" w:rsidR="00893D8E" w:rsidRPr="006022EA" w:rsidRDefault="00AD49F2" w:rsidP="00893D8E">
      <w:pPr>
        <w:rPr>
          <w:b/>
          <w:lang w:eastAsia="lv-LV"/>
        </w:rPr>
      </w:pPr>
      <w:r w:rsidRPr="006022EA">
        <w:rPr>
          <w:b/>
          <w:lang w:eastAsia="lv-LV"/>
        </w:rPr>
        <w:t xml:space="preserve"> </w:t>
      </w:r>
      <w:r w:rsidR="00893D8E" w:rsidRPr="006022EA">
        <w:rPr>
          <w:b/>
          <w:lang w:eastAsia="lv-LV"/>
        </w:rPr>
        <w:t xml:space="preserve"> </w:t>
      </w:r>
    </w:p>
    <w:p w14:paraId="007DEE01" w14:textId="77777777" w:rsidR="00893D8E" w:rsidRPr="006022EA" w:rsidRDefault="00893D8E" w:rsidP="00893D8E">
      <w:pPr>
        <w:jc w:val="both"/>
        <w:rPr>
          <w:b/>
        </w:rPr>
      </w:pPr>
      <w:r w:rsidRPr="006022EA">
        <w:rPr>
          <w:b/>
        </w:rPr>
        <w:t>ZEMES LIETU KOMISIJA NOLEMJ:</w:t>
      </w:r>
    </w:p>
    <w:p w14:paraId="76562EB8" w14:textId="77777777" w:rsidR="00CA08C7" w:rsidRDefault="00CA08C7" w:rsidP="00AD49F2">
      <w:pPr>
        <w:ind w:right="-1" w:firstLine="567"/>
        <w:jc w:val="both"/>
        <w:rPr>
          <w:color w:val="000000" w:themeColor="text1"/>
        </w:rPr>
      </w:pPr>
    </w:p>
    <w:p w14:paraId="6C4E2FEA" w14:textId="7862835B" w:rsidR="00AD49F2" w:rsidRDefault="00AD49F2" w:rsidP="00AD49F2">
      <w:pPr>
        <w:ind w:right="-1" w:firstLine="567"/>
        <w:jc w:val="both"/>
        <w:rPr>
          <w:color w:val="000000" w:themeColor="text1"/>
        </w:rPr>
      </w:pPr>
      <w:r>
        <w:rPr>
          <w:color w:val="000000" w:themeColor="text1"/>
        </w:rPr>
        <w:t xml:space="preserve">Apstiprināt </w:t>
      </w:r>
      <w:r>
        <w:t xml:space="preserve">Nekustamā īpašuma valsts kadastra informācijas sistēmā </w:t>
      </w:r>
      <w:r>
        <w:rPr>
          <w:color w:val="000000" w:themeColor="text1"/>
        </w:rPr>
        <w:t>reģistrētos zemes vienības</w:t>
      </w:r>
      <w:r w:rsidRPr="007A7933">
        <w:t xml:space="preserve"> </w:t>
      </w:r>
      <w:r>
        <w:rPr>
          <w:color w:val="000000" w:themeColor="text1"/>
        </w:rPr>
        <w:t xml:space="preserve">ar kadastra apzīmējumu </w:t>
      </w:r>
      <w:r w:rsidRPr="00665A11">
        <w:t xml:space="preserve">0900 </w:t>
      </w:r>
      <w:r>
        <w:t>018 0300 Sila ielā 34,</w:t>
      </w:r>
      <w:r>
        <w:rPr>
          <w:color w:val="000000" w:themeColor="text1"/>
        </w:rPr>
        <w:t xml:space="preserve"> Jelgavā, platība 0,0614 ha, zemes robežu un situācijas plānus. </w:t>
      </w:r>
    </w:p>
    <w:p w14:paraId="0E911F0B" w14:textId="77777777" w:rsidR="00AD49F2" w:rsidRDefault="00AD49F2" w:rsidP="00AD49F2">
      <w:pPr>
        <w:jc w:val="both"/>
      </w:pPr>
    </w:p>
    <w:p w14:paraId="35F94D77" w14:textId="09DBDD7A" w:rsidR="00893D8E" w:rsidRPr="006022EA" w:rsidRDefault="00893D8E" w:rsidP="00893D8E">
      <w:pPr>
        <w:pStyle w:val="Pamatteksts"/>
        <w:tabs>
          <w:tab w:val="left" w:pos="3969"/>
          <w:tab w:val="center" w:pos="4536"/>
        </w:tabs>
        <w:jc w:val="center"/>
        <w:rPr>
          <w:rFonts w:ascii="Times New Roman" w:hAnsi="Times New Roman"/>
          <w:b/>
          <w:bCs/>
        </w:rPr>
      </w:pPr>
      <w:r>
        <w:rPr>
          <w:rFonts w:ascii="Times New Roman" w:hAnsi="Times New Roman"/>
          <w:b/>
          <w:bCs/>
        </w:rPr>
        <w:t>9</w:t>
      </w:r>
      <w:r w:rsidRPr="006022EA">
        <w:rPr>
          <w:rFonts w:ascii="Times New Roman" w:hAnsi="Times New Roman"/>
          <w:b/>
          <w:bCs/>
        </w:rPr>
        <w:t>/</w:t>
      </w:r>
      <w:r>
        <w:rPr>
          <w:rFonts w:ascii="Times New Roman" w:hAnsi="Times New Roman"/>
          <w:b/>
          <w:bCs/>
        </w:rPr>
        <w:t>20</w:t>
      </w:r>
    </w:p>
    <w:p w14:paraId="6C03E796" w14:textId="429A483E" w:rsidR="003E4239" w:rsidRDefault="003E4239" w:rsidP="003E4239">
      <w:pPr>
        <w:pBdr>
          <w:bottom w:val="single" w:sz="4" w:space="1" w:color="auto"/>
        </w:pBdr>
        <w:jc w:val="center"/>
        <w:rPr>
          <w:b/>
        </w:rPr>
      </w:pPr>
      <w:r w:rsidRPr="003E4239">
        <w:rPr>
          <w:b/>
        </w:rPr>
        <w:t>ZEMES ROBEŽU UN SITUĀCIJAS PLĀNU APSTIPRINĀŠANA ZEMES VIENĪBAI PUREŅU IELĀ 10, JELGAVĀ (ZEMES VIENĪBAS KADASTRA APZĪMĒJUMS 0900 017 0108)</w:t>
      </w:r>
    </w:p>
    <w:p w14:paraId="635E3C60" w14:textId="6C21E966" w:rsidR="00893D8E" w:rsidRPr="006022EA" w:rsidRDefault="00893D8E" w:rsidP="00893D8E">
      <w:pPr>
        <w:jc w:val="center"/>
        <w:rPr>
          <w:bCs/>
          <w:lang w:eastAsia="lv-LV"/>
        </w:rPr>
      </w:pPr>
      <w:r w:rsidRPr="006022EA">
        <w:t xml:space="preserve"> (Ziņo </w:t>
      </w:r>
      <w:r w:rsidRPr="006022EA">
        <w:rPr>
          <w:color w:val="000000"/>
        </w:rPr>
        <w:t>J.Valdovska</w:t>
      </w:r>
      <w:r w:rsidRPr="006022EA">
        <w:t>)</w:t>
      </w:r>
    </w:p>
    <w:p w14:paraId="5CA26A9B" w14:textId="797B62EA" w:rsidR="00893D8E" w:rsidRPr="006022EA" w:rsidRDefault="00AD49F2" w:rsidP="00893D8E">
      <w:pPr>
        <w:tabs>
          <w:tab w:val="left" w:pos="4019"/>
        </w:tabs>
        <w:ind w:right="-96"/>
        <w:jc w:val="both"/>
      </w:pPr>
      <w:r>
        <w:t>Izsakās: S.Beļaka, D.Petzāls</w:t>
      </w:r>
    </w:p>
    <w:p w14:paraId="5DE09A44" w14:textId="77777777" w:rsidR="00893D8E" w:rsidRPr="006022EA" w:rsidRDefault="00893D8E" w:rsidP="00893D8E">
      <w:pPr>
        <w:ind w:firstLine="540"/>
        <w:jc w:val="both"/>
        <w:rPr>
          <w:sz w:val="16"/>
          <w:szCs w:val="16"/>
        </w:rPr>
      </w:pPr>
    </w:p>
    <w:p w14:paraId="0018E26B" w14:textId="77777777" w:rsidR="00AD49F2" w:rsidRPr="006022EA" w:rsidRDefault="00AD49F2" w:rsidP="00AD49F2">
      <w:pPr>
        <w:jc w:val="both"/>
      </w:pPr>
      <w:r w:rsidRPr="006022EA">
        <w:rPr>
          <w:b/>
          <w:bCs/>
        </w:rPr>
        <w:t>Atklāti balsojot: PAR</w:t>
      </w:r>
      <w:r w:rsidRPr="006022EA">
        <w:t xml:space="preserve"> </w:t>
      </w:r>
      <w:r w:rsidRPr="006022EA">
        <w:rPr>
          <w:b/>
          <w:bCs/>
        </w:rPr>
        <w:t xml:space="preserve">– </w:t>
      </w:r>
      <w:r>
        <w:rPr>
          <w:b/>
          <w:bCs/>
        </w:rPr>
        <w:t>5</w:t>
      </w:r>
      <w:r w:rsidRPr="006022EA">
        <w:t xml:space="preserve"> (D.Petzāls, L.Rinča, </w:t>
      </w:r>
      <w:r>
        <w:t>I.Eglīte</w:t>
      </w:r>
      <w:r w:rsidRPr="006022EA">
        <w:t>, A.Nagle</w:t>
      </w:r>
      <w:r>
        <w:t>, S.Beļaka</w:t>
      </w:r>
      <w:r w:rsidRPr="006022EA">
        <w:t xml:space="preserve">) </w:t>
      </w:r>
      <w:r w:rsidRPr="006022EA">
        <w:rPr>
          <w:b/>
          <w:bCs/>
        </w:rPr>
        <w:t>PRET</w:t>
      </w:r>
      <w:r w:rsidRPr="006022EA">
        <w:t xml:space="preserve"> – nav, </w:t>
      </w:r>
      <w:r w:rsidRPr="006022EA">
        <w:rPr>
          <w:b/>
          <w:bCs/>
        </w:rPr>
        <w:t>ATTURAS</w:t>
      </w:r>
      <w:r>
        <w:t xml:space="preserve"> – nav,</w:t>
      </w:r>
    </w:p>
    <w:p w14:paraId="55B2E076" w14:textId="77777777" w:rsidR="00AD49F2" w:rsidRPr="006022EA" w:rsidRDefault="00AD49F2" w:rsidP="00AD49F2">
      <w:pPr>
        <w:rPr>
          <w:b/>
          <w:lang w:eastAsia="lv-LV"/>
        </w:rPr>
      </w:pPr>
      <w:r w:rsidRPr="006022EA">
        <w:rPr>
          <w:b/>
          <w:lang w:eastAsia="lv-LV"/>
        </w:rPr>
        <w:t xml:space="preserve"> </w:t>
      </w:r>
    </w:p>
    <w:p w14:paraId="5F95157E" w14:textId="0D8E9782" w:rsidR="00893D8E" w:rsidRPr="006022EA" w:rsidRDefault="00893D8E" w:rsidP="00AD49F2">
      <w:pPr>
        <w:rPr>
          <w:b/>
        </w:rPr>
      </w:pPr>
      <w:r w:rsidRPr="006022EA">
        <w:rPr>
          <w:b/>
          <w:lang w:eastAsia="lv-LV"/>
        </w:rPr>
        <w:t xml:space="preserve"> </w:t>
      </w:r>
      <w:r w:rsidRPr="006022EA">
        <w:rPr>
          <w:b/>
        </w:rPr>
        <w:t>ZEMES LIETU KOMISIJA NOLEMJ:</w:t>
      </w:r>
    </w:p>
    <w:p w14:paraId="34D8B347" w14:textId="77777777" w:rsidR="00CA08C7" w:rsidRDefault="00CA08C7" w:rsidP="00AD49F2">
      <w:pPr>
        <w:ind w:right="-1" w:firstLine="567"/>
        <w:jc w:val="both"/>
        <w:rPr>
          <w:color w:val="000000" w:themeColor="text1"/>
        </w:rPr>
      </w:pPr>
    </w:p>
    <w:p w14:paraId="5DBDE2D9" w14:textId="394F5E12" w:rsidR="00AD49F2" w:rsidRDefault="00AD49F2" w:rsidP="00AD49F2">
      <w:pPr>
        <w:ind w:right="-1" w:firstLine="567"/>
        <w:jc w:val="both"/>
        <w:rPr>
          <w:color w:val="000000" w:themeColor="text1"/>
        </w:rPr>
      </w:pPr>
      <w:r>
        <w:rPr>
          <w:color w:val="000000" w:themeColor="text1"/>
        </w:rPr>
        <w:t xml:space="preserve">Apstiprināt </w:t>
      </w:r>
      <w:r>
        <w:t xml:space="preserve">Nekustamā īpašuma valsts kadastra informācijas sistēmā </w:t>
      </w:r>
      <w:r>
        <w:rPr>
          <w:color w:val="000000" w:themeColor="text1"/>
        </w:rPr>
        <w:t>reģistrētos zemes vienības</w:t>
      </w:r>
      <w:r w:rsidRPr="007A7933">
        <w:t xml:space="preserve"> </w:t>
      </w:r>
      <w:r>
        <w:rPr>
          <w:color w:val="000000" w:themeColor="text1"/>
        </w:rPr>
        <w:t xml:space="preserve">ar kadastra apzīmējumu </w:t>
      </w:r>
      <w:r>
        <w:t>0900 017 0108 Pureņu ielā 10</w:t>
      </w:r>
      <w:r>
        <w:rPr>
          <w:color w:val="000000" w:themeColor="text1"/>
        </w:rPr>
        <w:t>, Jelgavā, platība 0,1421 ha, zemes robežu un situācijas plānus</w:t>
      </w:r>
      <w:r w:rsidR="00CA08C7">
        <w:rPr>
          <w:color w:val="000000" w:themeColor="text1"/>
        </w:rPr>
        <w:t>.</w:t>
      </w:r>
      <w:r>
        <w:rPr>
          <w:color w:val="000000" w:themeColor="text1"/>
        </w:rPr>
        <w:t xml:space="preserve"> </w:t>
      </w:r>
    </w:p>
    <w:p w14:paraId="4842E688" w14:textId="77777777" w:rsidR="0095459D" w:rsidRDefault="0095459D" w:rsidP="00893D8E">
      <w:pPr>
        <w:pStyle w:val="Pamatteksts"/>
        <w:tabs>
          <w:tab w:val="left" w:pos="3969"/>
          <w:tab w:val="center" w:pos="4536"/>
        </w:tabs>
        <w:jc w:val="center"/>
        <w:rPr>
          <w:rFonts w:ascii="Times New Roman" w:hAnsi="Times New Roman"/>
          <w:b/>
          <w:bCs/>
        </w:rPr>
      </w:pPr>
    </w:p>
    <w:p w14:paraId="1D849B7A" w14:textId="77777777" w:rsidR="0095459D" w:rsidRDefault="0095459D" w:rsidP="00893D8E">
      <w:pPr>
        <w:pStyle w:val="Pamatteksts"/>
        <w:tabs>
          <w:tab w:val="left" w:pos="3969"/>
          <w:tab w:val="center" w:pos="4536"/>
        </w:tabs>
        <w:jc w:val="center"/>
        <w:rPr>
          <w:rFonts w:ascii="Times New Roman" w:hAnsi="Times New Roman"/>
          <w:b/>
          <w:bCs/>
        </w:rPr>
      </w:pPr>
    </w:p>
    <w:p w14:paraId="4A49229B" w14:textId="77777777" w:rsidR="0095459D" w:rsidRDefault="0095459D" w:rsidP="00893D8E">
      <w:pPr>
        <w:pStyle w:val="Pamatteksts"/>
        <w:tabs>
          <w:tab w:val="left" w:pos="3969"/>
          <w:tab w:val="center" w:pos="4536"/>
        </w:tabs>
        <w:jc w:val="center"/>
        <w:rPr>
          <w:rFonts w:ascii="Times New Roman" w:hAnsi="Times New Roman"/>
          <w:b/>
          <w:bCs/>
        </w:rPr>
      </w:pPr>
    </w:p>
    <w:p w14:paraId="00585FBF" w14:textId="77777777" w:rsidR="0095459D" w:rsidRDefault="0095459D" w:rsidP="00893D8E">
      <w:pPr>
        <w:pStyle w:val="Pamatteksts"/>
        <w:tabs>
          <w:tab w:val="left" w:pos="3969"/>
          <w:tab w:val="center" w:pos="4536"/>
        </w:tabs>
        <w:jc w:val="center"/>
        <w:rPr>
          <w:rFonts w:ascii="Times New Roman" w:hAnsi="Times New Roman"/>
          <w:b/>
          <w:bCs/>
        </w:rPr>
      </w:pPr>
    </w:p>
    <w:p w14:paraId="52CC3968" w14:textId="5FF7E6B4" w:rsidR="00893D8E" w:rsidRPr="006022EA" w:rsidRDefault="00893D8E" w:rsidP="00893D8E">
      <w:pPr>
        <w:pStyle w:val="Pamatteksts"/>
        <w:tabs>
          <w:tab w:val="left" w:pos="3969"/>
          <w:tab w:val="center" w:pos="4536"/>
        </w:tabs>
        <w:jc w:val="center"/>
        <w:rPr>
          <w:rFonts w:ascii="Times New Roman" w:hAnsi="Times New Roman"/>
          <w:b/>
          <w:bCs/>
        </w:rPr>
      </w:pPr>
      <w:r>
        <w:rPr>
          <w:rFonts w:ascii="Times New Roman" w:hAnsi="Times New Roman"/>
          <w:b/>
          <w:bCs/>
        </w:rPr>
        <w:t>9</w:t>
      </w:r>
      <w:r w:rsidRPr="006022EA">
        <w:rPr>
          <w:rFonts w:ascii="Times New Roman" w:hAnsi="Times New Roman"/>
          <w:b/>
          <w:bCs/>
        </w:rPr>
        <w:t>/</w:t>
      </w:r>
      <w:r>
        <w:rPr>
          <w:rFonts w:ascii="Times New Roman" w:hAnsi="Times New Roman"/>
          <w:b/>
          <w:bCs/>
        </w:rPr>
        <w:t>21</w:t>
      </w:r>
    </w:p>
    <w:p w14:paraId="6C4DA3AC" w14:textId="2CA5EC09" w:rsidR="003E4239" w:rsidRDefault="003E4239" w:rsidP="003E4239">
      <w:pPr>
        <w:pBdr>
          <w:bottom w:val="single" w:sz="4" w:space="1" w:color="auto"/>
        </w:pBdr>
        <w:jc w:val="center"/>
        <w:rPr>
          <w:b/>
        </w:rPr>
      </w:pPr>
      <w:r w:rsidRPr="003E4239">
        <w:rPr>
          <w:b/>
        </w:rPr>
        <w:t>ZEMES ROBEŽU UN SITUĀCIJAS PLĀNU APSTIPRINĀŠANA ZEMES VIENĪBAI LIETUVAS ŠOSEJĀ 6A, JELGAVĀ (ZEMES VIENĪBAS KADASTRA APZĪMĒJUMS 0900 007 0513)</w:t>
      </w:r>
    </w:p>
    <w:p w14:paraId="7D664DA9" w14:textId="1BC4E9E4" w:rsidR="00893D8E" w:rsidRPr="006022EA" w:rsidRDefault="00893D8E" w:rsidP="00893D8E">
      <w:pPr>
        <w:jc w:val="center"/>
        <w:rPr>
          <w:bCs/>
          <w:lang w:eastAsia="lv-LV"/>
        </w:rPr>
      </w:pPr>
      <w:r w:rsidRPr="006022EA">
        <w:t xml:space="preserve"> (Ziņo </w:t>
      </w:r>
      <w:r w:rsidRPr="006022EA">
        <w:rPr>
          <w:color w:val="000000"/>
        </w:rPr>
        <w:t>J.Valdovska</w:t>
      </w:r>
      <w:r w:rsidRPr="006022EA">
        <w:t>)</w:t>
      </w:r>
    </w:p>
    <w:p w14:paraId="18C98D1B" w14:textId="36E1880F" w:rsidR="00893D8E" w:rsidRPr="006022EA" w:rsidRDefault="00AD49F2" w:rsidP="00893D8E">
      <w:pPr>
        <w:tabs>
          <w:tab w:val="left" w:pos="4019"/>
        </w:tabs>
        <w:ind w:right="-96"/>
        <w:jc w:val="both"/>
      </w:pPr>
      <w:r>
        <w:t>Izsakās: D.Petzāls, S.Beļaka, S.Ozola</w:t>
      </w:r>
    </w:p>
    <w:p w14:paraId="073705DA" w14:textId="77777777" w:rsidR="00893D8E" w:rsidRPr="006022EA" w:rsidRDefault="00893D8E" w:rsidP="00893D8E">
      <w:pPr>
        <w:ind w:firstLine="540"/>
        <w:jc w:val="both"/>
        <w:rPr>
          <w:sz w:val="16"/>
          <w:szCs w:val="16"/>
        </w:rPr>
      </w:pPr>
    </w:p>
    <w:p w14:paraId="3A11303C" w14:textId="77777777" w:rsidR="00AD49F2" w:rsidRDefault="00AD49F2" w:rsidP="00AD49F2">
      <w:pPr>
        <w:jc w:val="both"/>
      </w:pPr>
      <w:r w:rsidRPr="006022EA">
        <w:rPr>
          <w:b/>
          <w:bCs/>
        </w:rPr>
        <w:t>Atklāti balsojot: PAR</w:t>
      </w:r>
      <w:r w:rsidRPr="006022EA">
        <w:t xml:space="preserve"> </w:t>
      </w:r>
      <w:r w:rsidRPr="006022EA">
        <w:rPr>
          <w:b/>
          <w:bCs/>
        </w:rPr>
        <w:t xml:space="preserve">– </w:t>
      </w:r>
      <w:r>
        <w:rPr>
          <w:b/>
          <w:bCs/>
        </w:rPr>
        <w:t>5</w:t>
      </w:r>
      <w:r w:rsidRPr="006022EA">
        <w:t xml:space="preserve"> (D.Petzāls, L.Rinča, </w:t>
      </w:r>
      <w:r>
        <w:t>I.Eglīte</w:t>
      </w:r>
      <w:r w:rsidRPr="006022EA">
        <w:t>, A.Nagle</w:t>
      </w:r>
      <w:r>
        <w:t>, S.Beļaka</w:t>
      </w:r>
      <w:r w:rsidRPr="006022EA">
        <w:t xml:space="preserve">) </w:t>
      </w:r>
      <w:r w:rsidRPr="006022EA">
        <w:rPr>
          <w:b/>
          <w:bCs/>
        </w:rPr>
        <w:t>PRET</w:t>
      </w:r>
      <w:r w:rsidRPr="006022EA">
        <w:t xml:space="preserve"> – nav, </w:t>
      </w:r>
      <w:r w:rsidRPr="006022EA">
        <w:rPr>
          <w:b/>
          <w:bCs/>
        </w:rPr>
        <w:t>ATTURAS</w:t>
      </w:r>
      <w:r>
        <w:t xml:space="preserve"> – nav,</w:t>
      </w:r>
    </w:p>
    <w:p w14:paraId="44B12F22" w14:textId="77777777" w:rsidR="00AD49F2" w:rsidRPr="006022EA" w:rsidRDefault="00AD49F2" w:rsidP="00AD49F2">
      <w:pPr>
        <w:jc w:val="both"/>
      </w:pPr>
    </w:p>
    <w:p w14:paraId="5158D1BA" w14:textId="77777777" w:rsidR="00893D8E" w:rsidRPr="006022EA" w:rsidRDefault="00893D8E" w:rsidP="00893D8E">
      <w:pPr>
        <w:jc w:val="both"/>
        <w:rPr>
          <w:b/>
        </w:rPr>
      </w:pPr>
      <w:r w:rsidRPr="006022EA">
        <w:rPr>
          <w:b/>
        </w:rPr>
        <w:t>ZEMES LIETU KOMISIJA NOLEMJ:</w:t>
      </w:r>
    </w:p>
    <w:p w14:paraId="7965FD41" w14:textId="77777777" w:rsidR="00AD49F2" w:rsidRDefault="00AD49F2" w:rsidP="00AD49F2">
      <w:pPr>
        <w:ind w:right="-1" w:firstLine="567"/>
        <w:jc w:val="both"/>
        <w:rPr>
          <w:color w:val="000000" w:themeColor="text1"/>
        </w:rPr>
      </w:pPr>
    </w:p>
    <w:p w14:paraId="53BC5077" w14:textId="03145876" w:rsidR="00AD49F2" w:rsidRDefault="00AD49F2" w:rsidP="00AD49F2">
      <w:pPr>
        <w:ind w:right="-1" w:firstLine="567"/>
        <w:jc w:val="both"/>
        <w:rPr>
          <w:color w:val="000000" w:themeColor="text1"/>
        </w:rPr>
      </w:pPr>
      <w:r>
        <w:rPr>
          <w:color w:val="000000" w:themeColor="text1"/>
        </w:rPr>
        <w:t xml:space="preserve">Apstiprināt </w:t>
      </w:r>
      <w:r>
        <w:t xml:space="preserve">Nekustamā īpašuma valsts kadastra informācijas sistēmā </w:t>
      </w:r>
      <w:r>
        <w:rPr>
          <w:color w:val="000000" w:themeColor="text1"/>
        </w:rPr>
        <w:t>reģistrētos zemes vienības</w:t>
      </w:r>
      <w:r w:rsidRPr="007A7933">
        <w:t xml:space="preserve"> </w:t>
      </w:r>
      <w:r>
        <w:rPr>
          <w:color w:val="000000" w:themeColor="text1"/>
        </w:rPr>
        <w:t xml:space="preserve">ar kadastra apzīmējumu </w:t>
      </w:r>
      <w:r>
        <w:t>0900 007 0513 Lietuvas šosejā 6A</w:t>
      </w:r>
      <w:r>
        <w:rPr>
          <w:color w:val="000000" w:themeColor="text1"/>
        </w:rPr>
        <w:t>, Jelgavā, platība 0,0359 ha, zemes robežu un situācijas plānus</w:t>
      </w:r>
      <w:r w:rsidR="00CA08C7">
        <w:rPr>
          <w:color w:val="000000" w:themeColor="text1"/>
        </w:rPr>
        <w:t>.</w:t>
      </w:r>
      <w:r>
        <w:rPr>
          <w:color w:val="000000" w:themeColor="text1"/>
        </w:rPr>
        <w:t xml:space="preserve"> </w:t>
      </w:r>
    </w:p>
    <w:p w14:paraId="2C93B365" w14:textId="77777777" w:rsidR="0095459D" w:rsidRDefault="0095459D" w:rsidP="00893D8E">
      <w:pPr>
        <w:pStyle w:val="Pamatteksts"/>
        <w:tabs>
          <w:tab w:val="left" w:pos="3969"/>
          <w:tab w:val="center" w:pos="4536"/>
        </w:tabs>
        <w:jc w:val="center"/>
        <w:rPr>
          <w:rFonts w:ascii="Times New Roman" w:hAnsi="Times New Roman"/>
          <w:b/>
          <w:bCs/>
        </w:rPr>
      </w:pPr>
    </w:p>
    <w:p w14:paraId="518259E4" w14:textId="73D424C6" w:rsidR="00893D8E" w:rsidRPr="006022EA" w:rsidRDefault="00893D8E" w:rsidP="00893D8E">
      <w:pPr>
        <w:pStyle w:val="Pamatteksts"/>
        <w:tabs>
          <w:tab w:val="left" w:pos="3969"/>
          <w:tab w:val="center" w:pos="4536"/>
        </w:tabs>
        <w:jc w:val="center"/>
        <w:rPr>
          <w:rFonts w:ascii="Times New Roman" w:hAnsi="Times New Roman"/>
          <w:b/>
          <w:bCs/>
        </w:rPr>
      </w:pPr>
      <w:r>
        <w:rPr>
          <w:rFonts w:ascii="Times New Roman" w:hAnsi="Times New Roman"/>
          <w:b/>
          <w:bCs/>
        </w:rPr>
        <w:t>9</w:t>
      </w:r>
      <w:r w:rsidRPr="006022EA">
        <w:rPr>
          <w:rFonts w:ascii="Times New Roman" w:hAnsi="Times New Roman"/>
          <w:b/>
          <w:bCs/>
        </w:rPr>
        <w:t>/</w:t>
      </w:r>
      <w:r>
        <w:rPr>
          <w:rFonts w:ascii="Times New Roman" w:hAnsi="Times New Roman"/>
          <w:b/>
          <w:bCs/>
        </w:rPr>
        <w:t>22</w:t>
      </w:r>
    </w:p>
    <w:p w14:paraId="625A5B33" w14:textId="531B75E2" w:rsidR="003E4239" w:rsidRDefault="003E4239" w:rsidP="003E4239">
      <w:pPr>
        <w:pBdr>
          <w:bottom w:val="single" w:sz="4" w:space="1" w:color="auto"/>
        </w:pBdr>
        <w:jc w:val="center"/>
        <w:rPr>
          <w:b/>
        </w:rPr>
      </w:pPr>
      <w:r w:rsidRPr="003E4239">
        <w:rPr>
          <w:b/>
        </w:rPr>
        <w:t>ZEMES ROBEŽU UN SITUĀCIJAS PLĀNU APSTIPRINĀŠANA ZEMES VIENĪBAI AR KADASTRA APZĪMĒJUMU 0900 007 0486 JELGAVĀ (AVEŅU IELAS GRĀVIS, JELGAVA)</w:t>
      </w:r>
    </w:p>
    <w:p w14:paraId="165318A5" w14:textId="3EF544BA" w:rsidR="00893D8E" w:rsidRPr="006022EA" w:rsidRDefault="00893D8E" w:rsidP="00893D8E">
      <w:pPr>
        <w:jc w:val="center"/>
        <w:rPr>
          <w:bCs/>
          <w:lang w:eastAsia="lv-LV"/>
        </w:rPr>
      </w:pPr>
      <w:r w:rsidRPr="006022EA">
        <w:t xml:space="preserve"> (Ziņo </w:t>
      </w:r>
      <w:r w:rsidRPr="006022EA">
        <w:rPr>
          <w:color w:val="000000"/>
        </w:rPr>
        <w:t>J.Valdovska</w:t>
      </w:r>
      <w:r w:rsidRPr="006022EA">
        <w:t>)</w:t>
      </w:r>
    </w:p>
    <w:p w14:paraId="49CC3762" w14:textId="77777777" w:rsidR="00893D8E" w:rsidRPr="006022EA" w:rsidRDefault="00893D8E" w:rsidP="00893D8E">
      <w:pPr>
        <w:ind w:firstLine="540"/>
        <w:jc w:val="both"/>
        <w:rPr>
          <w:sz w:val="16"/>
          <w:szCs w:val="16"/>
        </w:rPr>
      </w:pPr>
    </w:p>
    <w:p w14:paraId="63816510" w14:textId="77777777" w:rsidR="00AD49F2" w:rsidRPr="006022EA" w:rsidRDefault="00AD49F2" w:rsidP="00AD49F2">
      <w:pPr>
        <w:jc w:val="both"/>
      </w:pPr>
      <w:r w:rsidRPr="006022EA">
        <w:rPr>
          <w:b/>
          <w:bCs/>
        </w:rPr>
        <w:t>Atklāti balsojot: PAR</w:t>
      </w:r>
      <w:r w:rsidRPr="006022EA">
        <w:t xml:space="preserve"> </w:t>
      </w:r>
      <w:r w:rsidRPr="006022EA">
        <w:rPr>
          <w:b/>
          <w:bCs/>
        </w:rPr>
        <w:t xml:space="preserve">– </w:t>
      </w:r>
      <w:r>
        <w:rPr>
          <w:b/>
          <w:bCs/>
        </w:rPr>
        <w:t>5</w:t>
      </w:r>
      <w:r w:rsidRPr="006022EA">
        <w:t xml:space="preserve"> (D.Petzāls, L.Rinča, </w:t>
      </w:r>
      <w:r>
        <w:t>I.Eglīte</w:t>
      </w:r>
      <w:r w:rsidRPr="006022EA">
        <w:t>, A.Nagle</w:t>
      </w:r>
      <w:r>
        <w:t>, S.Beļaka</w:t>
      </w:r>
      <w:r w:rsidRPr="006022EA">
        <w:t xml:space="preserve">) </w:t>
      </w:r>
      <w:r w:rsidRPr="006022EA">
        <w:rPr>
          <w:b/>
          <w:bCs/>
        </w:rPr>
        <w:t>PRET</w:t>
      </w:r>
      <w:r w:rsidRPr="006022EA">
        <w:t xml:space="preserve"> – nav, </w:t>
      </w:r>
      <w:r w:rsidRPr="006022EA">
        <w:rPr>
          <w:b/>
          <w:bCs/>
        </w:rPr>
        <w:t>ATTURAS</w:t>
      </w:r>
      <w:r>
        <w:t xml:space="preserve"> – nav,</w:t>
      </w:r>
    </w:p>
    <w:p w14:paraId="480524A1" w14:textId="77777777" w:rsidR="00893D8E" w:rsidRPr="006022EA" w:rsidRDefault="00893D8E" w:rsidP="00893D8E">
      <w:pPr>
        <w:rPr>
          <w:b/>
          <w:lang w:eastAsia="lv-LV"/>
        </w:rPr>
      </w:pPr>
      <w:r w:rsidRPr="006022EA">
        <w:rPr>
          <w:b/>
          <w:lang w:eastAsia="lv-LV"/>
        </w:rPr>
        <w:t xml:space="preserve"> </w:t>
      </w:r>
    </w:p>
    <w:p w14:paraId="085B160C" w14:textId="77777777" w:rsidR="00893D8E" w:rsidRPr="006022EA" w:rsidRDefault="00893D8E" w:rsidP="00893D8E">
      <w:pPr>
        <w:jc w:val="both"/>
        <w:rPr>
          <w:b/>
        </w:rPr>
      </w:pPr>
      <w:r w:rsidRPr="006022EA">
        <w:rPr>
          <w:b/>
        </w:rPr>
        <w:t>ZEMES LIETU KOMISIJA NOLEMJ:</w:t>
      </w:r>
    </w:p>
    <w:p w14:paraId="334E1007" w14:textId="77777777" w:rsidR="0095459D" w:rsidRDefault="0095459D" w:rsidP="00AD49F2">
      <w:pPr>
        <w:ind w:right="-1" w:firstLine="567"/>
        <w:jc w:val="both"/>
        <w:rPr>
          <w:color w:val="000000" w:themeColor="text1"/>
        </w:rPr>
      </w:pPr>
    </w:p>
    <w:p w14:paraId="04DBF60F" w14:textId="113FD7C2" w:rsidR="00AD49F2" w:rsidRDefault="00AD49F2" w:rsidP="00AD49F2">
      <w:pPr>
        <w:ind w:right="-1" w:firstLine="567"/>
        <w:jc w:val="both"/>
        <w:rPr>
          <w:color w:val="000000" w:themeColor="text1"/>
        </w:rPr>
      </w:pPr>
      <w:r>
        <w:rPr>
          <w:color w:val="000000" w:themeColor="text1"/>
        </w:rPr>
        <w:t xml:space="preserve">Apstiprināt </w:t>
      </w:r>
      <w:r>
        <w:t xml:space="preserve">Nekustamā īpašuma valsts kadastra informācijas sistēmā </w:t>
      </w:r>
      <w:r>
        <w:rPr>
          <w:color w:val="000000" w:themeColor="text1"/>
        </w:rPr>
        <w:t>reģistrētos zemes vienības</w:t>
      </w:r>
      <w:r w:rsidRPr="007A7933">
        <w:t xml:space="preserve"> </w:t>
      </w:r>
      <w:r>
        <w:rPr>
          <w:color w:val="000000" w:themeColor="text1"/>
        </w:rPr>
        <w:t xml:space="preserve">ar kadastra apzīmējumu </w:t>
      </w:r>
      <w:r>
        <w:t>0900 007 0486</w:t>
      </w:r>
      <w:r>
        <w:rPr>
          <w:color w:val="000000" w:themeColor="text1"/>
        </w:rPr>
        <w:t xml:space="preserve"> Jelgavā, platība 0,0360 ha, zemes robežu un situācijas plānus</w:t>
      </w:r>
      <w:r w:rsidR="00CA08C7">
        <w:rPr>
          <w:color w:val="000000" w:themeColor="text1"/>
        </w:rPr>
        <w:t>.</w:t>
      </w:r>
    </w:p>
    <w:p w14:paraId="4E5D7EBE" w14:textId="77777777" w:rsidR="0095459D" w:rsidRDefault="0095459D" w:rsidP="00893D8E">
      <w:pPr>
        <w:pStyle w:val="Pamatteksts"/>
        <w:tabs>
          <w:tab w:val="left" w:pos="3969"/>
          <w:tab w:val="center" w:pos="4536"/>
        </w:tabs>
        <w:jc w:val="center"/>
        <w:rPr>
          <w:rFonts w:ascii="Times New Roman" w:hAnsi="Times New Roman"/>
          <w:b/>
          <w:bCs/>
        </w:rPr>
      </w:pPr>
    </w:p>
    <w:p w14:paraId="7422D960" w14:textId="5E787641" w:rsidR="00893D8E" w:rsidRPr="006022EA" w:rsidRDefault="00893D8E" w:rsidP="00893D8E">
      <w:pPr>
        <w:pStyle w:val="Pamatteksts"/>
        <w:tabs>
          <w:tab w:val="left" w:pos="3969"/>
          <w:tab w:val="center" w:pos="4536"/>
        </w:tabs>
        <w:jc w:val="center"/>
        <w:rPr>
          <w:rFonts w:ascii="Times New Roman" w:hAnsi="Times New Roman"/>
          <w:b/>
          <w:bCs/>
        </w:rPr>
      </w:pPr>
      <w:r>
        <w:rPr>
          <w:rFonts w:ascii="Times New Roman" w:hAnsi="Times New Roman"/>
          <w:b/>
          <w:bCs/>
        </w:rPr>
        <w:t>9</w:t>
      </w:r>
      <w:r w:rsidRPr="006022EA">
        <w:rPr>
          <w:rFonts w:ascii="Times New Roman" w:hAnsi="Times New Roman"/>
          <w:b/>
          <w:bCs/>
        </w:rPr>
        <w:t>/</w:t>
      </w:r>
      <w:r>
        <w:rPr>
          <w:rFonts w:ascii="Times New Roman" w:hAnsi="Times New Roman"/>
          <w:b/>
          <w:bCs/>
        </w:rPr>
        <w:t>23</w:t>
      </w:r>
    </w:p>
    <w:p w14:paraId="300A0A6A" w14:textId="4B9A3D56" w:rsidR="003E4239" w:rsidRDefault="003E4239" w:rsidP="003E4239">
      <w:pPr>
        <w:pBdr>
          <w:bottom w:val="single" w:sz="4" w:space="1" w:color="auto"/>
        </w:pBdr>
        <w:jc w:val="center"/>
        <w:rPr>
          <w:b/>
        </w:rPr>
      </w:pPr>
      <w:r w:rsidRPr="003E4239">
        <w:rPr>
          <w:b/>
        </w:rPr>
        <w:t>ZEMES ROBEŽU UN SITUĀCIJAS PLĀNU APSTIPRINĀŠANA ZEMES VIENĪBAI AVEŅU IELĀ 34, JELGAVĀ (ZEMES VIENĪBAS KADASTRA APZĪMĒJUMS 0900 007 0235)</w:t>
      </w:r>
    </w:p>
    <w:p w14:paraId="512178CF" w14:textId="365683C6" w:rsidR="00893D8E" w:rsidRPr="006022EA" w:rsidRDefault="00893D8E" w:rsidP="00893D8E">
      <w:pPr>
        <w:jc w:val="center"/>
        <w:rPr>
          <w:bCs/>
          <w:lang w:eastAsia="lv-LV"/>
        </w:rPr>
      </w:pPr>
      <w:r w:rsidRPr="006022EA">
        <w:t xml:space="preserve"> (Ziņo </w:t>
      </w:r>
      <w:r w:rsidRPr="006022EA">
        <w:rPr>
          <w:color w:val="000000"/>
        </w:rPr>
        <w:t>J.Valdovska</w:t>
      </w:r>
      <w:r w:rsidRPr="006022EA">
        <w:t>)</w:t>
      </w:r>
    </w:p>
    <w:p w14:paraId="0C2476BE" w14:textId="051825FB" w:rsidR="00893D8E" w:rsidRPr="006022EA" w:rsidRDefault="00893D8E" w:rsidP="00893D8E">
      <w:pPr>
        <w:tabs>
          <w:tab w:val="left" w:pos="4019"/>
        </w:tabs>
        <w:ind w:right="-96"/>
        <w:jc w:val="both"/>
      </w:pPr>
      <w:r>
        <w:t xml:space="preserve">Jautājumus uzdod: </w:t>
      </w:r>
      <w:r w:rsidR="00AD49F2">
        <w:t>D.Petzāls</w:t>
      </w:r>
    </w:p>
    <w:p w14:paraId="6DEC0CD2" w14:textId="7B5C2D99" w:rsidR="00893D8E" w:rsidRPr="006022EA" w:rsidRDefault="00893D8E" w:rsidP="00893D8E">
      <w:pPr>
        <w:tabs>
          <w:tab w:val="left" w:pos="4019"/>
        </w:tabs>
        <w:ind w:right="-96"/>
        <w:jc w:val="both"/>
      </w:pPr>
      <w:r>
        <w:t xml:space="preserve">Uz jautājumiem atbild: </w:t>
      </w:r>
      <w:r w:rsidR="00AD49F2">
        <w:t>S.Beļaka</w:t>
      </w:r>
    </w:p>
    <w:p w14:paraId="13B4BE2A" w14:textId="77777777" w:rsidR="00893D8E" w:rsidRPr="006022EA" w:rsidRDefault="00893D8E" w:rsidP="00893D8E">
      <w:pPr>
        <w:ind w:firstLine="540"/>
        <w:jc w:val="both"/>
        <w:rPr>
          <w:sz w:val="16"/>
          <w:szCs w:val="16"/>
        </w:rPr>
      </w:pPr>
    </w:p>
    <w:p w14:paraId="2F9B21A9" w14:textId="77777777" w:rsidR="00AD49F2" w:rsidRPr="006022EA" w:rsidRDefault="00AD49F2" w:rsidP="00AD49F2">
      <w:pPr>
        <w:jc w:val="both"/>
      </w:pPr>
      <w:r w:rsidRPr="006022EA">
        <w:rPr>
          <w:b/>
          <w:bCs/>
        </w:rPr>
        <w:t>Atklāti balsojot: PAR</w:t>
      </w:r>
      <w:r w:rsidRPr="006022EA">
        <w:t xml:space="preserve"> </w:t>
      </w:r>
      <w:r w:rsidRPr="006022EA">
        <w:rPr>
          <w:b/>
          <w:bCs/>
        </w:rPr>
        <w:t xml:space="preserve">– </w:t>
      </w:r>
      <w:r>
        <w:rPr>
          <w:b/>
          <w:bCs/>
        </w:rPr>
        <w:t>5</w:t>
      </w:r>
      <w:r w:rsidRPr="006022EA">
        <w:t xml:space="preserve"> (D.Petzāls, L.Rinča, </w:t>
      </w:r>
      <w:r>
        <w:t>I.Eglīte</w:t>
      </w:r>
      <w:r w:rsidRPr="006022EA">
        <w:t>, A.Nagle</w:t>
      </w:r>
      <w:r>
        <w:t>, S.Beļaka</w:t>
      </w:r>
      <w:r w:rsidRPr="006022EA">
        <w:t xml:space="preserve">) </w:t>
      </w:r>
      <w:r w:rsidRPr="006022EA">
        <w:rPr>
          <w:b/>
          <w:bCs/>
        </w:rPr>
        <w:t>PRET</w:t>
      </w:r>
      <w:r w:rsidRPr="006022EA">
        <w:t xml:space="preserve"> – nav, </w:t>
      </w:r>
      <w:r w:rsidRPr="006022EA">
        <w:rPr>
          <w:b/>
          <w:bCs/>
        </w:rPr>
        <w:t>ATTURAS</w:t>
      </w:r>
      <w:r>
        <w:t xml:space="preserve"> – nav,</w:t>
      </w:r>
    </w:p>
    <w:p w14:paraId="26315AFC" w14:textId="77777777" w:rsidR="00AD49F2" w:rsidRDefault="00AD49F2" w:rsidP="00893D8E">
      <w:pPr>
        <w:jc w:val="both"/>
        <w:rPr>
          <w:b/>
        </w:rPr>
      </w:pPr>
    </w:p>
    <w:p w14:paraId="2202DF88" w14:textId="6D67122E" w:rsidR="00893D8E" w:rsidRPr="006022EA" w:rsidRDefault="00893D8E" w:rsidP="00893D8E">
      <w:pPr>
        <w:jc w:val="both"/>
        <w:rPr>
          <w:b/>
        </w:rPr>
      </w:pPr>
      <w:r w:rsidRPr="006022EA">
        <w:rPr>
          <w:b/>
        </w:rPr>
        <w:t>ZEMES LIETU KOMISIJA NOLEMJ:</w:t>
      </w:r>
    </w:p>
    <w:p w14:paraId="58FF23EE" w14:textId="77777777" w:rsidR="0095459D" w:rsidRDefault="0095459D" w:rsidP="00AD49F2">
      <w:pPr>
        <w:ind w:right="-1" w:firstLine="567"/>
        <w:jc w:val="both"/>
        <w:rPr>
          <w:color w:val="000000" w:themeColor="text1"/>
        </w:rPr>
      </w:pPr>
    </w:p>
    <w:p w14:paraId="496BB0E6" w14:textId="6F792B50" w:rsidR="00AD49F2" w:rsidRDefault="00AD49F2" w:rsidP="00AD49F2">
      <w:pPr>
        <w:ind w:right="-1" w:firstLine="567"/>
        <w:jc w:val="both"/>
        <w:rPr>
          <w:color w:val="000000" w:themeColor="text1"/>
        </w:rPr>
      </w:pPr>
      <w:r>
        <w:rPr>
          <w:color w:val="000000" w:themeColor="text1"/>
        </w:rPr>
        <w:t xml:space="preserve">Apstiprināt </w:t>
      </w:r>
      <w:r>
        <w:t xml:space="preserve">Nekustamā īpašuma valsts kadastra informācijas sistēmā </w:t>
      </w:r>
      <w:r>
        <w:rPr>
          <w:color w:val="000000" w:themeColor="text1"/>
        </w:rPr>
        <w:t>reģistrētos zemes vienības</w:t>
      </w:r>
      <w:r w:rsidRPr="007A7933">
        <w:t xml:space="preserve"> </w:t>
      </w:r>
      <w:r>
        <w:rPr>
          <w:color w:val="000000" w:themeColor="text1"/>
        </w:rPr>
        <w:t xml:space="preserve">ar kadastra apzīmējumu </w:t>
      </w:r>
      <w:r>
        <w:t>0900 007 0235 Aveņu ielā 34</w:t>
      </w:r>
      <w:r>
        <w:rPr>
          <w:color w:val="000000" w:themeColor="text1"/>
        </w:rPr>
        <w:t>, Jelgavā, platība 0,0567 ha, zemes robežu un situācijas plānus</w:t>
      </w:r>
      <w:r w:rsidR="00CA08C7">
        <w:rPr>
          <w:color w:val="000000" w:themeColor="text1"/>
        </w:rPr>
        <w:t>.</w:t>
      </w:r>
      <w:r>
        <w:rPr>
          <w:color w:val="000000" w:themeColor="text1"/>
        </w:rPr>
        <w:t xml:space="preserve"> </w:t>
      </w:r>
    </w:p>
    <w:p w14:paraId="08A51438" w14:textId="77777777" w:rsidR="0095459D" w:rsidRDefault="0095459D" w:rsidP="00893D8E">
      <w:pPr>
        <w:pStyle w:val="Pamatteksts"/>
        <w:tabs>
          <w:tab w:val="left" w:pos="3969"/>
          <w:tab w:val="center" w:pos="4536"/>
        </w:tabs>
        <w:jc w:val="center"/>
        <w:rPr>
          <w:rFonts w:ascii="Times New Roman" w:hAnsi="Times New Roman"/>
          <w:b/>
          <w:bCs/>
        </w:rPr>
      </w:pPr>
    </w:p>
    <w:p w14:paraId="36BD83EB" w14:textId="77777777" w:rsidR="00CA08C7" w:rsidRDefault="00CA08C7" w:rsidP="00893D8E">
      <w:pPr>
        <w:pStyle w:val="Pamatteksts"/>
        <w:tabs>
          <w:tab w:val="left" w:pos="3969"/>
          <w:tab w:val="center" w:pos="4536"/>
        </w:tabs>
        <w:jc w:val="center"/>
        <w:rPr>
          <w:rFonts w:ascii="Times New Roman" w:hAnsi="Times New Roman"/>
          <w:b/>
          <w:bCs/>
        </w:rPr>
      </w:pPr>
    </w:p>
    <w:p w14:paraId="3F96D129" w14:textId="77777777" w:rsidR="00CA08C7" w:rsidRDefault="00CA08C7" w:rsidP="00893D8E">
      <w:pPr>
        <w:pStyle w:val="Pamatteksts"/>
        <w:tabs>
          <w:tab w:val="left" w:pos="3969"/>
          <w:tab w:val="center" w:pos="4536"/>
        </w:tabs>
        <w:jc w:val="center"/>
        <w:rPr>
          <w:rFonts w:ascii="Times New Roman" w:hAnsi="Times New Roman"/>
          <w:b/>
          <w:bCs/>
        </w:rPr>
      </w:pPr>
    </w:p>
    <w:p w14:paraId="76CB04DB" w14:textId="77777777" w:rsidR="00CA08C7" w:rsidRDefault="00CA08C7" w:rsidP="00893D8E">
      <w:pPr>
        <w:pStyle w:val="Pamatteksts"/>
        <w:tabs>
          <w:tab w:val="left" w:pos="3969"/>
          <w:tab w:val="center" w:pos="4536"/>
        </w:tabs>
        <w:jc w:val="center"/>
        <w:rPr>
          <w:rFonts w:ascii="Times New Roman" w:hAnsi="Times New Roman"/>
          <w:b/>
          <w:bCs/>
        </w:rPr>
      </w:pPr>
    </w:p>
    <w:p w14:paraId="688B99E7" w14:textId="77777777" w:rsidR="00CA08C7" w:rsidRDefault="00CA08C7" w:rsidP="00893D8E">
      <w:pPr>
        <w:pStyle w:val="Pamatteksts"/>
        <w:tabs>
          <w:tab w:val="left" w:pos="3969"/>
          <w:tab w:val="center" w:pos="4536"/>
        </w:tabs>
        <w:jc w:val="center"/>
        <w:rPr>
          <w:rFonts w:ascii="Times New Roman" w:hAnsi="Times New Roman"/>
          <w:b/>
          <w:bCs/>
        </w:rPr>
      </w:pPr>
    </w:p>
    <w:p w14:paraId="54F850C2" w14:textId="77777777" w:rsidR="00CA08C7" w:rsidRDefault="00CA08C7" w:rsidP="00893D8E">
      <w:pPr>
        <w:pStyle w:val="Pamatteksts"/>
        <w:tabs>
          <w:tab w:val="left" w:pos="3969"/>
          <w:tab w:val="center" w:pos="4536"/>
        </w:tabs>
        <w:jc w:val="center"/>
        <w:rPr>
          <w:rFonts w:ascii="Times New Roman" w:hAnsi="Times New Roman"/>
          <w:b/>
          <w:bCs/>
        </w:rPr>
      </w:pPr>
    </w:p>
    <w:p w14:paraId="6D905384" w14:textId="77777777" w:rsidR="00CA08C7" w:rsidRDefault="00CA08C7" w:rsidP="00893D8E">
      <w:pPr>
        <w:pStyle w:val="Pamatteksts"/>
        <w:tabs>
          <w:tab w:val="left" w:pos="3969"/>
          <w:tab w:val="center" w:pos="4536"/>
        </w:tabs>
        <w:jc w:val="center"/>
        <w:rPr>
          <w:rFonts w:ascii="Times New Roman" w:hAnsi="Times New Roman"/>
          <w:b/>
          <w:bCs/>
        </w:rPr>
      </w:pPr>
    </w:p>
    <w:p w14:paraId="517CFD77" w14:textId="553F042F" w:rsidR="00893D8E" w:rsidRPr="006022EA" w:rsidRDefault="00893D8E" w:rsidP="00893D8E">
      <w:pPr>
        <w:pStyle w:val="Pamatteksts"/>
        <w:tabs>
          <w:tab w:val="left" w:pos="3969"/>
          <w:tab w:val="center" w:pos="4536"/>
        </w:tabs>
        <w:jc w:val="center"/>
        <w:rPr>
          <w:rFonts w:ascii="Times New Roman" w:hAnsi="Times New Roman"/>
          <w:b/>
          <w:bCs/>
        </w:rPr>
      </w:pPr>
      <w:r>
        <w:rPr>
          <w:rFonts w:ascii="Times New Roman" w:hAnsi="Times New Roman"/>
          <w:b/>
          <w:bCs/>
        </w:rPr>
        <w:t>9</w:t>
      </w:r>
      <w:r w:rsidRPr="006022EA">
        <w:rPr>
          <w:rFonts w:ascii="Times New Roman" w:hAnsi="Times New Roman"/>
          <w:b/>
          <w:bCs/>
        </w:rPr>
        <w:t>/</w:t>
      </w:r>
      <w:r>
        <w:rPr>
          <w:rFonts w:ascii="Times New Roman" w:hAnsi="Times New Roman"/>
          <w:b/>
          <w:bCs/>
        </w:rPr>
        <w:t>24</w:t>
      </w:r>
    </w:p>
    <w:p w14:paraId="1170D0BB" w14:textId="2F39360D" w:rsidR="003E4239" w:rsidRDefault="003E4239" w:rsidP="003E4239">
      <w:pPr>
        <w:pBdr>
          <w:bottom w:val="single" w:sz="4" w:space="1" w:color="auto"/>
        </w:pBdr>
        <w:jc w:val="center"/>
        <w:rPr>
          <w:b/>
        </w:rPr>
      </w:pPr>
      <w:r w:rsidRPr="003E4239">
        <w:rPr>
          <w:b/>
        </w:rPr>
        <w:t>ZEMES VIENĪBAS AVIĀCIJAS IELĀ 18R, JELGAVĀ ATBILSTĪBA STARPGABALA STATUSAM</w:t>
      </w:r>
    </w:p>
    <w:p w14:paraId="09654D58" w14:textId="73FD8EA1" w:rsidR="00893D8E" w:rsidRPr="006022EA" w:rsidRDefault="00893D8E" w:rsidP="00893D8E">
      <w:pPr>
        <w:jc w:val="center"/>
        <w:rPr>
          <w:bCs/>
          <w:lang w:eastAsia="lv-LV"/>
        </w:rPr>
      </w:pPr>
      <w:r w:rsidRPr="006022EA">
        <w:t xml:space="preserve"> (Ziņo </w:t>
      </w:r>
      <w:r w:rsidR="00AD49F2">
        <w:rPr>
          <w:color w:val="000000"/>
        </w:rPr>
        <w:t>S.Ozola</w:t>
      </w:r>
      <w:r w:rsidRPr="006022EA">
        <w:t>)</w:t>
      </w:r>
    </w:p>
    <w:p w14:paraId="62D472D3" w14:textId="77777777" w:rsidR="00893D8E" w:rsidRPr="006022EA" w:rsidRDefault="00893D8E" w:rsidP="00893D8E">
      <w:pPr>
        <w:ind w:firstLine="540"/>
        <w:jc w:val="both"/>
        <w:rPr>
          <w:sz w:val="16"/>
          <w:szCs w:val="16"/>
        </w:rPr>
      </w:pPr>
    </w:p>
    <w:p w14:paraId="4E7C3B28" w14:textId="77777777" w:rsidR="00AD49F2" w:rsidRPr="006022EA" w:rsidRDefault="00AD49F2" w:rsidP="00AD49F2">
      <w:pPr>
        <w:jc w:val="both"/>
      </w:pPr>
      <w:r w:rsidRPr="006022EA">
        <w:rPr>
          <w:b/>
          <w:bCs/>
        </w:rPr>
        <w:t>Atklāti balsojot: PAR</w:t>
      </w:r>
      <w:r w:rsidRPr="006022EA">
        <w:t xml:space="preserve"> </w:t>
      </w:r>
      <w:r w:rsidRPr="006022EA">
        <w:rPr>
          <w:b/>
          <w:bCs/>
        </w:rPr>
        <w:t xml:space="preserve">– </w:t>
      </w:r>
      <w:r>
        <w:rPr>
          <w:b/>
          <w:bCs/>
        </w:rPr>
        <w:t>5</w:t>
      </w:r>
      <w:r w:rsidRPr="006022EA">
        <w:t xml:space="preserve"> (D.Petzāls, L.Rinča, </w:t>
      </w:r>
      <w:r>
        <w:t>I.Eglīte</w:t>
      </w:r>
      <w:r w:rsidRPr="006022EA">
        <w:t>, A.Nagle</w:t>
      </w:r>
      <w:r>
        <w:t>, S.Beļaka</w:t>
      </w:r>
      <w:r w:rsidRPr="006022EA">
        <w:t xml:space="preserve">) </w:t>
      </w:r>
      <w:r w:rsidRPr="006022EA">
        <w:rPr>
          <w:b/>
          <w:bCs/>
        </w:rPr>
        <w:t>PRET</w:t>
      </w:r>
      <w:r w:rsidRPr="006022EA">
        <w:t xml:space="preserve"> – nav, </w:t>
      </w:r>
      <w:r w:rsidRPr="006022EA">
        <w:rPr>
          <w:b/>
          <w:bCs/>
        </w:rPr>
        <w:t>ATTURAS</w:t>
      </w:r>
      <w:r>
        <w:t xml:space="preserve"> – nav,</w:t>
      </w:r>
    </w:p>
    <w:p w14:paraId="1810D3C5" w14:textId="77777777" w:rsidR="00893D8E" w:rsidRPr="006022EA" w:rsidRDefault="00893D8E" w:rsidP="00893D8E">
      <w:pPr>
        <w:rPr>
          <w:b/>
          <w:lang w:eastAsia="lv-LV"/>
        </w:rPr>
      </w:pPr>
      <w:r w:rsidRPr="006022EA">
        <w:rPr>
          <w:b/>
          <w:lang w:eastAsia="lv-LV"/>
        </w:rPr>
        <w:t xml:space="preserve"> </w:t>
      </w:r>
    </w:p>
    <w:p w14:paraId="5898E30A" w14:textId="77777777" w:rsidR="00893D8E" w:rsidRPr="006022EA" w:rsidRDefault="00893D8E" w:rsidP="00893D8E">
      <w:pPr>
        <w:jc w:val="both"/>
        <w:rPr>
          <w:b/>
        </w:rPr>
      </w:pPr>
      <w:r w:rsidRPr="006022EA">
        <w:rPr>
          <w:b/>
        </w:rPr>
        <w:t>ZEMES LIETU KOMISIJA NOLEMJ:</w:t>
      </w:r>
    </w:p>
    <w:p w14:paraId="5297569F" w14:textId="77777777" w:rsidR="00CA08C7" w:rsidRDefault="00AD49F2" w:rsidP="00AD49F2">
      <w:pPr>
        <w:jc w:val="both"/>
        <w:rPr>
          <w:bCs/>
          <w:lang w:eastAsia="lv-LV"/>
        </w:rPr>
      </w:pPr>
      <w:r>
        <w:rPr>
          <w:bCs/>
          <w:lang w:eastAsia="lv-LV"/>
        </w:rPr>
        <w:t xml:space="preserve">      </w:t>
      </w:r>
    </w:p>
    <w:p w14:paraId="36A3888E" w14:textId="54E0E3FD" w:rsidR="00AD49F2" w:rsidRPr="003806DA" w:rsidRDefault="00AD49F2" w:rsidP="00CA08C7">
      <w:pPr>
        <w:ind w:firstLine="426"/>
        <w:jc w:val="both"/>
        <w:rPr>
          <w:bCs/>
          <w:lang w:eastAsia="lv-LV"/>
        </w:rPr>
      </w:pPr>
      <w:r w:rsidRPr="003806DA">
        <w:rPr>
          <w:bCs/>
          <w:lang w:eastAsia="lv-LV"/>
        </w:rPr>
        <w:t>Noteikt starpgabala statusu zemes vienīb</w:t>
      </w:r>
      <w:r>
        <w:rPr>
          <w:bCs/>
          <w:lang w:eastAsia="lv-LV"/>
        </w:rPr>
        <w:t xml:space="preserve">ai </w:t>
      </w:r>
      <w:r>
        <w:rPr>
          <w:lang w:eastAsia="lv-LV"/>
        </w:rPr>
        <w:t>Aviācijas ielā 18R, Jelgavā, (kadastra apzīmējums 0900 027 0393, platība 172 m</w:t>
      </w:r>
      <w:r>
        <w:rPr>
          <w:vertAlign w:val="superscript"/>
          <w:lang w:eastAsia="lv-LV"/>
        </w:rPr>
        <w:t>2</w:t>
      </w:r>
      <w:r>
        <w:rPr>
          <w:lang w:eastAsia="lv-LV"/>
        </w:rPr>
        <w:t>)</w:t>
      </w:r>
      <w:r w:rsidRPr="00355FA4">
        <w:rPr>
          <w:bCs/>
          <w:lang w:eastAsia="lv-LV"/>
        </w:rPr>
        <w:t>.</w:t>
      </w:r>
    </w:p>
    <w:p w14:paraId="3ABA7173" w14:textId="77777777" w:rsidR="00AD49F2" w:rsidRDefault="00AD49F2" w:rsidP="00AD49F2">
      <w:pPr>
        <w:jc w:val="both"/>
        <w:rPr>
          <w:bCs/>
          <w:lang w:eastAsia="lv-LV"/>
        </w:rPr>
      </w:pPr>
    </w:p>
    <w:p w14:paraId="1D9F15A8" w14:textId="77777777" w:rsidR="00AD49F2" w:rsidRPr="002B5E6E" w:rsidRDefault="00AD49F2" w:rsidP="00CA08C7">
      <w:pPr>
        <w:ind w:firstLine="426"/>
        <w:jc w:val="both"/>
        <w:rPr>
          <w:lang w:eastAsia="lv-LV"/>
        </w:rPr>
      </w:pPr>
      <w:r>
        <w:t xml:space="preserve">Lēmumu viena mēneša laikā var apstrīdēt Jelgavas valstspilsētas pašvaldības domē, iesniegumu iesniedzot Jelgavas valstspilsētas pašvaldības Klientu apkalpošanas centrā, Lielajā ielā 11, Jelgavā </w:t>
      </w:r>
      <w:r w:rsidRPr="002B5E6E">
        <w:t xml:space="preserve">vai elektroniski, nosūtot to uz pašvaldības oficiālo elektronisko adresi (e-adresi) vai e-pasta adresi: </w:t>
      </w:r>
      <w:hyperlink r:id="rId39" w:history="1">
        <w:r w:rsidRPr="002B5E6E">
          <w:rPr>
            <w:rStyle w:val="Hipersaite"/>
          </w:rPr>
          <w:t>pasts@jelgava.lv</w:t>
        </w:r>
      </w:hyperlink>
      <w:r w:rsidRPr="002B5E6E">
        <w:rPr>
          <w:rStyle w:val="Hipersaite"/>
        </w:rPr>
        <w:t>.</w:t>
      </w:r>
    </w:p>
    <w:p w14:paraId="38A6648D" w14:textId="77777777" w:rsidR="0095459D" w:rsidRDefault="0095459D" w:rsidP="00893D8E">
      <w:pPr>
        <w:pStyle w:val="Pamatteksts"/>
        <w:tabs>
          <w:tab w:val="left" w:pos="3969"/>
          <w:tab w:val="center" w:pos="4536"/>
        </w:tabs>
        <w:jc w:val="center"/>
        <w:rPr>
          <w:rFonts w:ascii="Times New Roman" w:hAnsi="Times New Roman"/>
          <w:b/>
          <w:bCs/>
        </w:rPr>
      </w:pPr>
    </w:p>
    <w:p w14:paraId="5531CFC0" w14:textId="714329C5" w:rsidR="00893D8E" w:rsidRPr="006022EA" w:rsidRDefault="00893D8E" w:rsidP="00893D8E">
      <w:pPr>
        <w:pStyle w:val="Pamatteksts"/>
        <w:tabs>
          <w:tab w:val="left" w:pos="3969"/>
          <w:tab w:val="center" w:pos="4536"/>
        </w:tabs>
        <w:jc w:val="center"/>
        <w:rPr>
          <w:rFonts w:ascii="Times New Roman" w:hAnsi="Times New Roman"/>
          <w:b/>
          <w:bCs/>
        </w:rPr>
      </w:pPr>
      <w:r>
        <w:rPr>
          <w:rFonts w:ascii="Times New Roman" w:hAnsi="Times New Roman"/>
          <w:b/>
          <w:bCs/>
        </w:rPr>
        <w:t>9</w:t>
      </w:r>
      <w:r w:rsidRPr="006022EA">
        <w:rPr>
          <w:rFonts w:ascii="Times New Roman" w:hAnsi="Times New Roman"/>
          <w:b/>
          <w:bCs/>
        </w:rPr>
        <w:t>/</w:t>
      </w:r>
      <w:r>
        <w:rPr>
          <w:rFonts w:ascii="Times New Roman" w:hAnsi="Times New Roman"/>
          <w:b/>
          <w:bCs/>
        </w:rPr>
        <w:t>25</w:t>
      </w:r>
    </w:p>
    <w:p w14:paraId="09965FD2" w14:textId="778027B4" w:rsidR="003E4239" w:rsidRDefault="003E4239" w:rsidP="003E4239">
      <w:pPr>
        <w:pBdr>
          <w:bottom w:val="single" w:sz="4" w:space="1" w:color="auto"/>
        </w:pBdr>
        <w:jc w:val="center"/>
        <w:rPr>
          <w:b/>
        </w:rPr>
      </w:pPr>
      <w:r w:rsidRPr="003E4239">
        <w:rPr>
          <w:b/>
        </w:rPr>
        <w:t>ZEMES IERĪCĪBAS PROJEKTA APSTIPRINĀŠANA ZEMES VIENĪBĀM TĒRVETES IELĀ 176, GULBJU IELĀ 15, GULBJU IELĀ 19, JELGAVĀ</w:t>
      </w:r>
    </w:p>
    <w:p w14:paraId="437FA8DF" w14:textId="0EEAE60C" w:rsidR="00893D8E" w:rsidRPr="006022EA" w:rsidRDefault="00893D8E" w:rsidP="00893D8E">
      <w:pPr>
        <w:jc w:val="center"/>
        <w:rPr>
          <w:bCs/>
          <w:lang w:eastAsia="lv-LV"/>
        </w:rPr>
      </w:pPr>
      <w:r w:rsidRPr="006022EA">
        <w:t xml:space="preserve"> (Ziņo </w:t>
      </w:r>
      <w:r w:rsidR="00AD49F2">
        <w:rPr>
          <w:color w:val="000000"/>
        </w:rPr>
        <w:t>S.Ozola</w:t>
      </w:r>
      <w:r w:rsidRPr="006022EA">
        <w:t>)</w:t>
      </w:r>
    </w:p>
    <w:p w14:paraId="137E3FF7" w14:textId="585FC43B" w:rsidR="00893D8E" w:rsidRPr="006022EA" w:rsidRDefault="00893D8E" w:rsidP="00893D8E">
      <w:pPr>
        <w:tabs>
          <w:tab w:val="left" w:pos="4019"/>
        </w:tabs>
        <w:ind w:right="-96"/>
        <w:jc w:val="both"/>
      </w:pPr>
      <w:r>
        <w:t xml:space="preserve">Jautājumus uzdod: </w:t>
      </w:r>
      <w:r w:rsidR="00AD49F2">
        <w:t>D.Petzāls</w:t>
      </w:r>
      <w:r>
        <w:t>, A.</w:t>
      </w:r>
      <w:r w:rsidRPr="006022EA">
        <w:t xml:space="preserve">Nagle, </w:t>
      </w:r>
      <w:r w:rsidR="00AD49F2">
        <w:t>S.Beļaka</w:t>
      </w:r>
    </w:p>
    <w:p w14:paraId="6D68AF1C" w14:textId="7309D202" w:rsidR="00893D8E" w:rsidRPr="006022EA" w:rsidRDefault="00893D8E" w:rsidP="00893D8E">
      <w:pPr>
        <w:tabs>
          <w:tab w:val="left" w:pos="4019"/>
        </w:tabs>
        <w:ind w:right="-96"/>
        <w:jc w:val="both"/>
      </w:pPr>
      <w:r>
        <w:t xml:space="preserve">Uz jautājumiem atbild: </w:t>
      </w:r>
      <w:r w:rsidR="00AD49F2">
        <w:t>S.Ozola</w:t>
      </w:r>
    </w:p>
    <w:p w14:paraId="6412B0D8" w14:textId="77777777" w:rsidR="00893D8E" w:rsidRPr="006022EA" w:rsidRDefault="00893D8E" w:rsidP="00893D8E">
      <w:pPr>
        <w:ind w:firstLine="540"/>
        <w:jc w:val="both"/>
        <w:rPr>
          <w:sz w:val="16"/>
          <w:szCs w:val="16"/>
        </w:rPr>
      </w:pPr>
    </w:p>
    <w:p w14:paraId="0EF63D8F" w14:textId="77777777" w:rsidR="00AD49F2" w:rsidRPr="006022EA" w:rsidRDefault="00AD49F2" w:rsidP="00AD49F2">
      <w:pPr>
        <w:jc w:val="both"/>
      </w:pPr>
      <w:r w:rsidRPr="006022EA">
        <w:rPr>
          <w:b/>
          <w:bCs/>
        </w:rPr>
        <w:t>Atklāti balsojot: PAR</w:t>
      </w:r>
      <w:r w:rsidRPr="006022EA">
        <w:t xml:space="preserve"> </w:t>
      </w:r>
      <w:r w:rsidRPr="006022EA">
        <w:rPr>
          <w:b/>
          <w:bCs/>
        </w:rPr>
        <w:t xml:space="preserve">– </w:t>
      </w:r>
      <w:r>
        <w:rPr>
          <w:b/>
          <w:bCs/>
        </w:rPr>
        <w:t>5</w:t>
      </w:r>
      <w:r w:rsidRPr="006022EA">
        <w:t xml:space="preserve"> (D.Petzāls, L.Rinča, </w:t>
      </w:r>
      <w:r>
        <w:t>I.Eglīte</w:t>
      </w:r>
      <w:r w:rsidRPr="006022EA">
        <w:t>, A.Nagle</w:t>
      </w:r>
      <w:r>
        <w:t>, S.Beļaka</w:t>
      </w:r>
      <w:r w:rsidRPr="006022EA">
        <w:t xml:space="preserve">) </w:t>
      </w:r>
      <w:r w:rsidRPr="006022EA">
        <w:rPr>
          <w:b/>
          <w:bCs/>
        </w:rPr>
        <w:t>PRET</w:t>
      </w:r>
      <w:r w:rsidRPr="006022EA">
        <w:t xml:space="preserve"> – nav, </w:t>
      </w:r>
      <w:r w:rsidRPr="006022EA">
        <w:rPr>
          <w:b/>
          <w:bCs/>
        </w:rPr>
        <w:t>ATTURAS</w:t>
      </w:r>
      <w:r>
        <w:t xml:space="preserve"> – nav,</w:t>
      </w:r>
    </w:p>
    <w:p w14:paraId="5F8EEF14" w14:textId="77777777" w:rsidR="00893D8E" w:rsidRPr="006022EA" w:rsidRDefault="00893D8E" w:rsidP="00893D8E">
      <w:pPr>
        <w:rPr>
          <w:b/>
          <w:lang w:eastAsia="lv-LV"/>
        </w:rPr>
      </w:pPr>
      <w:r w:rsidRPr="006022EA">
        <w:rPr>
          <w:b/>
          <w:lang w:eastAsia="lv-LV"/>
        </w:rPr>
        <w:t xml:space="preserve"> </w:t>
      </w:r>
    </w:p>
    <w:p w14:paraId="0976A8D0" w14:textId="77777777" w:rsidR="00893D8E" w:rsidRPr="006022EA" w:rsidRDefault="00893D8E" w:rsidP="00893D8E">
      <w:pPr>
        <w:jc w:val="both"/>
        <w:rPr>
          <w:b/>
        </w:rPr>
      </w:pPr>
      <w:r w:rsidRPr="006022EA">
        <w:rPr>
          <w:b/>
        </w:rPr>
        <w:t>ZEMES LIETU KOMISIJA NOLEMJ:</w:t>
      </w:r>
    </w:p>
    <w:p w14:paraId="797F52BF" w14:textId="77777777" w:rsidR="00CA08C7" w:rsidRDefault="00AD49F2" w:rsidP="00AD49F2">
      <w:pPr>
        <w:jc w:val="both"/>
        <w:rPr>
          <w:lang w:eastAsia="lv-LV"/>
        </w:rPr>
      </w:pPr>
      <w:r>
        <w:rPr>
          <w:lang w:eastAsia="lv-LV"/>
        </w:rPr>
        <w:t xml:space="preserve">      </w:t>
      </w:r>
    </w:p>
    <w:p w14:paraId="069AF082" w14:textId="441CB514" w:rsidR="00AD49F2" w:rsidRDefault="00AD49F2" w:rsidP="00AD49F2">
      <w:pPr>
        <w:jc w:val="both"/>
        <w:rPr>
          <w:lang w:eastAsia="lv-LV"/>
        </w:rPr>
      </w:pPr>
      <w:r>
        <w:rPr>
          <w:lang w:eastAsia="lv-LV"/>
        </w:rPr>
        <w:t xml:space="preserve">Apstiprināt SIA “Zemes Projekti” sertificētas zemes ierīkotājas </w:t>
      </w:r>
      <w:r w:rsidR="00CA08C7">
        <w:rPr>
          <w:lang w:eastAsia="lv-LV"/>
        </w:rPr>
        <w:t>[..]</w:t>
      </w:r>
      <w:r>
        <w:rPr>
          <w:lang w:eastAsia="lv-LV"/>
        </w:rPr>
        <w:t xml:space="preserve"> izstrādāto </w:t>
      </w:r>
      <w:r>
        <w:rPr>
          <w:bCs/>
          <w:lang w:eastAsia="lv-LV"/>
        </w:rPr>
        <w:t>zemes ierīcības projektu zemes vienībām Tērvetes ielā 176, Gulbju ielā 15 un Gulbju ielā 19</w:t>
      </w:r>
      <w:r>
        <w:rPr>
          <w:lang w:eastAsia="lv-LV"/>
        </w:rPr>
        <w:t xml:space="preserve">, Jelgavā. </w:t>
      </w:r>
    </w:p>
    <w:p w14:paraId="010959C3" w14:textId="77777777" w:rsidR="00AD49F2" w:rsidRDefault="00AD49F2" w:rsidP="00AD49F2">
      <w:pPr>
        <w:jc w:val="both"/>
        <w:rPr>
          <w:bCs/>
          <w:lang w:eastAsia="lv-LV"/>
        </w:rPr>
      </w:pPr>
      <w:r>
        <w:rPr>
          <w:bCs/>
          <w:lang w:eastAsia="lv-LV"/>
        </w:rPr>
        <w:t xml:space="preserve">      </w:t>
      </w:r>
    </w:p>
    <w:p w14:paraId="5EC53999" w14:textId="77777777" w:rsidR="00AD49F2" w:rsidRDefault="00AD49F2" w:rsidP="00AD49F2">
      <w:pPr>
        <w:jc w:val="both"/>
        <w:rPr>
          <w:lang w:eastAsia="lv-LV"/>
        </w:rPr>
      </w:pPr>
      <w:r>
        <w:rPr>
          <w:bCs/>
          <w:lang w:eastAsia="lv-LV"/>
        </w:rPr>
        <w:t xml:space="preserve">      </w:t>
      </w:r>
      <w:r>
        <w:t xml:space="preserve">Lēmumu viena mēneša laikā var apstrīdēt Jelgavas valstspilsētas pašvaldības domē, iesniegumu iesniedzot Jelgavas valstspilsētas pašvaldības Klientu apkalpošanas centrā, Lielajā ielā 11, Jelgavā vai elektroniski, nosūtot to uz pašvaldības oficiālo elektronisko adresi (e-adresi) vai e-pasta adresi: </w:t>
      </w:r>
      <w:hyperlink r:id="rId40" w:history="1">
        <w:r>
          <w:rPr>
            <w:rStyle w:val="Hipersaite"/>
          </w:rPr>
          <w:t>pasts@jelgava.lv</w:t>
        </w:r>
      </w:hyperlink>
      <w:r>
        <w:rPr>
          <w:rStyle w:val="Hipersaite"/>
        </w:rPr>
        <w:t>.</w:t>
      </w:r>
    </w:p>
    <w:p w14:paraId="321D341B" w14:textId="23AA7AF9" w:rsidR="00FA2D2D" w:rsidRPr="006022EA" w:rsidRDefault="00FA2D2D" w:rsidP="00FA2D2D">
      <w:pPr>
        <w:ind w:right="46"/>
        <w:jc w:val="center"/>
        <w:rPr>
          <w:b/>
          <w:bCs/>
          <w:lang w:eastAsia="lv-LV"/>
        </w:rPr>
      </w:pPr>
    </w:p>
    <w:p w14:paraId="0C9DE939" w14:textId="77777777" w:rsidR="006022EA" w:rsidRDefault="006022EA" w:rsidP="00776486">
      <w:pPr>
        <w:ind w:right="-96"/>
        <w:jc w:val="both"/>
      </w:pPr>
    </w:p>
    <w:p w14:paraId="3603CDAC" w14:textId="6BFC30D9" w:rsidR="00BF7849" w:rsidRPr="006022EA" w:rsidRDefault="00BF7849" w:rsidP="00776486">
      <w:pPr>
        <w:ind w:right="-96"/>
        <w:jc w:val="both"/>
      </w:pPr>
      <w:r w:rsidRPr="006022EA">
        <w:t>Lēmumi pievienoti protokolam.</w:t>
      </w:r>
    </w:p>
    <w:tbl>
      <w:tblPr>
        <w:tblW w:w="9150" w:type="dxa"/>
        <w:tblLayout w:type="fixed"/>
        <w:tblLook w:val="01E0" w:firstRow="1" w:lastRow="1" w:firstColumn="1" w:lastColumn="1" w:noHBand="0" w:noVBand="0"/>
      </w:tblPr>
      <w:tblGrid>
        <w:gridCol w:w="7655"/>
        <w:gridCol w:w="1495"/>
      </w:tblGrid>
      <w:tr w:rsidR="00CE74DE" w:rsidRPr="006022EA" w14:paraId="4B809050" w14:textId="77777777" w:rsidTr="0095459D">
        <w:trPr>
          <w:trHeight w:val="1967"/>
        </w:trPr>
        <w:tc>
          <w:tcPr>
            <w:tcW w:w="7655" w:type="dxa"/>
          </w:tcPr>
          <w:p w14:paraId="34E6FF55" w14:textId="77777777" w:rsidR="00CE74DE" w:rsidRPr="006022EA" w:rsidRDefault="00CE74DE" w:rsidP="0095459D">
            <w:pPr>
              <w:ind w:left="-113" w:right="-703" w:firstLine="6"/>
              <w:jc w:val="both"/>
              <w:rPr>
                <w:bCs/>
              </w:rPr>
            </w:pPr>
          </w:p>
          <w:p w14:paraId="1CDE29C3" w14:textId="39F65135" w:rsidR="00CE74DE" w:rsidRPr="006022EA" w:rsidRDefault="00CE74DE" w:rsidP="0095459D">
            <w:pPr>
              <w:ind w:left="-113" w:right="-703" w:firstLine="6"/>
              <w:jc w:val="both"/>
            </w:pPr>
            <w:r w:rsidRPr="006022EA">
              <w:rPr>
                <w:bCs/>
              </w:rPr>
              <w:t>Sēdi slēdz plkst.</w:t>
            </w:r>
            <w:r w:rsidRPr="006022EA">
              <w:t xml:space="preserve"> </w:t>
            </w:r>
            <w:r w:rsidR="00383338" w:rsidRPr="006022EA">
              <w:t>09.</w:t>
            </w:r>
            <w:r w:rsidR="00AD49F2">
              <w:t>13</w:t>
            </w:r>
          </w:p>
          <w:p w14:paraId="789E9BA1" w14:textId="77777777" w:rsidR="00CE74DE" w:rsidRPr="006022EA" w:rsidRDefault="00CE74DE" w:rsidP="0095459D">
            <w:pPr>
              <w:tabs>
                <w:tab w:val="right" w:pos="8789"/>
              </w:tabs>
              <w:ind w:left="-113" w:right="-703" w:firstLine="6"/>
              <w:jc w:val="both"/>
              <w:rPr>
                <w:sz w:val="16"/>
                <w:szCs w:val="16"/>
              </w:rPr>
            </w:pPr>
          </w:p>
          <w:p w14:paraId="026CB869" w14:textId="77777777" w:rsidR="0095459D" w:rsidRDefault="0095459D" w:rsidP="0095459D">
            <w:pPr>
              <w:tabs>
                <w:tab w:val="right" w:pos="8789"/>
              </w:tabs>
              <w:spacing w:line="360" w:lineRule="auto"/>
              <w:ind w:left="-113" w:right="-703" w:firstLine="6"/>
              <w:jc w:val="both"/>
            </w:pPr>
          </w:p>
          <w:p w14:paraId="6AA16740" w14:textId="77777777" w:rsidR="0095459D" w:rsidRDefault="0095459D" w:rsidP="0095459D">
            <w:pPr>
              <w:tabs>
                <w:tab w:val="right" w:pos="8789"/>
              </w:tabs>
              <w:spacing w:line="360" w:lineRule="auto"/>
              <w:ind w:left="-113" w:right="-703" w:firstLine="6"/>
              <w:jc w:val="both"/>
            </w:pPr>
            <w:r>
              <w:t>K</w:t>
            </w:r>
            <w:r w:rsidRPr="006022EA">
              <w:t>omisijas priekšsēdētājs</w:t>
            </w:r>
          </w:p>
          <w:p w14:paraId="77C56100" w14:textId="4D02E441" w:rsidR="0095459D" w:rsidRPr="0095459D" w:rsidRDefault="0095459D" w:rsidP="0095459D">
            <w:pPr>
              <w:ind w:left="-105"/>
            </w:pPr>
            <w:r w:rsidRPr="006022EA">
              <w:t>Komisijas priekšsēdētāj</w:t>
            </w:r>
            <w:r>
              <w:t>a vietniece</w:t>
            </w:r>
          </w:p>
        </w:tc>
        <w:tc>
          <w:tcPr>
            <w:tcW w:w="1495" w:type="dxa"/>
          </w:tcPr>
          <w:p w14:paraId="6A274465" w14:textId="77777777" w:rsidR="00CE74DE" w:rsidRPr="006022EA" w:rsidRDefault="00CE74DE" w:rsidP="0095459D">
            <w:pPr>
              <w:tabs>
                <w:tab w:val="right" w:pos="8789"/>
              </w:tabs>
              <w:spacing w:line="360" w:lineRule="auto"/>
              <w:ind w:left="-113" w:right="-703" w:firstLine="6"/>
              <w:jc w:val="both"/>
            </w:pPr>
          </w:p>
          <w:p w14:paraId="7F77B938" w14:textId="77777777" w:rsidR="00CE74DE" w:rsidRPr="006022EA" w:rsidRDefault="00CE74DE" w:rsidP="0095459D">
            <w:pPr>
              <w:tabs>
                <w:tab w:val="right" w:pos="8789"/>
              </w:tabs>
              <w:spacing w:line="360" w:lineRule="auto"/>
              <w:ind w:left="-113" w:right="-703" w:firstLine="6"/>
              <w:jc w:val="both"/>
            </w:pPr>
          </w:p>
          <w:p w14:paraId="2F099414" w14:textId="77777777" w:rsidR="00CE74DE" w:rsidRPr="006022EA" w:rsidRDefault="00CE74DE" w:rsidP="0095459D">
            <w:pPr>
              <w:tabs>
                <w:tab w:val="right" w:pos="8789"/>
              </w:tabs>
              <w:spacing w:line="360" w:lineRule="auto"/>
              <w:ind w:left="-113" w:right="-703" w:firstLine="6"/>
              <w:jc w:val="both"/>
            </w:pPr>
          </w:p>
          <w:p w14:paraId="7B428A4D" w14:textId="5EC117FB" w:rsidR="0095459D" w:rsidRDefault="00CE74DE" w:rsidP="0095459D">
            <w:pPr>
              <w:tabs>
                <w:tab w:val="right" w:pos="8789"/>
              </w:tabs>
              <w:spacing w:line="360" w:lineRule="auto"/>
              <w:ind w:left="-113" w:right="-703" w:firstLine="6"/>
              <w:jc w:val="both"/>
            </w:pPr>
            <w:r w:rsidRPr="006022EA">
              <w:t>M. Štāls</w:t>
            </w:r>
          </w:p>
          <w:p w14:paraId="34200585" w14:textId="528EFAB6" w:rsidR="00CE74DE" w:rsidRPr="006022EA" w:rsidRDefault="0095459D" w:rsidP="0095459D">
            <w:pPr>
              <w:tabs>
                <w:tab w:val="right" w:pos="8789"/>
              </w:tabs>
              <w:spacing w:line="360" w:lineRule="auto"/>
              <w:ind w:left="-113" w:right="-703" w:firstLine="6"/>
              <w:jc w:val="both"/>
            </w:pPr>
            <w:r>
              <w:t>S. Beļaka</w:t>
            </w:r>
            <w:r w:rsidR="00CE74DE" w:rsidRPr="006022EA">
              <w:t xml:space="preserve"> </w:t>
            </w:r>
          </w:p>
        </w:tc>
      </w:tr>
      <w:tr w:rsidR="00CE74DE" w:rsidRPr="006022EA" w14:paraId="3A409D1C" w14:textId="77777777" w:rsidTr="0095459D">
        <w:trPr>
          <w:trHeight w:val="292"/>
        </w:trPr>
        <w:tc>
          <w:tcPr>
            <w:tcW w:w="7655" w:type="dxa"/>
            <w:hideMark/>
          </w:tcPr>
          <w:p w14:paraId="3CED3944" w14:textId="77777777" w:rsidR="0095459D" w:rsidRDefault="0095459D" w:rsidP="0095459D">
            <w:pPr>
              <w:tabs>
                <w:tab w:val="left" w:pos="1843"/>
              </w:tabs>
              <w:spacing w:line="360" w:lineRule="auto"/>
              <w:ind w:left="-113" w:right="-703" w:firstLine="6"/>
              <w:jc w:val="both"/>
            </w:pPr>
          </w:p>
          <w:p w14:paraId="6CCD2ACF" w14:textId="145C887F" w:rsidR="00CE74DE" w:rsidRPr="006022EA" w:rsidRDefault="0095459D" w:rsidP="0095459D">
            <w:pPr>
              <w:tabs>
                <w:tab w:val="left" w:pos="1843"/>
              </w:tabs>
              <w:spacing w:line="360" w:lineRule="auto"/>
              <w:ind w:left="-113" w:right="-703" w:firstLine="6"/>
              <w:jc w:val="both"/>
            </w:pPr>
            <w:r>
              <w:t>Domes priekšsēdētāja sekretāre</w:t>
            </w:r>
          </w:p>
        </w:tc>
        <w:tc>
          <w:tcPr>
            <w:tcW w:w="1495" w:type="dxa"/>
            <w:hideMark/>
          </w:tcPr>
          <w:p w14:paraId="3403E45D" w14:textId="77777777" w:rsidR="0095459D" w:rsidRDefault="0095459D" w:rsidP="0095459D">
            <w:pPr>
              <w:tabs>
                <w:tab w:val="right" w:pos="8789"/>
              </w:tabs>
              <w:spacing w:line="360" w:lineRule="auto"/>
              <w:ind w:left="-113" w:right="-703" w:firstLine="6"/>
              <w:jc w:val="both"/>
            </w:pPr>
          </w:p>
          <w:p w14:paraId="473AEA70" w14:textId="73C6FDCF" w:rsidR="00CE74DE" w:rsidRPr="0095459D" w:rsidRDefault="0095459D" w:rsidP="0095459D">
            <w:pPr>
              <w:tabs>
                <w:tab w:val="right" w:pos="8789"/>
              </w:tabs>
              <w:spacing w:line="360" w:lineRule="auto"/>
              <w:ind w:left="-113" w:right="-703" w:firstLine="6"/>
              <w:jc w:val="both"/>
            </w:pPr>
            <w:r w:rsidRPr="0095459D">
              <w:t>L. Kupšāne</w:t>
            </w:r>
          </w:p>
        </w:tc>
      </w:tr>
      <w:tr w:rsidR="0095459D" w:rsidRPr="006022EA" w14:paraId="663AB39A" w14:textId="77777777" w:rsidTr="0095459D">
        <w:trPr>
          <w:trHeight w:val="292"/>
        </w:trPr>
        <w:tc>
          <w:tcPr>
            <w:tcW w:w="7655" w:type="dxa"/>
          </w:tcPr>
          <w:p w14:paraId="1709D7C0" w14:textId="77777777" w:rsidR="0095459D" w:rsidRPr="006022EA" w:rsidRDefault="0095459D" w:rsidP="006022EA">
            <w:pPr>
              <w:tabs>
                <w:tab w:val="left" w:pos="1843"/>
              </w:tabs>
              <w:ind w:right="-704"/>
              <w:jc w:val="both"/>
              <w:rPr>
                <w:sz w:val="16"/>
                <w:szCs w:val="16"/>
              </w:rPr>
            </w:pPr>
          </w:p>
        </w:tc>
        <w:tc>
          <w:tcPr>
            <w:tcW w:w="1495" w:type="dxa"/>
          </w:tcPr>
          <w:p w14:paraId="6FA69F50" w14:textId="77777777" w:rsidR="0095459D" w:rsidRPr="0095459D" w:rsidRDefault="0095459D" w:rsidP="00B43199">
            <w:pPr>
              <w:tabs>
                <w:tab w:val="right" w:pos="8789"/>
              </w:tabs>
              <w:ind w:left="-112" w:right="-704" w:firstLine="4"/>
              <w:jc w:val="both"/>
            </w:pPr>
          </w:p>
        </w:tc>
      </w:tr>
    </w:tbl>
    <w:p w14:paraId="36B67D0D" w14:textId="641EECB6" w:rsidR="002B3615" w:rsidRPr="006022EA" w:rsidRDefault="002B3615" w:rsidP="006022EA">
      <w:pPr>
        <w:tabs>
          <w:tab w:val="left" w:pos="3865"/>
        </w:tabs>
      </w:pPr>
    </w:p>
    <w:sectPr w:rsidR="002B3615" w:rsidRPr="006022EA" w:rsidSect="00D832AD">
      <w:footerReference w:type="even" r:id="rId41"/>
      <w:footerReference w:type="default" r:id="rId42"/>
      <w:headerReference w:type="first" r:id="rId43"/>
      <w:pgSz w:w="11906" w:h="16838" w:code="9"/>
      <w:pgMar w:top="709" w:right="991" w:bottom="851" w:left="1134"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58C132" w14:textId="77777777" w:rsidR="00D02CAD" w:rsidRDefault="00D02CAD">
      <w:r>
        <w:separator/>
      </w:r>
    </w:p>
  </w:endnote>
  <w:endnote w:type="continuationSeparator" w:id="0">
    <w:p w14:paraId="25E3EB12" w14:textId="77777777" w:rsidR="00D02CAD" w:rsidRDefault="00D02CAD">
      <w:r>
        <w:continuationSeparator/>
      </w:r>
    </w:p>
  </w:endnote>
  <w:endnote w:type="continuationNotice" w:id="1">
    <w:p w14:paraId="14752285" w14:textId="77777777" w:rsidR="00D02CAD" w:rsidRDefault="00D02CA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BA"/>
    <w:family w:val="roman"/>
    <w:pitch w:val="variable"/>
    <w:sig w:usb0="00000287" w:usb1="00000000" w:usb2="00000000" w:usb3="00000000" w:csb0="0000009F" w:csb1="00000000"/>
  </w:font>
  <w:font w:name="Belwe Lt TL">
    <w:altName w:val="Times New Roman"/>
    <w:charset w:val="BA"/>
    <w:family w:val="roman"/>
    <w:pitch w:val="variable"/>
    <w:sig w:usb0="800002AF" w:usb1="5000204A" w:usb2="00000000" w:usb3="00000000" w:csb0="0000009F" w:csb1="00000000"/>
  </w:font>
  <w:font w:name="Tahoma">
    <w:panose1 w:val="020B0604030504040204"/>
    <w:charset w:val="BA"/>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74206" w14:textId="77777777" w:rsidR="00B43199" w:rsidRDefault="00B43199">
    <w:pPr>
      <w:pStyle w:val="Kjene"/>
      <w:jc w:val="right"/>
    </w:pPr>
    <w:r>
      <w:rPr>
        <w:rStyle w:val="Lappusesnumurs"/>
      </w:rPr>
      <w:fldChar w:fldCharType="begin"/>
    </w:r>
    <w:r>
      <w:rPr>
        <w:rStyle w:val="Lappusesnumurs"/>
      </w:rPr>
      <w:instrText xml:space="preserve"> PAGE </w:instrText>
    </w:r>
    <w:r>
      <w:rPr>
        <w:rStyle w:val="Lappusesnumurs"/>
      </w:rPr>
      <w:fldChar w:fldCharType="separate"/>
    </w:r>
    <w:r>
      <w:rPr>
        <w:rStyle w:val="Lappusesnumurs"/>
        <w:noProof/>
      </w:rPr>
      <w:t>2</w:t>
    </w:r>
    <w:r>
      <w:rPr>
        <w:rStyle w:val="Lappusesnumur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2941536"/>
      <w:docPartObj>
        <w:docPartGallery w:val="Page Numbers (Bottom of Page)"/>
        <w:docPartUnique/>
      </w:docPartObj>
    </w:sdtPr>
    <w:sdtEndPr>
      <w:rPr>
        <w:noProof/>
      </w:rPr>
    </w:sdtEndPr>
    <w:sdtContent>
      <w:p w14:paraId="0A6DFB0E" w14:textId="77777777" w:rsidR="006022EA" w:rsidRPr="006022EA" w:rsidRDefault="006022EA" w:rsidP="006022EA">
        <w:pPr>
          <w:tabs>
            <w:tab w:val="left" w:pos="3865"/>
          </w:tabs>
          <w:jc w:val="center"/>
          <w:rPr>
            <w:sz w:val="22"/>
            <w:szCs w:val="22"/>
          </w:rPr>
        </w:pPr>
        <w:r w:rsidRPr="006022EA">
          <w:rPr>
            <w:sz w:val="22"/>
            <w:szCs w:val="22"/>
          </w:rPr>
          <w:t xml:space="preserve">ŠIS DOKUMENTS IR ELEKTRONISKI PARAKSTĪTS AR DROŠU ELEKTRONISKO PARAKSTU </w:t>
        </w:r>
      </w:p>
      <w:p w14:paraId="5A554DF3" w14:textId="3844FB90" w:rsidR="006022EA" w:rsidRDefault="006022EA" w:rsidP="006022EA">
        <w:pPr>
          <w:pStyle w:val="Kjene"/>
          <w:jc w:val="center"/>
        </w:pPr>
        <w:r w:rsidRPr="006022EA">
          <w:rPr>
            <w:sz w:val="22"/>
            <w:szCs w:val="22"/>
          </w:rPr>
          <w:t>UN SATUR LAIKA ZĪMOGU</w:t>
        </w:r>
      </w:p>
      <w:p w14:paraId="17056D41" w14:textId="159C4A28" w:rsidR="006022EA" w:rsidRDefault="006022EA" w:rsidP="006022EA">
        <w:pPr>
          <w:pStyle w:val="Kjene"/>
          <w:jc w:val="center"/>
        </w:pPr>
        <w:r>
          <w:fldChar w:fldCharType="begin"/>
        </w:r>
        <w:r>
          <w:instrText xml:space="preserve"> PAGE   \* MERGEFORMAT </w:instrText>
        </w:r>
        <w:r>
          <w:fldChar w:fldCharType="separate"/>
        </w:r>
        <w:r w:rsidR="0030752F">
          <w:rPr>
            <w:noProof/>
          </w:rPr>
          <w:t>6</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1529EC" w14:textId="77777777" w:rsidR="00D02CAD" w:rsidRDefault="00D02CAD">
      <w:r>
        <w:separator/>
      </w:r>
    </w:p>
  </w:footnote>
  <w:footnote w:type="continuationSeparator" w:id="0">
    <w:p w14:paraId="29A57F46" w14:textId="77777777" w:rsidR="00D02CAD" w:rsidRDefault="00D02CAD">
      <w:r>
        <w:continuationSeparator/>
      </w:r>
    </w:p>
  </w:footnote>
  <w:footnote w:type="continuationNotice" w:id="1">
    <w:p w14:paraId="0852A73B" w14:textId="77777777" w:rsidR="00D02CAD" w:rsidRDefault="00D02CA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C8F60" w14:textId="77777777" w:rsidR="00B43199" w:rsidRDefault="00B43199" w:rsidP="00C24322">
    <w:pPr>
      <w:pStyle w:val="Galvene"/>
      <w:jc w:val="center"/>
      <w:rPr>
        <w:rFonts w:ascii="Arial" w:hAnsi="Arial"/>
        <w:b/>
        <w:sz w:val="28"/>
      </w:rPr>
    </w:pPr>
    <w:r>
      <w:rPr>
        <w:rFonts w:ascii="Arial" w:hAnsi="Arial"/>
        <w:b/>
        <w:noProof/>
        <w:sz w:val="28"/>
        <w:lang w:val="lv-LV"/>
      </w:rPr>
      <w:drawing>
        <wp:inline distT="0" distB="0" distL="0" distR="0" wp14:anchorId="667E5656" wp14:editId="17C30A12">
          <wp:extent cx="647700" cy="809625"/>
          <wp:effectExtent l="0" t="0" r="0" b="9525"/>
          <wp:docPr id="418322906" name="Attēls 418322906" descr="gerbs_bw-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s_bw-0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700" cy="809625"/>
                  </a:xfrm>
                  <a:prstGeom prst="rect">
                    <a:avLst/>
                  </a:prstGeom>
                  <a:noFill/>
                  <a:ln>
                    <a:noFill/>
                  </a:ln>
                </pic:spPr>
              </pic:pic>
            </a:graphicData>
          </a:graphic>
        </wp:inline>
      </w:drawing>
    </w:r>
  </w:p>
  <w:p w14:paraId="7455582C" w14:textId="77777777" w:rsidR="00B43199" w:rsidRPr="008904B6" w:rsidRDefault="00B43199" w:rsidP="00C24322">
    <w:pPr>
      <w:pStyle w:val="Galvene"/>
      <w:jc w:val="center"/>
      <w:rPr>
        <w:rFonts w:ascii="Arial" w:hAnsi="Arial" w:cs="Arial"/>
        <w:b/>
        <w:sz w:val="22"/>
        <w:szCs w:val="22"/>
        <w:lang w:val="lv-LV"/>
      </w:rPr>
    </w:pPr>
    <w:r w:rsidRPr="008904B6">
      <w:rPr>
        <w:rFonts w:ascii="Arial" w:hAnsi="Arial" w:cs="Arial"/>
        <w:b/>
        <w:sz w:val="22"/>
        <w:szCs w:val="22"/>
        <w:lang w:val="lv-LV"/>
      </w:rPr>
      <w:t>Latvijas Republika</w:t>
    </w:r>
  </w:p>
  <w:p w14:paraId="09248B65" w14:textId="1CD78DAB" w:rsidR="00B43199" w:rsidRPr="003B30E1" w:rsidRDefault="00B43199" w:rsidP="00C24322">
    <w:pPr>
      <w:pStyle w:val="Galvene"/>
      <w:jc w:val="center"/>
      <w:rPr>
        <w:rFonts w:ascii="Arial" w:hAnsi="Arial" w:cs="Arial"/>
        <w:b/>
        <w:sz w:val="30"/>
        <w:szCs w:val="30"/>
        <w:lang w:val="lv-LV"/>
      </w:rPr>
    </w:pPr>
    <w:r w:rsidRPr="003B30E1">
      <w:rPr>
        <w:rFonts w:ascii="Arial" w:hAnsi="Arial" w:cs="Arial"/>
        <w:b/>
        <w:sz w:val="30"/>
        <w:szCs w:val="30"/>
        <w:lang w:val="lv-LV"/>
      </w:rPr>
      <w:t xml:space="preserve">Jelgavas </w:t>
    </w:r>
    <w:r>
      <w:rPr>
        <w:rFonts w:ascii="Arial" w:hAnsi="Arial" w:cs="Arial"/>
        <w:b/>
        <w:sz w:val="30"/>
        <w:szCs w:val="30"/>
        <w:lang w:val="lv-LV"/>
      </w:rPr>
      <w:t>valsts</w:t>
    </w:r>
    <w:r w:rsidRPr="003B30E1">
      <w:rPr>
        <w:rFonts w:ascii="Arial" w:hAnsi="Arial" w:cs="Arial"/>
        <w:b/>
        <w:sz w:val="30"/>
        <w:szCs w:val="30"/>
        <w:lang w:val="lv-LV"/>
      </w:rPr>
      <w:t xml:space="preserve">pilsētas </w:t>
    </w:r>
    <w:r>
      <w:rPr>
        <w:rFonts w:ascii="Arial" w:hAnsi="Arial" w:cs="Arial"/>
        <w:b/>
        <w:sz w:val="30"/>
        <w:szCs w:val="30"/>
        <w:lang w:val="lv-LV"/>
      </w:rPr>
      <w:t>pašvaldība</w:t>
    </w:r>
  </w:p>
  <w:p w14:paraId="5A045B76" w14:textId="77777777" w:rsidR="00B43199" w:rsidRDefault="00B43199" w:rsidP="00C24322">
    <w:pPr>
      <w:pStyle w:val="Galvene"/>
      <w:jc w:val="center"/>
      <w:rPr>
        <w:rFonts w:ascii="Arial" w:hAnsi="Arial" w:cs="Arial"/>
        <w:b/>
        <w:sz w:val="40"/>
        <w:szCs w:val="40"/>
        <w:lang w:val="lv-LV"/>
      </w:rPr>
    </w:pPr>
    <w:r>
      <w:rPr>
        <w:rFonts w:ascii="Arial" w:hAnsi="Arial" w:cs="Arial"/>
        <w:b/>
        <w:sz w:val="40"/>
        <w:szCs w:val="40"/>
        <w:lang w:val="lv-LV"/>
      </w:rPr>
      <w:t xml:space="preserve">Zemes lietu </w:t>
    </w:r>
    <w:r w:rsidRPr="008904B6">
      <w:rPr>
        <w:rFonts w:ascii="Arial" w:hAnsi="Arial" w:cs="Arial"/>
        <w:b/>
        <w:sz w:val="40"/>
        <w:szCs w:val="40"/>
        <w:lang w:val="lv-LV"/>
      </w:rPr>
      <w:t>komisija</w:t>
    </w:r>
  </w:p>
  <w:p w14:paraId="7435996D" w14:textId="6A84AFE5" w:rsidR="00B43199" w:rsidRPr="003B30E1" w:rsidRDefault="00B43199" w:rsidP="00C24322">
    <w:pPr>
      <w:pStyle w:val="Galvene"/>
      <w:pBdr>
        <w:bottom w:val="single" w:sz="6" w:space="1" w:color="auto"/>
      </w:pBdr>
      <w:jc w:val="center"/>
      <w:rPr>
        <w:rFonts w:ascii="Arial" w:hAnsi="Arial" w:cs="Arial"/>
        <w:b/>
        <w:sz w:val="17"/>
        <w:szCs w:val="17"/>
        <w:lang w:val="lv-LV"/>
      </w:rPr>
    </w:pPr>
    <w:r>
      <w:rPr>
        <w:rFonts w:ascii="Arial" w:hAnsi="Arial" w:cs="Arial"/>
        <w:sz w:val="17"/>
        <w:szCs w:val="17"/>
        <w:lang w:val="lv-LV"/>
      </w:rPr>
      <w:t>Lielā iela 11, Jelgava, LV-</w:t>
    </w:r>
    <w:r w:rsidRPr="003B30E1">
      <w:rPr>
        <w:rFonts w:ascii="Arial" w:hAnsi="Arial" w:cs="Arial"/>
        <w:sz w:val="17"/>
        <w:szCs w:val="17"/>
        <w:lang w:val="lv-LV"/>
      </w:rPr>
      <w:t>3001, tālrunis: 63005508, e-pasts</w:t>
    </w:r>
    <w:r>
      <w:rPr>
        <w:rFonts w:ascii="Arial" w:hAnsi="Arial" w:cs="Arial"/>
        <w:sz w:val="17"/>
        <w:szCs w:val="17"/>
        <w:lang w:val="lv-LV"/>
      </w:rPr>
      <w:t>: pasts@</w:t>
    </w:r>
    <w:r w:rsidRPr="003B30E1">
      <w:rPr>
        <w:rFonts w:ascii="Arial" w:hAnsi="Arial" w:cs="Arial"/>
        <w:sz w:val="17"/>
        <w:szCs w:val="17"/>
        <w:lang w:val="lv-LV"/>
      </w:rPr>
      <w:t>jelgava.lv</w:t>
    </w:r>
  </w:p>
  <w:p w14:paraId="474BE973" w14:textId="77777777" w:rsidR="00B43199" w:rsidRPr="003B30E1" w:rsidRDefault="00B43199" w:rsidP="003B30E1">
    <w:pPr>
      <w:pStyle w:val="Galvene"/>
      <w:jc w:val="center"/>
      <w:rPr>
        <w:sz w:val="16"/>
        <w:szCs w:val="16"/>
        <w:lang w:val="lv-LV"/>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D1C8D"/>
    <w:multiLevelType w:val="hybridMultilevel"/>
    <w:tmpl w:val="F2DA5DB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2300C20"/>
    <w:multiLevelType w:val="multilevel"/>
    <w:tmpl w:val="B68EF0CE"/>
    <w:lvl w:ilvl="0">
      <w:start w:val="5"/>
      <w:numFmt w:val="decimal"/>
      <w:lvlText w:val="%1."/>
      <w:lvlJc w:val="left"/>
      <w:pPr>
        <w:ind w:left="360" w:hanging="360"/>
      </w:pPr>
      <w:rPr>
        <w:rFonts w:hint="default"/>
      </w:rPr>
    </w:lvl>
    <w:lvl w:ilvl="1">
      <w:start w:val="1"/>
      <w:numFmt w:val="decimal"/>
      <w:lvlText w:val="%1.%2."/>
      <w:lvlJc w:val="left"/>
      <w:pPr>
        <w:ind w:left="3338"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2" w15:restartNumberingAfterBreak="0">
    <w:nsid w:val="0719733C"/>
    <w:multiLevelType w:val="multilevel"/>
    <w:tmpl w:val="3732C8B2"/>
    <w:lvl w:ilvl="0">
      <w:start w:val="5"/>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 w15:restartNumberingAfterBreak="0">
    <w:nsid w:val="27BD2B05"/>
    <w:multiLevelType w:val="singleLevel"/>
    <w:tmpl w:val="8BA019F0"/>
    <w:lvl w:ilvl="0">
      <w:start w:val="1"/>
      <w:numFmt w:val="decimal"/>
      <w:lvlText w:val="%1."/>
      <w:lvlJc w:val="left"/>
      <w:pPr>
        <w:tabs>
          <w:tab w:val="num" w:pos="5039"/>
        </w:tabs>
        <w:ind w:left="5039" w:hanging="360"/>
      </w:pPr>
      <w:rPr>
        <w:rFonts w:ascii="Times New Roman" w:eastAsia="Times New Roman" w:hAnsi="Times New Roman" w:cs="Times New Roman"/>
        <w:lang w:val="lv-LV"/>
      </w:rPr>
    </w:lvl>
  </w:abstractNum>
  <w:abstractNum w:abstractNumId="4" w15:restartNumberingAfterBreak="0">
    <w:nsid w:val="2C2B3729"/>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D537F8F"/>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DF93BE5"/>
    <w:multiLevelType w:val="hybridMultilevel"/>
    <w:tmpl w:val="0E369A3E"/>
    <w:lvl w:ilvl="0" w:tplc="DDC0BEE0">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7" w15:restartNumberingAfterBreak="0">
    <w:nsid w:val="521B22FD"/>
    <w:multiLevelType w:val="hybridMultilevel"/>
    <w:tmpl w:val="9ED83D6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561117C9"/>
    <w:multiLevelType w:val="hybridMultilevel"/>
    <w:tmpl w:val="E4D095D8"/>
    <w:lvl w:ilvl="0" w:tplc="15CCBA34">
      <w:start w:val="1"/>
      <w:numFmt w:val="decimal"/>
      <w:lvlText w:val="%1."/>
      <w:lvlJc w:val="left"/>
      <w:pPr>
        <w:ind w:left="786" w:hanging="360"/>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9" w15:restartNumberingAfterBreak="0">
    <w:nsid w:val="57923597"/>
    <w:multiLevelType w:val="hybridMultilevel"/>
    <w:tmpl w:val="C0F2A86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96C4CBC"/>
    <w:multiLevelType w:val="hybridMultilevel"/>
    <w:tmpl w:val="9ED83D6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5C61347F"/>
    <w:multiLevelType w:val="hybridMultilevel"/>
    <w:tmpl w:val="9ED83D6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5DEA1DB1"/>
    <w:multiLevelType w:val="multilevel"/>
    <w:tmpl w:val="B68EF0CE"/>
    <w:lvl w:ilvl="0">
      <w:start w:val="5"/>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3" w15:restartNumberingAfterBreak="0">
    <w:nsid w:val="5DF00D7C"/>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65BF24CC"/>
    <w:multiLevelType w:val="hybridMultilevel"/>
    <w:tmpl w:val="C0F2A86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65F12B23"/>
    <w:multiLevelType w:val="hybridMultilevel"/>
    <w:tmpl w:val="F2DA5DB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729352BC"/>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617336B"/>
    <w:multiLevelType w:val="hybridMultilevel"/>
    <w:tmpl w:val="9E8870E8"/>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79BE2E69"/>
    <w:multiLevelType w:val="hybridMultilevel"/>
    <w:tmpl w:val="70747756"/>
    <w:lvl w:ilvl="0" w:tplc="0426000F">
      <w:start w:val="1"/>
      <w:numFmt w:val="decimal"/>
      <w:lvlText w:val="%1."/>
      <w:lvlJc w:val="left"/>
      <w:pPr>
        <w:ind w:left="8582" w:hanging="360"/>
      </w:pPr>
    </w:lvl>
    <w:lvl w:ilvl="1" w:tplc="04260019" w:tentative="1">
      <w:start w:val="1"/>
      <w:numFmt w:val="lowerLetter"/>
      <w:lvlText w:val="%2."/>
      <w:lvlJc w:val="left"/>
      <w:pPr>
        <w:ind w:left="9302" w:hanging="360"/>
      </w:pPr>
    </w:lvl>
    <w:lvl w:ilvl="2" w:tplc="0426001B" w:tentative="1">
      <w:start w:val="1"/>
      <w:numFmt w:val="lowerRoman"/>
      <w:lvlText w:val="%3."/>
      <w:lvlJc w:val="right"/>
      <w:pPr>
        <w:ind w:left="10022" w:hanging="180"/>
      </w:pPr>
    </w:lvl>
    <w:lvl w:ilvl="3" w:tplc="0426000F" w:tentative="1">
      <w:start w:val="1"/>
      <w:numFmt w:val="decimal"/>
      <w:lvlText w:val="%4."/>
      <w:lvlJc w:val="left"/>
      <w:pPr>
        <w:ind w:left="10742" w:hanging="360"/>
      </w:pPr>
    </w:lvl>
    <w:lvl w:ilvl="4" w:tplc="04260019" w:tentative="1">
      <w:start w:val="1"/>
      <w:numFmt w:val="lowerLetter"/>
      <w:lvlText w:val="%5."/>
      <w:lvlJc w:val="left"/>
      <w:pPr>
        <w:ind w:left="11462" w:hanging="360"/>
      </w:pPr>
    </w:lvl>
    <w:lvl w:ilvl="5" w:tplc="0426001B" w:tentative="1">
      <w:start w:val="1"/>
      <w:numFmt w:val="lowerRoman"/>
      <w:lvlText w:val="%6."/>
      <w:lvlJc w:val="right"/>
      <w:pPr>
        <w:ind w:left="12182" w:hanging="180"/>
      </w:pPr>
    </w:lvl>
    <w:lvl w:ilvl="6" w:tplc="0426000F" w:tentative="1">
      <w:start w:val="1"/>
      <w:numFmt w:val="decimal"/>
      <w:lvlText w:val="%7."/>
      <w:lvlJc w:val="left"/>
      <w:pPr>
        <w:ind w:left="12902" w:hanging="360"/>
      </w:pPr>
    </w:lvl>
    <w:lvl w:ilvl="7" w:tplc="04260019" w:tentative="1">
      <w:start w:val="1"/>
      <w:numFmt w:val="lowerLetter"/>
      <w:lvlText w:val="%8."/>
      <w:lvlJc w:val="left"/>
      <w:pPr>
        <w:ind w:left="13622" w:hanging="360"/>
      </w:pPr>
    </w:lvl>
    <w:lvl w:ilvl="8" w:tplc="0426001B" w:tentative="1">
      <w:start w:val="1"/>
      <w:numFmt w:val="lowerRoman"/>
      <w:lvlText w:val="%9."/>
      <w:lvlJc w:val="right"/>
      <w:pPr>
        <w:ind w:left="14342" w:hanging="180"/>
      </w:pPr>
    </w:lvl>
  </w:abstractNum>
  <w:abstractNum w:abstractNumId="19" w15:restartNumberingAfterBreak="0">
    <w:nsid w:val="7D865485"/>
    <w:multiLevelType w:val="hybridMultilevel"/>
    <w:tmpl w:val="0666F920"/>
    <w:lvl w:ilvl="0" w:tplc="292015B4">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num w:numId="1" w16cid:durableId="1595823841">
    <w:abstractNumId w:val="8"/>
  </w:num>
  <w:num w:numId="2" w16cid:durableId="364065299">
    <w:abstractNumId w:val="16"/>
  </w:num>
  <w:num w:numId="3" w16cid:durableId="991183065">
    <w:abstractNumId w:val="17"/>
  </w:num>
  <w:num w:numId="4" w16cid:durableId="52213768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32149419">
    <w:abstractNumId w:val="14"/>
  </w:num>
  <w:num w:numId="6" w16cid:durableId="1395349527">
    <w:abstractNumId w:val="13"/>
  </w:num>
  <w:num w:numId="7" w16cid:durableId="538588240">
    <w:abstractNumId w:val="4"/>
  </w:num>
  <w:num w:numId="8" w16cid:durableId="1417941270">
    <w:abstractNumId w:val="0"/>
  </w:num>
  <w:num w:numId="9" w16cid:durableId="1503469979">
    <w:abstractNumId w:val="15"/>
  </w:num>
  <w:num w:numId="10" w16cid:durableId="651755534">
    <w:abstractNumId w:val="6"/>
  </w:num>
  <w:num w:numId="11" w16cid:durableId="1935280791">
    <w:abstractNumId w:val="3"/>
    <w:lvlOverride w:ilvl="0">
      <w:startOverride w:val="1"/>
    </w:lvlOverride>
  </w:num>
  <w:num w:numId="12" w16cid:durableId="681014160">
    <w:abstractNumId w:val="11"/>
  </w:num>
  <w:num w:numId="13" w16cid:durableId="978458603">
    <w:abstractNumId w:val="10"/>
  </w:num>
  <w:num w:numId="14" w16cid:durableId="1793816035">
    <w:abstractNumId w:val="7"/>
  </w:num>
  <w:num w:numId="15" w16cid:durableId="1696728470">
    <w:abstractNumId w:val="18"/>
  </w:num>
  <w:num w:numId="16" w16cid:durableId="1866364546">
    <w:abstractNumId w:val="2"/>
  </w:num>
  <w:num w:numId="17" w16cid:durableId="1269973131">
    <w:abstractNumId w:val="1"/>
  </w:num>
  <w:num w:numId="18" w16cid:durableId="1818692736">
    <w:abstractNumId w:val="12"/>
  </w:num>
  <w:num w:numId="19" w16cid:durableId="707996989">
    <w:abstractNumId w:val="5"/>
  </w:num>
  <w:num w:numId="20" w16cid:durableId="373817581">
    <w:abstractNumId w:val="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3E8"/>
    <w:rsid w:val="00001FD9"/>
    <w:rsid w:val="000036CA"/>
    <w:rsid w:val="00005546"/>
    <w:rsid w:val="00006F3D"/>
    <w:rsid w:val="000075D6"/>
    <w:rsid w:val="00010056"/>
    <w:rsid w:val="00011303"/>
    <w:rsid w:val="00011F0B"/>
    <w:rsid w:val="00012447"/>
    <w:rsid w:val="00012F09"/>
    <w:rsid w:val="00013C0E"/>
    <w:rsid w:val="00016AFC"/>
    <w:rsid w:val="00023672"/>
    <w:rsid w:val="00023CE2"/>
    <w:rsid w:val="00027801"/>
    <w:rsid w:val="00031761"/>
    <w:rsid w:val="000319B4"/>
    <w:rsid w:val="000328F0"/>
    <w:rsid w:val="00035F22"/>
    <w:rsid w:val="0003655D"/>
    <w:rsid w:val="00037DCA"/>
    <w:rsid w:val="0004131A"/>
    <w:rsid w:val="0004474E"/>
    <w:rsid w:val="00047151"/>
    <w:rsid w:val="00050D76"/>
    <w:rsid w:val="0005170F"/>
    <w:rsid w:val="00054F19"/>
    <w:rsid w:val="00055129"/>
    <w:rsid w:val="000559B5"/>
    <w:rsid w:val="00056A54"/>
    <w:rsid w:val="00056AD1"/>
    <w:rsid w:val="00057600"/>
    <w:rsid w:val="0006050A"/>
    <w:rsid w:val="000618FE"/>
    <w:rsid w:val="00063E34"/>
    <w:rsid w:val="000650D1"/>
    <w:rsid w:val="00067063"/>
    <w:rsid w:val="00070A2D"/>
    <w:rsid w:val="0007256F"/>
    <w:rsid w:val="00076CA5"/>
    <w:rsid w:val="00077AFF"/>
    <w:rsid w:val="00080688"/>
    <w:rsid w:val="00092349"/>
    <w:rsid w:val="00092818"/>
    <w:rsid w:val="00092B41"/>
    <w:rsid w:val="00092B73"/>
    <w:rsid w:val="000964ED"/>
    <w:rsid w:val="000A19F6"/>
    <w:rsid w:val="000A20E8"/>
    <w:rsid w:val="000A2BBD"/>
    <w:rsid w:val="000A56DB"/>
    <w:rsid w:val="000A5F23"/>
    <w:rsid w:val="000A6108"/>
    <w:rsid w:val="000A6624"/>
    <w:rsid w:val="000B0304"/>
    <w:rsid w:val="000B0858"/>
    <w:rsid w:val="000B0A0C"/>
    <w:rsid w:val="000B42B6"/>
    <w:rsid w:val="000B5778"/>
    <w:rsid w:val="000B6FE1"/>
    <w:rsid w:val="000B7CEA"/>
    <w:rsid w:val="000B7D37"/>
    <w:rsid w:val="000C1368"/>
    <w:rsid w:val="000C1A51"/>
    <w:rsid w:val="000C2C59"/>
    <w:rsid w:val="000C4735"/>
    <w:rsid w:val="000C6028"/>
    <w:rsid w:val="000C64F2"/>
    <w:rsid w:val="000C7647"/>
    <w:rsid w:val="000D1333"/>
    <w:rsid w:val="000D194B"/>
    <w:rsid w:val="000D3555"/>
    <w:rsid w:val="000D61DE"/>
    <w:rsid w:val="000E01B4"/>
    <w:rsid w:val="000E29EF"/>
    <w:rsid w:val="000E4F28"/>
    <w:rsid w:val="000E561F"/>
    <w:rsid w:val="000E5BBD"/>
    <w:rsid w:val="000E6262"/>
    <w:rsid w:val="000E634D"/>
    <w:rsid w:val="000E67CB"/>
    <w:rsid w:val="000E6F62"/>
    <w:rsid w:val="000E77DE"/>
    <w:rsid w:val="000F0E56"/>
    <w:rsid w:val="000F13B9"/>
    <w:rsid w:val="000F1691"/>
    <w:rsid w:val="000F2BE1"/>
    <w:rsid w:val="000F493A"/>
    <w:rsid w:val="000F6E89"/>
    <w:rsid w:val="000F6FB3"/>
    <w:rsid w:val="000F7B3F"/>
    <w:rsid w:val="00102BBD"/>
    <w:rsid w:val="001103E8"/>
    <w:rsid w:val="00110DA3"/>
    <w:rsid w:val="00111BD8"/>
    <w:rsid w:val="001162C9"/>
    <w:rsid w:val="00121A53"/>
    <w:rsid w:val="00122DDB"/>
    <w:rsid w:val="001240AE"/>
    <w:rsid w:val="00125A0B"/>
    <w:rsid w:val="00126D54"/>
    <w:rsid w:val="00126FD6"/>
    <w:rsid w:val="001270E9"/>
    <w:rsid w:val="00127FD9"/>
    <w:rsid w:val="00131C0B"/>
    <w:rsid w:val="001460F2"/>
    <w:rsid w:val="00146195"/>
    <w:rsid w:val="00146466"/>
    <w:rsid w:val="001467B3"/>
    <w:rsid w:val="001473F1"/>
    <w:rsid w:val="00147D8E"/>
    <w:rsid w:val="00160EAC"/>
    <w:rsid w:val="00161AB1"/>
    <w:rsid w:val="00161DC9"/>
    <w:rsid w:val="00161F5E"/>
    <w:rsid w:val="001625CF"/>
    <w:rsid w:val="00164054"/>
    <w:rsid w:val="0016413D"/>
    <w:rsid w:val="00166552"/>
    <w:rsid w:val="00166F63"/>
    <w:rsid w:val="0017156D"/>
    <w:rsid w:val="001715F5"/>
    <w:rsid w:val="0017722F"/>
    <w:rsid w:val="001831F6"/>
    <w:rsid w:val="00184810"/>
    <w:rsid w:val="001864BF"/>
    <w:rsid w:val="00190B85"/>
    <w:rsid w:val="00191F37"/>
    <w:rsid w:val="00195478"/>
    <w:rsid w:val="001974B8"/>
    <w:rsid w:val="001A193C"/>
    <w:rsid w:val="001A2E4F"/>
    <w:rsid w:val="001B3AEC"/>
    <w:rsid w:val="001B4BD1"/>
    <w:rsid w:val="001B5318"/>
    <w:rsid w:val="001C1E34"/>
    <w:rsid w:val="001C4929"/>
    <w:rsid w:val="001C4CB4"/>
    <w:rsid w:val="001C5A33"/>
    <w:rsid w:val="001D1D87"/>
    <w:rsid w:val="001D27BB"/>
    <w:rsid w:val="001E1F4B"/>
    <w:rsid w:val="001E20E6"/>
    <w:rsid w:val="001E2604"/>
    <w:rsid w:val="001E2613"/>
    <w:rsid w:val="001E3861"/>
    <w:rsid w:val="001E4FDA"/>
    <w:rsid w:val="001E6446"/>
    <w:rsid w:val="001E6FB7"/>
    <w:rsid w:val="001F378B"/>
    <w:rsid w:val="001F6BAC"/>
    <w:rsid w:val="001F7423"/>
    <w:rsid w:val="001F7CED"/>
    <w:rsid w:val="002004DB"/>
    <w:rsid w:val="00203374"/>
    <w:rsid w:val="00207125"/>
    <w:rsid w:val="002075D7"/>
    <w:rsid w:val="00210BFB"/>
    <w:rsid w:val="00211FAF"/>
    <w:rsid w:val="002155F5"/>
    <w:rsid w:val="00215C39"/>
    <w:rsid w:val="00216167"/>
    <w:rsid w:val="00223078"/>
    <w:rsid w:val="002243DC"/>
    <w:rsid w:val="00224571"/>
    <w:rsid w:val="00225FAF"/>
    <w:rsid w:val="00227402"/>
    <w:rsid w:val="002274F6"/>
    <w:rsid w:val="00230197"/>
    <w:rsid w:val="00231DCD"/>
    <w:rsid w:val="00234985"/>
    <w:rsid w:val="002355FF"/>
    <w:rsid w:val="00236372"/>
    <w:rsid w:val="002364C7"/>
    <w:rsid w:val="00236524"/>
    <w:rsid w:val="002370EE"/>
    <w:rsid w:val="00240002"/>
    <w:rsid w:val="002423AC"/>
    <w:rsid w:val="0024347B"/>
    <w:rsid w:val="002437E5"/>
    <w:rsid w:val="0024432D"/>
    <w:rsid w:val="00246187"/>
    <w:rsid w:val="0024659E"/>
    <w:rsid w:val="0024688A"/>
    <w:rsid w:val="002470FC"/>
    <w:rsid w:val="0024780E"/>
    <w:rsid w:val="002502D5"/>
    <w:rsid w:val="00251324"/>
    <w:rsid w:val="00253747"/>
    <w:rsid w:val="00254F43"/>
    <w:rsid w:val="00256BA6"/>
    <w:rsid w:val="002604E0"/>
    <w:rsid w:val="00260E08"/>
    <w:rsid w:val="00261328"/>
    <w:rsid w:val="00262173"/>
    <w:rsid w:val="00263CDD"/>
    <w:rsid w:val="00264D8D"/>
    <w:rsid w:val="0027026A"/>
    <w:rsid w:val="00271543"/>
    <w:rsid w:val="002727A1"/>
    <w:rsid w:val="002729E6"/>
    <w:rsid w:val="002733E7"/>
    <w:rsid w:val="00274B41"/>
    <w:rsid w:val="0027612D"/>
    <w:rsid w:val="002775EF"/>
    <w:rsid w:val="002855CC"/>
    <w:rsid w:val="00285D88"/>
    <w:rsid w:val="002921FA"/>
    <w:rsid w:val="0029338E"/>
    <w:rsid w:val="002936A8"/>
    <w:rsid w:val="00293D04"/>
    <w:rsid w:val="002951C9"/>
    <w:rsid w:val="0029626D"/>
    <w:rsid w:val="0029718C"/>
    <w:rsid w:val="00297F44"/>
    <w:rsid w:val="002A4D7C"/>
    <w:rsid w:val="002A5E13"/>
    <w:rsid w:val="002A64C5"/>
    <w:rsid w:val="002B134E"/>
    <w:rsid w:val="002B15DB"/>
    <w:rsid w:val="002B3341"/>
    <w:rsid w:val="002B3615"/>
    <w:rsid w:val="002B7D12"/>
    <w:rsid w:val="002B7D99"/>
    <w:rsid w:val="002C0EBE"/>
    <w:rsid w:val="002C23CC"/>
    <w:rsid w:val="002C39A0"/>
    <w:rsid w:val="002C4D9D"/>
    <w:rsid w:val="002D0BF3"/>
    <w:rsid w:val="002D4DA4"/>
    <w:rsid w:val="002D535C"/>
    <w:rsid w:val="002D5876"/>
    <w:rsid w:val="002D5A05"/>
    <w:rsid w:val="002D6140"/>
    <w:rsid w:val="002D7124"/>
    <w:rsid w:val="002E0FE1"/>
    <w:rsid w:val="002E4B0C"/>
    <w:rsid w:val="002E5405"/>
    <w:rsid w:val="002E7E6E"/>
    <w:rsid w:val="002F50CD"/>
    <w:rsid w:val="002F5863"/>
    <w:rsid w:val="002F75A0"/>
    <w:rsid w:val="00300D8E"/>
    <w:rsid w:val="00303CD4"/>
    <w:rsid w:val="00303EFC"/>
    <w:rsid w:val="00307312"/>
    <w:rsid w:val="0030752F"/>
    <w:rsid w:val="00307811"/>
    <w:rsid w:val="0031007C"/>
    <w:rsid w:val="003103EC"/>
    <w:rsid w:val="003113CC"/>
    <w:rsid w:val="00312E73"/>
    <w:rsid w:val="00313651"/>
    <w:rsid w:val="00315195"/>
    <w:rsid w:val="00323E8D"/>
    <w:rsid w:val="00327E28"/>
    <w:rsid w:val="003300AD"/>
    <w:rsid w:val="003306C0"/>
    <w:rsid w:val="003323AB"/>
    <w:rsid w:val="003349EF"/>
    <w:rsid w:val="00334BED"/>
    <w:rsid w:val="003356D1"/>
    <w:rsid w:val="00337441"/>
    <w:rsid w:val="00342C1C"/>
    <w:rsid w:val="00342E33"/>
    <w:rsid w:val="00346D5B"/>
    <w:rsid w:val="00352735"/>
    <w:rsid w:val="00352901"/>
    <w:rsid w:val="0035394C"/>
    <w:rsid w:val="00363574"/>
    <w:rsid w:val="00364A2C"/>
    <w:rsid w:val="00367F91"/>
    <w:rsid w:val="00370C71"/>
    <w:rsid w:val="0037159F"/>
    <w:rsid w:val="00372916"/>
    <w:rsid w:val="003754F2"/>
    <w:rsid w:val="00375E07"/>
    <w:rsid w:val="00383338"/>
    <w:rsid w:val="003845BE"/>
    <w:rsid w:val="00387E96"/>
    <w:rsid w:val="003921A6"/>
    <w:rsid w:val="00396DBA"/>
    <w:rsid w:val="003A099C"/>
    <w:rsid w:val="003A3D18"/>
    <w:rsid w:val="003B0E4C"/>
    <w:rsid w:val="003B214A"/>
    <w:rsid w:val="003B2408"/>
    <w:rsid w:val="003B30E1"/>
    <w:rsid w:val="003B3ED1"/>
    <w:rsid w:val="003B558A"/>
    <w:rsid w:val="003B674E"/>
    <w:rsid w:val="003D2A8C"/>
    <w:rsid w:val="003D2D63"/>
    <w:rsid w:val="003D2F4C"/>
    <w:rsid w:val="003D4784"/>
    <w:rsid w:val="003D76C6"/>
    <w:rsid w:val="003E0676"/>
    <w:rsid w:val="003E2FC1"/>
    <w:rsid w:val="003E3702"/>
    <w:rsid w:val="003E4239"/>
    <w:rsid w:val="003E4275"/>
    <w:rsid w:val="003E6B4B"/>
    <w:rsid w:val="003E7337"/>
    <w:rsid w:val="003E779D"/>
    <w:rsid w:val="003F1130"/>
    <w:rsid w:val="003F3C93"/>
    <w:rsid w:val="003F4A44"/>
    <w:rsid w:val="004027D0"/>
    <w:rsid w:val="004029BA"/>
    <w:rsid w:val="004031E6"/>
    <w:rsid w:val="004038C2"/>
    <w:rsid w:val="004054DD"/>
    <w:rsid w:val="00405A9B"/>
    <w:rsid w:val="00405C00"/>
    <w:rsid w:val="0040651F"/>
    <w:rsid w:val="00410A3F"/>
    <w:rsid w:val="004114F0"/>
    <w:rsid w:val="00411FDC"/>
    <w:rsid w:val="00412317"/>
    <w:rsid w:val="00414B07"/>
    <w:rsid w:val="004153A9"/>
    <w:rsid w:val="004179F2"/>
    <w:rsid w:val="00417A87"/>
    <w:rsid w:val="004200D5"/>
    <w:rsid w:val="00421122"/>
    <w:rsid w:val="00423AF0"/>
    <w:rsid w:val="00423EC3"/>
    <w:rsid w:val="004246F2"/>
    <w:rsid w:val="004266A0"/>
    <w:rsid w:val="00427B0A"/>
    <w:rsid w:val="0043074D"/>
    <w:rsid w:val="0043178D"/>
    <w:rsid w:val="004378FA"/>
    <w:rsid w:val="00437934"/>
    <w:rsid w:val="00437ADF"/>
    <w:rsid w:val="00441E95"/>
    <w:rsid w:val="00444D22"/>
    <w:rsid w:val="00444D7B"/>
    <w:rsid w:val="00445091"/>
    <w:rsid w:val="00451775"/>
    <w:rsid w:val="00451B41"/>
    <w:rsid w:val="004524A7"/>
    <w:rsid w:val="00457B42"/>
    <w:rsid w:val="00460FFE"/>
    <w:rsid w:val="0046257A"/>
    <w:rsid w:val="0046462F"/>
    <w:rsid w:val="004663F5"/>
    <w:rsid w:val="00470024"/>
    <w:rsid w:val="004723F1"/>
    <w:rsid w:val="004724B3"/>
    <w:rsid w:val="0047597D"/>
    <w:rsid w:val="00475E7D"/>
    <w:rsid w:val="00475FCC"/>
    <w:rsid w:val="00480699"/>
    <w:rsid w:val="0048111F"/>
    <w:rsid w:val="004819F3"/>
    <w:rsid w:val="0048328C"/>
    <w:rsid w:val="00483BA2"/>
    <w:rsid w:val="0048492A"/>
    <w:rsid w:val="00486648"/>
    <w:rsid w:val="00490F97"/>
    <w:rsid w:val="00492C72"/>
    <w:rsid w:val="00494ED9"/>
    <w:rsid w:val="0049621D"/>
    <w:rsid w:val="004A2924"/>
    <w:rsid w:val="004A3925"/>
    <w:rsid w:val="004A4503"/>
    <w:rsid w:val="004A5F73"/>
    <w:rsid w:val="004A629E"/>
    <w:rsid w:val="004A7A2E"/>
    <w:rsid w:val="004B0E06"/>
    <w:rsid w:val="004B4771"/>
    <w:rsid w:val="004B630C"/>
    <w:rsid w:val="004E2479"/>
    <w:rsid w:val="004E2498"/>
    <w:rsid w:val="004E34B7"/>
    <w:rsid w:val="004E375D"/>
    <w:rsid w:val="004E6F23"/>
    <w:rsid w:val="004F2EDE"/>
    <w:rsid w:val="004F3847"/>
    <w:rsid w:val="004F3AD2"/>
    <w:rsid w:val="004F4F25"/>
    <w:rsid w:val="004F637D"/>
    <w:rsid w:val="004F68CC"/>
    <w:rsid w:val="004F7D9B"/>
    <w:rsid w:val="00503F53"/>
    <w:rsid w:val="005046F7"/>
    <w:rsid w:val="0050517E"/>
    <w:rsid w:val="00506357"/>
    <w:rsid w:val="00506549"/>
    <w:rsid w:val="005071B2"/>
    <w:rsid w:val="00507EC3"/>
    <w:rsid w:val="00510D42"/>
    <w:rsid w:val="005129BB"/>
    <w:rsid w:val="00513B58"/>
    <w:rsid w:val="00516040"/>
    <w:rsid w:val="0051665A"/>
    <w:rsid w:val="005176C6"/>
    <w:rsid w:val="005228B7"/>
    <w:rsid w:val="00522A72"/>
    <w:rsid w:val="00524CFB"/>
    <w:rsid w:val="00526405"/>
    <w:rsid w:val="0053061F"/>
    <w:rsid w:val="0053134A"/>
    <w:rsid w:val="005353F0"/>
    <w:rsid w:val="00537C7A"/>
    <w:rsid w:val="005414F8"/>
    <w:rsid w:val="00544D53"/>
    <w:rsid w:val="00545C3C"/>
    <w:rsid w:val="00545CD3"/>
    <w:rsid w:val="0054650A"/>
    <w:rsid w:val="005530DB"/>
    <w:rsid w:val="00553FF9"/>
    <w:rsid w:val="00554DD9"/>
    <w:rsid w:val="00555926"/>
    <w:rsid w:val="0055730A"/>
    <w:rsid w:val="0056117C"/>
    <w:rsid w:val="00564F66"/>
    <w:rsid w:val="00571AAB"/>
    <w:rsid w:val="00572FA0"/>
    <w:rsid w:val="00575ADA"/>
    <w:rsid w:val="00582E04"/>
    <w:rsid w:val="00583277"/>
    <w:rsid w:val="00583B8C"/>
    <w:rsid w:val="00584EE8"/>
    <w:rsid w:val="00585F0C"/>
    <w:rsid w:val="00586BE1"/>
    <w:rsid w:val="00587681"/>
    <w:rsid w:val="00592EDA"/>
    <w:rsid w:val="00593186"/>
    <w:rsid w:val="00594256"/>
    <w:rsid w:val="0059496D"/>
    <w:rsid w:val="00594A8E"/>
    <w:rsid w:val="005A0FE1"/>
    <w:rsid w:val="005A2491"/>
    <w:rsid w:val="005A3390"/>
    <w:rsid w:val="005A47E6"/>
    <w:rsid w:val="005A56AA"/>
    <w:rsid w:val="005A585E"/>
    <w:rsid w:val="005A657E"/>
    <w:rsid w:val="005A7178"/>
    <w:rsid w:val="005B3885"/>
    <w:rsid w:val="005B464C"/>
    <w:rsid w:val="005B6F5D"/>
    <w:rsid w:val="005B6F6F"/>
    <w:rsid w:val="005B7A01"/>
    <w:rsid w:val="005C1E5E"/>
    <w:rsid w:val="005C34D7"/>
    <w:rsid w:val="005C436C"/>
    <w:rsid w:val="005C59C0"/>
    <w:rsid w:val="005C5A04"/>
    <w:rsid w:val="005C5B75"/>
    <w:rsid w:val="005C701D"/>
    <w:rsid w:val="005C7067"/>
    <w:rsid w:val="005D36DE"/>
    <w:rsid w:val="005D79D6"/>
    <w:rsid w:val="005D7E8E"/>
    <w:rsid w:val="005E304F"/>
    <w:rsid w:val="005E4E18"/>
    <w:rsid w:val="005E564A"/>
    <w:rsid w:val="005E7738"/>
    <w:rsid w:val="005F111A"/>
    <w:rsid w:val="005F28E6"/>
    <w:rsid w:val="005F2EC8"/>
    <w:rsid w:val="005F35C7"/>
    <w:rsid w:val="005F36A1"/>
    <w:rsid w:val="005F3847"/>
    <w:rsid w:val="005F3957"/>
    <w:rsid w:val="005F3AE2"/>
    <w:rsid w:val="005F6F68"/>
    <w:rsid w:val="0060146C"/>
    <w:rsid w:val="006022EA"/>
    <w:rsid w:val="00603FEC"/>
    <w:rsid w:val="006042F1"/>
    <w:rsid w:val="00605A86"/>
    <w:rsid w:val="00605C08"/>
    <w:rsid w:val="00610FCE"/>
    <w:rsid w:val="00612118"/>
    <w:rsid w:val="00612604"/>
    <w:rsid w:val="006126B8"/>
    <w:rsid w:val="0061290E"/>
    <w:rsid w:val="00617002"/>
    <w:rsid w:val="00617A51"/>
    <w:rsid w:val="00617B4A"/>
    <w:rsid w:val="00626F4E"/>
    <w:rsid w:val="00627A5D"/>
    <w:rsid w:val="00631207"/>
    <w:rsid w:val="006315D6"/>
    <w:rsid w:val="00632DF7"/>
    <w:rsid w:val="00633B67"/>
    <w:rsid w:val="00634493"/>
    <w:rsid w:val="00634EF4"/>
    <w:rsid w:val="006362B1"/>
    <w:rsid w:val="0063684F"/>
    <w:rsid w:val="006415A7"/>
    <w:rsid w:val="006422D5"/>
    <w:rsid w:val="006427A9"/>
    <w:rsid w:val="00643B61"/>
    <w:rsid w:val="00643DFA"/>
    <w:rsid w:val="006455AD"/>
    <w:rsid w:val="0064742A"/>
    <w:rsid w:val="00647D56"/>
    <w:rsid w:val="00650C49"/>
    <w:rsid w:val="0065125D"/>
    <w:rsid w:val="00651BD6"/>
    <w:rsid w:val="00651CC9"/>
    <w:rsid w:val="006520CF"/>
    <w:rsid w:val="006524F0"/>
    <w:rsid w:val="00655699"/>
    <w:rsid w:val="00655BD2"/>
    <w:rsid w:val="00655CD5"/>
    <w:rsid w:val="00657CA7"/>
    <w:rsid w:val="00661671"/>
    <w:rsid w:val="006626B2"/>
    <w:rsid w:val="00663B00"/>
    <w:rsid w:val="0066610C"/>
    <w:rsid w:val="00666709"/>
    <w:rsid w:val="00672918"/>
    <w:rsid w:val="00674EA3"/>
    <w:rsid w:val="00675316"/>
    <w:rsid w:val="0068276B"/>
    <w:rsid w:val="00684543"/>
    <w:rsid w:val="00685632"/>
    <w:rsid w:val="0068778E"/>
    <w:rsid w:val="00690231"/>
    <w:rsid w:val="006921A4"/>
    <w:rsid w:val="00692F13"/>
    <w:rsid w:val="00695491"/>
    <w:rsid w:val="00697160"/>
    <w:rsid w:val="006A1F85"/>
    <w:rsid w:val="006A4F9A"/>
    <w:rsid w:val="006A664C"/>
    <w:rsid w:val="006A6AF7"/>
    <w:rsid w:val="006A74B2"/>
    <w:rsid w:val="006B0CAE"/>
    <w:rsid w:val="006B3911"/>
    <w:rsid w:val="006B76D0"/>
    <w:rsid w:val="006C00E4"/>
    <w:rsid w:val="006C0946"/>
    <w:rsid w:val="006C09FC"/>
    <w:rsid w:val="006C13BC"/>
    <w:rsid w:val="006C2559"/>
    <w:rsid w:val="006C5DA8"/>
    <w:rsid w:val="006C6FC0"/>
    <w:rsid w:val="006C73B5"/>
    <w:rsid w:val="006D3B87"/>
    <w:rsid w:val="006D50DF"/>
    <w:rsid w:val="006D53D2"/>
    <w:rsid w:val="006D73DC"/>
    <w:rsid w:val="006E0CED"/>
    <w:rsid w:val="006E2D84"/>
    <w:rsid w:val="006E32D0"/>
    <w:rsid w:val="006E6CD2"/>
    <w:rsid w:val="006F4249"/>
    <w:rsid w:val="006F5B8F"/>
    <w:rsid w:val="006F6E48"/>
    <w:rsid w:val="0070349D"/>
    <w:rsid w:val="00705B22"/>
    <w:rsid w:val="007102A5"/>
    <w:rsid w:val="00712B3C"/>
    <w:rsid w:val="00713324"/>
    <w:rsid w:val="00714E31"/>
    <w:rsid w:val="00715038"/>
    <w:rsid w:val="00715850"/>
    <w:rsid w:val="00717C12"/>
    <w:rsid w:val="0072001B"/>
    <w:rsid w:val="007200E9"/>
    <w:rsid w:val="007219FF"/>
    <w:rsid w:val="007231A0"/>
    <w:rsid w:val="00725BA5"/>
    <w:rsid w:val="007263F3"/>
    <w:rsid w:val="007311FB"/>
    <w:rsid w:val="0073155B"/>
    <w:rsid w:val="00735668"/>
    <w:rsid w:val="0073629D"/>
    <w:rsid w:val="00736E8E"/>
    <w:rsid w:val="0074064F"/>
    <w:rsid w:val="0074101A"/>
    <w:rsid w:val="00742036"/>
    <w:rsid w:val="00745BB8"/>
    <w:rsid w:val="00745FEC"/>
    <w:rsid w:val="0074639F"/>
    <w:rsid w:val="00746859"/>
    <w:rsid w:val="0074737F"/>
    <w:rsid w:val="0075088A"/>
    <w:rsid w:val="00750891"/>
    <w:rsid w:val="00751F8E"/>
    <w:rsid w:val="00755049"/>
    <w:rsid w:val="00755195"/>
    <w:rsid w:val="0075559B"/>
    <w:rsid w:val="007573D1"/>
    <w:rsid w:val="0076163E"/>
    <w:rsid w:val="007658AD"/>
    <w:rsid w:val="00766E8D"/>
    <w:rsid w:val="00767076"/>
    <w:rsid w:val="00771B26"/>
    <w:rsid w:val="00772598"/>
    <w:rsid w:val="007735B3"/>
    <w:rsid w:val="00775A20"/>
    <w:rsid w:val="00776486"/>
    <w:rsid w:val="007766EC"/>
    <w:rsid w:val="007772D5"/>
    <w:rsid w:val="007776EC"/>
    <w:rsid w:val="00777878"/>
    <w:rsid w:val="0078233C"/>
    <w:rsid w:val="00783075"/>
    <w:rsid w:val="00784444"/>
    <w:rsid w:val="00786B92"/>
    <w:rsid w:val="00790C72"/>
    <w:rsid w:val="00791AE2"/>
    <w:rsid w:val="00795CF8"/>
    <w:rsid w:val="00796093"/>
    <w:rsid w:val="007A120F"/>
    <w:rsid w:val="007A1ED4"/>
    <w:rsid w:val="007A297C"/>
    <w:rsid w:val="007A3EC4"/>
    <w:rsid w:val="007A4C4C"/>
    <w:rsid w:val="007A4CDE"/>
    <w:rsid w:val="007B020F"/>
    <w:rsid w:val="007B305B"/>
    <w:rsid w:val="007B5429"/>
    <w:rsid w:val="007B5B1B"/>
    <w:rsid w:val="007B6006"/>
    <w:rsid w:val="007B6C6A"/>
    <w:rsid w:val="007B7F67"/>
    <w:rsid w:val="007C155B"/>
    <w:rsid w:val="007C1FC6"/>
    <w:rsid w:val="007C2034"/>
    <w:rsid w:val="007C46E4"/>
    <w:rsid w:val="007C4795"/>
    <w:rsid w:val="007C5B35"/>
    <w:rsid w:val="007C6593"/>
    <w:rsid w:val="007D083C"/>
    <w:rsid w:val="007D139C"/>
    <w:rsid w:val="007D400D"/>
    <w:rsid w:val="007D7A63"/>
    <w:rsid w:val="007E0276"/>
    <w:rsid w:val="007E07F4"/>
    <w:rsid w:val="007E19B3"/>
    <w:rsid w:val="007E1CF7"/>
    <w:rsid w:val="007E4E2C"/>
    <w:rsid w:val="007E582E"/>
    <w:rsid w:val="007E6551"/>
    <w:rsid w:val="007E7C36"/>
    <w:rsid w:val="007F0437"/>
    <w:rsid w:val="007F1181"/>
    <w:rsid w:val="007F1907"/>
    <w:rsid w:val="007F2783"/>
    <w:rsid w:val="007F37D0"/>
    <w:rsid w:val="007F4106"/>
    <w:rsid w:val="007F51E7"/>
    <w:rsid w:val="008011D8"/>
    <w:rsid w:val="00802572"/>
    <w:rsid w:val="00802DAB"/>
    <w:rsid w:val="0080446C"/>
    <w:rsid w:val="00805D2A"/>
    <w:rsid w:val="00806A7F"/>
    <w:rsid w:val="00821C05"/>
    <w:rsid w:val="008242C5"/>
    <w:rsid w:val="00825617"/>
    <w:rsid w:val="00825E5E"/>
    <w:rsid w:val="00830191"/>
    <w:rsid w:val="0083053D"/>
    <w:rsid w:val="00831F88"/>
    <w:rsid w:val="008334D2"/>
    <w:rsid w:val="008361D0"/>
    <w:rsid w:val="008416EE"/>
    <w:rsid w:val="00841753"/>
    <w:rsid w:val="00843164"/>
    <w:rsid w:val="00852332"/>
    <w:rsid w:val="00852E76"/>
    <w:rsid w:val="0085418C"/>
    <w:rsid w:val="0085492E"/>
    <w:rsid w:val="00856EF6"/>
    <w:rsid w:val="00857433"/>
    <w:rsid w:val="00862102"/>
    <w:rsid w:val="00863AD1"/>
    <w:rsid w:val="00863E80"/>
    <w:rsid w:val="0086522C"/>
    <w:rsid w:val="008700BE"/>
    <w:rsid w:val="00870568"/>
    <w:rsid w:val="008726E7"/>
    <w:rsid w:val="0087356B"/>
    <w:rsid w:val="00874178"/>
    <w:rsid w:val="00875E42"/>
    <w:rsid w:val="00875FA5"/>
    <w:rsid w:val="008806D7"/>
    <w:rsid w:val="008837C9"/>
    <w:rsid w:val="00886201"/>
    <w:rsid w:val="008878C5"/>
    <w:rsid w:val="008904B6"/>
    <w:rsid w:val="0089141C"/>
    <w:rsid w:val="00891744"/>
    <w:rsid w:val="00892B71"/>
    <w:rsid w:val="00893267"/>
    <w:rsid w:val="00893440"/>
    <w:rsid w:val="00893D8E"/>
    <w:rsid w:val="008A0724"/>
    <w:rsid w:val="008A34E3"/>
    <w:rsid w:val="008A4E1D"/>
    <w:rsid w:val="008A6F2D"/>
    <w:rsid w:val="008A7213"/>
    <w:rsid w:val="008A7F42"/>
    <w:rsid w:val="008B17CF"/>
    <w:rsid w:val="008B32E3"/>
    <w:rsid w:val="008B4290"/>
    <w:rsid w:val="008B5D76"/>
    <w:rsid w:val="008B68EC"/>
    <w:rsid w:val="008C2D50"/>
    <w:rsid w:val="008C3B63"/>
    <w:rsid w:val="008C4BAB"/>
    <w:rsid w:val="008C67BA"/>
    <w:rsid w:val="008D0D0B"/>
    <w:rsid w:val="008D0F9D"/>
    <w:rsid w:val="008D536E"/>
    <w:rsid w:val="008E0B79"/>
    <w:rsid w:val="008E0D0D"/>
    <w:rsid w:val="008E3007"/>
    <w:rsid w:val="008E357A"/>
    <w:rsid w:val="008E718C"/>
    <w:rsid w:val="008E7406"/>
    <w:rsid w:val="008F1362"/>
    <w:rsid w:val="008F1ADB"/>
    <w:rsid w:val="008F2049"/>
    <w:rsid w:val="008F2DC2"/>
    <w:rsid w:val="008F4F11"/>
    <w:rsid w:val="008F53ED"/>
    <w:rsid w:val="008F6ECF"/>
    <w:rsid w:val="008F7B49"/>
    <w:rsid w:val="008F7B67"/>
    <w:rsid w:val="008F7F2E"/>
    <w:rsid w:val="0090076B"/>
    <w:rsid w:val="009017E2"/>
    <w:rsid w:val="0090565A"/>
    <w:rsid w:val="009056EC"/>
    <w:rsid w:val="0090651A"/>
    <w:rsid w:val="009071E0"/>
    <w:rsid w:val="00911D51"/>
    <w:rsid w:val="0091215D"/>
    <w:rsid w:val="00912979"/>
    <w:rsid w:val="00912EDB"/>
    <w:rsid w:val="009148A5"/>
    <w:rsid w:val="00915440"/>
    <w:rsid w:val="00915BE4"/>
    <w:rsid w:val="00915ED5"/>
    <w:rsid w:val="00916BE3"/>
    <w:rsid w:val="009206BB"/>
    <w:rsid w:val="0092130A"/>
    <w:rsid w:val="00921E45"/>
    <w:rsid w:val="009222FD"/>
    <w:rsid w:val="0092460A"/>
    <w:rsid w:val="009247CF"/>
    <w:rsid w:val="00925684"/>
    <w:rsid w:val="009277EE"/>
    <w:rsid w:val="00930D21"/>
    <w:rsid w:val="00930DF1"/>
    <w:rsid w:val="00934033"/>
    <w:rsid w:val="00935501"/>
    <w:rsid w:val="00936B81"/>
    <w:rsid w:val="00936CF9"/>
    <w:rsid w:val="00937A2F"/>
    <w:rsid w:val="00937BC2"/>
    <w:rsid w:val="0094086E"/>
    <w:rsid w:val="00941EE8"/>
    <w:rsid w:val="00942FE6"/>
    <w:rsid w:val="00944BB7"/>
    <w:rsid w:val="0094668A"/>
    <w:rsid w:val="0095180F"/>
    <w:rsid w:val="0095201E"/>
    <w:rsid w:val="009527F9"/>
    <w:rsid w:val="00952B6C"/>
    <w:rsid w:val="00953FF3"/>
    <w:rsid w:val="0095459D"/>
    <w:rsid w:val="00956EFB"/>
    <w:rsid w:val="0096055B"/>
    <w:rsid w:val="009614FD"/>
    <w:rsid w:val="009628C1"/>
    <w:rsid w:val="0096418A"/>
    <w:rsid w:val="00965A41"/>
    <w:rsid w:val="00966B03"/>
    <w:rsid w:val="00966BB7"/>
    <w:rsid w:val="009673D6"/>
    <w:rsid w:val="00970102"/>
    <w:rsid w:val="00970644"/>
    <w:rsid w:val="00973FE3"/>
    <w:rsid w:val="00974CE0"/>
    <w:rsid w:val="0097577C"/>
    <w:rsid w:val="009768D5"/>
    <w:rsid w:val="00980952"/>
    <w:rsid w:val="00981667"/>
    <w:rsid w:val="009822CE"/>
    <w:rsid w:val="00983392"/>
    <w:rsid w:val="009868F8"/>
    <w:rsid w:val="00987C95"/>
    <w:rsid w:val="00990AA3"/>
    <w:rsid w:val="009928F3"/>
    <w:rsid w:val="009929FE"/>
    <w:rsid w:val="00993009"/>
    <w:rsid w:val="0099421B"/>
    <w:rsid w:val="009A0D10"/>
    <w:rsid w:val="009A1B95"/>
    <w:rsid w:val="009A3466"/>
    <w:rsid w:val="009A3A88"/>
    <w:rsid w:val="009A3ABF"/>
    <w:rsid w:val="009A3FBB"/>
    <w:rsid w:val="009A436C"/>
    <w:rsid w:val="009B7088"/>
    <w:rsid w:val="009C1EF3"/>
    <w:rsid w:val="009C4663"/>
    <w:rsid w:val="009C474E"/>
    <w:rsid w:val="009C611E"/>
    <w:rsid w:val="009C715E"/>
    <w:rsid w:val="009C7AE8"/>
    <w:rsid w:val="009D12C6"/>
    <w:rsid w:val="009D1C2C"/>
    <w:rsid w:val="009D2023"/>
    <w:rsid w:val="009D246E"/>
    <w:rsid w:val="009D5C7D"/>
    <w:rsid w:val="009E0049"/>
    <w:rsid w:val="009E1104"/>
    <w:rsid w:val="009E13A7"/>
    <w:rsid w:val="009E1BBA"/>
    <w:rsid w:val="009E2DB3"/>
    <w:rsid w:val="009E54D6"/>
    <w:rsid w:val="009E5EE5"/>
    <w:rsid w:val="009F424B"/>
    <w:rsid w:val="009F7E3C"/>
    <w:rsid w:val="00A00185"/>
    <w:rsid w:val="00A01515"/>
    <w:rsid w:val="00A01597"/>
    <w:rsid w:val="00A0413A"/>
    <w:rsid w:val="00A05EDA"/>
    <w:rsid w:val="00A11DA2"/>
    <w:rsid w:val="00A1494E"/>
    <w:rsid w:val="00A1580C"/>
    <w:rsid w:val="00A17695"/>
    <w:rsid w:val="00A211BE"/>
    <w:rsid w:val="00A21BE4"/>
    <w:rsid w:val="00A233E4"/>
    <w:rsid w:val="00A24328"/>
    <w:rsid w:val="00A247D4"/>
    <w:rsid w:val="00A253D6"/>
    <w:rsid w:val="00A25DCB"/>
    <w:rsid w:val="00A2628B"/>
    <w:rsid w:val="00A26DB2"/>
    <w:rsid w:val="00A27243"/>
    <w:rsid w:val="00A27623"/>
    <w:rsid w:val="00A3291A"/>
    <w:rsid w:val="00A36DBD"/>
    <w:rsid w:val="00A42265"/>
    <w:rsid w:val="00A44255"/>
    <w:rsid w:val="00A45CDA"/>
    <w:rsid w:val="00A4738E"/>
    <w:rsid w:val="00A4766F"/>
    <w:rsid w:val="00A5175A"/>
    <w:rsid w:val="00A51958"/>
    <w:rsid w:val="00A52618"/>
    <w:rsid w:val="00A52AC5"/>
    <w:rsid w:val="00A56A7A"/>
    <w:rsid w:val="00A61E11"/>
    <w:rsid w:val="00A64C9C"/>
    <w:rsid w:val="00A66CBB"/>
    <w:rsid w:val="00A70EF5"/>
    <w:rsid w:val="00A70F8C"/>
    <w:rsid w:val="00A71F64"/>
    <w:rsid w:val="00A73573"/>
    <w:rsid w:val="00A75999"/>
    <w:rsid w:val="00A76224"/>
    <w:rsid w:val="00A764B8"/>
    <w:rsid w:val="00A765BF"/>
    <w:rsid w:val="00A77443"/>
    <w:rsid w:val="00A824F0"/>
    <w:rsid w:val="00A82715"/>
    <w:rsid w:val="00A83D7A"/>
    <w:rsid w:val="00A850BC"/>
    <w:rsid w:val="00A873FC"/>
    <w:rsid w:val="00A90906"/>
    <w:rsid w:val="00A9334F"/>
    <w:rsid w:val="00AA2777"/>
    <w:rsid w:val="00AA42D7"/>
    <w:rsid w:val="00AA4A30"/>
    <w:rsid w:val="00AA4DC6"/>
    <w:rsid w:val="00AA5763"/>
    <w:rsid w:val="00AA57A0"/>
    <w:rsid w:val="00AA617D"/>
    <w:rsid w:val="00AA749F"/>
    <w:rsid w:val="00AA75FB"/>
    <w:rsid w:val="00AB099B"/>
    <w:rsid w:val="00AB0BF1"/>
    <w:rsid w:val="00AB221F"/>
    <w:rsid w:val="00AB2ABF"/>
    <w:rsid w:val="00AB2F1F"/>
    <w:rsid w:val="00AB3769"/>
    <w:rsid w:val="00AB3B1B"/>
    <w:rsid w:val="00AB3ECB"/>
    <w:rsid w:val="00AB47F1"/>
    <w:rsid w:val="00AB4A36"/>
    <w:rsid w:val="00AC1E13"/>
    <w:rsid w:val="00AC4D77"/>
    <w:rsid w:val="00AD1353"/>
    <w:rsid w:val="00AD157B"/>
    <w:rsid w:val="00AD2588"/>
    <w:rsid w:val="00AD2691"/>
    <w:rsid w:val="00AD4651"/>
    <w:rsid w:val="00AD49F2"/>
    <w:rsid w:val="00AD5650"/>
    <w:rsid w:val="00AD7996"/>
    <w:rsid w:val="00AE02E6"/>
    <w:rsid w:val="00AE095D"/>
    <w:rsid w:val="00AE0F79"/>
    <w:rsid w:val="00AE20AD"/>
    <w:rsid w:val="00AE4217"/>
    <w:rsid w:val="00AE4656"/>
    <w:rsid w:val="00AE5389"/>
    <w:rsid w:val="00AF388E"/>
    <w:rsid w:val="00AF3D0D"/>
    <w:rsid w:val="00AF3F60"/>
    <w:rsid w:val="00AF4B77"/>
    <w:rsid w:val="00AF55BE"/>
    <w:rsid w:val="00AF6A20"/>
    <w:rsid w:val="00AF757B"/>
    <w:rsid w:val="00AF7B7A"/>
    <w:rsid w:val="00AF7CBA"/>
    <w:rsid w:val="00B00A64"/>
    <w:rsid w:val="00B0694B"/>
    <w:rsid w:val="00B06A2E"/>
    <w:rsid w:val="00B1173E"/>
    <w:rsid w:val="00B12F8D"/>
    <w:rsid w:val="00B14634"/>
    <w:rsid w:val="00B15278"/>
    <w:rsid w:val="00B16635"/>
    <w:rsid w:val="00B17078"/>
    <w:rsid w:val="00B177A2"/>
    <w:rsid w:val="00B206B5"/>
    <w:rsid w:val="00B2151F"/>
    <w:rsid w:val="00B21724"/>
    <w:rsid w:val="00B21E13"/>
    <w:rsid w:val="00B2257D"/>
    <w:rsid w:val="00B24322"/>
    <w:rsid w:val="00B3104E"/>
    <w:rsid w:val="00B339FD"/>
    <w:rsid w:val="00B34261"/>
    <w:rsid w:val="00B34460"/>
    <w:rsid w:val="00B362D2"/>
    <w:rsid w:val="00B36864"/>
    <w:rsid w:val="00B37539"/>
    <w:rsid w:val="00B379B0"/>
    <w:rsid w:val="00B40D49"/>
    <w:rsid w:val="00B428E0"/>
    <w:rsid w:val="00B43199"/>
    <w:rsid w:val="00B447F4"/>
    <w:rsid w:val="00B44C14"/>
    <w:rsid w:val="00B4666F"/>
    <w:rsid w:val="00B470F4"/>
    <w:rsid w:val="00B47410"/>
    <w:rsid w:val="00B500A8"/>
    <w:rsid w:val="00B529B6"/>
    <w:rsid w:val="00B56A10"/>
    <w:rsid w:val="00B56CF8"/>
    <w:rsid w:val="00B57D50"/>
    <w:rsid w:val="00B57FD5"/>
    <w:rsid w:val="00B60E17"/>
    <w:rsid w:val="00B630B7"/>
    <w:rsid w:val="00B6799A"/>
    <w:rsid w:val="00B72C12"/>
    <w:rsid w:val="00B72D65"/>
    <w:rsid w:val="00B773B0"/>
    <w:rsid w:val="00B7747C"/>
    <w:rsid w:val="00B8009F"/>
    <w:rsid w:val="00B81FB7"/>
    <w:rsid w:val="00B84E18"/>
    <w:rsid w:val="00B87CFD"/>
    <w:rsid w:val="00B917FA"/>
    <w:rsid w:val="00B9281A"/>
    <w:rsid w:val="00B92924"/>
    <w:rsid w:val="00B93A01"/>
    <w:rsid w:val="00B94D37"/>
    <w:rsid w:val="00B96701"/>
    <w:rsid w:val="00BA03AD"/>
    <w:rsid w:val="00BA05A7"/>
    <w:rsid w:val="00BA3338"/>
    <w:rsid w:val="00BA3E94"/>
    <w:rsid w:val="00BA4445"/>
    <w:rsid w:val="00BA59E5"/>
    <w:rsid w:val="00BA7902"/>
    <w:rsid w:val="00BB0B79"/>
    <w:rsid w:val="00BB5679"/>
    <w:rsid w:val="00BB7AA4"/>
    <w:rsid w:val="00BC290E"/>
    <w:rsid w:val="00BC3700"/>
    <w:rsid w:val="00BC4A8B"/>
    <w:rsid w:val="00BC5429"/>
    <w:rsid w:val="00BC718A"/>
    <w:rsid w:val="00BD0E46"/>
    <w:rsid w:val="00BD15CF"/>
    <w:rsid w:val="00BD4A70"/>
    <w:rsid w:val="00BD64F2"/>
    <w:rsid w:val="00BD775F"/>
    <w:rsid w:val="00BD7E51"/>
    <w:rsid w:val="00BE055B"/>
    <w:rsid w:val="00BE0AD4"/>
    <w:rsid w:val="00BE1BC5"/>
    <w:rsid w:val="00BE5154"/>
    <w:rsid w:val="00BE5873"/>
    <w:rsid w:val="00BE5D17"/>
    <w:rsid w:val="00BF0B3B"/>
    <w:rsid w:val="00BF40D7"/>
    <w:rsid w:val="00BF7849"/>
    <w:rsid w:val="00C11744"/>
    <w:rsid w:val="00C13881"/>
    <w:rsid w:val="00C13B25"/>
    <w:rsid w:val="00C13C16"/>
    <w:rsid w:val="00C1491C"/>
    <w:rsid w:val="00C155EB"/>
    <w:rsid w:val="00C1754C"/>
    <w:rsid w:val="00C22374"/>
    <w:rsid w:val="00C23711"/>
    <w:rsid w:val="00C238A5"/>
    <w:rsid w:val="00C24322"/>
    <w:rsid w:val="00C31B08"/>
    <w:rsid w:val="00C31B3B"/>
    <w:rsid w:val="00C33920"/>
    <w:rsid w:val="00C41C42"/>
    <w:rsid w:val="00C43789"/>
    <w:rsid w:val="00C43D96"/>
    <w:rsid w:val="00C52796"/>
    <w:rsid w:val="00C527A2"/>
    <w:rsid w:val="00C543DA"/>
    <w:rsid w:val="00C568EC"/>
    <w:rsid w:val="00C658E0"/>
    <w:rsid w:val="00C71825"/>
    <w:rsid w:val="00C722D7"/>
    <w:rsid w:val="00C741FB"/>
    <w:rsid w:val="00C74AAE"/>
    <w:rsid w:val="00C76342"/>
    <w:rsid w:val="00C80250"/>
    <w:rsid w:val="00C81201"/>
    <w:rsid w:val="00C81627"/>
    <w:rsid w:val="00C846D8"/>
    <w:rsid w:val="00C870DC"/>
    <w:rsid w:val="00C87A92"/>
    <w:rsid w:val="00C92020"/>
    <w:rsid w:val="00C9218B"/>
    <w:rsid w:val="00C93B30"/>
    <w:rsid w:val="00C94767"/>
    <w:rsid w:val="00C96989"/>
    <w:rsid w:val="00C97276"/>
    <w:rsid w:val="00CA061D"/>
    <w:rsid w:val="00CA08C7"/>
    <w:rsid w:val="00CA1A3E"/>
    <w:rsid w:val="00CA1D1E"/>
    <w:rsid w:val="00CB15E0"/>
    <w:rsid w:val="00CB1BAA"/>
    <w:rsid w:val="00CB287C"/>
    <w:rsid w:val="00CB2CD4"/>
    <w:rsid w:val="00CB2D8C"/>
    <w:rsid w:val="00CB3B8C"/>
    <w:rsid w:val="00CB5B24"/>
    <w:rsid w:val="00CB7C09"/>
    <w:rsid w:val="00CC0005"/>
    <w:rsid w:val="00CC04B0"/>
    <w:rsid w:val="00CC0911"/>
    <w:rsid w:val="00CC0A6A"/>
    <w:rsid w:val="00CC0B1F"/>
    <w:rsid w:val="00CC471B"/>
    <w:rsid w:val="00CC48C6"/>
    <w:rsid w:val="00CC5303"/>
    <w:rsid w:val="00CD0E68"/>
    <w:rsid w:val="00CD2D57"/>
    <w:rsid w:val="00CD6D0F"/>
    <w:rsid w:val="00CE290A"/>
    <w:rsid w:val="00CE3553"/>
    <w:rsid w:val="00CE4E9E"/>
    <w:rsid w:val="00CE56A5"/>
    <w:rsid w:val="00CE5D97"/>
    <w:rsid w:val="00CE74DE"/>
    <w:rsid w:val="00CE7EE3"/>
    <w:rsid w:val="00CF03F3"/>
    <w:rsid w:val="00CF2619"/>
    <w:rsid w:val="00CF3495"/>
    <w:rsid w:val="00CF6615"/>
    <w:rsid w:val="00CF74BD"/>
    <w:rsid w:val="00D02CAD"/>
    <w:rsid w:val="00D03AE0"/>
    <w:rsid w:val="00D04675"/>
    <w:rsid w:val="00D07F15"/>
    <w:rsid w:val="00D14078"/>
    <w:rsid w:val="00D15D36"/>
    <w:rsid w:val="00D16C8C"/>
    <w:rsid w:val="00D179E5"/>
    <w:rsid w:val="00D20346"/>
    <w:rsid w:val="00D21847"/>
    <w:rsid w:val="00D2338C"/>
    <w:rsid w:val="00D23D0A"/>
    <w:rsid w:val="00D25EB2"/>
    <w:rsid w:val="00D3152C"/>
    <w:rsid w:val="00D31D22"/>
    <w:rsid w:val="00D329E1"/>
    <w:rsid w:val="00D32B54"/>
    <w:rsid w:val="00D33304"/>
    <w:rsid w:val="00D33737"/>
    <w:rsid w:val="00D346FC"/>
    <w:rsid w:val="00D34854"/>
    <w:rsid w:val="00D3592E"/>
    <w:rsid w:val="00D4031E"/>
    <w:rsid w:val="00D41201"/>
    <w:rsid w:val="00D41268"/>
    <w:rsid w:val="00D4158A"/>
    <w:rsid w:val="00D41809"/>
    <w:rsid w:val="00D43C6C"/>
    <w:rsid w:val="00D4638F"/>
    <w:rsid w:val="00D4792F"/>
    <w:rsid w:val="00D56010"/>
    <w:rsid w:val="00D62089"/>
    <w:rsid w:val="00D6328A"/>
    <w:rsid w:val="00D63360"/>
    <w:rsid w:val="00D646A4"/>
    <w:rsid w:val="00D64966"/>
    <w:rsid w:val="00D70A2E"/>
    <w:rsid w:val="00D719AE"/>
    <w:rsid w:val="00D73579"/>
    <w:rsid w:val="00D7363B"/>
    <w:rsid w:val="00D77390"/>
    <w:rsid w:val="00D77E1D"/>
    <w:rsid w:val="00D832AD"/>
    <w:rsid w:val="00D86C0C"/>
    <w:rsid w:val="00D86F47"/>
    <w:rsid w:val="00D93DB8"/>
    <w:rsid w:val="00D9492F"/>
    <w:rsid w:val="00D967B9"/>
    <w:rsid w:val="00D97699"/>
    <w:rsid w:val="00D97E76"/>
    <w:rsid w:val="00DA0104"/>
    <w:rsid w:val="00DA4069"/>
    <w:rsid w:val="00DA426D"/>
    <w:rsid w:val="00DA4E53"/>
    <w:rsid w:val="00DA6BE4"/>
    <w:rsid w:val="00DA6F84"/>
    <w:rsid w:val="00DA7453"/>
    <w:rsid w:val="00DA7E54"/>
    <w:rsid w:val="00DB046A"/>
    <w:rsid w:val="00DB0D6C"/>
    <w:rsid w:val="00DB32AC"/>
    <w:rsid w:val="00DB419B"/>
    <w:rsid w:val="00DB7E8C"/>
    <w:rsid w:val="00DC238D"/>
    <w:rsid w:val="00DC2478"/>
    <w:rsid w:val="00DC2DFA"/>
    <w:rsid w:val="00DC63C1"/>
    <w:rsid w:val="00DC68A1"/>
    <w:rsid w:val="00DD2378"/>
    <w:rsid w:val="00DD48EA"/>
    <w:rsid w:val="00DD60BD"/>
    <w:rsid w:val="00DD60DB"/>
    <w:rsid w:val="00DD660F"/>
    <w:rsid w:val="00DD7695"/>
    <w:rsid w:val="00DE0271"/>
    <w:rsid w:val="00DE2B72"/>
    <w:rsid w:val="00DE643B"/>
    <w:rsid w:val="00DE7A8F"/>
    <w:rsid w:val="00DF0DFC"/>
    <w:rsid w:val="00DF1E13"/>
    <w:rsid w:val="00DF30EE"/>
    <w:rsid w:val="00DF39A3"/>
    <w:rsid w:val="00DF4090"/>
    <w:rsid w:val="00DF4F56"/>
    <w:rsid w:val="00DF60CE"/>
    <w:rsid w:val="00DF6E8B"/>
    <w:rsid w:val="00E01834"/>
    <w:rsid w:val="00E023C0"/>
    <w:rsid w:val="00E02F7E"/>
    <w:rsid w:val="00E033D1"/>
    <w:rsid w:val="00E050AC"/>
    <w:rsid w:val="00E06996"/>
    <w:rsid w:val="00E103DE"/>
    <w:rsid w:val="00E10AF8"/>
    <w:rsid w:val="00E111BD"/>
    <w:rsid w:val="00E14C73"/>
    <w:rsid w:val="00E15F2A"/>
    <w:rsid w:val="00E16BBA"/>
    <w:rsid w:val="00E2149F"/>
    <w:rsid w:val="00E21C6A"/>
    <w:rsid w:val="00E26541"/>
    <w:rsid w:val="00E311EC"/>
    <w:rsid w:val="00E34435"/>
    <w:rsid w:val="00E35BE3"/>
    <w:rsid w:val="00E411F4"/>
    <w:rsid w:val="00E415EC"/>
    <w:rsid w:val="00E41CA6"/>
    <w:rsid w:val="00E43898"/>
    <w:rsid w:val="00E46D54"/>
    <w:rsid w:val="00E5001B"/>
    <w:rsid w:val="00E51CC5"/>
    <w:rsid w:val="00E522CA"/>
    <w:rsid w:val="00E52899"/>
    <w:rsid w:val="00E533C4"/>
    <w:rsid w:val="00E554DA"/>
    <w:rsid w:val="00E56E8C"/>
    <w:rsid w:val="00E5758A"/>
    <w:rsid w:val="00E6107F"/>
    <w:rsid w:val="00E630A8"/>
    <w:rsid w:val="00E6520F"/>
    <w:rsid w:val="00E66033"/>
    <w:rsid w:val="00E716CF"/>
    <w:rsid w:val="00E73B7F"/>
    <w:rsid w:val="00E7535A"/>
    <w:rsid w:val="00E75594"/>
    <w:rsid w:val="00E76C6B"/>
    <w:rsid w:val="00E8289C"/>
    <w:rsid w:val="00E8360B"/>
    <w:rsid w:val="00E8411C"/>
    <w:rsid w:val="00E85326"/>
    <w:rsid w:val="00E861D7"/>
    <w:rsid w:val="00E9229E"/>
    <w:rsid w:val="00E9401E"/>
    <w:rsid w:val="00E94D61"/>
    <w:rsid w:val="00E96B2F"/>
    <w:rsid w:val="00E97DF9"/>
    <w:rsid w:val="00EA3335"/>
    <w:rsid w:val="00EA47B8"/>
    <w:rsid w:val="00EA6919"/>
    <w:rsid w:val="00EA7E5B"/>
    <w:rsid w:val="00EB03DA"/>
    <w:rsid w:val="00EB25F7"/>
    <w:rsid w:val="00EB2949"/>
    <w:rsid w:val="00EB2A2F"/>
    <w:rsid w:val="00EB3203"/>
    <w:rsid w:val="00EB36C8"/>
    <w:rsid w:val="00EB3774"/>
    <w:rsid w:val="00EB4FD2"/>
    <w:rsid w:val="00EB5045"/>
    <w:rsid w:val="00EB5D46"/>
    <w:rsid w:val="00EB60D0"/>
    <w:rsid w:val="00EC06C2"/>
    <w:rsid w:val="00EC20C5"/>
    <w:rsid w:val="00EC285D"/>
    <w:rsid w:val="00EC2EA2"/>
    <w:rsid w:val="00EC4539"/>
    <w:rsid w:val="00EC540C"/>
    <w:rsid w:val="00ED1884"/>
    <w:rsid w:val="00ED6A11"/>
    <w:rsid w:val="00EE2D2F"/>
    <w:rsid w:val="00EE446D"/>
    <w:rsid w:val="00EE629B"/>
    <w:rsid w:val="00EE77D1"/>
    <w:rsid w:val="00EF0F95"/>
    <w:rsid w:val="00EF1321"/>
    <w:rsid w:val="00EF1961"/>
    <w:rsid w:val="00EF2541"/>
    <w:rsid w:val="00EF355E"/>
    <w:rsid w:val="00EF359A"/>
    <w:rsid w:val="00EF54CF"/>
    <w:rsid w:val="00EF5A6A"/>
    <w:rsid w:val="00EF6400"/>
    <w:rsid w:val="00F00423"/>
    <w:rsid w:val="00F00627"/>
    <w:rsid w:val="00F03812"/>
    <w:rsid w:val="00F054D4"/>
    <w:rsid w:val="00F066D3"/>
    <w:rsid w:val="00F11C3A"/>
    <w:rsid w:val="00F121E9"/>
    <w:rsid w:val="00F12A91"/>
    <w:rsid w:val="00F1344D"/>
    <w:rsid w:val="00F2044C"/>
    <w:rsid w:val="00F205D3"/>
    <w:rsid w:val="00F216B8"/>
    <w:rsid w:val="00F25B1D"/>
    <w:rsid w:val="00F26B80"/>
    <w:rsid w:val="00F31276"/>
    <w:rsid w:val="00F323E4"/>
    <w:rsid w:val="00F3302C"/>
    <w:rsid w:val="00F33B13"/>
    <w:rsid w:val="00F34779"/>
    <w:rsid w:val="00F36933"/>
    <w:rsid w:val="00F37FE7"/>
    <w:rsid w:val="00F4116F"/>
    <w:rsid w:val="00F424AE"/>
    <w:rsid w:val="00F42C65"/>
    <w:rsid w:val="00F43C0C"/>
    <w:rsid w:val="00F4444A"/>
    <w:rsid w:val="00F444FD"/>
    <w:rsid w:val="00F50313"/>
    <w:rsid w:val="00F5136B"/>
    <w:rsid w:val="00F55C56"/>
    <w:rsid w:val="00F5608D"/>
    <w:rsid w:val="00F600DE"/>
    <w:rsid w:val="00F64F36"/>
    <w:rsid w:val="00F652DC"/>
    <w:rsid w:val="00F66B26"/>
    <w:rsid w:val="00F7066C"/>
    <w:rsid w:val="00F70A38"/>
    <w:rsid w:val="00F737D5"/>
    <w:rsid w:val="00F741FB"/>
    <w:rsid w:val="00F74669"/>
    <w:rsid w:val="00F7614D"/>
    <w:rsid w:val="00F76CDF"/>
    <w:rsid w:val="00F83424"/>
    <w:rsid w:val="00F8469C"/>
    <w:rsid w:val="00F84E46"/>
    <w:rsid w:val="00F857A5"/>
    <w:rsid w:val="00F85AA0"/>
    <w:rsid w:val="00F87089"/>
    <w:rsid w:val="00F92E4E"/>
    <w:rsid w:val="00F93727"/>
    <w:rsid w:val="00F93896"/>
    <w:rsid w:val="00F93951"/>
    <w:rsid w:val="00F94807"/>
    <w:rsid w:val="00F9623B"/>
    <w:rsid w:val="00F97A35"/>
    <w:rsid w:val="00FA2D2D"/>
    <w:rsid w:val="00FA4827"/>
    <w:rsid w:val="00FA4E48"/>
    <w:rsid w:val="00FA5357"/>
    <w:rsid w:val="00FB05F7"/>
    <w:rsid w:val="00FB54BF"/>
    <w:rsid w:val="00FC076F"/>
    <w:rsid w:val="00FC0F57"/>
    <w:rsid w:val="00FC26DC"/>
    <w:rsid w:val="00FC63CF"/>
    <w:rsid w:val="00FD22BA"/>
    <w:rsid w:val="00FD2707"/>
    <w:rsid w:val="00FD2F7C"/>
    <w:rsid w:val="00FD4711"/>
    <w:rsid w:val="00FD5CE5"/>
    <w:rsid w:val="00FD7389"/>
    <w:rsid w:val="00FE227B"/>
    <w:rsid w:val="00FE26BF"/>
    <w:rsid w:val="00FE3BAE"/>
    <w:rsid w:val="00FF0C36"/>
    <w:rsid w:val="00FF140B"/>
    <w:rsid w:val="00FF2890"/>
    <w:rsid w:val="00FF2C5E"/>
    <w:rsid w:val="00FF5587"/>
    <w:rsid w:val="00FF636F"/>
    <w:rsid w:val="00FF730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96128B"/>
  <w15:docId w15:val="{D2461CF1-D2E8-4767-962D-C4098F6CB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sid w:val="00D21847"/>
    <w:rPr>
      <w:sz w:val="24"/>
      <w:szCs w:val="24"/>
      <w:lang w:eastAsia="en-US"/>
    </w:rPr>
  </w:style>
  <w:style w:type="paragraph" w:styleId="Virsraksts1">
    <w:name w:val="heading 1"/>
    <w:basedOn w:val="Parasts"/>
    <w:next w:val="Parasts"/>
    <w:link w:val="Virsraksts1Rakstz"/>
    <w:qFormat/>
    <w:pPr>
      <w:keepNext/>
      <w:jc w:val="center"/>
      <w:outlineLvl w:val="0"/>
    </w:pPr>
    <w:rPr>
      <w:b/>
      <w:bCs/>
    </w:rPr>
  </w:style>
  <w:style w:type="paragraph" w:styleId="Virsraksts2">
    <w:name w:val="heading 2"/>
    <w:basedOn w:val="Parasts"/>
    <w:next w:val="Parasts"/>
    <w:qFormat/>
    <w:pPr>
      <w:keepNext/>
      <w:widowControl w:val="0"/>
      <w:jc w:val="both"/>
      <w:outlineLvl w:val="1"/>
    </w:pPr>
    <w:rPr>
      <w:rFonts w:ascii="Arial" w:hAnsi="Arial"/>
      <w:snapToGrid w:val="0"/>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pPr>
      <w:tabs>
        <w:tab w:val="center" w:pos="4320"/>
        <w:tab w:val="right" w:pos="8640"/>
      </w:tabs>
    </w:pPr>
    <w:rPr>
      <w:szCs w:val="20"/>
      <w:lang w:val="en-US" w:eastAsia="lv-LV"/>
    </w:rPr>
  </w:style>
  <w:style w:type="paragraph" w:styleId="Kjene">
    <w:name w:val="footer"/>
    <w:basedOn w:val="Parasts"/>
    <w:link w:val="KjeneRakstz"/>
    <w:uiPriority w:val="99"/>
    <w:pPr>
      <w:tabs>
        <w:tab w:val="center" w:pos="4153"/>
        <w:tab w:val="right" w:pos="8306"/>
      </w:tabs>
    </w:pPr>
  </w:style>
  <w:style w:type="paragraph" w:styleId="Pamattekstsaratkpi">
    <w:name w:val="Body Text Indent"/>
    <w:basedOn w:val="Parasts"/>
    <w:pPr>
      <w:ind w:left="2520" w:hanging="2520"/>
      <w:jc w:val="both"/>
    </w:pPr>
    <w:rPr>
      <w:rFonts w:ascii="Bookman Old Style" w:hAnsi="Bookman Old Style"/>
    </w:rPr>
  </w:style>
  <w:style w:type="character" w:styleId="Lappusesnumurs">
    <w:name w:val="page number"/>
    <w:basedOn w:val="Noklusjumarindkopasfonts"/>
  </w:style>
  <w:style w:type="paragraph" w:styleId="Pamatteksts">
    <w:name w:val="Body Text"/>
    <w:basedOn w:val="Parasts"/>
    <w:link w:val="PamattekstsRakstz"/>
    <w:pPr>
      <w:jc w:val="both"/>
    </w:pPr>
    <w:rPr>
      <w:rFonts w:ascii="Belwe Lt TL" w:hAnsi="Belwe Lt TL"/>
    </w:rPr>
  </w:style>
  <w:style w:type="character" w:styleId="Hipersaite">
    <w:name w:val="Hyperlink"/>
    <w:uiPriority w:val="99"/>
    <w:unhideWhenUsed/>
    <w:rsid w:val="00DA4E53"/>
    <w:rPr>
      <w:color w:val="000099"/>
      <w:u w:val="single"/>
    </w:rPr>
  </w:style>
  <w:style w:type="paragraph" w:styleId="Paraststmeklis">
    <w:name w:val="Normal (Web)"/>
    <w:basedOn w:val="Parasts"/>
    <w:uiPriority w:val="99"/>
    <w:unhideWhenUsed/>
    <w:rsid w:val="00DA4E53"/>
    <w:pPr>
      <w:spacing w:before="100" w:beforeAutospacing="1" w:after="100" w:afterAutospacing="1"/>
    </w:pPr>
    <w:rPr>
      <w:lang w:eastAsia="lv-LV"/>
    </w:rPr>
  </w:style>
  <w:style w:type="character" w:styleId="Izteiksmgs">
    <w:name w:val="Strong"/>
    <w:uiPriority w:val="22"/>
    <w:qFormat/>
    <w:rsid w:val="00DA4E53"/>
    <w:rPr>
      <w:b/>
      <w:bCs/>
    </w:rPr>
  </w:style>
  <w:style w:type="paragraph" w:styleId="Balonteksts">
    <w:name w:val="Balloon Text"/>
    <w:basedOn w:val="Parasts"/>
    <w:semiHidden/>
    <w:rsid w:val="004E375D"/>
    <w:rPr>
      <w:rFonts w:ascii="Tahoma" w:hAnsi="Tahoma" w:cs="Tahoma"/>
      <w:sz w:val="16"/>
      <w:szCs w:val="16"/>
    </w:rPr>
  </w:style>
  <w:style w:type="character" w:customStyle="1" w:styleId="GalveneRakstz">
    <w:name w:val="Galvene Rakstz."/>
    <w:basedOn w:val="Noklusjumarindkopasfonts"/>
    <w:link w:val="Galvene"/>
    <w:rsid w:val="001103E8"/>
    <w:rPr>
      <w:sz w:val="24"/>
      <w:lang w:val="en-US"/>
    </w:rPr>
  </w:style>
  <w:style w:type="table" w:styleId="Reatabula">
    <w:name w:val="Table Grid"/>
    <w:basedOn w:val="Parastatabula"/>
    <w:rsid w:val="001103E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mattekstsRakstz">
    <w:name w:val="Pamatteksts Rakstz."/>
    <w:basedOn w:val="Noklusjumarindkopasfonts"/>
    <w:link w:val="Pamatteksts"/>
    <w:rsid w:val="00B6799A"/>
    <w:rPr>
      <w:rFonts w:ascii="Belwe Lt TL" w:hAnsi="Belwe Lt TL"/>
      <w:sz w:val="24"/>
      <w:szCs w:val="24"/>
      <w:lang w:eastAsia="en-US"/>
    </w:rPr>
  </w:style>
  <w:style w:type="character" w:customStyle="1" w:styleId="Virsraksts1Rakstz">
    <w:name w:val="Virsraksts 1 Rakstz."/>
    <w:basedOn w:val="Noklusjumarindkopasfonts"/>
    <w:link w:val="Virsraksts1"/>
    <w:rsid w:val="0029626D"/>
    <w:rPr>
      <w:b/>
      <w:bCs/>
      <w:sz w:val="24"/>
      <w:szCs w:val="24"/>
      <w:lang w:eastAsia="en-US"/>
    </w:rPr>
  </w:style>
  <w:style w:type="paragraph" w:styleId="Sarakstarindkopa">
    <w:name w:val="List Paragraph"/>
    <w:basedOn w:val="Parasts"/>
    <w:uiPriority w:val="34"/>
    <w:qFormat/>
    <w:rsid w:val="00480699"/>
    <w:pPr>
      <w:ind w:left="720"/>
      <w:contextualSpacing/>
    </w:pPr>
  </w:style>
  <w:style w:type="paragraph" w:styleId="Prskatjums">
    <w:name w:val="Revision"/>
    <w:hidden/>
    <w:uiPriority w:val="99"/>
    <w:semiHidden/>
    <w:rsid w:val="005B6F5D"/>
    <w:rPr>
      <w:sz w:val="24"/>
      <w:szCs w:val="24"/>
      <w:lang w:eastAsia="en-US"/>
    </w:rPr>
  </w:style>
  <w:style w:type="paragraph" w:customStyle="1" w:styleId="tv213">
    <w:name w:val="tv213"/>
    <w:basedOn w:val="Parasts"/>
    <w:rsid w:val="00423EC3"/>
    <w:pPr>
      <w:spacing w:before="100" w:beforeAutospacing="1" w:after="100" w:afterAutospacing="1"/>
    </w:pPr>
    <w:rPr>
      <w:lang w:eastAsia="lv-LV"/>
    </w:rPr>
  </w:style>
  <w:style w:type="character" w:customStyle="1" w:styleId="Neatrisintapieminana1">
    <w:name w:val="Neatrisināta pieminēšana1"/>
    <w:basedOn w:val="Noklusjumarindkopasfonts"/>
    <w:uiPriority w:val="99"/>
    <w:semiHidden/>
    <w:unhideWhenUsed/>
    <w:rsid w:val="007E07F4"/>
    <w:rPr>
      <w:color w:val="605E5C"/>
      <w:shd w:val="clear" w:color="auto" w:fill="E1DFDD"/>
    </w:rPr>
  </w:style>
  <w:style w:type="character" w:customStyle="1" w:styleId="Neatrisintapieminana2">
    <w:name w:val="Neatrisināta pieminēšana2"/>
    <w:basedOn w:val="Noklusjumarindkopasfonts"/>
    <w:uiPriority w:val="99"/>
    <w:semiHidden/>
    <w:unhideWhenUsed/>
    <w:rsid w:val="002A5E13"/>
    <w:rPr>
      <w:color w:val="605E5C"/>
      <w:shd w:val="clear" w:color="auto" w:fill="E1DFDD"/>
    </w:rPr>
  </w:style>
  <w:style w:type="character" w:customStyle="1" w:styleId="multiline">
    <w:name w:val="multiline"/>
    <w:basedOn w:val="Noklusjumarindkopasfonts"/>
    <w:rsid w:val="00FD5CE5"/>
  </w:style>
  <w:style w:type="character" w:customStyle="1" w:styleId="KjeneRakstz">
    <w:name w:val="Kājene Rakstz."/>
    <w:basedOn w:val="Noklusjumarindkopasfonts"/>
    <w:link w:val="Kjene"/>
    <w:uiPriority w:val="99"/>
    <w:rsid w:val="006022EA"/>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161751">
      <w:bodyDiv w:val="1"/>
      <w:marLeft w:val="0"/>
      <w:marRight w:val="0"/>
      <w:marTop w:val="0"/>
      <w:marBottom w:val="0"/>
      <w:divBdr>
        <w:top w:val="none" w:sz="0" w:space="0" w:color="auto"/>
        <w:left w:val="none" w:sz="0" w:space="0" w:color="auto"/>
        <w:bottom w:val="none" w:sz="0" w:space="0" w:color="auto"/>
        <w:right w:val="none" w:sz="0" w:space="0" w:color="auto"/>
      </w:divBdr>
    </w:div>
    <w:div w:id="343017103">
      <w:bodyDiv w:val="1"/>
      <w:marLeft w:val="0"/>
      <w:marRight w:val="0"/>
      <w:marTop w:val="0"/>
      <w:marBottom w:val="0"/>
      <w:divBdr>
        <w:top w:val="none" w:sz="0" w:space="0" w:color="auto"/>
        <w:left w:val="none" w:sz="0" w:space="0" w:color="auto"/>
        <w:bottom w:val="none" w:sz="0" w:space="0" w:color="auto"/>
        <w:right w:val="none" w:sz="0" w:space="0" w:color="auto"/>
      </w:divBdr>
    </w:div>
    <w:div w:id="880239804">
      <w:bodyDiv w:val="1"/>
      <w:marLeft w:val="0"/>
      <w:marRight w:val="0"/>
      <w:marTop w:val="0"/>
      <w:marBottom w:val="0"/>
      <w:divBdr>
        <w:top w:val="none" w:sz="0" w:space="0" w:color="auto"/>
        <w:left w:val="none" w:sz="0" w:space="0" w:color="auto"/>
        <w:bottom w:val="none" w:sz="0" w:space="0" w:color="auto"/>
        <w:right w:val="none" w:sz="0" w:space="0" w:color="auto"/>
      </w:divBdr>
    </w:div>
    <w:div w:id="883563877">
      <w:bodyDiv w:val="1"/>
      <w:marLeft w:val="0"/>
      <w:marRight w:val="0"/>
      <w:marTop w:val="0"/>
      <w:marBottom w:val="0"/>
      <w:divBdr>
        <w:top w:val="none" w:sz="0" w:space="0" w:color="auto"/>
        <w:left w:val="none" w:sz="0" w:space="0" w:color="auto"/>
        <w:bottom w:val="none" w:sz="0" w:space="0" w:color="auto"/>
        <w:right w:val="none" w:sz="0" w:space="0" w:color="auto"/>
      </w:divBdr>
    </w:div>
    <w:div w:id="962420113">
      <w:bodyDiv w:val="1"/>
      <w:marLeft w:val="0"/>
      <w:marRight w:val="0"/>
      <w:marTop w:val="0"/>
      <w:marBottom w:val="0"/>
      <w:divBdr>
        <w:top w:val="none" w:sz="0" w:space="0" w:color="auto"/>
        <w:left w:val="none" w:sz="0" w:space="0" w:color="auto"/>
        <w:bottom w:val="none" w:sz="0" w:space="0" w:color="auto"/>
        <w:right w:val="none" w:sz="0" w:space="0" w:color="auto"/>
      </w:divBdr>
    </w:div>
    <w:div w:id="1401291904">
      <w:bodyDiv w:val="1"/>
      <w:marLeft w:val="0"/>
      <w:marRight w:val="0"/>
      <w:marTop w:val="0"/>
      <w:marBottom w:val="0"/>
      <w:divBdr>
        <w:top w:val="none" w:sz="0" w:space="0" w:color="auto"/>
        <w:left w:val="none" w:sz="0" w:space="0" w:color="auto"/>
        <w:bottom w:val="none" w:sz="0" w:space="0" w:color="auto"/>
        <w:right w:val="none" w:sz="0" w:space="0" w:color="auto"/>
      </w:divBdr>
    </w:div>
    <w:div w:id="1433207003">
      <w:bodyDiv w:val="1"/>
      <w:marLeft w:val="0"/>
      <w:marRight w:val="0"/>
      <w:marTop w:val="0"/>
      <w:marBottom w:val="0"/>
      <w:divBdr>
        <w:top w:val="none" w:sz="0" w:space="0" w:color="auto"/>
        <w:left w:val="none" w:sz="0" w:space="0" w:color="auto"/>
        <w:bottom w:val="none" w:sz="0" w:space="0" w:color="auto"/>
        <w:right w:val="none" w:sz="0" w:space="0" w:color="auto"/>
      </w:divBdr>
    </w:div>
    <w:div w:id="1445730339">
      <w:bodyDiv w:val="1"/>
      <w:marLeft w:val="0"/>
      <w:marRight w:val="0"/>
      <w:marTop w:val="0"/>
      <w:marBottom w:val="0"/>
      <w:divBdr>
        <w:top w:val="none" w:sz="0" w:space="0" w:color="auto"/>
        <w:left w:val="none" w:sz="0" w:space="0" w:color="auto"/>
        <w:bottom w:val="none" w:sz="0" w:space="0" w:color="auto"/>
        <w:right w:val="none" w:sz="0" w:space="0" w:color="auto"/>
      </w:divBdr>
    </w:div>
    <w:div w:id="1456026230">
      <w:bodyDiv w:val="1"/>
      <w:marLeft w:val="0"/>
      <w:marRight w:val="0"/>
      <w:marTop w:val="0"/>
      <w:marBottom w:val="0"/>
      <w:divBdr>
        <w:top w:val="none" w:sz="0" w:space="0" w:color="auto"/>
        <w:left w:val="none" w:sz="0" w:space="0" w:color="auto"/>
        <w:bottom w:val="none" w:sz="0" w:space="0" w:color="auto"/>
        <w:right w:val="none" w:sz="0" w:space="0" w:color="auto"/>
      </w:divBdr>
    </w:div>
    <w:div w:id="1632635283">
      <w:bodyDiv w:val="1"/>
      <w:marLeft w:val="0"/>
      <w:marRight w:val="0"/>
      <w:marTop w:val="0"/>
      <w:marBottom w:val="0"/>
      <w:divBdr>
        <w:top w:val="none" w:sz="0" w:space="0" w:color="auto"/>
        <w:left w:val="none" w:sz="0" w:space="0" w:color="auto"/>
        <w:bottom w:val="none" w:sz="0" w:space="0" w:color="auto"/>
        <w:right w:val="none" w:sz="0" w:space="0" w:color="auto"/>
      </w:divBdr>
    </w:div>
    <w:div w:id="1950165331">
      <w:bodyDiv w:val="1"/>
      <w:marLeft w:val="0"/>
      <w:marRight w:val="0"/>
      <w:marTop w:val="0"/>
      <w:marBottom w:val="0"/>
      <w:divBdr>
        <w:top w:val="none" w:sz="0" w:space="0" w:color="auto"/>
        <w:left w:val="none" w:sz="0" w:space="0" w:color="auto"/>
        <w:bottom w:val="none" w:sz="0" w:space="0" w:color="auto"/>
        <w:right w:val="none" w:sz="0" w:space="0" w:color="auto"/>
      </w:divBdr>
    </w:div>
    <w:div w:id="2025086765">
      <w:bodyDiv w:val="1"/>
      <w:marLeft w:val="0"/>
      <w:marRight w:val="0"/>
      <w:marTop w:val="0"/>
      <w:marBottom w:val="0"/>
      <w:divBdr>
        <w:top w:val="none" w:sz="0" w:space="0" w:color="auto"/>
        <w:left w:val="none" w:sz="0" w:space="0" w:color="auto"/>
        <w:bottom w:val="none" w:sz="0" w:space="0" w:color="auto"/>
        <w:right w:val="none" w:sz="0" w:space="0" w:color="auto"/>
      </w:divBdr>
    </w:div>
    <w:div w:id="2140687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kadastrs.lv/map/di?xy=482632.9685051597,278418.2258588912&amp;z=750" TargetMode="External"/><Relationship Id="rId18" Type="http://schemas.openxmlformats.org/officeDocument/2006/relationships/hyperlink" Target="https://www.kadastrs.lv/map/di?xy=483604.91850040806,277482.52800000005&amp;z=500" TargetMode="External"/><Relationship Id="rId26" Type="http://schemas.openxmlformats.org/officeDocument/2006/relationships/hyperlink" Target="https://www.kadastrs.lv/map/di?xy=483189.10714673443,276416.6538256805&amp;z=200" TargetMode="External"/><Relationship Id="rId39" Type="http://schemas.openxmlformats.org/officeDocument/2006/relationships/hyperlink" Target="mailto:pasts@jelgava.lv" TargetMode="External"/><Relationship Id="rId21" Type="http://schemas.openxmlformats.org/officeDocument/2006/relationships/hyperlink" Target="https://www.kadastrs.lv/map/di?xy=482273.3559371311,279105.6990057248&amp;z=200" TargetMode="External"/><Relationship Id="rId34" Type="http://schemas.openxmlformats.org/officeDocument/2006/relationships/hyperlink" Target="mailto:pasts@jelgava.lv" TargetMode="External"/><Relationship Id="rId42"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kadastrs.lv/map/di?xy=485551.92525524116,277934.19399693527&amp;z=750" TargetMode="External"/><Relationship Id="rId29" Type="http://schemas.openxmlformats.org/officeDocument/2006/relationships/hyperlink" Target="https://www.kadastrs.lv/map/di?xy=480920.67786776955,275244.210186386&amp;z=100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kadastrs.lv/map/di?xy=483352.1766226311,278253.38266208646&amp;z=1000" TargetMode="External"/><Relationship Id="rId24" Type="http://schemas.openxmlformats.org/officeDocument/2006/relationships/hyperlink" Target="https://www.kadastrs.lv/map/di?xy=483286.982000408,276070.1095000005&amp;z=500" TargetMode="External"/><Relationship Id="rId32" Type="http://schemas.openxmlformats.org/officeDocument/2006/relationships/hyperlink" Target="mailto:pasts@jelgava.lv" TargetMode="External"/><Relationship Id="rId37" Type="http://schemas.openxmlformats.org/officeDocument/2006/relationships/hyperlink" Target="mailto:pasts@jelgava.lv" TargetMode="External"/><Relationship Id="rId40" Type="http://schemas.openxmlformats.org/officeDocument/2006/relationships/hyperlink" Target="mailto:pasts@jelgava.lv"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kadastrs.lv/map/di?xy=485567.7351094556,276988.06038837496&amp;z=750" TargetMode="External"/><Relationship Id="rId23" Type="http://schemas.openxmlformats.org/officeDocument/2006/relationships/hyperlink" Target="https://www.kadastrs.lv/map/di?xy=482514.6208995953,275838.511&amp;z=200" TargetMode="External"/><Relationship Id="rId28" Type="http://schemas.openxmlformats.org/officeDocument/2006/relationships/hyperlink" Target="https://www.kadastrs.lv/map/di?xy=485818.9236561799,279836.7263200222&amp;z=750" TargetMode="External"/><Relationship Id="rId36" Type="http://schemas.openxmlformats.org/officeDocument/2006/relationships/hyperlink" Target="mailto:pasts@jelgava.lv" TargetMode="External"/><Relationship Id="rId10" Type="http://schemas.openxmlformats.org/officeDocument/2006/relationships/hyperlink" Target="https://www.kadastrs.lv/map/di?xy=486119.1720315039,278557.00171697675&amp;z=750" TargetMode="External"/><Relationship Id="rId19" Type="http://schemas.openxmlformats.org/officeDocument/2006/relationships/hyperlink" Target="https://www.kadastrs.lv/map/di?xy=483346.4286097712,275591.1090128407&amp;z=200" TargetMode="External"/><Relationship Id="rId31" Type="http://schemas.openxmlformats.org/officeDocument/2006/relationships/hyperlink" Target="mailto:pasts@jelgava.lv"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kadastrs.lv/map/di?xy=483627.66945484024,277861.97634613933&amp;z=1000" TargetMode="External"/><Relationship Id="rId14" Type="http://schemas.openxmlformats.org/officeDocument/2006/relationships/hyperlink" Target="https://www.kadastrs.lv/map/di?xy=483203.3365,278524.87099999946&amp;z=500" TargetMode="External"/><Relationship Id="rId22" Type="http://schemas.openxmlformats.org/officeDocument/2006/relationships/hyperlink" Target="https://www.kadastrs.lv/map/di?xy=482286.4175655303,279105.7669573044&amp;z=750" TargetMode="External"/><Relationship Id="rId27" Type="http://schemas.openxmlformats.org/officeDocument/2006/relationships/hyperlink" Target="https://www.kadastrs.lv/map/di?xy=483139.23308882094,276404.5094264771&amp;z=200" TargetMode="External"/><Relationship Id="rId30" Type="http://schemas.openxmlformats.org/officeDocument/2006/relationships/hyperlink" Target="mailto:pasts@jelgava.lv" TargetMode="External"/><Relationship Id="rId35" Type="http://schemas.openxmlformats.org/officeDocument/2006/relationships/hyperlink" Target="mailto:pasts@jelgava.lv" TargetMode="External"/><Relationship Id="rId43" Type="http://schemas.openxmlformats.org/officeDocument/2006/relationships/header" Target="header1.xml"/><Relationship Id="rId8" Type="http://schemas.openxmlformats.org/officeDocument/2006/relationships/hyperlink" Target="https://www.kadastrs.lv/map/di?xy=484828.78550000006,278946.691500001&amp;z=750" TargetMode="External"/><Relationship Id="rId3" Type="http://schemas.openxmlformats.org/officeDocument/2006/relationships/styles" Target="styles.xml"/><Relationship Id="rId12" Type="http://schemas.openxmlformats.org/officeDocument/2006/relationships/hyperlink" Target="https://www.kadastrs.lv/map/di?xy=481282.81087735295,278304.4559266455&amp;z=1000" TargetMode="External"/><Relationship Id="rId17" Type="http://schemas.openxmlformats.org/officeDocument/2006/relationships/hyperlink" Target="https://www.kadastrs.lv/map/di?xy=485149.55189999996,278245.02524999995&amp;z=750" TargetMode="External"/><Relationship Id="rId25" Type="http://schemas.openxmlformats.org/officeDocument/2006/relationships/hyperlink" Target="https://www.kadastrs.lv/map/di?xy=483285.7331736847,276803.0520999364&amp;z=200" TargetMode="External"/><Relationship Id="rId33" Type="http://schemas.openxmlformats.org/officeDocument/2006/relationships/hyperlink" Target="mailto:pasts@jelgava.lv" TargetMode="External"/><Relationship Id="rId38" Type="http://schemas.openxmlformats.org/officeDocument/2006/relationships/hyperlink" Target="mailto:pasts@jelgava.lv" TargetMode="External"/><Relationship Id="rId20" Type="http://schemas.openxmlformats.org/officeDocument/2006/relationships/hyperlink" Target="https://www.kadastrs.lv/map/di?xy=483166.882,278994.9275&amp;z=200" TargetMode="External"/><Relationship Id="rId41"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a.caniza\Documents\ZEMES_LIETU_KOMISIJA\PROT_2021\PROT_8_2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AE3153-062E-4029-A159-728290AAF9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PROT_8_21</Template>
  <TotalTime>5</TotalTime>
  <Pages>14</Pages>
  <Words>20729</Words>
  <Characters>11816</Characters>
  <Application>Microsoft Office Word</Application>
  <DocSecurity>0</DocSecurity>
  <Lines>98</Lines>
  <Paragraphs>64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Liene Kazaine</dc:creator>
  <cp:lastModifiedBy>Liene Kupšāne</cp:lastModifiedBy>
  <cp:revision>3</cp:revision>
  <cp:lastPrinted>2025-10-16T12:25:00Z</cp:lastPrinted>
  <dcterms:created xsi:type="dcterms:W3CDTF">2026-09-15T07:29:00Z</dcterms:created>
  <dcterms:modified xsi:type="dcterms:W3CDTF">2026-09-15T07:29:00Z</dcterms:modified>
</cp:coreProperties>
</file>