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DA403" w14:textId="77777777" w:rsidR="00ED5FDF" w:rsidRDefault="00ED5FDF" w:rsidP="00ED5FDF">
      <w:pPr>
        <w:jc w:val="right"/>
        <w:rPr>
          <w:b/>
          <w:lang w:val="lv-LV"/>
        </w:rPr>
      </w:pPr>
      <w:r w:rsidRPr="00E31D73">
        <w:rPr>
          <w:b/>
          <w:lang w:val="lv-LV"/>
        </w:rPr>
        <w:t>Jelgavas valstspilsētas pašvaldības iestāde “Centrālā pārvalde”</w:t>
      </w:r>
    </w:p>
    <w:p w14:paraId="1F29E401" w14:textId="77777777" w:rsidR="00922990" w:rsidRPr="00E31D73" w:rsidRDefault="00922990" w:rsidP="00ED5FDF">
      <w:pPr>
        <w:jc w:val="right"/>
        <w:rPr>
          <w:b/>
          <w:lang w:val="lv-LV"/>
        </w:rPr>
      </w:pPr>
      <w:r>
        <w:rPr>
          <w:b/>
          <w:lang w:val="lv-LV"/>
        </w:rPr>
        <w:t>Administratīvā departamenta</w:t>
      </w:r>
    </w:p>
    <w:p w14:paraId="251CB6D5" w14:textId="77777777" w:rsidR="0003588A" w:rsidRDefault="00ED5FDF" w:rsidP="00ED5FDF">
      <w:pPr>
        <w:ind w:left="3402"/>
        <w:jc w:val="right"/>
        <w:rPr>
          <w:b/>
          <w:lang w:val="lv-LV"/>
        </w:rPr>
      </w:pPr>
      <w:r w:rsidRPr="006132D0">
        <w:rPr>
          <w:b/>
          <w:lang w:val="lv-LV"/>
        </w:rPr>
        <w:t>Sabiedrisko attiecību</w:t>
      </w:r>
      <w:r w:rsidRPr="00E31D73">
        <w:rPr>
          <w:b/>
          <w:lang w:val="lv-LV"/>
        </w:rPr>
        <w:t xml:space="preserve"> </w:t>
      </w:r>
      <w:r w:rsidR="00922990">
        <w:rPr>
          <w:b/>
          <w:lang w:val="lv-LV"/>
        </w:rPr>
        <w:t>nodaļai</w:t>
      </w:r>
    </w:p>
    <w:tbl>
      <w:tblPr>
        <w:tblW w:w="6803" w:type="dxa"/>
        <w:jc w:val="right"/>
        <w:tblLook w:val="04A0" w:firstRow="1" w:lastRow="0" w:firstColumn="1" w:lastColumn="0" w:noHBand="0" w:noVBand="1"/>
      </w:tblPr>
      <w:tblGrid>
        <w:gridCol w:w="6803"/>
      </w:tblGrid>
      <w:tr w:rsidR="00CF3220" w:rsidRPr="00496142" w14:paraId="5F873121" w14:textId="77777777" w:rsidTr="00CF3220">
        <w:trPr>
          <w:trHeight w:val="567"/>
          <w:jc w:val="right"/>
        </w:trPr>
        <w:tc>
          <w:tcPr>
            <w:tcW w:w="6803" w:type="dxa"/>
            <w:tcBorders>
              <w:bottom w:val="single" w:sz="4" w:space="0" w:color="auto"/>
            </w:tcBorders>
          </w:tcPr>
          <w:p w14:paraId="599ED342" w14:textId="77777777" w:rsidR="00CF3220" w:rsidRPr="00496142" w:rsidRDefault="00CF3220" w:rsidP="00B65E5C">
            <w:pPr>
              <w:jc w:val="right"/>
              <w:rPr>
                <w:lang w:val="lv-LV"/>
              </w:rPr>
            </w:pPr>
          </w:p>
          <w:p w14:paraId="3D1B6890" w14:textId="77777777" w:rsidR="00CF3220" w:rsidRPr="00496142" w:rsidRDefault="00CF3220" w:rsidP="00B65E5C">
            <w:pPr>
              <w:jc w:val="right"/>
              <w:rPr>
                <w:lang w:val="lv-LV"/>
              </w:rPr>
            </w:pPr>
          </w:p>
        </w:tc>
      </w:tr>
      <w:tr w:rsidR="00CF3220" w:rsidRPr="00496142" w14:paraId="6F4BC4C6" w14:textId="77777777" w:rsidTr="00CF3220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6074B081" w14:textId="77777777" w:rsidR="00CF3220" w:rsidRPr="00496142" w:rsidRDefault="00CF3220" w:rsidP="00B65E5C">
            <w:pPr>
              <w:jc w:val="right"/>
              <w:rPr>
                <w:sz w:val="20"/>
                <w:szCs w:val="20"/>
                <w:lang w:val="lv-LV"/>
              </w:rPr>
            </w:pPr>
            <w:r w:rsidRPr="00496142">
              <w:rPr>
                <w:sz w:val="20"/>
                <w:szCs w:val="20"/>
                <w:lang w:val="lv-LV"/>
              </w:rPr>
              <w:t>(juridiskas personas nosaukums, reģistrācijas numurs)</w:t>
            </w:r>
          </w:p>
          <w:p w14:paraId="77A425D1" w14:textId="77777777" w:rsidR="00CF3220" w:rsidRPr="00496142" w:rsidRDefault="00CF3220" w:rsidP="00B65E5C">
            <w:pPr>
              <w:jc w:val="right"/>
              <w:rPr>
                <w:lang w:val="lv-LV"/>
              </w:rPr>
            </w:pPr>
          </w:p>
        </w:tc>
      </w:tr>
      <w:tr w:rsidR="00CF3220" w:rsidRPr="00496142" w14:paraId="4A250177" w14:textId="77777777" w:rsidTr="00CF3220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48C8D7E4" w14:textId="77777777" w:rsidR="00CF3220" w:rsidRPr="00496142" w:rsidRDefault="0087336B" w:rsidP="00B65E5C">
            <w:pPr>
              <w:jc w:val="right"/>
              <w:rPr>
                <w:sz w:val="20"/>
                <w:szCs w:val="20"/>
                <w:lang w:val="lv-LV"/>
              </w:rPr>
            </w:pPr>
            <w:r w:rsidRPr="00496142">
              <w:rPr>
                <w:sz w:val="20"/>
                <w:szCs w:val="20"/>
                <w:lang w:val="lv-LV"/>
              </w:rPr>
              <w:t>(adrese)</w:t>
            </w:r>
          </w:p>
          <w:p w14:paraId="5C0F1853" w14:textId="77777777" w:rsidR="00CF3220" w:rsidRPr="00496142" w:rsidRDefault="00CF3220" w:rsidP="00B65E5C">
            <w:pPr>
              <w:jc w:val="right"/>
              <w:rPr>
                <w:lang w:val="lv-LV"/>
              </w:rPr>
            </w:pPr>
          </w:p>
        </w:tc>
      </w:tr>
      <w:tr w:rsidR="00CF3220" w:rsidRPr="00496142" w14:paraId="27B88425" w14:textId="77777777" w:rsidTr="00CF3220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08B61FDB" w14:textId="77777777" w:rsidR="00CF3220" w:rsidRPr="00496142" w:rsidRDefault="0087336B" w:rsidP="00B65E5C">
            <w:pPr>
              <w:jc w:val="right"/>
              <w:rPr>
                <w:sz w:val="20"/>
                <w:szCs w:val="20"/>
                <w:lang w:val="lv-LV"/>
              </w:rPr>
            </w:pPr>
            <w:r w:rsidRPr="00496142">
              <w:rPr>
                <w:sz w:val="20"/>
                <w:szCs w:val="20"/>
                <w:lang w:val="lv-LV"/>
              </w:rPr>
              <w:t>(</w:t>
            </w:r>
            <w:r w:rsidR="00AE132E">
              <w:rPr>
                <w:sz w:val="20"/>
                <w:szCs w:val="20"/>
                <w:lang w:val="lv-LV"/>
              </w:rPr>
              <w:t>a</w:t>
            </w:r>
            <w:r>
              <w:rPr>
                <w:sz w:val="20"/>
                <w:szCs w:val="20"/>
                <w:lang w:val="lv-LV"/>
              </w:rPr>
              <w:t>tbildīgās personas</w:t>
            </w:r>
            <w:r w:rsidRPr="00496142">
              <w:rPr>
                <w:sz w:val="20"/>
                <w:szCs w:val="20"/>
                <w:lang w:val="lv-LV"/>
              </w:rPr>
              <w:t xml:space="preserve"> vārds, uzvārds) </w:t>
            </w:r>
          </w:p>
          <w:p w14:paraId="4DF0BE11" w14:textId="77777777" w:rsidR="00CF3220" w:rsidRPr="00496142" w:rsidRDefault="00CF3220" w:rsidP="00B65E5C">
            <w:pPr>
              <w:jc w:val="right"/>
              <w:rPr>
                <w:lang w:val="lv-LV"/>
              </w:rPr>
            </w:pPr>
          </w:p>
        </w:tc>
      </w:tr>
      <w:tr w:rsidR="00CF3220" w:rsidRPr="00496142" w14:paraId="0CED80D0" w14:textId="77777777" w:rsidTr="00CF3220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</w:tcBorders>
          </w:tcPr>
          <w:p w14:paraId="6CB23D7B" w14:textId="77777777" w:rsidR="00CF3220" w:rsidRPr="00496142" w:rsidRDefault="00CF3220" w:rsidP="00B65E5C">
            <w:pPr>
              <w:jc w:val="right"/>
              <w:rPr>
                <w:sz w:val="20"/>
                <w:szCs w:val="20"/>
                <w:lang w:val="lv-LV"/>
              </w:rPr>
            </w:pPr>
            <w:r w:rsidRPr="00496142">
              <w:rPr>
                <w:sz w:val="20"/>
                <w:szCs w:val="20"/>
                <w:lang w:val="lv-LV"/>
              </w:rPr>
              <w:t xml:space="preserve"> (kontakttālrunis</w:t>
            </w:r>
            <w:r>
              <w:rPr>
                <w:sz w:val="20"/>
                <w:szCs w:val="20"/>
                <w:lang w:val="lv-LV"/>
              </w:rPr>
              <w:t>, e-pasta adrese</w:t>
            </w:r>
            <w:r w:rsidRPr="00496142">
              <w:rPr>
                <w:sz w:val="20"/>
                <w:szCs w:val="20"/>
                <w:lang w:val="lv-LV"/>
              </w:rPr>
              <w:t>)</w:t>
            </w:r>
          </w:p>
        </w:tc>
      </w:tr>
    </w:tbl>
    <w:p w14:paraId="0E73590C" w14:textId="77777777" w:rsidR="00B87CC5" w:rsidRDefault="00B87CC5" w:rsidP="00552C50">
      <w:pPr>
        <w:jc w:val="center"/>
        <w:rPr>
          <w:b/>
          <w:sz w:val="28"/>
          <w:szCs w:val="28"/>
          <w:lang w:val="lv-LV"/>
        </w:rPr>
      </w:pPr>
    </w:p>
    <w:p w14:paraId="7A2BDEA6" w14:textId="77777777" w:rsidR="00B87CC5" w:rsidRDefault="00B87CC5" w:rsidP="00552C50">
      <w:pPr>
        <w:jc w:val="center"/>
        <w:rPr>
          <w:b/>
          <w:sz w:val="28"/>
          <w:szCs w:val="28"/>
          <w:lang w:val="lv-LV"/>
        </w:rPr>
      </w:pPr>
    </w:p>
    <w:p w14:paraId="0009767A" w14:textId="77777777" w:rsidR="00552C50" w:rsidRPr="00552C50" w:rsidRDefault="00552C50" w:rsidP="00552C50">
      <w:pPr>
        <w:jc w:val="center"/>
        <w:rPr>
          <w:b/>
          <w:sz w:val="28"/>
          <w:szCs w:val="28"/>
          <w:lang w:val="lv-LV"/>
        </w:rPr>
      </w:pPr>
      <w:r w:rsidRPr="00552C50">
        <w:rPr>
          <w:b/>
          <w:sz w:val="28"/>
          <w:szCs w:val="28"/>
          <w:lang w:val="lv-LV"/>
        </w:rPr>
        <w:t>Darba piedāvājuma sludinājuma pieteikums juridiskām personām</w:t>
      </w:r>
    </w:p>
    <w:p w14:paraId="0612D6A7" w14:textId="77777777" w:rsidR="00552C50" w:rsidRPr="00320AE9" w:rsidRDefault="00552C50" w:rsidP="00552C50">
      <w:pPr>
        <w:jc w:val="center"/>
        <w:rPr>
          <w:sz w:val="28"/>
          <w:szCs w:val="28"/>
          <w:lang w:val="lv-LV"/>
        </w:rPr>
      </w:pPr>
      <w:r w:rsidRPr="00320AE9">
        <w:rPr>
          <w:sz w:val="28"/>
          <w:szCs w:val="28"/>
          <w:lang w:val="lv-LV"/>
        </w:rPr>
        <w:t xml:space="preserve">(piedāvā darbu) </w:t>
      </w:r>
    </w:p>
    <w:p w14:paraId="1BC17E38" w14:textId="77777777" w:rsidR="00043C09" w:rsidRPr="002100D2" w:rsidRDefault="00043C09" w:rsidP="00C56A75">
      <w:pPr>
        <w:spacing w:before="120" w:after="120"/>
        <w:ind w:right="-514"/>
        <w:rPr>
          <w:sz w:val="20"/>
          <w:szCs w:val="20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6350"/>
      </w:tblGrid>
      <w:tr w:rsidR="00552C50" w:rsidRPr="00320AE9" w14:paraId="5616075A" w14:textId="77777777" w:rsidTr="00082D7E">
        <w:trPr>
          <w:trHeight w:val="2242"/>
        </w:trPr>
        <w:tc>
          <w:tcPr>
            <w:tcW w:w="2808" w:type="dxa"/>
            <w:vAlign w:val="center"/>
          </w:tcPr>
          <w:p w14:paraId="6913D84B" w14:textId="77777777" w:rsidR="00552C50" w:rsidRPr="00320AE9" w:rsidRDefault="00552C50" w:rsidP="00AE132E">
            <w:pPr>
              <w:jc w:val="center"/>
              <w:rPr>
                <w:lang w:val="lv-LV"/>
              </w:rPr>
            </w:pPr>
            <w:r w:rsidRPr="00320AE9">
              <w:rPr>
                <w:lang w:val="lv-LV"/>
              </w:rPr>
              <w:t>Sludinājuma teksts</w:t>
            </w:r>
          </w:p>
        </w:tc>
        <w:tc>
          <w:tcPr>
            <w:tcW w:w="6826" w:type="dxa"/>
          </w:tcPr>
          <w:p w14:paraId="395D947B" w14:textId="77777777" w:rsidR="00552C50" w:rsidRPr="00320AE9" w:rsidRDefault="00552C50" w:rsidP="00AE132E">
            <w:pPr>
              <w:jc w:val="both"/>
              <w:rPr>
                <w:lang w:val="lv-LV"/>
              </w:rPr>
            </w:pPr>
          </w:p>
        </w:tc>
      </w:tr>
      <w:tr w:rsidR="00552C50" w:rsidRPr="00320AE9" w14:paraId="61C465B5" w14:textId="77777777" w:rsidTr="00082D7E">
        <w:trPr>
          <w:trHeight w:val="655"/>
        </w:trPr>
        <w:tc>
          <w:tcPr>
            <w:tcW w:w="2808" w:type="dxa"/>
            <w:vAlign w:val="center"/>
          </w:tcPr>
          <w:p w14:paraId="2624EB47" w14:textId="77777777" w:rsidR="00552C50" w:rsidRPr="00320AE9" w:rsidRDefault="00552C50" w:rsidP="00AE132E">
            <w:pPr>
              <w:jc w:val="center"/>
              <w:rPr>
                <w:lang w:val="lv-LV"/>
              </w:rPr>
            </w:pPr>
            <w:r w:rsidRPr="00320AE9">
              <w:rPr>
                <w:lang w:val="lv-LV"/>
              </w:rPr>
              <w:t>Piedāvātais atalgojums</w:t>
            </w:r>
          </w:p>
          <w:p w14:paraId="7162C5A0" w14:textId="77777777" w:rsidR="00552C50" w:rsidRPr="00320AE9" w:rsidRDefault="00552C50" w:rsidP="00AE132E">
            <w:pPr>
              <w:jc w:val="center"/>
              <w:rPr>
                <w:lang w:val="lv-LV"/>
              </w:rPr>
            </w:pPr>
            <w:r w:rsidRPr="00320AE9">
              <w:rPr>
                <w:lang w:val="lv-LV"/>
              </w:rPr>
              <w:t>(bruto)</w:t>
            </w:r>
          </w:p>
        </w:tc>
        <w:tc>
          <w:tcPr>
            <w:tcW w:w="6826" w:type="dxa"/>
            <w:vAlign w:val="center"/>
          </w:tcPr>
          <w:p w14:paraId="75448C39" w14:textId="77777777" w:rsidR="00552C50" w:rsidRPr="00320AE9" w:rsidRDefault="00552C50" w:rsidP="00AE132E">
            <w:pPr>
              <w:jc w:val="center"/>
              <w:rPr>
                <w:lang w:val="lv-LV"/>
              </w:rPr>
            </w:pPr>
          </w:p>
        </w:tc>
      </w:tr>
      <w:tr w:rsidR="00552C50" w:rsidRPr="00320AE9" w14:paraId="26F5ACCD" w14:textId="77777777" w:rsidTr="00082D7E">
        <w:tc>
          <w:tcPr>
            <w:tcW w:w="2808" w:type="dxa"/>
            <w:vAlign w:val="center"/>
          </w:tcPr>
          <w:p w14:paraId="467ECC76" w14:textId="77777777" w:rsidR="00552C50" w:rsidRPr="00320AE9" w:rsidRDefault="00552C50" w:rsidP="00AE132E">
            <w:pPr>
              <w:jc w:val="center"/>
              <w:rPr>
                <w:lang w:val="lv-LV"/>
              </w:rPr>
            </w:pPr>
            <w:r w:rsidRPr="00320AE9">
              <w:rPr>
                <w:lang w:val="lv-LV"/>
              </w:rPr>
              <w:t>Piezīmes</w:t>
            </w:r>
          </w:p>
        </w:tc>
        <w:tc>
          <w:tcPr>
            <w:tcW w:w="6826" w:type="dxa"/>
          </w:tcPr>
          <w:p w14:paraId="0976A070" w14:textId="77777777" w:rsidR="00552C50" w:rsidRPr="00320AE9" w:rsidRDefault="00552C50" w:rsidP="00AE132E">
            <w:pPr>
              <w:jc w:val="both"/>
              <w:rPr>
                <w:lang w:val="lv-LV"/>
              </w:rPr>
            </w:pPr>
          </w:p>
        </w:tc>
      </w:tr>
      <w:tr w:rsidR="00552C50" w:rsidRPr="00320AE9" w14:paraId="05C5A570" w14:textId="77777777" w:rsidTr="00082D7E">
        <w:tc>
          <w:tcPr>
            <w:tcW w:w="2808" w:type="dxa"/>
            <w:vAlign w:val="center"/>
          </w:tcPr>
          <w:p w14:paraId="39F2EC38" w14:textId="77777777" w:rsidR="00552C50" w:rsidRPr="00320AE9" w:rsidRDefault="00552C50" w:rsidP="00AE132E">
            <w:pPr>
              <w:jc w:val="center"/>
              <w:rPr>
                <w:lang w:val="lv-LV"/>
              </w:rPr>
            </w:pPr>
            <w:r w:rsidRPr="00320AE9">
              <w:rPr>
                <w:lang w:val="lv-LV"/>
              </w:rPr>
              <w:t>Publicēšanas datums</w:t>
            </w:r>
          </w:p>
        </w:tc>
        <w:tc>
          <w:tcPr>
            <w:tcW w:w="6826" w:type="dxa"/>
            <w:vAlign w:val="center"/>
          </w:tcPr>
          <w:p w14:paraId="375CFF94" w14:textId="77777777" w:rsidR="00552C50" w:rsidRPr="00320AE9" w:rsidRDefault="00552C50" w:rsidP="00AE132E">
            <w:pPr>
              <w:jc w:val="center"/>
              <w:rPr>
                <w:lang w:val="lv-LV"/>
              </w:rPr>
            </w:pPr>
          </w:p>
        </w:tc>
      </w:tr>
    </w:tbl>
    <w:p w14:paraId="0A6876E8" w14:textId="77777777" w:rsidR="00552C50" w:rsidRDefault="00552C50" w:rsidP="00552C50">
      <w:pPr>
        <w:pStyle w:val="Paraststmeklis"/>
        <w:spacing w:before="0" w:beforeAutospacing="0" w:after="0" w:afterAutospacing="0"/>
        <w:ind w:left="360" w:right="-1"/>
        <w:jc w:val="both"/>
        <w:rPr>
          <w:lang w:val="lv-LV"/>
        </w:rPr>
      </w:pPr>
    </w:p>
    <w:p w14:paraId="64A6651E" w14:textId="77777777" w:rsidR="00B87CC5" w:rsidRDefault="00B87CC5" w:rsidP="00F831F4">
      <w:pPr>
        <w:pStyle w:val="Paraststmeklis"/>
        <w:spacing w:before="0" w:beforeAutospacing="0" w:after="0" w:afterAutospacing="0"/>
        <w:ind w:right="-1"/>
        <w:jc w:val="both"/>
        <w:rPr>
          <w:lang w:val="lv-LV"/>
        </w:rPr>
      </w:pPr>
    </w:p>
    <w:p w14:paraId="5E820AA3" w14:textId="77777777" w:rsidR="00B87CC5" w:rsidRDefault="00B87CC5" w:rsidP="00F831F4">
      <w:pPr>
        <w:pStyle w:val="Paraststmeklis"/>
        <w:spacing w:before="0" w:beforeAutospacing="0" w:after="0" w:afterAutospacing="0"/>
        <w:ind w:right="-1"/>
        <w:jc w:val="both"/>
        <w:rPr>
          <w:lang w:val="lv-LV"/>
        </w:rPr>
      </w:pPr>
    </w:p>
    <w:p w14:paraId="3DDEE7C8" w14:textId="77777777" w:rsidR="00552C50" w:rsidRDefault="00552C50" w:rsidP="00F831F4">
      <w:pPr>
        <w:pStyle w:val="Paraststmeklis"/>
        <w:spacing w:before="0" w:beforeAutospacing="0" w:after="0" w:afterAutospacing="0"/>
        <w:ind w:right="-1"/>
        <w:jc w:val="both"/>
        <w:rPr>
          <w:lang w:val="lv-LV"/>
        </w:rPr>
      </w:pPr>
      <w:r w:rsidRPr="00320AE9">
        <w:rPr>
          <w:lang w:val="lv-LV"/>
        </w:rPr>
        <w:t>Iesniedzējs ar savu parakstu apliecina, ka ir</w:t>
      </w:r>
      <w:r>
        <w:rPr>
          <w:lang w:val="lv-LV"/>
        </w:rPr>
        <w:t xml:space="preserve"> iepazinies ar Darba likuma 32.</w:t>
      </w:r>
      <w:r w:rsidRPr="00320AE9">
        <w:rPr>
          <w:lang w:val="lv-LV"/>
        </w:rPr>
        <w:t>panta prasībām attiecībā uz darba sludinājumu saturu.</w:t>
      </w:r>
    </w:p>
    <w:p w14:paraId="2B6EB1F5" w14:textId="77777777" w:rsidR="00386AC8" w:rsidRDefault="00386AC8" w:rsidP="00F831F4">
      <w:pPr>
        <w:pStyle w:val="Paraststmeklis"/>
        <w:spacing w:before="0" w:beforeAutospacing="0" w:after="0" w:afterAutospacing="0"/>
        <w:ind w:right="-1"/>
        <w:jc w:val="both"/>
        <w:rPr>
          <w:lang w:val="lv-LV"/>
        </w:rPr>
      </w:pPr>
    </w:p>
    <w:p w14:paraId="50ADD6B9" w14:textId="77777777" w:rsidR="00DA1219" w:rsidRDefault="00DA1219" w:rsidP="00DA1219">
      <w:pPr>
        <w:pStyle w:val="Paraststmeklis"/>
        <w:spacing w:before="0" w:beforeAutospacing="0" w:after="0" w:afterAutospacing="0"/>
        <w:rPr>
          <w:lang w:val="lv-LV"/>
        </w:rPr>
      </w:pPr>
    </w:p>
    <w:p w14:paraId="3813656D" w14:textId="77777777" w:rsidR="00B87CC5" w:rsidRDefault="00B87CC5" w:rsidP="00DA1219">
      <w:pPr>
        <w:pStyle w:val="Paraststmeklis"/>
        <w:spacing w:before="0" w:beforeAutospacing="0" w:after="0" w:afterAutospacing="0"/>
        <w:rPr>
          <w:lang w:val="lv-LV"/>
        </w:rPr>
      </w:pPr>
    </w:p>
    <w:p w14:paraId="5B26E7DA" w14:textId="77777777" w:rsidR="00B87CC5" w:rsidRDefault="00B87CC5" w:rsidP="00DA1219">
      <w:pPr>
        <w:pStyle w:val="Paraststmeklis"/>
        <w:spacing w:before="0" w:beforeAutospacing="0" w:after="0" w:afterAutospacing="0"/>
        <w:rPr>
          <w:lang w:val="lv-LV"/>
        </w:rPr>
      </w:pPr>
    </w:p>
    <w:p w14:paraId="7E998D8D" w14:textId="77777777" w:rsidR="00496142" w:rsidRDefault="00496142" w:rsidP="00DA1219">
      <w:pPr>
        <w:pStyle w:val="Paraststmeklis"/>
        <w:spacing w:before="0" w:beforeAutospacing="0" w:after="0" w:afterAutospacing="0"/>
        <w:rPr>
          <w:lang w:val="lv-LV"/>
        </w:rPr>
      </w:pPr>
    </w:p>
    <w:p w14:paraId="63D867FC" w14:textId="77777777" w:rsidR="00496142" w:rsidRPr="00496142" w:rsidRDefault="00496142" w:rsidP="00496142">
      <w:pPr>
        <w:tabs>
          <w:tab w:val="right" w:leader="underscore" w:pos="2835"/>
          <w:tab w:val="right" w:pos="3402"/>
          <w:tab w:val="left" w:leader="underscore" w:pos="6237"/>
          <w:tab w:val="left" w:pos="6804"/>
          <w:tab w:val="right" w:leader="underscore" w:pos="9638"/>
        </w:tabs>
        <w:spacing w:after="40"/>
        <w:ind w:firstLine="567"/>
        <w:rPr>
          <w:lang w:val="lv-LV"/>
        </w:rPr>
      </w:pPr>
      <w:r w:rsidRPr="00496142">
        <w:rPr>
          <w:lang w:val="lv-LV"/>
        </w:rPr>
        <w:tab/>
      </w:r>
      <w:r w:rsidRPr="00496142">
        <w:rPr>
          <w:lang w:val="lv-LV"/>
        </w:rPr>
        <w:tab/>
      </w:r>
      <w:r w:rsidRPr="00496142">
        <w:rPr>
          <w:lang w:val="lv-LV"/>
        </w:rPr>
        <w:tab/>
      </w:r>
      <w:r w:rsidRPr="00496142">
        <w:rPr>
          <w:lang w:val="lv-LV"/>
        </w:rPr>
        <w:tab/>
      </w:r>
      <w:r w:rsidRPr="00496142">
        <w:rPr>
          <w:lang w:val="lv-LV"/>
        </w:rPr>
        <w:tab/>
      </w:r>
    </w:p>
    <w:p w14:paraId="001A21DE" w14:textId="77777777" w:rsidR="00496142" w:rsidRPr="00496142" w:rsidRDefault="00496142" w:rsidP="00496142">
      <w:pPr>
        <w:tabs>
          <w:tab w:val="center" w:pos="1701"/>
          <w:tab w:val="center" w:pos="4820"/>
          <w:tab w:val="center" w:pos="8222"/>
        </w:tabs>
        <w:ind w:firstLine="1276"/>
        <w:rPr>
          <w:sz w:val="20"/>
          <w:szCs w:val="20"/>
          <w:lang w:val="lv-LV"/>
        </w:rPr>
      </w:pPr>
      <w:r w:rsidRPr="00496142">
        <w:rPr>
          <w:sz w:val="20"/>
          <w:szCs w:val="20"/>
          <w:lang w:val="lv-LV"/>
        </w:rPr>
        <w:t>(datums)</w:t>
      </w:r>
      <w:r w:rsidRPr="00496142">
        <w:rPr>
          <w:sz w:val="20"/>
          <w:szCs w:val="20"/>
          <w:lang w:val="lv-LV"/>
        </w:rPr>
        <w:tab/>
        <w:t xml:space="preserve"> (paraksts)</w:t>
      </w:r>
      <w:r w:rsidRPr="00496142">
        <w:rPr>
          <w:sz w:val="20"/>
          <w:szCs w:val="20"/>
          <w:lang w:val="lv-LV"/>
        </w:rPr>
        <w:tab/>
        <w:t>(paraksta atšifrējums)</w:t>
      </w:r>
    </w:p>
    <w:p w14:paraId="0591E3AB" w14:textId="77777777" w:rsidR="00386AC8" w:rsidRPr="00386AC8" w:rsidRDefault="00386AC8" w:rsidP="00386AC8"/>
    <w:p w14:paraId="48D7DC6E" w14:textId="77777777" w:rsidR="00386AC8" w:rsidRPr="00386AC8" w:rsidRDefault="00386AC8" w:rsidP="00386AC8"/>
    <w:p w14:paraId="1C3050D9" w14:textId="77777777" w:rsidR="00EF23B9" w:rsidRPr="00386AC8" w:rsidRDefault="00EF23B9" w:rsidP="00386AC8"/>
    <w:sectPr w:rsidR="00EF23B9" w:rsidRPr="00386AC8" w:rsidSect="00082D7E">
      <w:headerReference w:type="default" r:id="rId8"/>
      <w:footerReference w:type="even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F589F" w14:textId="77777777" w:rsidR="00CA2C1B" w:rsidRDefault="00CA2C1B">
      <w:r>
        <w:separator/>
      </w:r>
    </w:p>
  </w:endnote>
  <w:endnote w:type="continuationSeparator" w:id="0">
    <w:p w14:paraId="0AE487C4" w14:textId="77777777" w:rsidR="00CA2C1B" w:rsidRDefault="00CA2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137C" w14:textId="77777777" w:rsidR="00DB6878" w:rsidRDefault="00DB6878" w:rsidP="00AA3DEC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31473C30" w14:textId="77777777" w:rsidR="00DB6878" w:rsidRDefault="00DB6878" w:rsidP="00DB6878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1CEC0" w14:textId="77777777" w:rsidR="00CA2C1B" w:rsidRDefault="00CA2C1B">
      <w:r>
        <w:separator/>
      </w:r>
    </w:p>
  </w:footnote>
  <w:footnote w:type="continuationSeparator" w:id="0">
    <w:p w14:paraId="22850C5C" w14:textId="77777777" w:rsidR="00CA2C1B" w:rsidRDefault="00CA2C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98CE8" w14:textId="77777777" w:rsidR="00DB6878" w:rsidRPr="006E2B98" w:rsidRDefault="00BE3864">
    <w:pPr>
      <w:pStyle w:val="Galvene"/>
      <w:rPr>
        <w:sz w:val="16"/>
        <w:szCs w:val="16"/>
      </w:rPr>
    </w:pPr>
    <w:r w:rsidRPr="006E2B98">
      <w:rPr>
        <w:sz w:val="16"/>
        <w:szCs w:val="16"/>
        <w:lang w:val="lv-LV"/>
      </w:rPr>
      <w:t xml:space="preserve">Veidlapa </w:t>
    </w:r>
    <w:r w:rsidR="00922990">
      <w:rPr>
        <w:sz w:val="16"/>
        <w:szCs w:val="16"/>
        <w:lang w:val="lv-LV"/>
      </w:rPr>
      <w:t>2</w:t>
    </w:r>
    <w:r w:rsidR="006E2B98" w:rsidRPr="006E2B98">
      <w:rPr>
        <w:sz w:val="16"/>
        <w:szCs w:val="16"/>
      </w:rPr>
      <w:t>-</w:t>
    </w:r>
    <w:r w:rsidR="00922990">
      <w:rPr>
        <w:sz w:val="16"/>
        <w:szCs w:val="16"/>
      </w:rPr>
      <w:t>2</w:t>
    </w:r>
    <w:r w:rsidR="006E2B98" w:rsidRPr="006E2B98">
      <w:rPr>
        <w:sz w:val="16"/>
        <w:szCs w:val="16"/>
      </w:rPr>
      <w:t>1</w:t>
    </w:r>
    <w:r w:rsidR="00093171" w:rsidRPr="006E2B98">
      <w:rPr>
        <w:sz w:val="16"/>
        <w:szCs w:val="16"/>
      </w:rPr>
      <w:tab/>
    </w:r>
    <w:r w:rsidR="00093171" w:rsidRPr="006E2B98">
      <w:rPr>
        <w:sz w:val="16"/>
        <w:szCs w:val="16"/>
      </w:rPr>
      <w:tab/>
    </w:r>
    <w:r w:rsidR="00043C09" w:rsidRPr="006E2B98"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45B79"/>
    <w:multiLevelType w:val="hybridMultilevel"/>
    <w:tmpl w:val="DF929E46"/>
    <w:lvl w:ilvl="0" w:tplc="C68EE7A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5D5076"/>
    <w:multiLevelType w:val="hybridMultilevel"/>
    <w:tmpl w:val="3080EBA6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578903535">
    <w:abstractNumId w:val="0"/>
  </w:num>
  <w:num w:numId="2" w16cid:durableId="2119178003">
    <w:abstractNumId w:val="1"/>
  </w:num>
  <w:num w:numId="3" w16cid:durableId="567376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2FE"/>
    <w:rsid w:val="00021AEF"/>
    <w:rsid w:val="0003588A"/>
    <w:rsid w:val="000419AD"/>
    <w:rsid w:val="00043C09"/>
    <w:rsid w:val="00070044"/>
    <w:rsid w:val="0007464A"/>
    <w:rsid w:val="00082D7E"/>
    <w:rsid w:val="000867FC"/>
    <w:rsid w:val="00093171"/>
    <w:rsid w:val="000A15C8"/>
    <w:rsid w:val="000A39A8"/>
    <w:rsid w:val="000C0651"/>
    <w:rsid w:val="00107DC8"/>
    <w:rsid w:val="0016503C"/>
    <w:rsid w:val="00187F3A"/>
    <w:rsid w:val="00195270"/>
    <w:rsid w:val="001D27D8"/>
    <w:rsid w:val="002100D2"/>
    <w:rsid w:val="00211B88"/>
    <w:rsid w:val="00225767"/>
    <w:rsid w:val="00231FDE"/>
    <w:rsid w:val="002355E5"/>
    <w:rsid w:val="00244ED5"/>
    <w:rsid w:val="00254445"/>
    <w:rsid w:val="0027497F"/>
    <w:rsid w:val="002814EC"/>
    <w:rsid w:val="00284B34"/>
    <w:rsid w:val="00291BBB"/>
    <w:rsid w:val="002A12FE"/>
    <w:rsid w:val="002A2702"/>
    <w:rsid w:val="002A2C24"/>
    <w:rsid w:val="002B4158"/>
    <w:rsid w:val="002C2D8B"/>
    <w:rsid w:val="00313D32"/>
    <w:rsid w:val="003503DC"/>
    <w:rsid w:val="00361E52"/>
    <w:rsid w:val="00381E21"/>
    <w:rsid w:val="00386270"/>
    <w:rsid w:val="00386AC8"/>
    <w:rsid w:val="003950BA"/>
    <w:rsid w:val="00396564"/>
    <w:rsid w:val="003A7EEA"/>
    <w:rsid w:val="003D7AFE"/>
    <w:rsid w:val="004579DE"/>
    <w:rsid w:val="00481EF5"/>
    <w:rsid w:val="00495598"/>
    <w:rsid w:val="00496142"/>
    <w:rsid w:val="004A10B4"/>
    <w:rsid w:val="004E3314"/>
    <w:rsid w:val="0051705F"/>
    <w:rsid w:val="00551DC6"/>
    <w:rsid w:val="00552C50"/>
    <w:rsid w:val="00573BE6"/>
    <w:rsid w:val="0058096B"/>
    <w:rsid w:val="005B4960"/>
    <w:rsid w:val="005C0C21"/>
    <w:rsid w:val="005C27CA"/>
    <w:rsid w:val="005E3866"/>
    <w:rsid w:val="005E4CD8"/>
    <w:rsid w:val="006135E5"/>
    <w:rsid w:val="0061670B"/>
    <w:rsid w:val="00624A85"/>
    <w:rsid w:val="0064622B"/>
    <w:rsid w:val="00673481"/>
    <w:rsid w:val="006A410E"/>
    <w:rsid w:val="006A4854"/>
    <w:rsid w:val="006E2B98"/>
    <w:rsid w:val="00714E92"/>
    <w:rsid w:val="00763758"/>
    <w:rsid w:val="007D3019"/>
    <w:rsid w:val="0081110B"/>
    <w:rsid w:val="008149E6"/>
    <w:rsid w:val="0081724D"/>
    <w:rsid w:val="0083211F"/>
    <w:rsid w:val="00857DA0"/>
    <w:rsid w:val="008624E3"/>
    <w:rsid w:val="0087336B"/>
    <w:rsid w:val="008B4EC0"/>
    <w:rsid w:val="008E6993"/>
    <w:rsid w:val="00922738"/>
    <w:rsid w:val="00922990"/>
    <w:rsid w:val="009668A5"/>
    <w:rsid w:val="0097491F"/>
    <w:rsid w:val="009A7DDA"/>
    <w:rsid w:val="009B5709"/>
    <w:rsid w:val="009F646F"/>
    <w:rsid w:val="009F7F9D"/>
    <w:rsid w:val="00A40B81"/>
    <w:rsid w:val="00A41E39"/>
    <w:rsid w:val="00A6275F"/>
    <w:rsid w:val="00A62AE1"/>
    <w:rsid w:val="00A8214F"/>
    <w:rsid w:val="00A83A5D"/>
    <w:rsid w:val="00A84C6D"/>
    <w:rsid w:val="00A95619"/>
    <w:rsid w:val="00AA35EE"/>
    <w:rsid w:val="00AA3DEC"/>
    <w:rsid w:val="00AB2135"/>
    <w:rsid w:val="00AB4828"/>
    <w:rsid w:val="00AE132E"/>
    <w:rsid w:val="00AF2C45"/>
    <w:rsid w:val="00B01DFF"/>
    <w:rsid w:val="00B1254A"/>
    <w:rsid w:val="00B274F9"/>
    <w:rsid w:val="00B42DD1"/>
    <w:rsid w:val="00B62563"/>
    <w:rsid w:val="00B6657C"/>
    <w:rsid w:val="00B87CC5"/>
    <w:rsid w:val="00B919B7"/>
    <w:rsid w:val="00BC2AE5"/>
    <w:rsid w:val="00BE3864"/>
    <w:rsid w:val="00BF6D38"/>
    <w:rsid w:val="00C56A75"/>
    <w:rsid w:val="00C9430F"/>
    <w:rsid w:val="00CA2C1B"/>
    <w:rsid w:val="00CB603B"/>
    <w:rsid w:val="00CD2075"/>
    <w:rsid w:val="00CE7E52"/>
    <w:rsid w:val="00CF3220"/>
    <w:rsid w:val="00CF594A"/>
    <w:rsid w:val="00D11839"/>
    <w:rsid w:val="00D4043C"/>
    <w:rsid w:val="00D63707"/>
    <w:rsid w:val="00D833CB"/>
    <w:rsid w:val="00DA0FF6"/>
    <w:rsid w:val="00DA1219"/>
    <w:rsid w:val="00DB6878"/>
    <w:rsid w:val="00DB7BF2"/>
    <w:rsid w:val="00DD1A6E"/>
    <w:rsid w:val="00DF1001"/>
    <w:rsid w:val="00E02129"/>
    <w:rsid w:val="00EB33D0"/>
    <w:rsid w:val="00EB4107"/>
    <w:rsid w:val="00EC13F4"/>
    <w:rsid w:val="00EC4F36"/>
    <w:rsid w:val="00ED5FDF"/>
    <w:rsid w:val="00EF23B9"/>
    <w:rsid w:val="00F2118D"/>
    <w:rsid w:val="00F3673A"/>
    <w:rsid w:val="00F40775"/>
    <w:rsid w:val="00F45E18"/>
    <w:rsid w:val="00F536BE"/>
    <w:rsid w:val="00F660AF"/>
    <w:rsid w:val="00F831F4"/>
    <w:rsid w:val="00FE2D64"/>
    <w:rsid w:val="00F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9FAD052"/>
  <w15:docId w15:val="{58267A17-07A9-49C0-BF2B-5076904BB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GB" w:eastAsia="en-US"/>
    </w:rPr>
  </w:style>
  <w:style w:type="paragraph" w:styleId="Virsraksts1">
    <w:name w:val="heading 1"/>
    <w:basedOn w:val="Parasts"/>
    <w:next w:val="Parasts"/>
    <w:qFormat/>
    <w:pPr>
      <w:keepNext/>
      <w:ind w:right="-514"/>
      <w:outlineLvl w:val="0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pPr>
      <w:spacing w:before="100" w:beforeAutospacing="1" w:after="100" w:afterAutospacing="1"/>
    </w:pPr>
  </w:style>
  <w:style w:type="paragraph" w:styleId="Pamatteksts2">
    <w:name w:val="Body Text 2"/>
    <w:basedOn w:val="Parasts"/>
    <w:pPr>
      <w:ind w:right="-514"/>
      <w:jc w:val="center"/>
    </w:pPr>
    <w:rPr>
      <w:b/>
      <w:bCs/>
      <w:sz w:val="27"/>
      <w:szCs w:val="27"/>
    </w:rPr>
  </w:style>
  <w:style w:type="paragraph" w:styleId="Galvene">
    <w:name w:val="header"/>
    <w:basedOn w:val="Parasts"/>
    <w:rsid w:val="00DB6878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B6878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B6878"/>
  </w:style>
  <w:style w:type="paragraph" w:styleId="Balonteksts">
    <w:name w:val="Balloon Text"/>
    <w:basedOn w:val="Parasts"/>
    <w:link w:val="BalontekstsRakstz"/>
    <w:rsid w:val="001D27D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rsid w:val="001D27D8"/>
    <w:rPr>
      <w:rFonts w:ascii="Tahoma" w:hAnsi="Tahoma" w:cs="Tahoma"/>
      <w:sz w:val="16"/>
      <w:szCs w:val="16"/>
      <w:lang w:val="en-GB" w:eastAsia="en-US"/>
    </w:rPr>
  </w:style>
  <w:style w:type="table" w:styleId="Reatabula">
    <w:name w:val="Table Grid"/>
    <w:basedOn w:val="Parastatabula"/>
    <w:uiPriority w:val="39"/>
    <w:rsid w:val="00EF2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rsid w:val="00EF23B9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EF23B9"/>
    <w:pPr>
      <w:ind w:left="720"/>
      <w:contextualSpacing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me\Kopejie\Veidlapas\Sabiedrisko%20attiecibu%20departaments\Sabiedrisko%20attiecibu%20nodala%20no%2001.10.2026\2-21_pieteikums_jur_piedava_darbu_Vestnesi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E7D80-AC28-4E4F-B87D-02BE14D93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2-21_pieteikums_jur_piedava_darbu_Vestnesis.dotx</Template>
  <TotalTime>1</TotalTime>
  <Pages>1</Pages>
  <Words>399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</vt:lpstr>
      <vt:lpstr>Ies</vt:lpstr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2019-12-17T12:19:00Z</cp:lastPrinted>
  <dcterms:created xsi:type="dcterms:W3CDTF">2026-10-01T08:47:00Z</dcterms:created>
  <dcterms:modified xsi:type="dcterms:W3CDTF">2026-10-01T08:48:00Z</dcterms:modified>
</cp:coreProperties>
</file>