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C28F" w14:textId="77777777" w:rsidR="00552C50" w:rsidRPr="0076383A" w:rsidRDefault="008D7982" w:rsidP="008D7982">
      <w:pPr>
        <w:ind w:left="2268"/>
        <w:jc w:val="right"/>
        <w:rPr>
          <w:b/>
          <w:lang w:val="lv-LV"/>
        </w:rPr>
      </w:pPr>
      <w:r>
        <w:rPr>
          <w:b/>
          <w:lang w:val="lv-LV"/>
        </w:rPr>
        <w:t>Jelgavas valstspilsētas pašvaldības iestāde “Centrālā pārvalde”</w:t>
      </w:r>
    </w:p>
    <w:p w14:paraId="1BCAD379" w14:textId="77777777" w:rsidR="009129A0" w:rsidRDefault="009129A0" w:rsidP="00681624">
      <w:pPr>
        <w:ind w:left="3402"/>
        <w:jc w:val="right"/>
        <w:rPr>
          <w:b/>
          <w:lang w:val="lv-LV"/>
        </w:rPr>
      </w:pPr>
      <w:r>
        <w:rPr>
          <w:b/>
          <w:lang w:val="lv-LV"/>
        </w:rPr>
        <w:t>Administratīvā departamenta</w:t>
      </w:r>
    </w:p>
    <w:p w14:paraId="4F1F9588" w14:textId="77777777" w:rsidR="009129A0" w:rsidRDefault="009129A0" w:rsidP="009129A0">
      <w:pPr>
        <w:ind w:left="3402"/>
        <w:jc w:val="right"/>
        <w:rPr>
          <w:b/>
          <w:lang w:val="lv-LV"/>
        </w:rPr>
      </w:pPr>
      <w:r>
        <w:rPr>
          <w:b/>
          <w:lang w:val="lv-LV"/>
        </w:rPr>
        <w:t>Sabiedrisko attiecību nodaļai</w:t>
      </w:r>
    </w:p>
    <w:tbl>
      <w:tblPr>
        <w:tblW w:w="6803" w:type="dxa"/>
        <w:jc w:val="right"/>
        <w:tblLook w:val="04A0" w:firstRow="1" w:lastRow="0" w:firstColumn="1" w:lastColumn="0" w:noHBand="0" w:noVBand="1"/>
      </w:tblPr>
      <w:tblGrid>
        <w:gridCol w:w="6803"/>
      </w:tblGrid>
      <w:tr w:rsidR="000670FB" w:rsidRPr="0076383A" w14:paraId="0F5B55B3" w14:textId="77777777" w:rsidTr="00AA5522">
        <w:trPr>
          <w:trHeight w:val="567"/>
          <w:jc w:val="right"/>
        </w:trPr>
        <w:tc>
          <w:tcPr>
            <w:tcW w:w="6803" w:type="dxa"/>
            <w:tcBorders>
              <w:bottom w:val="single" w:sz="4" w:space="0" w:color="auto"/>
            </w:tcBorders>
          </w:tcPr>
          <w:p w14:paraId="09B874AD" w14:textId="77777777" w:rsidR="000670FB" w:rsidRPr="0076383A" w:rsidRDefault="000670FB" w:rsidP="00AA5522">
            <w:pPr>
              <w:jc w:val="right"/>
              <w:rPr>
                <w:sz w:val="20"/>
                <w:szCs w:val="20"/>
                <w:lang w:val="lv-LV"/>
              </w:rPr>
            </w:pPr>
          </w:p>
          <w:p w14:paraId="0460C467" w14:textId="77777777" w:rsidR="000670FB" w:rsidRPr="0076383A" w:rsidRDefault="000670FB" w:rsidP="00AA5522">
            <w:pPr>
              <w:jc w:val="right"/>
              <w:rPr>
                <w:sz w:val="20"/>
                <w:szCs w:val="20"/>
                <w:lang w:val="lv-LV"/>
              </w:rPr>
            </w:pPr>
            <w:r w:rsidRPr="0076383A">
              <w:rPr>
                <w:lang w:val="lv-LV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6383A">
              <w:rPr>
                <w:lang w:val="lv-LV"/>
              </w:rPr>
              <w:instrText xml:space="preserve"> FORMTEXT </w:instrText>
            </w:r>
            <w:r w:rsidRPr="0076383A">
              <w:rPr>
                <w:lang w:val="lv-LV"/>
              </w:rPr>
            </w:r>
            <w:r w:rsidRPr="0076383A">
              <w:rPr>
                <w:lang w:val="lv-LV"/>
              </w:rPr>
              <w:fldChar w:fldCharType="separate"/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lang w:val="lv-LV"/>
              </w:rPr>
              <w:fldChar w:fldCharType="end"/>
            </w:r>
          </w:p>
        </w:tc>
      </w:tr>
      <w:tr w:rsidR="000670FB" w:rsidRPr="0076383A" w14:paraId="24D2D2D5" w14:textId="77777777" w:rsidTr="00AA5522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3DF362EF" w14:textId="77777777" w:rsidR="000670FB" w:rsidRPr="0076383A" w:rsidRDefault="000670FB" w:rsidP="00AA5522">
            <w:pPr>
              <w:jc w:val="right"/>
              <w:rPr>
                <w:sz w:val="20"/>
                <w:szCs w:val="20"/>
                <w:lang w:val="lv-LV"/>
              </w:rPr>
            </w:pPr>
            <w:r w:rsidRPr="0076383A">
              <w:rPr>
                <w:sz w:val="20"/>
                <w:szCs w:val="20"/>
                <w:lang w:val="lv-LV"/>
              </w:rPr>
              <w:t>(juridiskas personas nosaukums, reģistrācijas numurs)</w:t>
            </w:r>
          </w:p>
          <w:p w14:paraId="3D27396D" w14:textId="77777777" w:rsidR="000670FB" w:rsidRPr="0076383A" w:rsidRDefault="000670FB" w:rsidP="00AA5522">
            <w:pPr>
              <w:jc w:val="right"/>
              <w:rPr>
                <w:lang w:val="lv-LV"/>
              </w:rPr>
            </w:pPr>
            <w:r w:rsidRPr="0076383A">
              <w:rPr>
                <w:lang w:val="lv-LV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76383A">
              <w:rPr>
                <w:lang w:val="lv-LV"/>
              </w:rPr>
              <w:instrText xml:space="preserve"> FORMTEXT </w:instrText>
            </w:r>
            <w:r w:rsidRPr="0076383A">
              <w:rPr>
                <w:lang w:val="lv-LV"/>
              </w:rPr>
            </w:r>
            <w:r w:rsidRPr="0076383A">
              <w:rPr>
                <w:lang w:val="lv-LV"/>
              </w:rPr>
              <w:fldChar w:fldCharType="separate"/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lang w:val="lv-LV"/>
              </w:rPr>
              <w:fldChar w:fldCharType="end"/>
            </w:r>
            <w:bookmarkEnd w:id="0"/>
          </w:p>
        </w:tc>
      </w:tr>
      <w:tr w:rsidR="000670FB" w:rsidRPr="0076383A" w14:paraId="52059223" w14:textId="77777777" w:rsidTr="00AA5522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46EEECC0" w14:textId="77777777" w:rsidR="000670FB" w:rsidRPr="0076383A" w:rsidRDefault="000670FB" w:rsidP="00AA5522">
            <w:pPr>
              <w:jc w:val="right"/>
              <w:rPr>
                <w:sz w:val="20"/>
                <w:szCs w:val="20"/>
                <w:lang w:val="lv-LV"/>
              </w:rPr>
            </w:pPr>
            <w:r w:rsidRPr="0076383A">
              <w:rPr>
                <w:sz w:val="20"/>
                <w:szCs w:val="20"/>
                <w:lang w:val="lv-LV"/>
              </w:rPr>
              <w:t>(adrese)</w:t>
            </w:r>
          </w:p>
          <w:p w14:paraId="56FD6481" w14:textId="77777777" w:rsidR="000670FB" w:rsidRPr="0076383A" w:rsidRDefault="000670FB" w:rsidP="00AA5522">
            <w:pPr>
              <w:jc w:val="right"/>
              <w:rPr>
                <w:lang w:val="lv-LV"/>
              </w:rPr>
            </w:pPr>
            <w:r w:rsidRPr="0076383A">
              <w:rPr>
                <w:lang w:val="lv-LV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76383A">
              <w:rPr>
                <w:lang w:val="lv-LV"/>
              </w:rPr>
              <w:instrText xml:space="preserve"> FORMTEXT </w:instrText>
            </w:r>
            <w:r w:rsidRPr="0076383A">
              <w:rPr>
                <w:lang w:val="lv-LV"/>
              </w:rPr>
            </w:r>
            <w:r w:rsidRPr="0076383A">
              <w:rPr>
                <w:lang w:val="lv-LV"/>
              </w:rPr>
              <w:fldChar w:fldCharType="separate"/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lang w:val="lv-LV"/>
              </w:rPr>
              <w:fldChar w:fldCharType="end"/>
            </w:r>
            <w:bookmarkEnd w:id="1"/>
          </w:p>
        </w:tc>
      </w:tr>
      <w:tr w:rsidR="000670FB" w:rsidRPr="0076383A" w14:paraId="1029F2E4" w14:textId="77777777" w:rsidTr="00AA5522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3AC42A6C" w14:textId="77777777" w:rsidR="000670FB" w:rsidRPr="0076383A" w:rsidRDefault="000670FB" w:rsidP="00AA5522">
            <w:pPr>
              <w:jc w:val="right"/>
              <w:rPr>
                <w:sz w:val="20"/>
                <w:szCs w:val="20"/>
                <w:lang w:val="lv-LV"/>
              </w:rPr>
            </w:pPr>
            <w:r w:rsidRPr="0076383A">
              <w:rPr>
                <w:sz w:val="20"/>
                <w:szCs w:val="20"/>
                <w:lang w:val="lv-LV"/>
              </w:rPr>
              <w:t>(atbildīgās personas vārds, uzvārds)</w:t>
            </w:r>
          </w:p>
          <w:p w14:paraId="129C45AF" w14:textId="77777777" w:rsidR="000670FB" w:rsidRPr="0076383A" w:rsidRDefault="000670FB" w:rsidP="00AA5522">
            <w:pPr>
              <w:jc w:val="right"/>
              <w:rPr>
                <w:lang w:val="lv-LV"/>
              </w:rPr>
            </w:pPr>
            <w:r w:rsidRPr="0076383A">
              <w:rPr>
                <w:lang w:val="lv-LV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76383A">
              <w:rPr>
                <w:lang w:val="lv-LV"/>
              </w:rPr>
              <w:instrText xml:space="preserve"> FORMTEXT </w:instrText>
            </w:r>
            <w:r w:rsidRPr="0076383A">
              <w:rPr>
                <w:lang w:val="lv-LV"/>
              </w:rPr>
            </w:r>
            <w:r w:rsidRPr="0076383A">
              <w:rPr>
                <w:lang w:val="lv-LV"/>
              </w:rPr>
              <w:fldChar w:fldCharType="separate"/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lang w:val="lv-LV"/>
              </w:rPr>
              <w:fldChar w:fldCharType="end"/>
            </w:r>
            <w:bookmarkEnd w:id="2"/>
          </w:p>
        </w:tc>
      </w:tr>
      <w:tr w:rsidR="000670FB" w:rsidRPr="0076383A" w14:paraId="2513FC60" w14:textId="77777777" w:rsidTr="00AA5522">
        <w:trPr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3457BDAA" w14:textId="77777777" w:rsidR="000670FB" w:rsidRPr="0076383A" w:rsidRDefault="000670FB" w:rsidP="00AA5522">
            <w:pPr>
              <w:jc w:val="right"/>
              <w:rPr>
                <w:sz w:val="20"/>
                <w:szCs w:val="20"/>
                <w:lang w:val="lv-LV"/>
              </w:rPr>
            </w:pPr>
            <w:r w:rsidRPr="0076383A">
              <w:rPr>
                <w:sz w:val="20"/>
                <w:szCs w:val="20"/>
                <w:lang w:val="lv-LV"/>
              </w:rPr>
              <w:t xml:space="preserve"> (kontakttālrunis, e-pasta adrese)</w:t>
            </w:r>
          </w:p>
        </w:tc>
      </w:tr>
    </w:tbl>
    <w:p w14:paraId="0AC5ABA5" w14:textId="77777777" w:rsidR="000670FB" w:rsidRPr="0076383A" w:rsidRDefault="000670FB" w:rsidP="00552C50">
      <w:pPr>
        <w:ind w:left="5040"/>
        <w:rPr>
          <w:b/>
          <w:lang w:val="lv-LV"/>
        </w:rPr>
      </w:pPr>
    </w:p>
    <w:p w14:paraId="5C569854" w14:textId="77777777" w:rsidR="000670FB" w:rsidRPr="0076383A" w:rsidRDefault="000670FB" w:rsidP="00552C50">
      <w:pPr>
        <w:ind w:left="5040"/>
        <w:rPr>
          <w:b/>
          <w:lang w:val="lv-LV"/>
        </w:rPr>
      </w:pPr>
    </w:p>
    <w:p w14:paraId="011EC1FC" w14:textId="77777777" w:rsidR="00552C50" w:rsidRPr="0076383A" w:rsidRDefault="00552C50" w:rsidP="00552C50">
      <w:pPr>
        <w:jc w:val="center"/>
        <w:rPr>
          <w:b/>
          <w:sz w:val="28"/>
          <w:szCs w:val="28"/>
          <w:lang w:val="lv-LV"/>
        </w:rPr>
      </w:pPr>
      <w:r w:rsidRPr="0076383A">
        <w:rPr>
          <w:b/>
          <w:sz w:val="28"/>
          <w:szCs w:val="28"/>
          <w:lang w:val="lv-LV"/>
        </w:rPr>
        <w:t>Darba piedāvājuma sludinājuma pieteikums juridiskām personām</w:t>
      </w:r>
    </w:p>
    <w:p w14:paraId="14049081" w14:textId="77777777" w:rsidR="00552C50" w:rsidRPr="0076383A" w:rsidRDefault="00552C50" w:rsidP="00552C50">
      <w:pPr>
        <w:jc w:val="center"/>
        <w:rPr>
          <w:sz w:val="28"/>
          <w:szCs w:val="28"/>
          <w:lang w:val="lv-LV"/>
        </w:rPr>
      </w:pPr>
      <w:r w:rsidRPr="0076383A">
        <w:rPr>
          <w:sz w:val="28"/>
          <w:szCs w:val="28"/>
          <w:lang w:val="lv-LV"/>
        </w:rPr>
        <w:t xml:space="preserve">(piedāvā darbu) </w:t>
      </w:r>
    </w:p>
    <w:p w14:paraId="0E2861EF" w14:textId="77777777" w:rsidR="00043C09" w:rsidRPr="0076383A" w:rsidRDefault="00043C09" w:rsidP="00C56A75">
      <w:pPr>
        <w:spacing w:before="120" w:after="120"/>
        <w:ind w:right="-514"/>
        <w:rPr>
          <w:sz w:val="20"/>
          <w:szCs w:val="20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3"/>
        <w:gridCol w:w="6358"/>
      </w:tblGrid>
      <w:tr w:rsidR="00552C50" w:rsidRPr="0076383A" w14:paraId="4B108582" w14:textId="77777777" w:rsidTr="00155C30">
        <w:trPr>
          <w:trHeight w:val="283"/>
        </w:trPr>
        <w:tc>
          <w:tcPr>
            <w:tcW w:w="2808" w:type="dxa"/>
            <w:vAlign w:val="center"/>
          </w:tcPr>
          <w:p w14:paraId="3E41CE3A" w14:textId="77777777" w:rsidR="00552C50" w:rsidRPr="0076383A" w:rsidRDefault="00552C50" w:rsidP="00AE132E">
            <w:pPr>
              <w:jc w:val="center"/>
              <w:rPr>
                <w:lang w:val="lv-LV"/>
              </w:rPr>
            </w:pPr>
            <w:r w:rsidRPr="0076383A">
              <w:rPr>
                <w:lang w:val="lv-LV"/>
              </w:rPr>
              <w:t>Sludinājuma teksts</w:t>
            </w:r>
          </w:p>
        </w:tc>
        <w:tc>
          <w:tcPr>
            <w:tcW w:w="6826" w:type="dxa"/>
          </w:tcPr>
          <w:p w14:paraId="7D915255" w14:textId="77777777" w:rsidR="00552C50" w:rsidRPr="0076383A" w:rsidRDefault="000670FB" w:rsidP="000670FB">
            <w:pPr>
              <w:jc w:val="both"/>
              <w:rPr>
                <w:lang w:val="lv-LV"/>
              </w:rPr>
            </w:pPr>
            <w:r w:rsidRPr="0076383A">
              <w:rPr>
                <w:lang w:val="lv-LV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76383A">
              <w:rPr>
                <w:lang w:val="lv-LV"/>
              </w:rPr>
              <w:instrText xml:space="preserve"> FORMTEXT </w:instrText>
            </w:r>
            <w:r w:rsidRPr="0076383A">
              <w:rPr>
                <w:lang w:val="lv-LV"/>
              </w:rPr>
            </w:r>
            <w:r w:rsidRPr="0076383A">
              <w:rPr>
                <w:lang w:val="lv-LV"/>
              </w:rPr>
              <w:fldChar w:fldCharType="separate"/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lang w:val="lv-LV"/>
              </w:rPr>
              <w:fldChar w:fldCharType="end"/>
            </w:r>
            <w:bookmarkEnd w:id="3"/>
          </w:p>
        </w:tc>
      </w:tr>
      <w:tr w:rsidR="00552C50" w:rsidRPr="0076383A" w14:paraId="6FB2FF7F" w14:textId="77777777" w:rsidTr="00155C30">
        <w:trPr>
          <w:trHeight w:val="655"/>
        </w:trPr>
        <w:tc>
          <w:tcPr>
            <w:tcW w:w="2808" w:type="dxa"/>
            <w:vAlign w:val="center"/>
          </w:tcPr>
          <w:p w14:paraId="53DEA52A" w14:textId="77777777" w:rsidR="00552C50" w:rsidRPr="0076383A" w:rsidRDefault="00552C50" w:rsidP="00AE132E">
            <w:pPr>
              <w:jc w:val="center"/>
              <w:rPr>
                <w:lang w:val="lv-LV"/>
              </w:rPr>
            </w:pPr>
            <w:r w:rsidRPr="0076383A">
              <w:rPr>
                <w:lang w:val="lv-LV"/>
              </w:rPr>
              <w:t>Piedāvātais atalgojums</w:t>
            </w:r>
          </w:p>
          <w:p w14:paraId="1F732D67" w14:textId="77777777" w:rsidR="00552C50" w:rsidRPr="0076383A" w:rsidRDefault="00552C50" w:rsidP="00AE132E">
            <w:pPr>
              <w:jc w:val="center"/>
              <w:rPr>
                <w:lang w:val="lv-LV"/>
              </w:rPr>
            </w:pPr>
            <w:r w:rsidRPr="0076383A">
              <w:rPr>
                <w:lang w:val="lv-LV"/>
              </w:rPr>
              <w:t>(bruto)</w:t>
            </w:r>
          </w:p>
        </w:tc>
        <w:tc>
          <w:tcPr>
            <w:tcW w:w="6826" w:type="dxa"/>
            <w:vAlign w:val="center"/>
          </w:tcPr>
          <w:p w14:paraId="20A18689" w14:textId="77777777" w:rsidR="00552C50" w:rsidRPr="0076383A" w:rsidRDefault="000670FB" w:rsidP="000670FB">
            <w:pPr>
              <w:jc w:val="both"/>
              <w:rPr>
                <w:lang w:val="lv-LV"/>
              </w:rPr>
            </w:pPr>
            <w:r w:rsidRPr="0076383A">
              <w:rPr>
                <w:lang w:val="lv-LV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76383A">
              <w:rPr>
                <w:lang w:val="lv-LV"/>
              </w:rPr>
              <w:instrText xml:space="preserve"> FORMTEXT </w:instrText>
            </w:r>
            <w:r w:rsidRPr="0076383A">
              <w:rPr>
                <w:lang w:val="lv-LV"/>
              </w:rPr>
            </w:r>
            <w:r w:rsidRPr="0076383A">
              <w:rPr>
                <w:lang w:val="lv-LV"/>
              </w:rPr>
              <w:fldChar w:fldCharType="separate"/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lang w:val="lv-LV"/>
              </w:rPr>
              <w:fldChar w:fldCharType="end"/>
            </w:r>
            <w:bookmarkEnd w:id="4"/>
          </w:p>
        </w:tc>
      </w:tr>
      <w:tr w:rsidR="00552C50" w:rsidRPr="0076383A" w14:paraId="515DEDEC" w14:textId="77777777" w:rsidTr="00155C30">
        <w:tc>
          <w:tcPr>
            <w:tcW w:w="2808" w:type="dxa"/>
            <w:vAlign w:val="center"/>
          </w:tcPr>
          <w:p w14:paraId="4100A126" w14:textId="77777777" w:rsidR="00552C50" w:rsidRPr="0076383A" w:rsidRDefault="00552C50" w:rsidP="00AE132E">
            <w:pPr>
              <w:jc w:val="center"/>
              <w:rPr>
                <w:lang w:val="lv-LV"/>
              </w:rPr>
            </w:pPr>
            <w:r w:rsidRPr="0076383A">
              <w:rPr>
                <w:lang w:val="lv-LV"/>
              </w:rPr>
              <w:t>Piezīmes</w:t>
            </w:r>
          </w:p>
        </w:tc>
        <w:tc>
          <w:tcPr>
            <w:tcW w:w="6826" w:type="dxa"/>
          </w:tcPr>
          <w:p w14:paraId="50330BF1" w14:textId="77777777" w:rsidR="00552C50" w:rsidRPr="0076383A" w:rsidRDefault="000670FB" w:rsidP="000670FB">
            <w:pPr>
              <w:jc w:val="both"/>
              <w:rPr>
                <w:lang w:val="lv-LV"/>
              </w:rPr>
            </w:pPr>
            <w:r w:rsidRPr="0076383A">
              <w:rPr>
                <w:lang w:val="lv-LV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76383A">
              <w:rPr>
                <w:lang w:val="lv-LV"/>
              </w:rPr>
              <w:instrText xml:space="preserve"> FORMTEXT </w:instrText>
            </w:r>
            <w:r w:rsidRPr="0076383A">
              <w:rPr>
                <w:lang w:val="lv-LV"/>
              </w:rPr>
            </w:r>
            <w:r w:rsidRPr="0076383A">
              <w:rPr>
                <w:lang w:val="lv-LV"/>
              </w:rPr>
              <w:fldChar w:fldCharType="separate"/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lang w:val="lv-LV"/>
              </w:rPr>
              <w:fldChar w:fldCharType="end"/>
            </w:r>
            <w:bookmarkEnd w:id="5"/>
          </w:p>
        </w:tc>
      </w:tr>
      <w:tr w:rsidR="00552C50" w:rsidRPr="0076383A" w14:paraId="253DC4A5" w14:textId="77777777" w:rsidTr="00155C30">
        <w:tc>
          <w:tcPr>
            <w:tcW w:w="2808" w:type="dxa"/>
            <w:vAlign w:val="center"/>
          </w:tcPr>
          <w:p w14:paraId="1B7D5A9E" w14:textId="77777777" w:rsidR="00552C50" w:rsidRPr="0076383A" w:rsidRDefault="00552C50" w:rsidP="00AE132E">
            <w:pPr>
              <w:jc w:val="center"/>
              <w:rPr>
                <w:lang w:val="lv-LV"/>
              </w:rPr>
            </w:pPr>
            <w:r w:rsidRPr="0076383A">
              <w:rPr>
                <w:lang w:val="lv-LV"/>
              </w:rPr>
              <w:t>Publicēšanas datums</w:t>
            </w:r>
          </w:p>
        </w:tc>
        <w:tc>
          <w:tcPr>
            <w:tcW w:w="6826" w:type="dxa"/>
            <w:vAlign w:val="center"/>
          </w:tcPr>
          <w:p w14:paraId="330A17BF" w14:textId="77777777" w:rsidR="00552C50" w:rsidRPr="0076383A" w:rsidRDefault="000670FB" w:rsidP="000670FB">
            <w:pPr>
              <w:jc w:val="both"/>
              <w:rPr>
                <w:lang w:val="lv-LV"/>
              </w:rPr>
            </w:pPr>
            <w:r w:rsidRPr="0076383A">
              <w:rPr>
                <w:lang w:val="lv-LV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76383A">
              <w:rPr>
                <w:lang w:val="lv-LV"/>
              </w:rPr>
              <w:instrText xml:space="preserve"> FORMTEXT </w:instrText>
            </w:r>
            <w:r w:rsidRPr="0076383A">
              <w:rPr>
                <w:lang w:val="lv-LV"/>
              </w:rPr>
            </w:r>
            <w:r w:rsidRPr="0076383A">
              <w:rPr>
                <w:lang w:val="lv-LV"/>
              </w:rPr>
              <w:fldChar w:fldCharType="separate"/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noProof/>
                <w:lang w:val="lv-LV"/>
              </w:rPr>
              <w:t> </w:t>
            </w:r>
            <w:r w:rsidRPr="0076383A">
              <w:rPr>
                <w:lang w:val="lv-LV"/>
              </w:rPr>
              <w:fldChar w:fldCharType="end"/>
            </w:r>
            <w:bookmarkEnd w:id="6"/>
          </w:p>
        </w:tc>
      </w:tr>
    </w:tbl>
    <w:p w14:paraId="4DADA1A4" w14:textId="77777777" w:rsidR="00552C50" w:rsidRPr="0076383A" w:rsidRDefault="00552C50" w:rsidP="00552C50">
      <w:pPr>
        <w:pStyle w:val="Paraststmeklis"/>
        <w:spacing w:before="0" w:beforeAutospacing="0" w:after="0" w:afterAutospacing="0"/>
        <w:ind w:left="360" w:right="-1"/>
        <w:jc w:val="both"/>
        <w:rPr>
          <w:lang w:val="lv-LV"/>
        </w:rPr>
      </w:pPr>
    </w:p>
    <w:p w14:paraId="191EF728" w14:textId="77777777" w:rsidR="00552C50" w:rsidRPr="0076383A" w:rsidRDefault="00552C50" w:rsidP="00155C30">
      <w:pPr>
        <w:pStyle w:val="Paraststmeklis"/>
        <w:spacing w:before="0" w:beforeAutospacing="0" w:after="0" w:afterAutospacing="0"/>
        <w:ind w:right="-1"/>
        <w:jc w:val="both"/>
        <w:rPr>
          <w:lang w:val="lv-LV"/>
        </w:rPr>
      </w:pPr>
      <w:r w:rsidRPr="0076383A">
        <w:rPr>
          <w:lang w:val="lv-LV"/>
        </w:rPr>
        <w:t>Iesniedzējs ar savu parakstu apliecina, ka ir iepazinies ar Darba likuma 32.panta prasībām attiecībā uz darba sludinājumu saturu.</w:t>
      </w:r>
    </w:p>
    <w:p w14:paraId="53FC868F" w14:textId="77777777" w:rsidR="000670FB" w:rsidRPr="0076383A" w:rsidRDefault="000670FB" w:rsidP="00552C50">
      <w:pPr>
        <w:pStyle w:val="Paraststmeklis"/>
        <w:spacing w:before="0" w:beforeAutospacing="0" w:after="0" w:afterAutospacing="0"/>
        <w:ind w:right="-1" w:firstLine="567"/>
        <w:jc w:val="both"/>
        <w:rPr>
          <w:lang w:val="lv-LV"/>
        </w:rPr>
      </w:pPr>
    </w:p>
    <w:p w14:paraId="19C2EB4D" w14:textId="77777777" w:rsidR="00155C30" w:rsidRDefault="00155C30" w:rsidP="00155C30">
      <w:pPr>
        <w:pStyle w:val="Paraststmeklis"/>
        <w:spacing w:before="0" w:beforeAutospacing="0" w:after="0" w:afterAutospacing="0"/>
        <w:ind w:right="-1"/>
        <w:jc w:val="both"/>
        <w:rPr>
          <w:iCs/>
          <w:color w:val="000000"/>
          <w:shd w:val="clear" w:color="auto" w:fill="FFFFFF"/>
          <w:lang w:val="lv-LV"/>
        </w:rPr>
      </w:pPr>
    </w:p>
    <w:p w14:paraId="65C9AA29" w14:textId="77777777" w:rsidR="00155C30" w:rsidRDefault="00155C30" w:rsidP="00155C30">
      <w:pPr>
        <w:pStyle w:val="Paraststmeklis"/>
        <w:spacing w:before="0" w:beforeAutospacing="0" w:after="0" w:afterAutospacing="0"/>
        <w:ind w:right="-1"/>
        <w:jc w:val="both"/>
        <w:rPr>
          <w:iCs/>
          <w:color w:val="000000"/>
          <w:shd w:val="clear" w:color="auto" w:fill="FFFFFF"/>
          <w:lang w:val="lv-LV"/>
        </w:rPr>
      </w:pPr>
    </w:p>
    <w:p w14:paraId="0491C1C9" w14:textId="77777777" w:rsidR="00155C30" w:rsidRDefault="00155C30" w:rsidP="00155C30">
      <w:pPr>
        <w:pStyle w:val="Paraststmeklis"/>
        <w:spacing w:before="0" w:beforeAutospacing="0" w:after="0" w:afterAutospacing="0"/>
        <w:ind w:right="-1"/>
        <w:jc w:val="both"/>
        <w:rPr>
          <w:lang w:val="lv-LV"/>
        </w:rPr>
      </w:pPr>
    </w:p>
    <w:p w14:paraId="66C3FC28" w14:textId="77777777" w:rsidR="000670FB" w:rsidRPr="0076383A" w:rsidRDefault="000670FB" w:rsidP="000670FB">
      <w:pPr>
        <w:tabs>
          <w:tab w:val="right" w:pos="2835"/>
          <w:tab w:val="left" w:leader="underscore" w:pos="5670"/>
          <w:tab w:val="center" w:pos="7938"/>
        </w:tabs>
        <w:spacing w:after="40"/>
        <w:ind w:firstLine="567"/>
        <w:rPr>
          <w:sz w:val="28"/>
          <w:lang w:val="lv-LV"/>
        </w:rPr>
      </w:pPr>
      <w:r w:rsidRPr="0076383A">
        <w:rPr>
          <w:u w:val="single"/>
          <w:lang w:val="lv-LV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6383A">
        <w:rPr>
          <w:u w:val="single"/>
          <w:lang w:val="lv-LV"/>
        </w:rPr>
        <w:instrText xml:space="preserve"> FORMTEXT </w:instrText>
      </w:r>
      <w:r w:rsidRPr="0076383A">
        <w:rPr>
          <w:u w:val="single"/>
          <w:lang w:val="lv-LV"/>
        </w:rPr>
      </w:r>
      <w:r w:rsidRPr="0076383A">
        <w:rPr>
          <w:u w:val="single"/>
          <w:lang w:val="lv-LV"/>
        </w:rPr>
        <w:fldChar w:fldCharType="separate"/>
      </w:r>
      <w:r w:rsidRPr="0076383A">
        <w:rPr>
          <w:noProof/>
          <w:u w:val="single"/>
          <w:lang w:val="lv-LV"/>
        </w:rPr>
        <w:t> </w:t>
      </w:r>
      <w:r w:rsidRPr="0076383A">
        <w:rPr>
          <w:noProof/>
          <w:u w:val="single"/>
          <w:lang w:val="lv-LV"/>
        </w:rPr>
        <w:t> </w:t>
      </w:r>
      <w:r w:rsidRPr="0076383A">
        <w:rPr>
          <w:noProof/>
          <w:u w:val="single"/>
          <w:lang w:val="lv-LV"/>
        </w:rPr>
        <w:t> </w:t>
      </w:r>
      <w:r w:rsidRPr="0076383A">
        <w:rPr>
          <w:noProof/>
          <w:u w:val="single"/>
          <w:lang w:val="lv-LV"/>
        </w:rPr>
        <w:t> </w:t>
      </w:r>
      <w:r w:rsidRPr="0076383A">
        <w:rPr>
          <w:noProof/>
          <w:u w:val="single"/>
          <w:lang w:val="lv-LV"/>
        </w:rPr>
        <w:t> </w:t>
      </w:r>
      <w:r w:rsidRPr="0076383A">
        <w:rPr>
          <w:u w:val="single"/>
          <w:lang w:val="lv-LV"/>
        </w:rPr>
        <w:fldChar w:fldCharType="end"/>
      </w:r>
      <w:r w:rsidRPr="0076383A">
        <w:rPr>
          <w:sz w:val="28"/>
          <w:lang w:val="lv-LV"/>
        </w:rPr>
        <w:tab/>
      </w:r>
      <w:r w:rsidRPr="0076383A">
        <w:rPr>
          <w:b/>
          <w:bCs/>
          <w:sz w:val="22"/>
          <w:lang w:val="lv-LV"/>
        </w:rPr>
        <w:tab/>
      </w:r>
      <w:r w:rsidRPr="0076383A">
        <w:rPr>
          <w:sz w:val="28"/>
          <w:lang w:val="lv-LV"/>
        </w:rPr>
        <w:tab/>
      </w:r>
      <w:r w:rsidRPr="0076383A">
        <w:rPr>
          <w:u w:val="single"/>
          <w:lang w:val="lv-LV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6383A">
        <w:rPr>
          <w:u w:val="single"/>
          <w:lang w:val="lv-LV"/>
        </w:rPr>
        <w:instrText xml:space="preserve"> FORMTEXT </w:instrText>
      </w:r>
      <w:r w:rsidRPr="0076383A">
        <w:rPr>
          <w:u w:val="single"/>
          <w:lang w:val="lv-LV"/>
        </w:rPr>
      </w:r>
      <w:r w:rsidRPr="0076383A">
        <w:rPr>
          <w:u w:val="single"/>
          <w:lang w:val="lv-LV"/>
        </w:rPr>
        <w:fldChar w:fldCharType="separate"/>
      </w:r>
      <w:r w:rsidRPr="0076383A">
        <w:rPr>
          <w:noProof/>
          <w:u w:val="single"/>
          <w:lang w:val="lv-LV"/>
        </w:rPr>
        <w:t> </w:t>
      </w:r>
      <w:r w:rsidRPr="0076383A">
        <w:rPr>
          <w:noProof/>
          <w:u w:val="single"/>
          <w:lang w:val="lv-LV"/>
        </w:rPr>
        <w:t> </w:t>
      </w:r>
      <w:r w:rsidRPr="0076383A">
        <w:rPr>
          <w:noProof/>
          <w:u w:val="single"/>
          <w:lang w:val="lv-LV"/>
        </w:rPr>
        <w:t> </w:t>
      </w:r>
      <w:r w:rsidRPr="0076383A">
        <w:rPr>
          <w:noProof/>
          <w:u w:val="single"/>
          <w:lang w:val="lv-LV"/>
        </w:rPr>
        <w:t> </w:t>
      </w:r>
      <w:r w:rsidRPr="0076383A">
        <w:rPr>
          <w:noProof/>
          <w:u w:val="single"/>
          <w:lang w:val="lv-LV"/>
        </w:rPr>
        <w:t> </w:t>
      </w:r>
      <w:r w:rsidRPr="0076383A">
        <w:rPr>
          <w:u w:val="single"/>
          <w:lang w:val="lv-LV"/>
        </w:rPr>
        <w:fldChar w:fldCharType="end"/>
      </w:r>
    </w:p>
    <w:p w14:paraId="07AD76F5" w14:textId="77777777" w:rsidR="000670FB" w:rsidRPr="0076383A" w:rsidRDefault="000670FB" w:rsidP="000670FB">
      <w:pPr>
        <w:tabs>
          <w:tab w:val="left" w:pos="3969"/>
          <w:tab w:val="center" w:pos="8080"/>
        </w:tabs>
        <w:ind w:firstLine="567"/>
        <w:rPr>
          <w:sz w:val="20"/>
          <w:szCs w:val="20"/>
          <w:lang w:val="lv-LV"/>
        </w:rPr>
      </w:pPr>
      <w:r w:rsidRPr="0076383A">
        <w:rPr>
          <w:sz w:val="20"/>
          <w:szCs w:val="20"/>
          <w:lang w:val="lv-LV"/>
        </w:rPr>
        <w:t xml:space="preserve"> (datums)</w:t>
      </w:r>
      <w:r w:rsidRPr="0076383A">
        <w:rPr>
          <w:sz w:val="20"/>
          <w:szCs w:val="20"/>
          <w:lang w:val="lv-LV"/>
        </w:rPr>
        <w:tab/>
        <w:t>(paraksts)</w:t>
      </w:r>
      <w:r w:rsidRPr="0076383A">
        <w:rPr>
          <w:sz w:val="20"/>
          <w:szCs w:val="20"/>
          <w:lang w:val="lv-LV"/>
        </w:rPr>
        <w:tab/>
        <w:t>(paraksta atšifrējums)</w:t>
      </w:r>
    </w:p>
    <w:p w14:paraId="24B9421D" w14:textId="77777777" w:rsidR="00DA1219" w:rsidRPr="0076383A" w:rsidRDefault="00DA1219" w:rsidP="00DA1219">
      <w:pPr>
        <w:pStyle w:val="Paraststmeklis"/>
        <w:spacing w:before="0" w:beforeAutospacing="0" w:after="0" w:afterAutospacing="0"/>
        <w:rPr>
          <w:lang w:val="lv-LV"/>
        </w:rPr>
      </w:pPr>
    </w:p>
    <w:sectPr w:rsidR="00DA1219" w:rsidRPr="0076383A" w:rsidSect="00155C30">
      <w:headerReference w:type="default" r:id="rId8"/>
      <w:footerReference w:type="even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4504D" w14:textId="77777777" w:rsidR="00992F94" w:rsidRDefault="00992F94">
      <w:r>
        <w:separator/>
      </w:r>
    </w:p>
  </w:endnote>
  <w:endnote w:type="continuationSeparator" w:id="0">
    <w:p w14:paraId="00E4E152" w14:textId="77777777" w:rsidR="00992F94" w:rsidRDefault="00992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4C541" w14:textId="77777777" w:rsidR="00DB6878" w:rsidRDefault="00DB6878" w:rsidP="00AA3DEC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6AD05110" w14:textId="77777777" w:rsidR="00DB6878" w:rsidRDefault="00DB6878" w:rsidP="00DB6878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FD48B" w14:textId="77777777" w:rsidR="00992F94" w:rsidRDefault="00992F94">
      <w:r>
        <w:separator/>
      </w:r>
    </w:p>
  </w:footnote>
  <w:footnote w:type="continuationSeparator" w:id="0">
    <w:p w14:paraId="14C3B3D0" w14:textId="77777777" w:rsidR="00992F94" w:rsidRDefault="00992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38C4" w14:textId="77777777" w:rsidR="00DB6878" w:rsidRPr="006E2B98" w:rsidRDefault="00BE3864">
    <w:pPr>
      <w:pStyle w:val="Galvene"/>
      <w:rPr>
        <w:sz w:val="16"/>
        <w:szCs w:val="16"/>
      </w:rPr>
    </w:pPr>
    <w:r w:rsidRPr="006E2B98">
      <w:rPr>
        <w:sz w:val="16"/>
        <w:szCs w:val="16"/>
        <w:lang w:val="lv-LV"/>
      </w:rPr>
      <w:t xml:space="preserve">Veidlapa </w:t>
    </w:r>
    <w:r w:rsidR="009129A0">
      <w:rPr>
        <w:sz w:val="16"/>
        <w:szCs w:val="16"/>
      </w:rPr>
      <w:t>2-21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45B79"/>
    <w:multiLevelType w:val="hybridMultilevel"/>
    <w:tmpl w:val="DF929E46"/>
    <w:lvl w:ilvl="0" w:tplc="C68EE7A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5D5076"/>
    <w:multiLevelType w:val="hybridMultilevel"/>
    <w:tmpl w:val="3080EBA6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479152017">
    <w:abstractNumId w:val="0"/>
  </w:num>
  <w:num w:numId="2" w16cid:durableId="1226834955">
    <w:abstractNumId w:val="1"/>
  </w:num>
  <w:num w:numId="3" w16cid:durableId="1336960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E4"/>
    <w:rsid w:val="00021AEF"/>
    <w:rsid w:val="0003588A"/>
    <w:rsid w:val="000419AD"/>
    <w:rsid w:val="00043C09"/>
    <w:rsid w:val="0006187D"/>
    <w:rsid w:val="000670FB"/>
    <w:rsid w:val="00070044"/>
    <w:rsid w:val="000867FC"/>
    <w:rsid w:val="00093171"/>
    <w:rsid w:val="000A15C8"/>
    <w:rsid w:val="000A1D30"/>
    <w:rsid w:val="000A39A8"/>
    <w:rsid w:val="000C0651"/>
    <w:rsid w:val="000F331F"/>
    <w:rsid w:val="0014548C"/>
    <w:rsid w:val="00155C30"/>
    <w:rsid w:val="0016503C"/>
    <w:rsid w:val="00187F3A"/>
    <w:rsid w:val="00195270"/>
    <w:rsid w:val="001D27D8"/>
    <w:rsid w:val="002100D2"/>
    <w:rsid w:val="00211B88"/>
    <w:rsid w:val="00225767"/>
    <w:rsid w:val="00231FDE"/>
    <w:rsid w:val="00244ED5"/>
    <w:rsid w:val="00254445"/>
    <w:rsid w:val="0027497F"/>
    <w:rsid w:val="002814EC"/>
    <w:rsid w:val="00284B34"/>
    <w:rsid w:val="002A2C24"/>
    <w:rsid w:val="002C2D8B"/>
    <w:rsid w:val="00313D32"/>
    <w:rsid w:val="00317D05"/>
    <w:rsid w:val="003503DC"/>
    <w:rsid w:val="00361E52"/>
    <w:rsid w:val="00381E21"/>
    <w:rsid w:val="00386270"/>
    <w:rsid w:val="003950BA"/>
    <w:rsid w:val="00396564"/>
    <w:rsid w:val="003A7EEA"/>
    <w:rsid w:val="003D7AFE"/>
    <w:rsid w:val="004579DE"/>
    <w:rsid w:val="00481EF5"/>
    <w:rsid w:val="00495598"/>
    <w:rsid w:val="00496142"/>
    <w:rsid w:val="004A10B4"/>
    <w:rsid w:val="004A7AC5"/>
    <w:rsid w:val="004E3314"/>
    <w:rsid w:val="0051705F"/>
    <w:rsid w:val="00551DC6"/>
    <w:rsid w:val="00552C50"/>
    <w:rsid w:val="00573BE6"/>
    <w:rsid w:val="0058096B"/>
    <w:rsid w:val="005B4960"/>
    <w:rsid w:val="005C0C21"/>
    <w:rsid w:val="005C27CA"/>
    <w:rsid w:val="005E3866"/>
    <w:rsid w:val="006135E5"/>
    <w:rsid w:val="0061670B"/>
    <w:rsid w:val="00624A85"/>
    <w:rsid w:val="0064622B"/>
    <w:rsid w:val="00673481"/>
    <w:rsid w:val="006A410E"/>
    <w:rsid w:val="006A4854"/>
    <w:rsid w:val="006D2812"/>
    <w:rsid w:val="006E2B98"/>
    <w:rsid w:val="00714E92"/>
    <w:rsid w:val="00763758"/>
    <w:rsid w:val="0076383A"/>
    <w:rsid w:val="007A5BE4"/>
    <w:rsid w:val="007D3019"/>
    <w:rsid w:val="0081110B"/>
    <w:rsid w:val="008149E6"/>
    <w:rsid w:val="0083211F"/>
    <w:rsid w:val="00857DA0"/>
    <w:rsid w:val="008624E3"/>
    <w:rsid w:val="0087336B"/>
    <w:rsid w:val="008B4EC0"/>
    <w:rsid w:val="008D7982"/>
    <w:rsid w:val="008E6993"/>
    <w:rsid w:val="00904330"/>
    <w:rsid w:val="009129A0"/>
    <w:rsid w:val="00922738"/>
    <w:rsid w:val="009668A5"/>
    <w:rsid w:val="0097491F"/>
    <w:rsid w:val="00992F94"/>
    <w:rsid w:val="009A7DDA"/>
    <w:rsid w:val="009B5709"/>
    <w:rsid w:val="009E3656"/>
    <w:rsid w:val="009F7F9D"/>
    <w:rsid w:val="00A34E99"/>
    <w:rsid w:val="00A40B81"/>
    <w:rsid w:val="00A41E39"/>
    <w:rsid w:val="00A6275F"/>
    <w:rsid w:val="00A8214F"/>
    <w:rsid w:val="00A83A5D"/>
    <w:rsid w:val="00A84C6D"/>
    <w:rsid w:val="00A95619"/>
    <w:rsid w:val="00AA3DEC"/>
    <w:rsid w:val="00AB2135"/>
    <w:rsid w:val="00AB4828"/>
    <w:rsid w:val="00AE132E"/>
    <w:rsid w:val="00AF2C45"/>
    <w:rsid w:val="00B01DFF"/>
    <w:rsid w:val="00B1254A"/>
    <w:rsid w:val="00B62563"/>
    <w:rsid w:val="00B919B7"/>
    <w:rsid w:val="00BC2AE5"/>
    <w:rsid w:val="00BE3864"/>
    <w:rsid w:val="00BF6D38"/>
    <w:rsid w:val="00C56A75"/>
    <w:rsid w:val="00C9430F"/>
    <w:rsid w:val="00CB223E"/>
    <w:rsid w:val="00CB603B"/>
    <w:rsid w:val="00CD2075"/>
    <w:rsid w:val="00CE7E52"/>
    <w:rsid w:val="00CF3220"/>
    <w:rsid w:val="00CF594A"/>
    <w:rsid w:val="00D11839"/>
    <w:rsid w:val="00D2455E"/>
    <w:rsid w:val="00D3776C"/>
    <w:rsid w:val="00D4043C"/>
    <w:rsid w:val="00D63707"/>
    <w:rsid w:val="00D833CB"/>
    <w:rsid w:val="00D95D96"/>
    <w:rsid w:val="00DA1219"/>
    <w:rsid w:val="00DB6878"/>
    <w:rsid w:val="00DB7BF2"/>
    <w:rsid w:val="00DD1A6E"/>
    <w:rsid w:val="00DF1001"/>
    <w:rsid w:val="00E02129"/>
    <w:rsid w:val="00EB33D0"/>
    <w:rsid w:val="00EB4107"/>
    <w:rsid w:val="00EC13F4"/>
    <w:rsid w:val="00EC4F36"/>
    <w:rsid w:val="00EF23B9"/>
    <w:rsid w:val="00F2118D"/>
    <w:rsid w:val="00F40775"/>
    <w:rsid w:val="00F45E18"/>
    <w:rsid w:val="00F536BE"/>
    <w:rsid w:val="00F660AF"/>
    <w:rsid w:val="00FE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43F2991"/>
  <w15:docId w15:val="{061AFDF3-9608-4E9E-8C35-6B6ABEE4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GB" w:eastAsia="en-US"/>
    </w:rPr>
  </w:style>
  <w:style w:type="paragraph" w:styleId="Virsraksts1">
    <w:name w:val="heading 1"/>
    <w:basedOn w:val="Parasts"/>
    <w:next w:val="Parasts"/>
    <w:qFormat/>
    <w:pPr>
      <w:keepNext/>
      <w:ind w:right="-514"/>
      <w:outlineLvl w:val="0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pPr>
      <w:spacing w:before="100" w:beforeAutospacing="1" w:after="100" w:afterAutospacing="1"/>
    </w:pPr>
  </w:style>
  <w:style w:type="paragraph" w:styleId="Pamatteksts2">
    <w:name w:val="Body Text 2"/>
    <w:basedOn w:val="Parasts"/>
    <w:pPr>
      <w:ind w:right="-514"/>
      <w:jc w:val="center"/>
    </w:pPr>
    <w:rPr>
      <w:b/>
      <w:bCs/>
      <w:sz w:val="27"/>
      <w:szCs w:val="27"/>
    </w:rPr>
  </w:style>
  <w:style w:type="paragraph" w:styleId="Galvene">
    <w:name w:val="header"/>
    <w:basedOn w:val="Parasts"/>
    <w:rsid w:val="00DB6878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B6878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B6878"/>
  </w:style>
  <w:style w:type="paragraph" w:styleId="Balonteksts">
    <w:name w:val="Balloon Text"/>
    <w:basedOn w:val="Parasts"/>
    <w:link w:val="BalontekstsRakstz"/>
    <w:rsid w:val="001D27D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rsid w:val="001D27D8"/>
    <w:rPr>
      <w:rFonts w:ascii="Tahoma" w:hAnsi="Tahoma" w:cs="Tahoma"/>
      <w:sz w:val="16"/>
      <w:szCs w:val="16"/>
      <w:lang w:val="en-GB" w:eastAsia="en-US"/>
    </w:rPr>
  </w:style>
  <w:style w:type="table" w:styleId="Reatabula">
    <w:name w:val="Table Grid"/>
    <w:basedOn w:val="Parastatabula"/>
    <w:uiPriority w:val="39"/>
    <w:rsid w:val="00EF2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rsid w:val="00EF23B9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EF23B9"/>
    <w:pPr>
      <w:ind w:left="720"/>
      <w:contextualSpacing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me\Kopejie\Veidlapas\Sabiedrisko%20attiecibu%20departaments\Sabiedrisko%20attiecibu%20nodala%20no%2001.10.2026\2-21_pieteikums_jur_piedava_darbu_Vestnesis_ELEKTR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CD17B-22F1-4B05-AA7D-FFFB4AA63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2-21_pieteikums_jur_piedava_darbu_Vestnesis_ELEKTRON.dotx</Template>
  <TotalTime>0</TotalTime>
  <Pages>1</Pages>
  <Words>515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</vt:lpstr>
      <vt:lpstr>Ies</vt:lpstr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2019-12-17T12:19:00Z</cp:lastPrinted>
  <dcterms:created xsi:type="dcterms:W3CDTF">2026-10-01T08:48:00Z</dcterms:created>
  <dcterms:modified xsi:type="dcterms:W3CDTF">2026-10-01T08:48:00Z</dcterms:modified>
</cp:coreProperties>
</file>