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2CA0F" w14:textId="77777777" w:rsidR="00F86157" w:rsidRPr="00C77F63" w:rsidRDefault="00F86157" w:rsidP="007D2280">
      <w:pPr>
        <w:ind w:left="2160"/>
        <w:jc w:val="right"/>
        <w:rPr>
          <w:b/>
          <w:lang w:val="lv-LV"/>
        </w:rPr>
      </w:pPr>
      <w:r w:rsidRPr="00C77F63">
        <w:rPr>
          <w:b/>
          <w:lang w:val="lv-LV"/>
        </w:rPr>
        <w:t xml:space="preserve">Jelgavas valstspilsētas pašvaldības iestāde “Centrālā pārvalde” </w:t>
      </w:r>
    </w:p>
    <w:p w14:paraId="537E8CE5" w14:textId="77777777" w:rsidR="00F86157" w:rsidRPr="0000508E" w:rsidRDefault="00F86157" w:rsidP="00F86157">
      <w:pPr>
        <w:ind w:left="3600"/>
        <w:jc w:val="right"/>
        <w:rPr>
          <w:b/>
          <w:lang w:val="lv-LV"/>
        </w:rPr>
      </w:pPr>
      <w:r w:rsidRPr="0000508E">
        <w:rPr>
          <w:b/>
          <w:lang w:val="lv-LV"/>
        </w:rPr>
        <w:t xml:space="preserve">Finanšu </w:t>
      </w:r>
      <w:r>
        <w:rPr>
          <w:b/>
          <w:lang w:val="lv-LV"/>
        </w:rPr>
        <w:t>departamentam</w:t>
      </w:r>
      <w:r w:rsidRPr="0000508E">
        <w:rPr>
          <w:b/>
          <w:lang w:val="lv-LV"/>
        </w:rPr>
        <w:t xml:space="preserve"> </w:t>
      </w:r>
    </w:p>
    <w:tbl>
      <w:tblPr>
        <w:tblW w:w="6803" w:type="dxa"/>
        <w:jc w:val="right"/>
        <w:tblLook w:val="04A0" w:firstRow="1" w:lastRow="0" w:firstColumn="1" w:lastColumn="0" w:noHBand="0" w:noVBand="1"/>
      </w:tblPr>
      <w:tblGrid>
        <w:gridCol w:w="6803"/>
      </w:tblGrid>
      <w:tr w:rsidR="00847FE5" w:rsidRPr="00847FE5" w14:paraId="650313B2" w14:textId="77777777" w:rsidTr="00847FE5">
        <w:trPr>
          <w:trHeight w:val="567"/>
          <w:jc w:val="right"/>
        </w:trPr>
        <w:tc>
          <w:tcPr>
            <w:tcW w:w="6803" w:type="dxa"/>
            <w:tcBorders>
              <w:bottom w:val="single" w:sz="4" w:space="0" w:color="auto"/>
            </w:tcBorders>
          </w:tcPr>
          <w:p w14:paraId="38F0192A" w14:textId="77777777" w:rsidR="00847FE5" w:rsidRPr="00847FE5" w:rsidRDefault="00847FE5" w:rsidP="00606039">
            <w:pPr>
              <w:jc w:val="right"/>
              <w:rPr>
                <w:lang w:val="lv-LV"/>
              </w:rPr>
            </w:pPr>
          </w:p>
          <w:p w14:paraId="6E023047" w14:textId="77777777" w:rsidR="00847FE5" w:rsidRPr="00847FE5" w:rsidRDefault="00847FE5" w:rsidP="00606039">
            <w:pPr>
              <w:jc w:val="right"/>
              <w:rPr>
                <w:lang w:val="lv-LV"/>
              </w:rPr>
            </w:pPr>
          </w:p>
        </w:tc>
      </w:tr>
      <w:tr w:rsidR="00847FE5" w:rsidRPr="00847FE5" w14:paraId="071E00AA" w14:textId="77777777" w:rsidTr="00847FE5">
        <w:trPr>
          <w:trHeight w:val="567"/>
          <w:jc w:val="right"/>
        </w:trPr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</w:tcPr>
          <w:p w14:paraId="42176FE7" w14:textId="77777777" w:rsidR="00847FE5" w:rsidRPr="00847FE5" w:rsidRDefault="00847FE5" w:rsidP="00606039">
            <w:pPr>
              <w:jc w:val="right"/>
              <w:rPr>
                <w:sz w:val="20"/>
                <w:szCs w:val="20"/>
                <w:lang w:val="lv-LV"/>
              </w:rPr>
            </w:pPr>
            <w:r w:rsidRPr="00847FE5">
              <w:rPr>
                <w:sz w:val="20"/>
                <w:szCs w:val="20"/>
                <w:lang w:val="lv-LV"/>
              </w:rPr>
              <w:t>(fiziskas personas vārds, uzvārds)</w:t>
            </w:r>
          </w:p>
          <w:p w14:paraId="182CBB66" w14:textId="77777777" w:rsidR="00847FE5" w:rsidRPr="00847FE5" w:rsidRDefault="00847FE5" w:rsidP="00606039">
            <w:pPr>
              <w:jc w:val="right"/>
              <w:rPr>
                <w:lang w:val="lv-LV"/>
              </w:rPr>
            </w:pPr>
          </w:p>
        </w:tc>
      </w:tr>
      <w:tr w:rsidR="00847FE5" w:rsidRPr="00847FE5" w14:paraId="7CED6E6F" w14:textId="77777777" w:rsidTr="00847FE5">
        <w:trPr>
          <w:trHeight w:val="567"/>
          <w:jc w:val="right"/>
        </w:trPr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</w:tcPr>
          <w:p w14:paraId="250C2D9C" w14:textId="77777777" w:rsidR="00847FE5" w:rsidRPr="00847FE5" w:rsidRDefault="00847FE5" w:rsidP="00606039">
            <w:pPr>
              <w:jc w:val="right"/>
              <w:rPr>
                <w:sz w:val="20"/>
                <w:szCs w:val="20"/>
                <w:lang w:val="lv-LV"/>
              </w:rPr>
            </w:pPr>
            <w:r w:rsidRPr="00847FE5">
              <w:rPr>
                <w:sz w:val="20"/>
                <w:szCs w:val="20"/>
                <w:lang w:val="lv-LV"/>
              </w:rPr>
              <w:t>(juridiskas personas nosaukums, reģistrācijas numurs)</w:t>
            </w:r>
          </w:p>
          <w:p w14:paraId="5F3E87D2" w14:textId="77777777" w:rsidR="00847FE5" w:rsidRPr="00847FE5" w:rsidRDefault="00847FE5" w:rsidP="00606039">
            <w:pPr>
              <w:jc w:val="right"/>
              <w:rPr>
                <w:lang w:val="lv-LV"/>
              </w:rPr>
            </w:pPr>
          </w:p>
        </w:tc>
      </w:tr>
      <w:tr w:rsidR="00847FE5" w:rsidRPr="00847FE5" w14:paraId="7FA413F3" w14:textId="77777777" w:rsidTr="00847FE5">
        <w:trPr>
          <w:trHeight w:val="567"/>
          <w:jc w:val="right"/>
        </w:trPr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</w:tcPr>
          <w:p w14:paraId="3BB28EC9" w14:textId="77777777" w:rsidR="00847FE5" w:rsidRPr="00847FE5" w:rsidRDefault="00847FE5" w:rsidP="00606039">
            <w:pPr>
              <w:jc w:val="right"/>
              <w:rPr>
                <w:sz w:val="20"/>
                <w:szCs w:val="20"/>
                <w:lang w:val="lv-LV"/>
              </w:rPr>
            </w:pPr>
            <w:r w:rsidRPr="00847FE5">
              <w:rPr>
                <w:sz w:val="20"/>
                <w:szCs w:val="20"/>
                <w:lang w:val="lv-LV"/>
              </w:rPr>
              <w:t>(pilnvarot</w:t>
            </w:r>
            <w:r w:rsidR="00CF0E97">
              <w:rPr>
                <w:sz w:val="20"/>
                <w:szCs w:val="20"/>
                <w:lang w:val="lv-LV"/>
              </w:rPr>
              <w:t>ā</w:t>
            </w:r>
            <w:r w:rsidRPr="00847FE5">
              <w:rPr>
                <w:sz w:val="20"/>
                <w:szCs w:val="20"/>
                <w:lang w:val="lv-LV"/>
              </w:rPr>
              <w:t>s personas vārds, uzvārds)</w:t>
            </w:r>
          </w:p>
          <w:p w14:paraId="4C1C959A" w14:textId="77777777" w:rsidR="00847FE5" w:rsidRPr="00847FE5" w:rsidRDefault="00847FE5" w:rsidP="00606039">
            <w:pPr>
              <w:jc w:val="right"/>
              <w:rPr>
                <w:lang w:val="lv-LV"/>
              </w:rPr>
            </w:pPr>
          </w:p>
        </w:tc>
      </w:tr>
      <w:tr w:rsidR="00847FE5" w:rsidRPr="00847FE5" w14:paraId="7F2E0B62" w14:textId="77777777" w:rsidTr="00847FE5">
        <w:trPr>
          <w:trHeight w:val="567"/>
          <w:jc w:val="right"/>
        </w:trPr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</w:tcPr>
          <w:p w14:paraId="549E5DC4" w14:textId="77777777" w:rsidR="00847FE5" w:rsidRPr="00847FE5" w:rsidRDefault="00847FE5" w:rsidP="00606039">
            <w:pPr>
              <w:jc w:val="right"/>
              <w:rPr>
                <w:sz w:val="20"/>
                <w:szCs w:val="20"/>
                <w:lang w:val="lv-LV"/>
              </w:rPr>
            </w:pPr>
            <w:r w:rsidRPr="00847FE5">
              <w:rPr>
                <w:sz w:val="20"/>
                <w:szCs w:val="20"/>
                <w:lang w:val="lv-LV"/>
              </w:rPr>
              <w:t>(deklarētās vai faktiskās dzīvesvietas</w:t>
            </w:r>
            <w:r w:rsidRPr="00847FE5">
              <w:rPr>
                <w:sz w:val="16"/>
                <w:szCs w:val="16"/>
                <w:lang w:val="lv-LV"/>
              </w:rPr>
              <w:t xml:space="preserve"> </w:t>
            </w:r>
            <w:r w:rsidRPr="00847FE5">
              <w:rPr>
                <w:sz w:val="20"/>
                <w:szCs w:val="20"/>
                <w:lang w:val="lv-LV"/>
              </w:rPr>
              <w:t>adrese/juridiskā vai struktūrvienības adrese)</w:t>
            </w:r>
          </w:p>
          <w:p w14:paraId="5A801838" w14:textId="77777777" w:rsidR="00847FE5" w:rsidRPr="00847FE5" w:rsidRDefault="00847FE5" w:rsidP="00606039">
            <w:pPr>
              <w:jc w:val="right"/>
              <w:rPr>
                <w:lang w:val="lv-LV"/>
              </w:rPr>
            </w:pPr>
          </w:p>
        </w:tc>
      </w:tr>
      <w:tr w:rsidR="00847FE5" w:rsidRPr="00847FE5" w14:paraId="1F9399E9" w14:textId="77777777" w:rsidTr="00847FE5">
        <w:trPr>
          <w:trHeight w:val="567"/>
          <w:jc w:val="right"/>
        </w:trPr>
        <w:tc>
          <w:tcPr>
            <w:tcW w:w="6803" w:type="dxa"/>
            <w:tcBorders>
              <w:top w:val="single" w:sz="4" w:space="0" w:color="auto"/>
            </w:tcBorders>
          </w:tcPr>
          <w:p w14:paraId="2477B626" w14:textId="77777777" w:rsidR="00847FE5" w:rsidRPr="00847FE5" w:rsidRDefault="00847FE5" w:rsidP="00606039">
            <w:pPr>
              <w:jc w:val="right"/>
              <w:rPr>
                <w:sz w:val="20"/>
                <w:szCs w:val="20"/>
                <w:lang w:val="lv-LV"/>
              </w:rPr>
            </w:pPr>
            <w:r w:rsidRPr="00847FE5">
              <w:rPr>
                <w:sz w:val="20"/>
                <w:szCs w:val="20"/>
                <w:lang w:val="lv-LV"/>
              </w:rPr>
              <w:t xml:space="preserve"> (kontakttālrunis, e-pasta adrese)</w:t>
            </w:r>
          </w:p>
        </w:tc>
      </w:tr>
    </w:tbl>
    <w:p w14:paraId="7C844BC5" w14:textId="77777777" w:rsidR="00C14F7C" w:rsidRDefault="00C14F7C" w:rsidP="00C14F7C">
      <w:pPr>
        <w:rPr>
          <w:lang w:val="lv-LV"/>
        </w:rPr>
      </w:pPr>
    </w:p>
    <w:p w14:paraId="7A5BB362" w14:textId="77777777" w:rsidR="00C14F7C" w:rsidRDefault="00C14F7C" w:rsidP="00C14F7C">
      <w:pPr>
        <w:jc w:val="center"/>
        <w:rPr>
          <w:b/>
        </w:rPr>
      </w:pPr>
    </w:p>
    <w:p w14:paraId="2AFDA952" w14:textId="77777777" w:rsidR="00C14F7C" w:rsidRDefault="00C14F7C" w:rsidP="00C14F7C">
      <w:pPr>
        <w:jc w:val="center"/>
        <w:rPr>
          <w:b/>
        </w:rPr>
      </w:pPr>
      <w:r>
        <w:rPr>
          <w:b/>
        </w:rPr>
        <w:t>IESNIEGUMS</w:t>
      </w:r>
    </w:p>
    <w:p w14:paraId="605565DC" w14:textId="77777777" w:rsidR="00C14F7C" w:rsidRPr="00433387" w:rsidRDefault="00C14F7C">
      <w:pPr>
        <w:jc w:val="center"/>
        <w:rPr>
          <w:sz w:val="20"/>
          <w:szCs w:val="20"/>
          <w:lang w:val="lv-LV"/>
        </w:rPr>
      </w:pPr>
    </w:p>
    <w:p w14:paraId="4731962B" w14:textId="77777777" w:rsidR="00043757" w:rsidRDefault="00043757" w:rsidP="00611A41">
      <w:pPr>
        <w:pStyle w:val="Pamatteksts"/>
        <w:ind w:firstLine="567"/>
      </w:pPr>
      <w:r w:rsidRPr="008D2779">
        <w:t xml:space="preserve">Lūdzu piešķirt nekustamā </w:t>
      </w:r>
      <w:r w:rsidR="00525440" w:rsidRPr="008D2779">
        <w:t>īpašuma nodokļa atvieglojumu</w:t>
      </w:r>
      <w:r w:rsidR="00C14F7C">
        <w:t xml:space="preserve"> </w:t>
      </w:r>
      <w:r w:rsidR="006508D1" w:rsidRPr="00C14F7C">
        <w:rPr>
          <w:b/>
        </w:rPr>
        <w:t>___</w:t>
      </w:r>
      <w:r w:rsidR="00C14F7C" w:rsidRPr="00C14F7C">
        <w:rPr>
          <w:b/>
        </w:rPr>
        <w:t>__</w:t>
      </w:r>
      <w:r w:rsidR="006508D1" w:rsidRPr="00C14F7C">
        <w:rPr>
          <w:b/>
        </w:rPr>
        <w:t>_</w:t>
      </w:r>
      <w:r w:rsidR="00C14F7C" w:rsidRPr="00C14F7C">
        <w:rPr>
          <w:b/>
        </w:rPr>
        <w:t>.</w:t>
      </w:r>
      <w:r w:rsidR="006508D1" w:rsidRPr="00C14F7C">
        <w:rPr>
          <w:b/>
        </w:rPr>
        <w:t>gad</w:t>
      </w:r>
      <w:r w:rsidR="0012484D" w:rsidRPr="00C14F7C">
        <w:rPr>
          <w:b/>
        </w:rPr>
        <w:t>am</w:t>
      </w:r>
      <w:r w:rsidR="00BA640A" w:rsidRPr="008D2779">
        <w:t xml:space="preserve"> par</w:t>
      </w:r>
      <w:r w:rsidRPr="008D2779">
        <w:t xml:space="preserve"> </w:t>
      </w:r>
      <w:r w:rsidR="00BA640A" w:rsidRPr="008D2779">
        <w:t xml:space="preserve">nekustamo </w:t>
      </w:r>
      <w:r w:rsidRPr="008D2779">
        <w:t>īpašum</w:t>
      </w:r>
      <w:r w:rsidR="00BA640A" w:rsidRPr="008D2779">
        <w:t>u</w:t>
      </w:r>
      <w:r w:rsidR="006508D1" w:rsidRPr="008D2779">
        <w:t xml:space="preserve"> Jelgavā</w:t>
      </w:r>
      <w:r w:rsidR="006508D1" w:rsidRPr="00525440">
        <w:rPr>
          <w:sz w:val="26"/>
        </w:rPr>
        <w:t>,</w:t>
      </w:r>
      <w:r w:rsidR="006508D1">
        <w:t xml:space="preserve"> </w:t>
      </w:r>
      <w:r w:rsidR="00C14F7C">
        <w:t>________</w:t>
      </w:r>
      <w:r w:rsidR="00525440">
        <w:t>_</w:t>
      </w:r>
      <w:r>
        <w:t>___</w:t>
      </w:r>
      <w:r w:rsidR="00525440">
        <w:t>_</w:t>
      </w:r>
      <w:r>
        <w:t>_____</w:t>
      </w:r>
      <w:r w:rsidR="006508D1">
        <w:t>_____________________</w:t>
      </w:r>
      <w:r w:rsidR="00C14F7C">
        <w:t>_</w:t>
      </w:r>
      <w:r w:rsidR="006508D1">
        <w:t>____________</w:t>
      </w:r>
      <w:r w:rsidR="00831594">
        <w:t>_________</w:t>
      </w:r>
    </w:p>
    <w:p w14:paraId="545AC304" w14:textId="77777777" w:rsidR="00043757" w:rsidRPr="00847FE5" w:rsidRDefault="00043757" w:rsidP="00847FE5">
      <w:pPr>
        <w:pStyle w:val="Pamatteksts"/>
        <w:spacing w:line="360" w:lineRule="auto"/>
        <w:jc w:val="center"/>
        <w:rPr>
          <w:sz w:val="20"/>
          <w:szCs w:val="20"/>
        </w:rPr>
      </w:pPr>
      <w:r w:rsidRPr="00847FE5">
        <w:rPr>
          <w:sz w:val="20"/>
          <w:szCs w:val="20"/>
        </w:rPr>
        <w:t>(</w:t>
      </w:r>
      <w:r w:rsidR="00D23A56" w:rsidRPr="00847FE5">
        <w:rPr>
          <w:sz w:val="20"/>
          <w:szCs w:val="20"/>
        </w:rPr>
        <w:t xml:space="preserve">īpašuma </w:t>
      </w:r>
      <w:r w:rsidRPr="00847FE5">
        <w:rPr>
          <w:sz w:val="20"/>
          <w:szCs w:val="20"/>
        </w:rPr>
        <w:t xml:space="preserve">adrese, kadastra </w:t>
      </w:r>
      <w:r w:rsidR="00847FE5">
        <w:rPr>
          <w:sz w:val="20"/>
          <w:szCs w:val="20"/>
        </w:rPr>
        <w:t>numurs</w:t>
      </w:r>
      <w:r w:rsidRPr="00847FE5">
        <w:rPr>
          <w:sz w:val="20"/>
          <w:szCs w:val="20"/>
        </w:rPr>
        <w:t>)</w:t>
      </w:r>
    </w:p>
    <w:p w14:paraId="38F850A9" w14:textId="77777777" w:rsidR="00C14F7C" w:rsidRDefault="00C14F7C" w:rsidP="00C14F7C">
      <w:pPr>
        <w:pStyle w:val="Pamatteksts"/>
      </w:pPr>
      <w:r>
        <w:t>_________________________________________________</w:t>
      </w:r>
      <w:r w:rsidR="00847FE5">
        <w:t>__________________________</w:t>
      </w:r>
    </w:p>
    <w:p w14:paraId="293B45ED" w14:textId="77777777" w:rsidR="00C14F7C" w:rsidRPr="00847FE5" w:rsidRDefault="00C14F7C" w:rsidP="00C14F7C">
      <w:pPr>
        <w:pStyle w:val="Pamatteksts"/>
        <w:jc w:val="center"/>
        <w:rPr>
          <w:sz w:val="20"/>
          <w:szCs w:val="20"/>
        </w:rPr>
      </w:pPr>
      <w:r w:rsidRPr="00847FE5">
        <w:rPr>
          <w:sz w:val="20"/>
          <w:szCs w:val="20"/>
        </w:rPr>
        <w:t>(norādīt pamatojumu)</w:t>
      </w:r>
    </w:p>
    <w:p w14:paraId="61F66977" w14:textId="77777777" w:rsidR="00043757" w:rsidRDefault="00043757">
      <w:pPr>
        <w:pStyle w:val="Pamatteksts"/>
      </w:pPr>
      <w:r>
        <w:t>___________________</w:t>
      </w:r>
      <w:r w:rsidR="006508D1">
        <w:t>____</w:t>
      </w:r>
      <w:r>
        <w:t>________________________________</w:t>
      </w:r>
      <w:r w:rsidR="00C14F7C">
        <w:t>________</w:t>
      </w:r>
      <w:r>
        <w:t>__________</w:t>
      </w:r>
      <w:r w:rsidR="008D2779">
        <w:t>__</w:t>
      </w:r>
    </w:p>
    <w:p w14:paraId="4538E84D" w14:textId="77777777" w:rsidR="006508D1" w:rsidRPr="00831594" w:rsidRDefault="006508D1" w:rsidP="00975339">
      <w:pPr>
        <w:pStyle w:val="Pamatteksts"/>
      </w:pPr>
    </w:p>
    <w:p w14:paraId="3334A54B" w14:textId="77777777" w:rsidR="00F035C8" w:rsidRPr="00831594" w:rsidRDefault="00F035C8" w:rsidP="00975339">
      <w:pPr>
        <w:pStyle w:val="Pamatteksts"/>
      </w:pPr>
    </w:p>
    <w:p w14:paraId="05B6077D" w14:textId="77777777" w:rsidR="00C14F7C" w:rsidRPr="00831594" w:rsidRDefault="00C14F7C" w:rsidP="00975339">
      <w:pPr>
        <w:pStyle w:val="Pamatteksts"/>
      </w:pPr>
    </w:p>
    <w:p w14:paraId="334A06B3" w14:textId="77777777" w:rsidR="00043757" w:rsidRDefault="00043757" w:rsidP="00847FE5">
      <w:pPr>
        <w:spacing w:line="360" w:lineRule="auto"/>
        <w:jc w:val="both"/>
        <w:rPr>
          <w:lang w:val="lv-LV"/>
        </w:rPr>
      </w:pPr>
      <w:r>
        <w:rPr>
          <w:lang w:val="lv-LV"/>
        </w:rPr>
        <w:t>Pielikumā dokumentu kopijas uz _____ lapām (</w:t>
      </w:r>
      <w:r w:rsidRPr="00C14F7C">
        <w:rPr>
          <w:i/>
          <w:lang w:val="lv-LV"/>
        </w:rPr>
        <w:t>atzīmēt iesniegtos</w:t>
      </w:r>
      <w:r>
        <w:rPr>
          <w:lang w:val="lv-LV"/>
        </w:rPr>
        <w:t>):</w:t>
      </w:r>
    </w:p>
    <w:p w14:paraId="39EFD506" w14:textId="77777777" w:rsidR="002B24CA" w:rsidRPr="001970FE" w:rsidRDefault="00975339" w:rsidP="00C14F7C">
      <w:pPr>
        <w:numPr>
          <w:ilvl w:val="0"/>
          <w:numId w:val="10"/>
        </w:numPr>
        <w:tabs>
          <w:tab w:val="clear" w:pos="720"/>
          <w:tab w:val="num" w:pos="426"/>
        </w:tabs>
        <w:ind w:hanging="720"/>
        <w:jc w:val="both"/>
        <w:rPr>
          <w:lang w:val="lv-LV"/>
        </w:rPr>
      </w:pPr>
      <w:r w:rsidRPr="001970FE">
        <w:rPr>
          <w:bCs/>
          <w:lang w:val="lv-LV"/>
        </w:rPr>
        <w:t>noslēgtā nomas līguma kopija, uzrādot oriģinālu</w:t>
      </w:r>
      <w:r w:rsidR="000B6E05">
        <w:rPr>
          <w:bCs/>
          <w:lang w:val="lv-LV"/>
        </w:rPr>
        <w:t>;</w:t>
      </w:r>
    </w:p>
    <w:p w14:paraId="40CC1268" w14:textId="77777777" w:rsidR="007C53AA" w:rsidRPr="007C53AA" w:rsidRDefault="007C53AA" w:rsidP="00C14F7C">
      <w:pPr>
        <w:numPr>
          <w:ilvl w:val="0"/>
          <w:numId w:val="10"/>
        </w:numPr>
        <w:tabs>
          <w:tab w:val="clear" w:pos="720"/>
          <w:tab w:val="num" w:pos="426"/>
        </w:tabs>
        <w:ind w:hanging="720"/>
        <w:jc w:val="both"/>
        <w:rPr>
          <w:lang w:val="lv-LV"/>
        </w:rPr>
      </w:pPr>
      <w:r>
        <w:rPr>
          <w:bCs/>
          <w:lang w:val="lv-LV"/>
        </w:rPr>
        <w:t>cits____________________________________</w:t>
      </w:r>
      <w:r w:rsidR="00C14F7C">
        <w:rPr>
          <w:bCs/>
          <w:lang w:val="lv-LV"/>
        </w:rPr>
        <w:t>____________</w:t>
      </w:r>
      <w:r>
        <w:rPr>
          <w:bCs/>
          <w:lang w:val="lv-LV"/>
        </w:rPr>
        <w:t>____________________</w:t>
      </w:r>
      <w:r w:rsidR="000B6E05">
        <w:rPr>
          <w:bCs/>
          <w:lang w:val="lv-LV"/>
        </w:rPr>
        <w:t>.</w:t>
      </w:r>
    </w:p>
    <w:p w14:paraId="6FEB07B4" w14:textId="77777777" w:rsidR="007C53AA" w:rsidRPr="00847FE5" w:rsidRDefault="007C53AA" w:rsidP="00C14F7C">
      <w:pPr>
        <w:tabs>
          <w:tab w:val="num" w:pos="426"/>
        </w:tabs>
        <w:ind w:hanging="720"/>
        <w:jc w:val="center"/>
        <w:rPr>
          <w:sz w:val="20"/>
          <w:szCs w:val="20"/>
          <w:lang w:val="lv-LV"/>
        </w:rPr>
      </w:pPr>
      <w:r w:rsidRPr="00847FE5">
        <w:rPr>
          <w:bCs/>
          <w:sz w:val="20"/>
          <w:szCs w:val="20"/>
          <w:lang w:val="lv-LV"/>
        </w:rPr>
        <w:t>(norādīt nosaukumu)</w:t>
      </w:r>
    </w:p>
    <w:p w14:paraId="2693821F" w14:textId="77777777" w:rsidR="00525440" w:rsidRDefault="00525440" w:rsidP="006508D1">
      <w:pPr>
        <w:jc w:val="both"/>
        <w:rPr>
          <w:lang w:val="lv-LV"/>
        </w:rPr>
      </w:pPr>
    </w:p>
    <w:p w14:paraId="03F3B150" w14:textId="77777777" w:rsidR="00C14F7C" w:rsidRDefault="00C14F7C" w:rsidP="006508D1">
      <w:pPr>
        <w:jc w:val="both"/>
        <w:rPr>
          <w:lang w:val="lv-LV"/>
        </w:rPr>
      </w:pPr>
    </w:p>
    <w:p w14:paraId="36E5F991" w14:textId="77777777" w:rsidR="00F71D31" w:rsidRPr="00F71D31" w:rsidRDefault="00F71D31" w:rsidP="00F71D31">
      <w:pPr>
        <w:jc w:val="both"/>
        <w:rPr>
          <w:lang w:val="lv-LV"/>
        </w:rPr>
      </w:pPr>
      <w:r w:rsidRPr="00F71D31">
        <w:rPr>
          <w:lang w:val="lv-LV"/>
        </w:rPr>
        <w:t xml:space="preserve">Esmu informēts/ta, ka iesniegumā norādītie fiziskās personas dati tiks izmantoti minētā prasījuma izvērtēšanai, atbildes sniegšanai/lūguma izpildei. Informācija par Jelgavas valstspilsētas pašvaldības kā datu pārziņa veikto personas datu apstrādi pieejama </w:t>
      </w:r>
      <w:hyperlink r:id="rId8" w:history="1">
        <w:r w:rsidRPr="00F71D31">
          <w:rPr>
            <w:color w:val="0000FF"/>
            <w:u w:val="single"/>
            <w:lang w:val="lv-LV"/>
          </w:rPr>
          <w:t>www.jelgava.lv/pasvaldiba-par-pasvaldibu-datu-aizsardziba/</w:t>
        </w:r>
      </w:hyperlink>
      <w:r w:rsidRPr="00F71D31">
        <w:rPr>
          <w:lang w:val="lv-LV"/>
        </w:rPr>
        <w:t xml:space="preserve"> vai saņemot informāciju klātienē.</w:t>
      </w:r>
    </w:p>
    <w:p w14:paraId="2FA40FA9" w14:textId="77777777" w:rsidR="00F71D31" w:rsidRPr="00F71D31" w:rsidRDefault="00F71D31" w:rsidP="00F71D31">
      <w:pPr>
        <w:rPr>
          <w:lang w:val="lv-LV"/>
        </w:rPr>
      </w:pPr>
    </w:p>
    <w:p w14:paraId="43F99405" w14:textId="77777777" w:rsidR="00A3664A" w:rsidRDefault="00A3664A" w:rsidP="00A3664A">
      <w:pPr>
        <w:jc w:val="both"/>
        <w:rPr>
          <w:u w:color="000000"/>
          <w:lang w:val="lv-LV"/>
        </w:rPr>
      </w:pPr>
    </w:p>
    <w:p w14:paraId="58B0648C" w14:textId="77777777" w:rsidR="00A3664A" w:rsidRDefault="00A3664A" w:rsidP="006508D1">
      <w:pPr>
        <w:jc w:val="both"/>
        <w:rPr>
          <w:lang w:val="lv-LV"/>
        </w:rPr>
      </w:pPr>
    </w:p>
    <w:p w14:paraId="020E3BCF" w14:textId="77777777" w:rsidR="00847FE5" w:rsidRPr="00847FE5" w:rsidRDefault="00847FE5" w:rsidP="00611A41">
      <w:pPr>
        <w:tabs>
          <w:tab w:val="right" w:leader="underscore" w:pos="2835"/>
          <w:tab w:val="right" w:pos="3402"/>
          <w:tab w:val="left" w:leader="underscore" w:pos="6237"/>
          <w:tab w:val="left" w:pos="6804"/>
          <w:tab w:val="right" w:leader="underscore" w:pos="10206"/>
        </w:tabs>
        <w:spacing w:after="40"/>
        <w:rPr>
          <w:lang w:val="lv-LV"/>
        </w:rPr>
      </w:pPr>
      <w:r w:rsidRPr="00847FE5">
        <w:rPr>
          <w:lang w:val="lv-LV"/>
        </w:rPr>
        <w:tab/>
      </w:r>
      <w:r w:rsidRPr="00847FE5">
        <w:rPr>
          <w:lang w:val="lv-LV"/>
        </w:rPr>
        <w:tab/>
      </w:r>
      <w:r w:rsidRPr="00847FE5">
        <w:rPr>
          <w:lang w:val="lv-LV"/>
        </w:rPr>
        <w:tab/>
      </w:r>
      <w:r w:rsidRPr="00847FE5">
        <w:rPr>
          <w:lang w:val="lv-LV"/>
        </w:rPr>
        <w:tab/>
      </w:r>
      <w:r w:rsidRPr="00847FE5">
        <w:rPr>
          <w:lang w:val="lv-LV"/>
        </w:rPr>
        <w:tab/>
      </w:r>
    </w:p>
    <w:p w14:paraId="77192BB8" w14:textId="77777777" w:rsidR="00847FE5" w:rsidRPr="00847FE5" w:rsidRDefault="00847FE5" w:rsidP="00847FE5">
      <w:pPr>
        <w:tabs>
          <w:tab w:val="center" w:pos="1701"/>
          <w:tab w:val="center" w:pos="4678"/>
          <w:tab w:val="center" w:pos="8364"/>
        </w:tabs>
        <w:ind w:firstLine="1276"/>
        <w:rPr>
          <w:sz w:val="20"/>
          <w:szCs w:val="20"/>
          <w:lang w:val="lv-LV"/>
        </w:rPr>
      </w:pPr>
      <w:r w:rsidRPr="00847FE5">
        <w:rPr>
          <w:sz w:val="20"/>
          <w:szCs w:val="20"/>
          <w:lang w:val="lv-LV"/>
        </w:rPr>
        <w:t>(datums)</w:t>
      </w:r>
      <w:r w:rsidRPr="00847FE5">
        <w:rPr>
          <w:sz w:val="20"/>
          <w:szCs w:val="20"/>
          <w:lang w:val="lv-LV"/>
        </w:rPr>
        <w:tab/>
        <w:t xml:space="preserve"> (paraksts)</w:t>
      </w:r>
      <w:r w:rsidRPr="00847FE5">
        <w:rPr>
          <w:sz w:val="20"/>
          <w:szCs w:val="20"/>
          <w:lang w:val="lv-LV"/>
        </w:rPr>
        <w:tab/>
        <w:t>(paraksta atšifrējums)</w:t>
      </w:r>
    </w:p>
    <w:p w14:paraId="1BAF228A" w14:textId="77777777" w:rsidR="005B39B7" w:rsidRPr="00847FE5" w:rsidRDefault="005B39B7" w:rsidP="008D2779">
      <w:pPr>
        <w:tabs>
          <w:tab w:val="left" w:pos="6237"/>
        </w:tabs>
        <w:jc w:val="both"/>
        <w:rPr>
          <w:lang w:val="lv-LV"/>
        </w:rPr>
      </w:pPr>
    </w:p>
    <w:p w14:paraId="28CCD9E2" w14:textId="77777777" w:rsidR="00C14F7C" w:rsidRPr="0050781B" w:rsidRDefault="00C14F7C" w:rsidP="0050781B">
      <w:pPr>
        <w:rPr>
          <w:lang w:val="lv-LV"/>
        </w:rPr>
      </w:pPr>
    </w:p>
    <w:sectPr w:rsidR="00C14F7C" w:rsidRPr="0050781B" w:rsidSect="00831594">
      <w:headerReference w:type="default" r:id="rId9"/>
      <w:headerReference w:type="first" r:id="rId10"/>
      <w:pgSz w:w="11906" w:h="16838" w:code="9"/>
      <w:pgMar w:top="1134" w:right="1134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C17AA" w14:textId="77777777" w:rsidR="00A34557" w:rsidRDefault="00A34557">
      <w:r>
        <w:separator/>
      </w:r>
    </w:p>
  </w:endnote>
  <w:endnote w:type="continuationSeparator" w:id="0">
    <w:p w14:paraId="1BD69BFF" w14:textId="77777777" w:rsidR="00A34557" w:rsidRDefault="00A34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145DF" w14:textId="77777777" w:rsidR="00A34557" w:rsidRDefault="00A34557">
      <w:r>
        <w:separator/>
      </w:r>
    </w:p>
  </w:footnote>
  <w:footnote w:type="continuationSeparator" w:id="0">
    <w:p w14:paraId="4E66346D" w14:textId="77777777" w:rsidR="00A34557" w:rsidRDefault="00A345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9C84E" w14:textId="77777777" w:rsidR="00DC1ADB" w:rsidRPr="007703E4" w:rsidRDefault="00DC1ADB" w:rsidP="00C14F7C">
    <w:pPr>
      <w:pStyle w:val="Galvene"/>
      <w:ind w:left="5655"/>
      <w:jc w:val="both"/>
      <w:rPr>
        <w:lang w:val="lv-LV"/>
      </w:rPr>
    </w:pPr>
    <w:r>
      <w:rPr>
        <w:lang w:val="lv-LV"/>
      </w:rPr>
      <w:t xml:space="preserve">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CC558" w14:textId="77777777" w:rsidR="00DC1ADB" w:rsidRPr="009B5894" w:rsidRDefault="00144BD1">
    <w:pPr>
      <w:pStyle w:val="Galvene"/>
      <w:rPr>
        <w:sz w:val="20"/>
        <w:szCs w:val="20"/>
        <w:lang w:val="lv-LV"/>
      </w:rPr>
    </w:pPr>
    <w:r w:rsidRPr="009B5894">
      <w:rPr>
        <w:sz w:val="20"/>
        <w:szCs w:val="20"/>
        <w:lang w:val="lv-LV"/>
      </w:rPr>
      <w:t xml:space="preserve">Veidlapa </w:t>
    </w:r>
    <w:r w:rsidR="00A3397D" w:rsidRPr="009B5894">
      <w:rPr>
        <w:sz w:val="20"/>
        <w:szCs w:val="20"/>
        <w:lang w:val="lv-LV"/>
      </w:rPr>
      <w:t>5</w:t>
    </w:r>
    <w:r w:rsidR="00C14F7C" w:rsidRPr="009B5894">
      <w:rPr>
        <w:sz w:val="20"/>
        <w:szCs w:val="20"/>
        <w:lang w:val="lv-LV"/>
      </w:rPr>
      <w:t>-</w:t>
    </w:r>
    <w:r w:rsidR="00DC1ADB" w:rsidRPr="009B5894">
      <w:rPr>
        <w:sz w:val="20"/>
        <w:szCs w:val="20"/>
        <w:lang w:val="lv-LV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C6235"/>
    <w:multiLevelType w:val="hybridMultilevel"/>
    <w:tmpl w:val="A2DED172"/>
    <w:lvl w:ilvl="0" w:tplc="C68EE7A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E2251"/>
    <w:multiLevelType w:val="hybridMultilevel"/>
    <w:tmpl w:val="563C969A"/>
    <w:lvl w:ilvl="0" w:tplc="7C0090C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382623"/>
    <w:multiLevelType w:val="hybridMultilevel"/>
    <w:tmpl w:val="9A1CA128"/>
    <w:lvl w:ilvl="0" w:tplc="C68EE7A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83195"/>
    <w:multiLevelType w:val="hybridMultilevel"/>
    <w:tmpl w:val="1BDAF0F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FB635E"/>
    <w:multiLevelType w:val="hybridMultilevel"/>
    <w:tmpl w:val="A8D68AA4"/>
    <w:lvl w:ilvl="0" w:tplc="7C0090C0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9DC7CBC"/>
    <w:multiLevelType w:val="hybridMultilevel"/>
    <w:tmpl w:val="248ED5CA"/>
    <w:lvl w:ilvl="0" w:tplc="040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 w15:restartNumberingAfterBreak="0">
    <w:nsid w:val="3FC402FA"/>
    <w:multiLevelType w:val="hybridMultilevel"/>
    <w:tmpl w:val="C7CA4A72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DF361F"/>
    <w:multiLevelType w:val="hybridMultilevel"/>
    <w:tmpl w:val="C7CA4A72"/>
    <w:lvl w:ilvl="0" w:tplc="7C0090C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E82AAA"/>
    <w:multiLevelType w:val="multilevel"/>
    <w:tmpl w:val="F2040EDC"/>
    <w:lvl w:ilvl="0">
      <w:start w:val="8"/>
      <w:numFmt w:val="decimal"/>
      <w:lvlText w:val="%1"/>
      <w:lvlJc w:val="left"/>
      <w:pPr>
        <w:tabs>
          <w:tab w:val="num" w:pos="5655"/>
        </w:tabs>
        <w:ind w:left="5655" w:hanging="5655"/>
      </w:pPr>
      <w:rPr>
        <w:rFonts w:hint="default"/>
      </w:rPr>
    </w:lvl>
    <w:lvl w:ilvl="1">
      <w:start w:val="11"/>
      <w:numFmt w:val="decimal"/>
      <w:lvlText w:val="%1-%2"/>
      <w:lvlJc w:val="left"/>
      <w:pPr>
        <w:tabs>
          <w:tab w:val="num" w:pos="5655"/>
        </w:tabs>
        <w:ind w:left="5655" w:hanging="565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5655"/>
        </w:tabs>
        <w:ind w:left="5655" w:hanging="565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655"/>
        </w:tabs>
        <w:ind w:left="5655" w:hanging="565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5655"/>
        </w:tabs>
        <w:ind w:left="5655" w:hanging="565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5655"/>
        </w:tabs>
        <w:ind w:left="5655" w:hanging="565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5655"/>
        </w:tabs>
        <w:ind w:left="5655" w:hanging="5655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655"/>
        </w:tabs>
        <w:ind w:left="5655" w:hanging="5655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5655"/>
        </w:tabs>
        <w:ind w:left="5655" w:hanging="5655"/>
      </w:pPr>
      <w:rPr>
        <w:rFonts w:hint="default"/>
      </w:rPr>
    </w:lvl>
  </w:abstractNum>
  <w:abstractNum w:abstractNumId="9" w15:restartNumberingAfterBreak="0">
    <w:nsid w:val="7152278F"/>
    <w:multiLevelType w:val="hybridMultilevel"/>
    <w:tmpl w:val="A2C61B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7D20397"/>
    <w:multiLevelType w:val="hybridMultilevel"/>
    <w:tmpl w:val="170099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12209880">
    <w:abstractNumId w:val="10"/>
  </w:num>
  <w:num w:numId="2" w16cid:durableId="851526819">
    <w:abstractNumId w:val="9"/>
  </w:num>
  <w:num w:numId="3" w16cid:durableId="542399652">
    <w:abstractNumId w:val="6"/>
  </w:num>
  <w:num w:numId="4" w16cid:durableId="2040162867">
    <w:abstractNumId w:val="7"/>
  </w:num>
  <w:num w:numId="5" w16cid:durableId="46607366">
    <w:abstractNumId w:val="1"/>
  </w:num>
  <w:num w:numId="6" w16cid:durableId="373581616">
    <w:abstractNumId w:val="4"/>
  </w:num>
  <w:num w:numId="7" w16cid:durableId="1858543457">
    <w:abstractNumId w:val="5"/>
  </w:num>
  <w:num w:numId="8" w16cid:durableId="646208024">
    <w:abstractNumId w:val="8"/>
  </w:num>
  <w:num w:numId="9" w16cid:durableId="333075165">
    <w:abstractNumId w:val="3"/>
  </w:num>
  <w:num w:numId="10" w16cid:durableId="613902063">
    <w:abstractNumId w:val="0"/>
  </w:num>
  <w:num w:numId="11" w16cid:durableId="20977080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92B"/>
    <w:rsid w:val="000238C5"/>
    <w:rsid w:val="00043757"/>
    <w:rsid w:val="000B6E05"/>
    <w:rsid w:val="000B7675"/>
    <w:rsid w:val="000C1347"/>
    <w:rsid w:val="000C235B"/>
    <w:rsid w:val="000F4B3A"/>
    <w:rsid w:val="0012484D"/>
    <w:rsid w:val="00144BD1"/>
    <w:rsid w:val="00162F48"/>
    <w:rsid w:val="00177A1A"/>
    <w:rsid w:val="001860AF"/>
    <w:rsid w:val="001970FE"/>
    <w:rsid w:val="001B4064"/>
    <w:rsid w:val="001E5FF2"/>
    <w:rsid w:val="0021422B"/>
    <w:rsid w:val="0021663F"/>
    <w:rsid w:val="002175FB"/>
    <w:rsid w:val="00235EEE"/>
    <w:rsid w:val="002B24CA"/>
    <w:rsid w:val="002C39D5"/>
    <w:rsid w:val="002F72B6"/>
    <w:rsid w:val="00307875"/>
    <w:rsid w:val="0034154B"/>
    <w:rsid w:val="00341B77"/>
    <w:rsid w:val="0034685B"/>
    <w:rsid w:val="003E1F5D"/>
    <w:rsid w:val="003F77B6"/>
    <w:rsid w:val="0041618F"/>
    <w:rsid w:val="00424B85"/>
    <w:rsid w:val="00425D44"/>
    <w:rsid w:val="004321DE"/>
    <w:rsid w:val="00433387"/>
    <w:rsid w:val="004440A2"/>
    <w:rsid w:val="00444565"/>
    <w:rsid w:val="004C0A98"/>
    <w:rsid w:val="004D100E"/>
    <w:rsid w:val="00506879"/>
    <w:rsid w:val="0050781B"/>
    <w:rsid w:val="00525440"/>
    <w:rsid w:val="00580C04"/>
    <w:rsid w:val="005B39B7"/>
    <w:rsid w:val="005D0C54"/>
    <w:rsid w:val="00611A41"/>
    <w:rsid w:val="00637076"/>
    <w:rsid w:val="006508D1"/>
    <w:rsid w:val="00690FAB"/>
    <w:rsid w:val="006D7C51"/>
    <w:rsid w:val="007658FE"/>
    <w:rsid w:val="007703E4"/>
    <w:rsid w:val="007C53AA"/>
    <w:rsid w:val="00831594"/>
    <w:rsid w:val="00847FE5"/>
    <w:rsid w:val="00871D2E"/>
    <w:rsid w:val="008A47A9"/>
    <w:rsid w:val="008A69C1"/>
    <w:rsid w:val="008A7061"/>
    <w:rsid w:val="008D2779"/>
    <w:rsid w:val="008E1A78"/>
    <w:rsid w:val="009344C4"/>
    <w:rsid w:val="00941380"/>
    <w:rsid w:val="00975339"/>
    <w:rsid w:val="00980DDD"/>
    <w:rsid w:val="00991EF7"/>
    <w:rsid w:val="009B5894"/>
    <w:rsid w:val="009C7D12"/>
    <w:rsid w:val="009D2B39"/>
    <w:rsid w:val="00A0492B"/>
    <w:rsid w:val="00A3397D"/>
    <w:rsid w:val="00A34557"/>
    <w:rsid w:val="00A3664A"/>
    <w:rsid w:val="00B63FC2"/>
    <w:rsid w:val="00B7319B"/>
    <w:rsid w:val="00BA640A"/>
    <w:rsid w:val="00BE730D"/>
    <w:rsid w:val="00C119A6"/>
    <w:rsid w:val="00C14F7C"/>
    <w:rsid w:val="00C27432"/>
    <w:rsid w:val="00C65038"/>
    <w:rsid w:val="00C74DEB"/>
    <w:rsid w:val="00C762DB"/>
    <w:rsid w:val="00C774FC"/>
    <w:rsid w:val="00CA7D49"/>
    <w:rsid w:val="00CB3CC8"/>
    <w:rsid w:val="00CC248D"/>
    <w:rsid w:val="00CF0E97"/>
    <w:rsid w:val="00D23A56"/>
    <w:rsid w:val="00D54DCE"/>
    <w:rsid w:val="00D810FA"/>
    <w:rsid w:val="00DB1D7F"/>
    <w:rsid w:val="00DB3253"/>
    <w:rsid w:val="00DC1ADB"/>
    <w:rsid w:val="00DE15C7"/>
    <w:rsid w:val="00E058DC"/>
    <w:rsid w:val="00E417AD"/>
    <w:rsid w:val="00E50F0A"/>
    <w:rsid w:val="00E74102"/>
    <w:rsid w:val="00EC50A6"/>
    <w:rsid w:val="00EC68FF"/>
    <w:rsid w:val="00EF46A1"/>
    <w:rsid w:val="00EF58D5"/>
    <w:rsid w:val="00F035C8"/>
    <w:rsid w:val="00F334FF"/>
    <w:rsid w:val="00F6770F"/>
    <w:rsid w:val="00F71D31"/>
    <w:rsid w:val="00F838B7"/>
    <w:rsid w:val="00F86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53127C4"/>
  <w15:chartTrackingRefBased/>
  <w15:docId w15:val="{1E8BED07-95B7-4A99-83E6-9FFDE440C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433387"/>
    <w:rPr>
      <w:sz w:val="24"/>
      <w:szCs w:val="24"/>
      <w:lang w:val="en-GB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pPr>
      <w:jc w:val="both"/>
    </w:pPr>
    <w:rPr>
      <w:lang w:val="lv-LV"/>
    </w:rPr>
  </w:style>
  <w:style w:type="paragraph" w:styleId="Pamatteksts2">
    <w:name w:val="Body Text 2"/>
    <w:basedOn w:val="Parasts"/>
    <w:pPr>
      <w:jc w:val="both"/>
    </w:pPr>
    <w:rPr>
      <w:lang w:val="lv-LV"/>
    </w:rPr>
  </w:style>
  <w:style w:type="paragraph" w:styleId="Galvene">
    <w:name w:val="header"/>
    <w:basedOn w:val="Parasts"/>
    <w:rsid w:val="007703E4"/>
    <w:pPr>
      <w:tabs>
        <w:tab w:val="center" w:pos="4320"/>
        <w:tab w:val="right" w:pos="8640"/>
      </w:tabs>
    </w:pPr>
  </w:style>
  <w:style w:type="paragraph" w:styleId="Kjene">
    <w:name w:val="footer"/>
    <w:basedOn w:val="Parasts"/>
    <w:rsid w:val="007703E4"/>
    <w:pPr>
      <w:tabs>
        <w:tab w:val="center" w:pos="4320"/>
        <w:tab w:val="right" w:pos="8640"/>
      </w:tabs>
    </w:pPr>
  </w:style>
  <w:style w:type="paragraph" w:styleId="Balonteksts">
    <w:name w:val="Balloon Text"/>
    <w:basedOn w:val="Parasts"/>
    <w:semiHidden/>
    <w:rsid w:val="007703E4"/>
    <w:rPr>
      <w:rFonts w:ascii="Tahoma" w:hAnsi="Tahoma"/>
      <w:sz w:val="16"/>
      <w:szCs w:val="16"/>
    </w:rPr>
  </w:style>
  <w:style w:type="table" w:styleId="Reatabula">
    <w:name w:val="Table Grid"/>
    <w:basedOn w:val="Parastatabula"/>
    <w:uiPriority w:val="39"/>
    <w:rsid w:val="005078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991EF7"/>
    <w:rPr>
      <w:strike w:val="0"/>
      <w:dstrike w:val="0"/>
      <w:color w:val="277C4C"/>
      <w:u w:val="none"/>
      <w:effect w:val="none"/>
    </w:rPr>
  </w:style>
  <w:style w:type="paragraph" w:styleId="Prskatjums">
    <w:name w:val="Revision"/>
    <w:hidden/>
    <w:uiPriority w:val="99"/>
    <w:semiHidden/>
    <w:rsid w:val="008D2779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9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7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75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654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2C2C2"/>
                        <w:bottom w:val="single" w:sz="6" w:space="8" w:color="C2C2C2"/>
                        <w:right w:val="single" w:sz="6" w:space="0" w:color="C2C2C2"/>
                      </w:divBdr>
                      <w:divsChild>
                        <w:div w:id="327827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07734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8537944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496197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6318473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005868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46496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9644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51818614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551679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039521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079077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3368226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82367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elgava.lv/pasvaldiba-par-pasvaldibu-datu-aizsardzib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Dome\Kopejie\Veidlapas\Finansu%20departaments\5-4_Iesniegums_par_NIN_atvieglojumie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5B1F3-B2C1-4EDF-9D9B-35FCFE57F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5-4_Iesniegums_par_NIN_atvieglojumiem.dotx</Template>
  <TotalTime>1</TotalTime>
  <Pages>1</Pages>
  <Words>908</Words>
  <Characters>518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2019-07-02T13:14:00Z</cp:lastPrinted>
  <dcterms:created xsi:type="dcterms:W3CDTF">2026-10-20T06:11:00Z</dcterms:created>
  <dcterms:modified xsi:type="dcterms:W3CDTF">2026-10-20T06:12:00Z</dcterms:modified>
</cp:coreProperties>
</file>