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7B78" w14:textId="77777777" w:rsidR="00797E15" w:rsidRPr="004802B6" w:rsidRDefault="00797E15" w:rsidP="00131A31">
      <w:pPr>
        <w:pStyle w:val="Virsraksts1"/>
        <w:spacing w:after="120"/>
      </w:pPr>
      <w:r w:rsidRPr="004802B6">
        <w:t xml:space="preserve">Jelgavas </w:t>
      </w:r>
      <w:r w:rsidR="00CD4C89">
        <w:t>valsts</w:t>
      </w:r>
      <w:r w:rsidR="00DC59D4" w:rsidRPr="004802B6">
        <w:t xml:space="preserve">pilsētas </w:t>
      </w:r>
      <w:r w:rsidR="00CE4796" w:rsidRPr="004802B6">
        <w:t>pašvaldība</w:t>
      </w:r>
      <w:r w:rsidR="003E5F75" w:rsidRPr="004802B6">
        <w:t>i</w:t>
      </w:r>
    </w:p>
    <w:tbl>
      <w:tblPr>
        <w:tblW w:w="5322" w:type="dxa"/>
        <w:jc w:val="right"/>
        <w:tblLook w:val="04A0" w:firstRow="1" w:lastRow="0" w:firstColumn="1" w:lastColumn="0" w:noHBand="0" w:noVBand="1"/>
      </w:tblPr>
      <w:tblGrid>
        <w:gridCol w:w="5322"/>
      </w:tblGrid>
      <w:tr w:rsidR="00131A31" w:rsidRPr="004802B6" w14:paraId="2DFEEE1F" w14:textId="77777777" w:rsidTr="00EC6937">
        <w:trPr>
          <w:trHeight w:val="567"/>
          <w:jc w:val="right"/>
        </w:trPr>
        <w:tc>
          <w:tcPr>
            <w:tcW w:w="5322" w:type="dxa"/>
            <w:tcBorders>
              <w:bottom w:val="single" w:sz="4" w:space="0" w:color="auto"/>
            </w:tcBorders>
          </w:tcPr>
          <w:p w14:paraId="54CCA493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</w:p>
          <w:p w14:paraId="49D29084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15C432A2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2801F0C2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(īrnieka vārds, uzvārds)</w:t>
            </w:r>
          </w:p>
          <w:p w14:paraId="6D7DFF9E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0FF23765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22D7296D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(īrnieka personas kods)</w:t>
            </w:r>
          </w:p>
          <w:p w14:paraId="335CF365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D8138A" w14:paraId="5D780C68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5A43DF07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(deklarētās vai faktiskās dzīvesvietas adrese)</w:t>
            </w:r>
          </w:p>
          <w:p w14:paraId="78CFF85D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27FBC2D0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</w:tcBorders>
          </w:tcPr>
          <w:p w14:paraId="6180DF1A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(kontakttālrunis)</w:t>
            </w:r>
          </w:p>
        </w:tc>
      </w:tr>
    </w:tbl>
    <w:p w14:paraId="006D5B4A" w14:textId="77777777" w:rsidR="000A4937" w:rsidRDefault="000A4937">
      <w:pPr>
        <w:ind w:firstLine="720"/>
        <w:jc w:val="center"/>
        <w:rPr>
          <w:b/>
          <w:bCs/>
          <w:lang w:val="lv-LV"/>
        </w:rPr>
      </w:pPr>
    </w:p>
    <w:p w14:paraId="7E53E26C" w14:textId="77777777" w:rsidR="00797E15" w:rsidRPr="004802B6" w:rsidRDefault="00611C64">
      <w:pPr>
        <w:ind w:firstLine="720"/>
        <w:jc w:val="center"/>
        <w:rPr>
          <w:b/>
          <w:bCs/>
          <w:lang w:val="lv-LV"/>
        </w:rPr>
      </w:pPr>
      <w:r w:rsidRPr="004802B6">
        <w:rPr>
          <w:b/>
          <w:bCs/>
          <w:lang w:val="lv-LV"/>
        </w:rPr>
        <w:t>IESNIEGUMS</w:t>
      </w:r>
    </w:p>
    <w:p w14:paraId="73224072" w14:textId="77777777" w:rsidR="00797E15" w:rsidRPr="004802B6" w:rsidRDefault="00797E15">
      <w:pPr>
        <w:ind w:firstLine="720"/>
        <w:jc w:val="center"/>
        <w:rPr>
          <w:lang w:val="lv-LV"/>
        </w:rPr>
      </w:pPr>
    </w:p>
    <w:p w14:paraId="040F3A7F" w14:textId="77777777" w:rsidR="00797E15" w:rsidRPr="004802B6" w:rsidRDefault="00797E15" w:rsidP="00EA2D01">
      <w:pPr>
        <w:spacing w:line="360" w:lineRule="auto"/>
        <w:ind w:firstLine="720"/>
        <w:rPr>
          <w:lang w:val="lv-LV"/>
        </w:rPr>
      </w:pPr>
      <w:r w:rsidRPr="004802B6">
        <w:rPr>
          <w:lang w:val="lv-LV"/>
        </w:rPr>
        <w:t>Lūdzu apmainīt manu no pašvaldības īrēto dzīvojamo telpu ____________</w:t>
      </w:r>
      <w:r w:rsidR="00611C64" w:rsidRPr="004802B6">
        <w:rPr>
          <w:lang w:val="lv-LV"/>
        </w:rPr>
        <w:t>_________</w:t>
      </w:r>
    </w:p>
    <w:p w14:paraId="5743CEF6" w14:textId="77777777" w:rsidR="00797E15" w:rsidRPr="004802B6" w:rsidRDefault="00797E15">
      <w:pPr>
        <w:rPr>
          <w:lang w:val="lv-LV"/>
        </w:rPr>
      </w:pPr>
      <w:r w:rsidRPr="004802B6">
        <w:rPr>
          <w:lang w:val="lv-LV"/>
        </w:rPr>
        <w:t>_________________________________________________</w:t>
      </w:r>
      <w:r w:rsidR="00611C64" w:rsidRPr="004802B6">
        <w:rPr>
          <w:lang w:val="lv-LV"/>
        </w:rPr>
        <w:t>___________</w:t>
      </w:r>
      <w:r w:rsidR="004A16A9">
        <w:rPr>
          <w:lang w:val="lv-LV"/>
        </w:rPr>
        <w:t>_______________</w:t>
      </w:r>
    </w:p>
    <w:p w14:paraId="5F678F61" w14:textId="77777777" w:rsidR="00797E15" w:rsidRPr="004802B6" w:rsidRDefault="00797E15" w:rsidP="0041471A">
      <w:pPr>
        <w:ind w:firstLine="720"/>
        <w:jc w:val="center"/>
        <w:rPr>
          <w:sz w:val="16"/>
          <w:szCs w:val="16"/>
          <w:lang w:val="lv-LV"/>
        </w:rPr>
      </w:pPr>
      <w:r w:rsidRPr="004802B6">
        <w:rPr>
          <w:sz w:val="16"/>
          <w:szCs w:val="16"/>
          <w:lang w:val="lv-LV"/>
        </w:rPr>
        <w:t>(adrese)</w:t>
      </w:r>
    </w:p>
    <w:p w14:paraId="22F4582D" w14:textId="77777777" w:rsidR="00797E15" w:rsidRPr="004802B6" w:rsidRDefault="00797E15" w:rsidP="00DC59D4">
      <w:pPr>
        <w:jc w:val="both"/>
        <w:rPr>
          <w:lang w:val="lv-LV"/>
        </w:rPr>
      </w:pPr>
      <w:r w:rsidRPr="004802B6">
        <w:rPr>
          <w:lang w:val="lv-LV"/>
        </w:rPr>
        <w:t>pret citu īrējamu pašvaldības īpašumā esošu dzīvojamo telpu, kura ir (</w:t>
      </w:r>
      <w:r w:rsidRPr="004802B6">
        <w:rPr>
          <w:i/>
          <w:lang w:val="lv-LV"/>
        </w:rPr>
        <w:t>nepieciešamo atzīmēt</w:t>
      </w:r>
      <w:r w:rsidRPr="004802B6">
        <w:rPr>
          <w:lang w:val="lv-LV"/>
        </w:rPr>
        <w:t>):</w:t>
      </w:r>
    </w:p>
    <w:p w14:paraId="12E78B52" w14:textId="77777777" w:rsidR="00797E15" w:rsidRPr="004802B6" w:rsidRDefault="00797E15" w:rsidP="0043064F">
      <w:pPr>
        <w:numPr>
          <w:ilvl w:val="0"/>
          <w:numId w:val="2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mazāku platību</w:t>
      </w:r>
      <w:r w:rsidR="0047252E" w:rsidRPr="004802B6">
        <w:rPr>
          <w:lang w:val="lv-LV"/>
        </w:rPr>
        <w:t>, ___ istabas</w:t>
      </w:r>
      <w:r w:rsidRPr="004802B6">
        <w:rPr>
          <w:lang w:val="lv-LV"/>
        </w:rPr>
        <w:t>;</w:t>
      </w:r>
    </w:p>
    <w:p w14:paraId="57D87B84" w14:textId="77777777" w:rsidR="00797E15" w:rsidRPr="004802B6" w:rsidRDefault="00797E15" w:rsidP="0043064F">
      <w:pPr>
        <w:numPr>
          <w:ilvl w:val="0"/>
          <w:numId w:val="3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zemāku labiekārtojuma līmeni</w:t>
      </w:r>
      <w:r w:rsidR="0047252E" w:rsidRPr="004802B6">
        <w:rPr>
          <w:lang w:val="lv-LV"/>
        </w:rPr>
        <w:t>, ___ istabas</w:t>
      </w:r>
      <w:r w:rsidRPr="004802B6">
        <w:rPr>
          <w:lang w:val="lv-LV"/>
        </w:rPr>
        <w:t>;</w:t>
      </w:r>
    </w:p>
    <w:p w14:paraId="27074FAC" w14:textId="77777777" w:rsidR="00797E15" w:rsidRPr="004802B6" w:rsidRDefault="00797E15" w:rsidP="0043064F">
      <w:pPr>
        <w:numPr>
          <w:ilvl w:val="0"/>
          <w:numId w:val="4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zemākā daudzdzīvokļu dzīvojamās mājas stāvā, sakarā ar veselības stāvokli;</w:t>
      </w:r>
    </w:p>
    <w:p w14:paraId="5E882F5B" w14:textId="77777777" w:rsidR="0047252E" w:rsidRPr="004802B6" w:rsidRDefault="0047252E" w:rsidP="0043064F">
      <w:pPr>
        <w:numPr>
          <w:ilvl w:val="0"/>
          <w:numId w:val="5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lielāku platību, ___istabas;</w:t>
      </w:r>
    </w:p>
    <w:p w14:paraId="298DA6E7" w14:textId="77777777" w:rsidR="0047252E" w:rsidRPr="004802B6" w:rsidRDefault="0047252E" w:rsidP="0043064F">
      <w:pPr>
        <w:numPr>
          <w:ilvl w:val="0"/>
          <w:numId w:val="6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augstāku labiekārtojuma līmeni, ___ istabas.</w:t>
      </w:r>
    </w:p>
    <w:p w14:paraId="3A48B486" w14:textId="77777777" w:rsidR="00220064" w:rsidRPr="004802B6" w:rsidRDefault="00220064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lang w:val="lv-LV"/>
        </w:rPr>
      </w:pPr>
    </w:p>
    <w:p w14:paraId="124252E5" w14:textId="77777777" w:rsidR="00D8138A" w:rsidRPr="00D8138A" w:rsidRDefault="00D8138A" w:rsidP="00D8138A">
      <w:pPr>
        <w:spacing w:before="120"/>
        <w:rPr>
          <w:b/>
          <w:lang w:val="lv-LV"/>
        </w:rPr>
      </w:pPr>
      <w:r w:rsidRPr="00D8138A">
        <w:rPr>
          <w:b/>
          <w:lang w:val="lv-LV"/>
        </w:rPr>
        <w:t>Atbildi vēlos saņemt:</w:t>
      </w: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"/>
        <w:gridCol w:w="8523"/>
      </w:tblGrid>
      <w:tr w:rsidR="00D8138A" w:rsidRPr="00D8138A" w14:paraId="520D5136" w14:textId="77777777" w:rsidTr="00AC3AAD">
        <w:trPr>
          <w:trHeight w:val="321"/>
        </w:trPr>
        <w:tc>
          <w:tcPr>
            <w:tcW w:w="567" w:type="dxa"/>
          </w:tcPr>
          <w:p w14:paraId="1572E958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746E99C0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uz e-adresi _______________________________________</w:t>
            </w:r>
          </w:p>
        </w:tc>
      </w:tr>
      <w:tr w:rsidR="00D8138A" w:rsidRPr="00D8138A" w14:paraId="082051E7" w14:textId="77777777" w:rsidTr="00AC3AAD">
        <w:trPr>
          <w:trHeight w:val="321"/>
        </w:trPr>
        <w:tc>
          <w:tcPr>
            <w:tcW w:w="567" w:type="dxa"/>
          </w:tcPr>
          <w:p w14:paraId="63F16533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3EC43489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uz e-pastu _______________________________________</w:t>
            </w:r>
          </w:p>
        </w:tc>
      </w:tr>
      <w:tr w:rsidR="00D8138A" w:rsidRPr="0043117A" w14:paraId="01A7D8E8" w14:textId="77777777" w:rsidTr="00AC3AAD">
        <w:trPr>
          <w:trHeight w:val="321"/>
        </w:trPr>
        <w:tc>
          <w:tcPr>
            <w:tcW w:w="567" w:type="dxa"/>
          </w:tcPr>
          <w:p w14:paraId="5AF2AE22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2B0F366E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pa pastu uz iesniegumā norādīto adresi</w:t>
            </w:r>
          </w:p>
        </w:tc>
      </w:tr>
      <w:tr w:rsidR="00D8138A" w:rsidRPr="0043117A" w14:paraId="02DFB951" w14:textId="77777777" w:rsidTr="00AC3AAD">
        <w:trPr>
          <w:trHeight w:val="321"/>
        </w:trPr>
        <w:tc>
          <w:tcPr>
            <w:tcW w:w="567" w:type="dxa"/>
          </w:tcPr>
          <w:p w14:paraId="1F38DF93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63E5D315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Klientu apkalpošanas centrā Lielajā ielā 11, Jelgavā</w:t>
            </w:r>
          </w:p>
        </w:tc>
      </w:tr>
    </w:tbl>
    <w:p w14:paraId="5BD50AC7" w14:textId="77777777" w:rsidR="00D8138A" w:rsidRDefault="00D8138A" w:rsidP="00D8138A">
      <w:pPr>
        <w:jc w:val="both"/>
        <w:rPr>
          <w:lang w:val="lv-LV"/>
        </w:rPr>
      </w:pPr>
    </w:p>
    <w:p w14:paraId="170B5089" w14:textId="77777777" w:rsidR="00D8138A" w:rsidRDefault="00D8138A" w:rsidP="000A4937">
      <w:pPr>
        <w:jc w:val="both"/>
        <w:rPr>
          <w:lang w:val="lv-LV"/>
        </w:rPr>
      </w:pPr>
    </w:p>
    <w:p w14:paraId="281D52E4" w14:textId="77777777" w:rsidR="000A4937" w:rsidRPr="00172E34" w:rsidRDefault="00D8138A" w:rsidP="000A4937">
      <w:pPr>
        <w:jc w:val="both"/>
        <w:rPr>
          <w:lang w:val="lv-LV"/>
        </w:rPr>
      </w:pPr>
      <w:r w:rsidRPr="00D8138A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8" w:history="1">
        <w:r w:rsidRPr="00D72C84">
          <w:rPr>
            <w:rStyle w:val="Hipersaite"/>
            <w:lang w:val="lv-LV"/>
          </w:rPr>
          <w:t>www.jelgava.lv/pasvaldiba-par-pasvaldibu-datu-aizsardziba/</w:t>
        </w:r>
      </w:hyperlink>
      <w:r w:rsidRPr="00D8138A">
        <w:rPr>
          <w:lang w:val="lv-LV"/>
        </w:rPr>
        <w:t xml:space="preserve">, konkrētā pakalpojuma aprakstā </w:t>
      </w:r>
      <w:hyperlink r:id="rId9" w:history="1">
        <w:r w:rsidRPr="00D72C84">
          <w:rPr>
            <w:rStyle w:val="Hipersaite"/>
            <w:lang w:val="lv-LV"/>
          </w:rPr>
          <w:t>www.jelgava.lv/pakalpojumi/</w:t>
        </w:r>
      </w:hyperlink>
      <w:r>
        <w:rPr>
          <w:lang w:val="lv-LV"/>
        </w:rPr>
        <w:t xml:space="preserve"> </w:t>
      </w:r>
      <w:r w:rsidRPr="00D8138A">
        <w:rPr>
          <w:lang w:val="lv-LV"/>
        </w:rPr>
        <w:t>vai saņemot informāciju klātienē.</w:t>
      </w:r>
    </w:p>
    <w:p w14:paraId="0801B45F" w14:textId="77777777" w:rsidR="00C72705" w:rsidRPr="004802B6" w:rsidRDefault="00C72705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noProof/>
          <w:lang w:val="lv-LV"/>
        </w:rPr>
      </w:pPr>
    </w:p>
    <w:p w14:paraId="44715530" w14:textId="77777777" w:rsidR="003F0035" w:rsidRPr="004802B6" w:rsidRDefault="003F0035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noProof/>
          <w:lang w:val="lv-LV"/>
        </w:rPr>
      </w:pP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</w:p>
    <w:p w14:paraId="4ADDE083" w14:textId="77777777" w:rsidR="003F0035" w:rsidRPr="004802B6" w:rsidRDefault="003F0035" w:rsidP="00D8138A">
      <w:pPr>
        <w:tabs>
          <w:tab w:val="center" w:pos="1701"/>
          <w:tab w:val="center" w:pos="4678"/>
          <w:tab w:val="left" w:pos="5895"/>
          <w:tab w:val="center" w:pos="8080"/>
        </w:tabs>
        <w:ind w:firstLine="1276"/>
        <w:rPr>
          <w:sz w:val="18"/>
          <w:szCs w:val="18"/>
          <w:lang w:val="lv-LV"/>
        </w:rPr>
      </w:pPr>
      <w:r w:rsidRPr="004802B6">
        <w:rPr>
          <w:sz w:val="18"/>
          <w:szCs w:val="18"/>
          <w:lang w:val="lv-LV"/>
        </w:rPr>
        <w:t>(datums)</w:t>
      </w:r>
      <w:r w:rsidRPr="004802B6">
        <w:rPr>
          <w:sz w:val="18"/>
          <w:szCs w:val="18"/>
          <w:lang w:val="lv-LV"/>
        </w:rPr>
        <w:tab/>
        <w:t xml:space="preserve"> (paraksts)</w:t>
      </w:r>
      <w:r w:rsidRPr="004802B6">
        <w:rPr>
          <w:sz w:val="18"/>
          <w:szCs w:val="18"/>
          <w:lang w:val="lv-LV"/>
        </w:rPr>
        <w:tab/>
      </w:r>
      <w:r w:rsidR="00BA5C70">
        <w:rPr>
          <w:sz w:val="18"/>
          <w:szCs w:val="18"/>
          <w:lang w:val="lv-LV"/>
        </w:rPr>
        <w:tab/>
      </w:r>
      <w:r w:rsidRPr="004802B6">
        <w:rPr>
          <w:sz w:val="18"/>
          <w:szCs w:val="18"/>
          <w:lang w:val="lv-LV"/>
        </w:rPr>
        <w:t>(paraksta atšifrējums)</w:t>
      </w:r>
    </w:p>
    <w:p w14:paraId="3CFAE5C5" w14:textId="77777777" w:rsidR="00797E15" w:rsidRDefault="00797E15">
      <w:pPr>
        <w:rPr>
          <w:lang w:val="lv-LV"/>
        </w:rPr>
      </w:pPr>
    </w:p>
    <w:p w14:paraId="004D8ACA" w14:textId="77777777" w:rsidR="00D8138A" w:rsidRPr="004802B6" w:rsidRDefault="00D8138A">
      <w:pPr>
        <w:rPr>
          <w:lang w:val="lv-LV"/>
        </w:rPr>
      </w:pPr>
    </w:p>
    <w:p w14:paraId="39D22127" w14:textId="77777777" w:rsidR="00797E15" w:rsidRPr="004802B6" w:rsidRDefault="00797E15" w:rsidP="00EA2D01">
      <w:pPr>
        <w:spacing w:after="120"/>
        <w:jc w:val="both"/>
        <w:rPr>
          <w:lang w:val="lv-LV"/>
        </w:rPr>
      </w:pPr>
      <w:r w:rsidRPr="004802B6">
        <w:rPr>
          <w:lang w:val="lv-LV"/>
        </w:rPr>
        <w:t>Pielikumā</w:t>
      </w:r>
      <w:r w:rsidR="0024521C" w:rsidRPr="004802B6">
        <w:rPr>
          <w:lang w:val="lv-LV"/>
        </w:rPr>
        <w:t xml:space="preserve"> (</w:t>
      </w:r>
      <w:r w:rsidR="0024521C" w:rsidRPr="004802B6">
        <w:rPr>
          <w:i/>
          <w:lang w:val="lv-LV"/>
        </w:rPr>
        <w:t>iesniegto atzīmēt</w:t>
      </w:r>
      <w:r w:rsidR="0024521C" w:rsidRPr="004802B6">
        <w:rPr>
          <w:lang w:val="lv-LV"/>
        </w:rPr>
        <w:t>)</w:t>
      </w:r>
      <w:r w:rsidRPr="004802B6">
        <w:rPr>
          <w:lang w:val="lv-LV"/>
        </w:rPr>
        <w:t xml:space="preserve">: </w:t>
      </w:r>
    </w:p>
    <w:p w14:paraId="4D4EB0BB" w14:textId="77777777" w:rsidR="00797E15" w:rsidRPr="004802B6" w:rsidRDefault="00797E15" w:rsidP="00F164E2">
      <w:pPr>
        <w:numPr>
          <w:ilvl w:val="0"/>
          <w:numId w:val="7"/>
        </w:numPr>
        <w:ind w:left="426" w:hanging="426"/>
        <w:jc w:val="both"/>
        <w:rPr>
          <w:sz w:val="20"/>
          <w:szCs w:val="20"/>
          <w:lang w:val="lv-LV"/>
        </w:rPr>
      </w:pPr>
      <w:r w:rsidRPr="004802B6">
        <w:rPr>
          <w:sz w:val="20"/>
          <w:szCs w:val="20"/>
          <w:lang w:val="lv-LV"/>
        </w:rPr>
        <w:t xml:space="preserve">izziņa par īres un </w:t>
      </w:r>
      <w:r w:rsidR="009C2294">
        <w:rPr>
          <w:sz w:val="20"/>
          <w:szCs w:val="20"/>
          <w:lang w:val="lv-LV"/>
        </w:rPr>
        <w:t>ar dzīvojamās telpas lietošanu saistīto</w:t>
      </w:r>
      <w:r w:rsidR="009C2294" w:rsidRPr="004802B6">
        <w:rPr>
          <w:sz w:val="20"/>
          <w:szCs w:val="20"/>
          <w:lang w:val="lv-LV"/>
        </w:rPr>
        <w:t xml:space="preserve"> </w:t>
      </w:r>
      <w:r w:rsidRPr="004802B6">
        <w:rPr>
          <w:sz w:val="20"/>
          <w:szCs w:val="20"/>
          <w:lang w:val="lv-LV"/>
        </w:rPr>
        <w:t>maksājum</w:t>
      </w:r>
      <w:r w:rsidR="00DC59D4" w:rsidRPr="004802B6">
        <w:rPr>
          <w:sz w:val="20"/>
          <w:szCs w:val="20"/>
          <w:lang w:val="lv-LV"/>
        </w:rPr>
        <w:t xml:space="preserve">u parādu neesamību vai vienošanās ar </w:t>
      </w:r>
      <w:r w:rsidR="00CD4C89">
        <w:rPr>
          <w:sz w:val="20"/>
          <w:szCs w:val="20"/>
          <w:lang w:val="lv-LV"/>
        </w:rPr>
        <w:t>pārvaldnieku</w:t>
      </w:r>
      <w:r w:rsidR="00DC59D4" w:rsidRPr="004802B6">
        <w:rPr>
          <w:sz w:val="20"/>
          <w:szCs w:val="20"/>
          <w:lang w:val="lv-LV"/>
        </w:rPr>
        <w:t xml:space="preserve"> un/vai pakalpojumu sniedzēju par parādu nomaksu;</w:t>
      </w:r>
    </w:p>
    <w:p w14:paraId="5EDEDCCF" w14:textId="77777777" w:rsidR="00DC59D4" w:rsidRPr="004802B6" w:rsidRDefault="00DC59D4" w:rsidP="00F164E2">
      <w:pPr>
        <w:numPr>
          <w:ilvl w:val="0"/>
          <w:numId w:val="7"/>
        </w:numPr>
        <w:ind w:left="426" w:hanging="426"/>
        <w:jc w:val="both"/>
        <w:rPr>
          <w:sz w:val="20"/>
          <w:szCs w:val="20"/>
          <w:lang w:val="lv-LV"/>
        </w:rPr>
      </w:pPr>
      <w:r w:rsidRPr="004802B6">
        <w:rPr>
          <w:sz w:val="20"/>
          <w:szCs w:val="20"/>
          <w:lang w:val="lv-LV"/>
        </w:rPr>
        <w:t>visu dzīvojamā telpā deklarēto pilngadīgo ģimenes locekļu piekrišana apmaiņai pret citu īrējamu dzīvojamo telpu;</w:t>
      </w:r>
    </w:p>
    <w:p w14:paraId="26C9DA1A" w14:textId="77777777" w:rsidR="00FC5CF2" w:rsidRPr="00FC5CF2" w:rsidRDefault="005913B1" w:rsidP="00262FEC">
      <w:pPr>
        <w:numPr>
          <w:ilvl w:val="0"/>
          <w:numId w:val="7"/>
        </w:numPr>
        <w:ind w:left="426" w:hanging="426"/>
        <w:jc w:val="both"/>
        <w:rPr>
          <w:lang w:val="lv-LV"/>
        </w:rPr>
      </w:pPr>
      <w:r w:rsidRPr="004802B6">
        <w:rPr>
          <w:sz w:val="20"/>
          <w:szCs w:val="20"/>
          <w:lang w:val="lv-LV"/>
        </w:rPr>
        <w:t>i</w:t>
      </w:r>
      <w:r w:rsidR="0047252E" w:rsidRPr="004802B6">
        <w:rPr>
          <w:sz w:val="20"/>
          <w:szCs w:val="20"/>
          <w:lang w:val="lv-LV"/>
        </w:rPr>
        <w:t>zziņ</w:t>
      </w:r>
      <w:r w:rsidRPr="004802B6">
        <w:rPr>
          <w:sz w:val="20"/>
          <w:szCs w:val="20"/>
          <w:lang w:val="lv-LV"/>
        </w:rPr>
        <w:t>a no dzīvojamās mājas pārvaldnieka</w:t>
      </w:r>
      <w:r w:rsidR="0047252E" w:rsidRPr="004802B6">
        <w:rPr>
          <w:sz w:val="20"/>
          <w:szCs w:val="20"/>
          <w:lang w:val="lv-LV"/>
        </w:rPr>
        <w:t>, ka nav parāda par agrāk īrēto pašvaldības dzīvojamo telpu (attiecas uz diviem pēdējiem apmaiņas variantiem).</w:t>
      </w:r>
    </w:p>
    <w:sectPr w:rsidR="00FC5CF2" w:rsidRPr="00FC5CF2" w:rsidSect="00D8138A">
      <w:headerReference w:type="default" r:id="rId10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59E10" w14:textId="77777777" w:rsidR="002D06BD" w:rsidRDefault="002D06BD">
      <w:r>
        <w:separator/>
      </w:r>
    </w:p>
  </w:endnote>
  <w:endnote w:type="continuationSeparator" w:id="0">
    <w:p w14:paraId="31BA552F" w14:textId="77777777" w:rsidR="002D06BD" w:rsidRDefault="002D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9E61" w14:textId="77777777" w:rsidR="002D06BD" w:rsidRDefault="002D06BD">
      <w:r>
        <w:separator/>
      </w:r>
    </w:p>
  </w:footnote>
  <w:footnote w:type="continuationSeparator" w:id="0">
    <w:p w14:paraId="4FCBB2B4" w14:textId="77777777" w:rsidR="002D06BD" w:rsidRDefault="002D0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6A78" w14:textId="77777777" w:rsidR="0047252E" w:rsidRPr="004A16A9" w:rsidRDefault="0047252E">
    <w:pPr>
      <w:pStyle w:val="Galvene"/>
      <w:rPr>
        <w:sz w:val="16"/>
        <w:lang w:val="lv-LV"/>
      </w:rPr>
    </w:pPr>
    <w:r>
      <w:rPr>
        <w:sz w:val="16"/>
        <w:lang w:val="lv-LV"/>
      </w:rPr>
      <w:t>Veidlapa 8-75</w:t>
    </w:r>
    <w:r w:rsidR="004A16A9">
      <w:rPr>
        <w:sz w:val="16"/>
        <w:lang w:val="lv-LV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52C"/>
    <w:multiLevelType w:val="hybridMultilevel"/>
    <w:tmpl w:val="8CD8B1C6"/>
    <w:lvl w:ilvl="0" w:tplc="97621F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62ED9"/>
    <w:multiLevelType w:val="hybridMultilevel"/>
    <w:tmpl w:val="03227A9C"/>
    <w:lvl w:ilvl="0" w:tplc="138C4A3C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1A918FA"/>
    <w:multiLevelType w:val="hybridMultilevel"/>
    <w:tmpl w:val="FE209CB8"/>
    <w:lvl w:ilvl="0" w:tplc="B83A285E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8A42F3F"/>
    <w:multiLevelType w:val="hybridMultilevel"/>
    <w:tmpl w:val="9894D916"/>
    <w:lvl w:ilvl="0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85C3009"/>
    <w:multiLevelType w:val="hybridMultilevel"/>
    <w:tmpl w:val="B97C65E2"/>
    <w:lvl w:ilvl="0" w:tplc="FE0EE592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C6A0640"/>
    <w:multiLevelType w:val="hybridMultilevel"/>
    <w:tmpl w:val="D20467DE"/>
    <w:lvl w:ilvl="0" w:tplc="1C8A1A14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CFA5847"/>
    <w:multiLevelType w:val="hybridMultilevel"/>
    <w:tmpl w:val="53DEFF34"/>
    <w:lvl w:ilvl="0" w:tplc="387449C8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115972354">
    <w:abstractNumId w:val="4"/>
  </w:num>
  <w:num w:numId="2" w16cid:durableId="667564305">
    <w:abstractNumId w:val="2"/>
  </w:num>
  <w:num w:numId="3" w16cid:durableId="1588462277">
    <w:abstractNumId w:val="6"/>
  </w:num>
  <w:num w:numId="4" w16cid:durableId="1247808552">
    <w:abstractNumId w:val="5"/>
  </w:num>
  <w:num w:numId="5" w16cid:durableId="98379011">
    <w:abstractNumId w:val="7"/>
  </w:num>
  <w:num w:numId="6" w16cid:durableId="1953705838">
    <w:abstractNumId w:val="3"/>
  </w:num>
  <w:num w:numId="7" w16cid:durableId="1487436970">
    <w:abstractNumId w:val="0"/>
  </w:num>
  <w:num w:numId="8" w16cid:durableId="92329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0D"/>
    <w:rsid w:val="0006610C"/>
    <w:rsid w:val="000A4937"/>
    <w:rsid w:val="00131A31"/>
    <w:rsid w:val="0015093A"/>
    <w:rsid w:val="00150D85"/>
    <w:rsid w:val="001A5402"/>
    <w:rsid w:val="001D2AE8"/>
    <w:rsid w:val="00220064"/>
    <w:rsid w:val="0024521C"/>
    <w:rsid w:val="00255E17"/>
    <w:rsid w:val="00257D88"/>
    <w:rsid w:val="00261558"/>
    <w:rsid w:val="00262FEC"/>
    <w:rsid w:val="002D06BD"/>
    <w:rsid w:val="002D0EB1"/>
    <w:rsid w:val="003341EE"/>
    <w:rsid w:val="0036042F"/>
    <w:rsid w:val="003669DE"/>
    <w:rsid w:val="00391F71"/>
    <w:rsid w:val="003B2BE3"/>
    <w:rsid w:val="003E23F9"/>
    <w:rsid w:val="003E5F75"/>
    <w:rsid w:val="003F0035"/>
    <w:rsid w:val="003F3AB6"/>
    <w:rsid w:val="0041471A"/>
    <w:rsid w:val="00417347"/>
    <w:rsid w:val="0043064F"/>
    <w:rsid w:val="0043117A"/>
    <w:rsid w:val="00441138"/>
    <w:rsid w:val="00471872"/>
    <w:rsid w:val="0047252E"/>
    <w:rsid w:val="004802B6"/>
    <w:rsid w:val="00487DE4"/>
    <w:rsid w:val="004A16A9"/>
    <w:rsid w:val="004F195E"/>
    <w:rsid w:val="00561375"/>
    <w:rsid w:val="00584882"/>
    <w:rsid w:val="005913B1"/>
    <w:rsid w:val="005E47A4"/>
    <w:rsid w:val="005F23BE"/>
    <w:rsid w:val="00611C64"/>
    <w:rsid w:val="0062621C"/>
    <w:rsid w:val="006611AC"/>
    <w:rsid w:val="006850C5"/>
    <w:rsid w:val="006A250D"/>
    <w:rsid w:val="006C290A"/>
    <w:rsid w:val="006E5304"/>
    <w:rsid w:val="0071518D"/>
    <w:rsid w:val="00783ADE"/>
    <w:rsid w:val="00797E15"/>
    <w:rsid w:val="007E4DA4"/>
    <w:rsid w:val="008077F0"/>
    <w:rsid w:val="0082789B"/>
    <w:rsid w:val="00855488"/>
    <w:rsid w:val="008E0E56"/>
    <w:rsid w:val="00905671"/>
    <w:rsid w:val="00906B92"/>
    <w:rsid w:val="0091091B"/>
    <w:rsid w:val="00937CCE"/>
    <w:rsid w:val="009C2294"/>
    <w:rsid w:val="009C4193"/>
    <w:rsid w:val="009E4983"/>
    <w:rsid w:val="00A0311A"/>
    <w:rsid w:val="00A72311"/>
    <w:rsid w:val="00AC45D8"/>
    <w:rsid w:val="00B06032"/>
    <w:rsid w:val="00BA5C70"/>
    <w:rsid w:val="00BB4E29"/>
    <w:rsid w:val="00C44C31"/>
    <w:rsid w:val="00C72705"/>
    <w:rsid w:val="00CD256E"/>
    <w:rsid w:val="00CD4C89"/>
    <w:rsid w:val="00CD6BC3"/>
    <w:rsid w:val="00CE4796"/>
    <w:rsid w:val="00D141D5"/>
    <w:rsid w:val="00D402FE"/>
    <w:rsid w:val="00D566C6"/>
    <w:rsid w:val="00D8138A"/>
    <w:rsid w:val="00DC59D4"/>
    <w:rsid w:val="00E013FC"/>
    <w:rsid w:val="00E20CD0"/>
    <w:rsid w:val="00EA2D01"/>
    <w:rsid w:val="00EB6400"/>
    <w:rsid w:val="00EC6937"/>
    <w:rsid w:val="00EE3344"/>
    <w:rsid w:val="00F164E2"/>
    <w:rsid w:val="00F263E6"/>
    <w:rsid w:val="00F73438"/>
    <w:rsid w:val="00FB78B9"/>
    <w:rsid w:val="00FB7993"/>
    <w:rsid w:val="00FC5CF2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269B030"/>
  <w15:chartTrackingRefBased/>
  <w15:docId w15:val="{8DE08207-B186-4A88-A46B-1102D3F9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b/>
      <w:b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Pr>
      <w:rFonts w:ascii="Tahoma" w:hAnsi="Tahoma" w:cs="Tahoma"/>
      <w:sz w:val="16"/>
      <w:szCs w:val="16"/>
    </w:rPr>
  </w:style>
  <w:style w:type="paragraph" w:styleId="Galvene">
    <w:name w:val="header"/>
    <w:basedOn w:val="Parasts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39"/>
    <w:rsid w:val="00C44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C44C31"/>
    <w:rPr>
      <w:color w:val="0000FF"/>
      <w:u w:val="single"/>
    </w:rPr>
  </w:style>
  <w:style w:type="character" w:styleId="Komentraatsauce">
    <w:name w:val="annotation reference"/>
    <w:rsid w:val="00906B9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906B92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906B92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906B92"/>
    <w:rPr>
      <w:b/>
      <w:bCs/>
    </w:rPr>
  </w:style>
  <w:style w:type="character" w:customStyle="1" w:styleId="KomentratmaRakstz">
    <w:name w:val="Komentāra tēma Rakstz."/>
    <w:link w:val="Komentratma"/>
    <w:rsid w:val="00906B92"/>
    <w:rPr>
      <w:b/>
      <w:bCs/>
      <w:lang w:val="en-US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262FEC"/>
    <w:rPr>
      <w:sz w:val="24"/>
      <w:szCs w:val="24"/>
      <w:lang w:val="en-US" w:eastAsia="en-US"/>
    </w:rPr>
  </w:style>
  <w:style w:type="character" w:styleId="Izmantotahipersaite">
    <w:name w:val="FollowedHyperlink"/>
    <w:basedOn w:val="Noklusjumarindkopasfonts"/>
    <w:rsid w:val="000A4937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81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lgava.lv/pasvaldiba-par-pasvaldibu-datu-aizsardzi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jelgava.lv/pakalpojum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Pasvaldibas%20ipasumu%20departaments\Dzivojama%20fonda%20nodala\8-75_Iesniegums_dzivojamo_telpu_apmaina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0FAF-B9C0-4CDE-A746-D08B7AA9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8-75_Iesniegums_dzivojamo_telpu_apmainai.dotx</Template>
  <TotalTime>1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Links>
    <vt:vector size="12" baseType="variant">
      <vt:variant>
        <vt:i4>5963843</vt:i4>
      </vt:variant>
      <vt:variant>
        <vt:i4>3</vt:i4>
      </vt:variant>
      <vt:variant>
        <vt:i4>0</vt:i4>
      </vt:variant>
      <vt:variant>
        <vt:i4>5</vt:i4>
      </vt:variant>
      <vt:variant>
        <vt:lpwstr>http://www.jelgava.lv/lv/pasvaldiba/par-pasvaldibu/personas-datu-aizsardziba/</vt:lpwstr>
      </vt:variant>
      <vt:variant>
        <vt:lpwstr/>
      </vt:variant>
      <vt:variant>
        <vt:i4>4915261</vt:i4>
      </vt:variant>
      <vt:variant>
        <vt:i4>0</vt:i4>
      </vt:variant>
      <vt:variant>
        <vt:i4>0</vt:i4>
      </vt:variant>
      <vt:variant>
        <vt:i4>5</vt:i4>
      </vt:variant>
      <vt:variant>
        <vt:lpwstr>mailto:dome@dome.jelgava.lv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2019-06-17T07:31:00Z</cp:lastPrinted>
  <dcterms:created xsi:type="dcterms:W3CDTF">2026-10-20T06:06:00Z</dcterms:created>
  <dcterms:modified xsi:type="dcterms:W3CDTF">2026-10-20T06:07:00Z</dcterms:modified>
</cp:coreProperties>
</file>